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108EB" w:rsidP="001A1EBD" w:rsidRDefault="34067544" w14:paraId="7AA9EDC7" w14:textId="7C7899C2">
      <w:pPr>
        <w:autoSpaceDE w:val="0"/>
        <w:autoSpaceDN w:val="0"/>
        <w:adjustRightInd w:val="0"/>
        <w:textAlignment w:val="center"/>
        <w:rPr>
          <w:rFonts w:cstheme="minorHAnsi"/>
          <w:b/>
          <w:bCs/>
          <w:color w:val="229AD6"/>
          <w:sz w:val="48"/>
          <w:szCs w:val="48"/>
          <w:lang w:eastAsia="de-DE"/>
        </w:rPr>
      </w:pPr>
      <w:r w:rsidRPr="77C87616">
        <w:rPr>
          <w:b/>
          <w:bCs/>
          <w:color w:val="229AD6"/>
          <w:sz w:val="48"/>
          <w:szCs w:val="48"/>
          <w:lang w:eastAsia="de-DE"/>
        </w:rPr>
        <w:t>Anlage</w:t>
      </w:r>
      <w:r w:rsidR="001A1EBD">
        <w:rPr>
          <w:b/>
          <w:bCs/>
          <w:color w:val="229AD6"/>
          <w:sz w:val="48"/>
          <w:szCs w:val="48"/>
          <w:lang w:eastAsia="de-DE"/>
        </w:rPr>
        <w:t xml:space="preserve">: </w:t>
      </w:r>
      <w:r w:rsidRPr="00C108EB" w:rsidR="00C108EB">
        <w:rPr>
          <w:rFonts w:cstheme="minorHAnsi"/>
          <w:b/>
          <w:bCs/>
          <w:color w:val="229AD6"/>
          <w:sz w:val="48"/>
          <w:szCs w:val="48"/>
          <w:lang w:eastAsia="de-DE"/>
        </w:rPr>
        <w:t>Kriterienkatalog</w:t>
      </w:r>
    </w:p>
    <w:p w:rsidRPr="00C108EB" w:rsidR="001A1EBD" w:rsidP="001A1EBD" w:rsidRDefault="001A1EBD" w14:paraId="387A1A01" w14:textId="77777777">
      <w:pPr>
        <w:autoSpaceDE w:val="0"/>
        <w:autoSpaceDN w:val="0"/>
        <w:adjustRightInd w:val="0"/>
        <w:textAlignment w:val="center"/>
        <w:rPr>
          <w:rFonts w:cstheme="minorHAnsi"/>
          <w:b/>
          <w:bCs/>
          <w:color w:val="229AD6"/>
          <w:sz w:val="48"/>
          <w:szCs w:val="48"/>
          <w:lang w:eastAsia="de-DE"/>
        </w:rPr>
      </w:pPr>
    </w:p>
    <w:p w:rsidRPr="00C108EB" w:rsidR="00C108EB" w:rsidP="00C108EB" w:rsidRDefault="00CD1AE1" w14:paraId="69A60B3F" w14:textId="0ECE6EAA">
      <w:pPr>
        <w:spacing w:before="120"/>
        <w:rPr>
          <w:lang w:eastAsia="de-DE"/>
        </w:rPr>
      </w:pPr>
      <w:r w:rsidRPr="00CD1AE1">
        <w:rPr>
          <w:rFonts w:ascii="Calibri" w:hAnsi="Calibri" w:eastAsia="Calibri" w:cs="Calibri"/>
          <w:b/>
          <w:bCs/>
          <w:color w:val="229AD6"/>
          <w:sz w:val="48"/>
          <w:szCs w:val="48"/>
        </w:rPr>
        <w:t>Fachlich-kommunikativer Begleitprozess zu Youth Work</w:t>
      </w:r>
    </w:p>
    <w:tbl>
      <w:tblPr>
        <w:tblStyle w:val="Tabellenraster"/>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980"/>
        <w:gridCol w:w="6242"/>
      </w:tblGrid>
      <w:tr w:rsidRPr="00C108EB" w:rsidR="00C108EB" w:rsidTr="00015E2A" w14:paraId="45CC8430" w14:textId="77777777">
        <w:tc>
          <w:tcPr>
            <w:tcW w:w="1980" w:type="dxa"/>
            <w:vAlign w:val="center"/>
          </w:tcPr>
          <w:p w:rsidRPr="00C108EB" w:rsidR="00C108EB" w:rsidP="00C108EB" w:rsidRDefault="00C108EB" w14:paraId="220A59FD" w14:textId="77777777">
            <w:pPr>
              <w:spacing w:before="120"/>
              <w:rPr>
                <w:rFonts w:cstheme="minorHAnsi"/>
                <w:sz w:val="24"/>
                <w:lang w:eastAsia="de-DE"/>
              </w:rPr>
            </w:pPr>
            <w:r w:rsidRPr="00C108EB">
              <w:rPr>
                <w:rFonts w:cstheme="minorHAnsi"/>
                <w:b/>
                <w:bCs/>
                <w:sz w:val="24"/>
                <w:lang w:eastAsia="de-DE"/>
              </w:rPr>
              <w:t>Auftraggeberin:</w:t>
            </w:r>
          </w:p>
        </w:tc>
        <w:tc>
          <w:tcPr>
            <w:tcW w:w="6242" w:type="dxa"/>
            <w:vAlign w:val="center"/>
          </w:tcPr>
          <w:p w:rsidRPr="00C108EB" w:rsidR="00C108EB" w:rsidP="00C108EB" w:rsidRDefault="00C108EB" w14:paraId="022AFA2F" w14:textId="77777777">
            <w:pPr>
              <w:spacing w:before="120"/>
              <w:rPr>
                <w:rFonts w:cstheme="minorHAnsi"/>
                <w:sz w:val="24"/>
                <w:lang w:eastAsia="de-DE"/>
              </w:rPr>
            </w:pPr>
            <w:r w:rsidRPr="00C108EB">
              <w:rPr>
                <w:rFonts w:cstheme="minorHAnsi"/>
                <w:sz w:val="24"/>
                <w:lang w:eastAsia="de-DE"/>
              </w:rPr>
              <w:t>JUGEND für Europa</w:t>
            </w:r>
          </w:p>
        </w:tc>
      </w:tr>
      <w:tr w:rsidRPr="00C108EB" w:rsidR="00C108EB" w:rsidTr="00015E2A" w14:paraId="2793FD32" w14:textId="77777777">
        <w:tc>
          <w:tcPr>
            <w:tcW w:w="1980" w:type="dxa"/>
            <w:vAlign w:val="center"/>
          </w:tcPr>
          <w:p w:rsidRPr="00C108EB" w:rsidR="00C108EB" w:rsidP="00C108EB" w:rsidRDefault="00C108EB" w14:paraId="51F7F83C" w14:textId="5707BD82">
            <w:pPr>
              <w:spacing w:before="120"/>
              <w:rPr>
                <w:rFonts w:cstheme="minorHAnsi"/>
                <w:sz w:val="24"/>
                <w:lang w:eastAsia="de-DE"/>
              </w:rPr>
            </w:pPr>
            <w:r w:rsidRPr="00C108EB">
              <w:rPr>
                <w:rFonts w:cstheme="minorHAnsi"/>
                <w:b/>
                <w:bCs/>
                <w:sz w:val="24"/>
                <w:lang w:eastAsia="de-DE"/>
              </w:rPr>
              <w:t>Biete</w:t>
            </w:r>
            <w:r w:rsidR="00C62613">
              <w:rPr>
                <w:rFonts w:cstheme="minorHAnsi"/>
                <w:b/>
                <w:bCs/>
                <w:sz w:val="24"/>
                <w:lang w:eastAsia="de-DE"/>
              </w:rPr>
              <w:t>r*in</w:t>
            </w:r>
            <w:r w:rsidRPr="00C108EB">
              <w:rPr>
                <w:rFonts w:cstheme="minorHAnsi"/>
                <w:b/>
                <w:bCs/>
                <w:sz w:val="24"/>
                <w:lang w:eastAsia="de-DE"/>
              </w:rPr>
              <w:t>:</w:t>
            </w:r>
          </w:p>
        </w:tc>
        <w:tc>
          <w:tcPr>
            <w:tcW w:w="6242" w:type="dxa"/>
            <w:tcBorders>
              <w:bottom w:val="single" w:color="auto" w:sz="4" w:space="0"/>
            </w:tcBorders>
            <w:vAlign w:val="center"/>
          </w:tcPr>
          <w:p w:rsidRPr="00C108EB" w:rsidR="00C108EB" w:rsidP="00C108EB" w:rsidRDefault="00C108EB" w14:paraId="30FAFBA0" w14:textId="77777777">
            <w:pPr>
              <w:spacing w:before="120"/>
              <w:rPr>
                <w:rFonts w:cstheme="minorHAnsi"/>
                <w:b/>
                <w:bCs/>
                <w:sz w:val="24"/>
                <w:lang w:eastAsia="de-DE"/>
              </w:rPr>
            </w:pPr>
          </w:p>
        </w:tc>
      </w:tr>
    </w:tbl>
    <w:p w:rsidRPr="00C108EB" w:rsidR="00C108EB" w:rsidP="00C108EB" w:rsidRDefault="00C108EB" w14:paraId="7365395C" w14:textId="77777777">
      <w:pPr>
        <w:spacing w:before="120"/>
        <w:rPr>
          <w:rFonts w:cstheme="minorHAnsi"/>
          <w:sz w:val="24"/>
          <w:lang w:eastAsia="de-DE"/>
        </w:rPr>
      </w:pPr>
    </w:p>
    <w:p w:rsidRPr="00C108EB" w:rsidR="00C108EB" w:rsidP="00C108EB" w:rsidRDefault="00C108EB" w14:paraId="0D56623B" w14:textId="77777777">
      <w:pPr>
        <w:keepNext/>
        <w:keepLines/>
        <w:spacing w:before="120"/>
        <w:outlineLvl w:val="0"/>
        <w:rPr>
          <w:rFonts w:eastAsia="Times New Roman" w:cstheme="minorHAnsi"/>
          <w:b/>
          <w:bCs/>
          <w:color w:val="2F5496" w:themeColor="accent1" w:themeShade="BF"/>
          <w:sz w:val="32"/>
          <w:szCs w:val="32"/>
          <w:lang w:eastAsia="de-DE"/>
        </w:rPr>
      </w:pPr>
      <w:r w:rsidRPr="00C108EB">
        <w:rPr>
          <w:rFonts w:eastAsia="Times New Roman" w:cstheme="minorHAnsi"/>
          <w:b/>
          <w:bCs/>
          <w:color w:val="2F5496" w:themeColor="accent1" w:themeShade="BF"/>
          <w:sz w:val="32"/>
          <w:szCs w:val="32"/>
          <w:lang w:eastAsia="de-DE"/>
        </w:rPr>
        <w:t>Gewichtung der Kriterien</w:t>
      </w:r>
    </w:p>
    <w:p w:rsidRPr="00C108EB" w:rsidR="00C108EB" w:rsidP="00C108EB" w:rsidRDefault="00C108EB" w14:paraId="460322D0" w14:textId="77777777">
      <w:pPr>
        <w:spacing w:before="120"/>
      </w:pPr>
      <w:r w:rsidRPr="00C108EB">
        <w:t xml:space="preserve">Die Bieterauswahl begründet sich auf Ausschlusskriterien und Bewertungskriterien. Bitte beachten Sie: Wenn Sie die Ausschlusskriterien nicht erfüllen, scheiden Sie aus. </w:t>
      </w:r>
    </w:p>
    <w:p w:rsidRPr="00C108EB" w:rsidR="00C108EB" w:rsidP="00C108EB" w:rsidRDefault="00C108EB" w14:paraId="015B53F1" w14:textId="792BBBE9">
      <w:pPr>
        <w:spacing w:before="120"/>
      </w:pPr>
      <w:r>
        <w:t xml:space="preserve">Die Gewichtungen der Bewertungskriterien können Sie der </w:t>
      </w:r>
      <w:proofErr w:type="spellStart"/>
      <w:r>
        <w:t>Anlage</w:t>
      </w:r>
      <w:r w:rsidR="00CD1AE1">
        <w:t>_</w:t>
      </w:r>
      <w:r w:rsidR="5976AD1B">
        <w:t>Zuschlagskriterien</w:t>
      </w:r>
      <w:proofErr w:type="spellEnd"/>
      <w:r>
        <w:t xml:space="preserve"> entnehmen.</w:t>
      </w:r>
    </w:p>
    <w:p w:rsidRPr="00C108EB" w:rsidR="00C108EB" w:rsidP="00C108EB" w:rsidRDefault="00C108EB" w14:paraId="27AFF7E1" w14:textId="77777777">
      <w:pPr>
        <w:spacing w:before="120"/>
      </w:pPr>
    </w:p>
    <w:p w:rsidRPr="00C108EB" w:rsidR="00C108EB" w:rsidP="00C108EB" w:rsidRDefault="00C108EB" w14:paraId="24C5367A" w14:textId="77777777">
      <w:pPr>
        <w:keepNext/>
        <w:keepLines/>
        <w:spacing w:before="120"/>
        <w:outlineLvl w:val="0"/>
        <w:rPr>
          <w:rFonts w:eastAsia="Times New Roman" w:cstheme="minorHAnsi"/>
          <w:b/>
          <w:bCs/>
          <w:color w:val="2F5496" w:themeColor="accent1" w:themeShade="BF"/>
          <w:sz w:val="32"/>
          <w:szCs w:val="32"/>
        </w:rPr>
      </w:pPr>
      <w:r w:rsidRPr="00C108EB">
        <w:rPr>
          <w:rFonts w:ascii="Calibri" w:hAnsi="Calibri" w:cs="Calibri" w:eastAsiaTheme="majorEastAsia"/>
          <w:b/>
          <w:bCs/>
          <w:color w:val="2F5496" w:themeColor="accent1" w:themeShade="BF"/>
          <w:sz w:val="32"/>
          <w:szCs w:val="32"/>
        </w:rPr>
        <w:t>Kriterienkatalog</w:t>
      </w:r>
    </w:p>
    <w:p w:rsidR="1E1172A9" w:rsidP="56F65D57" w:rsidRDefault="1E1172A9" w14:paraId="2388F9DE" w14:textId="77777777">
      <w:pPr>
        <w:spacing w:before="120"/>
      </w:pPr>
      <w:r>
        <w:t xml:space="preserve">Bitte beantworten Sie alle nachstehenden Fragen. Beschränken Sie sich bitte bei den offenen Fragen nur auf die für diese Ausschreibung relevanten Informationen. </w:t>
      </w:r>
    </w:p>
    <w:p w:rsidR="1E1172A9" w:rsidP="56F65D57" w:rsidRDefault="1E1172A9" w14:paraId="6670A7E7" w14:textId="358861A4">
      <w:pPr>
        <w:spacing w:before="120"/>
      </w:pPr>
      <w:r>
        <w:t xml:space="preserve">Die Antwort </w:t>
      </w:r>
      <w:r w:rsidR="34B75075">
        <w:t xml:space="preserve">der Bewertungskriterien </w:t>
      </w:r>
      <w:r>
        <w:t>muss im Antwortfeld explizit genannt werden. Verweise auf Dokumente allein sind nicht gültig. Der Bezug zu den Dokumenten, in der Sie die hier gemachten Angaben belegen, muss klar und deutlich sein. Geben Sie hierfür bitte den Dokumentenort an, in dem die Nachweise vorgelegt werden.</w:t>
      </w:r>
    </w:p>
    <w:p w:rsidR="56F65D57" w:rsidP="56F65D57" w:rsidRDefault="56F65D57" w14:paraId="231EAC37" w14:textId="5A0F1D79">
      <w:pPr>
        <w:spacing w:before="120"/>
      </w:pPr>
    </w:p>
    <w:p w:rsidRPr="00C108EB" w:rsidR="00C108EB" w:rsidP="56F65D57" w:rsidRDefault="00C108EB" w14:paraId="5348277B" w14:textId="77777777">
      <w:pPr>
        <w:spacing w:before="120"/>
      </w:pPr>
    </w:p>
    <w:p w:rsidRPr="00CD1AE1" w:rsidR="56F65D57" w:rsidP="00CD1AE1" w:rsidRDefault="56F65D57" w14:paraId="4AFA8537" w14:textId="2ACDA8B2">
      <w:r>
        <w:br w:type="page"/>
      </w:r>
    </w:p>
    <w:tbl>
      <w:tblPr>
        <w:tblStyle w:val="Tabellenraster"/>
        <w:tblpPr w:leftFromText="141" w:rightFromText="141" w:vertAnchor="text" w:horzAnchor="margin" w:tblpY="1"/>
        <w:tblOverlap w:val="never"/>
        <w:tblW w:w="9063" w:type="dxa"/>
        <w:tblLayout w:type="fixed"/>
        <w:tblLook w:val="04A0" w:firstRow="1" w:lastRow="0" w:firstColumn="1" w:lastColumn="0" w:noHBand="0" w:noVBand="1"/>
      </w:tblPr>
      <w:tblGrid>
        <w:gridCol w:w="5625"/>
        <w:gridCol w:w="3438"/>
      </w:tblGrid>
      <w:tr w:rsidRPr="00C108EB" w:rsidR="00C108EB" w:rsidTr="406AE131" w14:paraId="118C9C0C" w14:textId="77777777">
        <w:trPr>
          <w:trHeight w:val="300"/>
          <w:tblHeader/>
        </w:trPr>
        <w:tc>
          <w:tcPr>
            <w:tcW w:w="5625" w:type="dxa"/>
            <w:shd w:val="clear" w:color="auto" w:fill="9CC2E5" w:themeFill="accent5" w:themeFillTint="99"/>
            <w:tcMar/>
          </w:tcPr>
          <w:p w:rsidR="00C108EB" w:rsidP="0A876DC9" w:rsidRDefault="46233888" w14:paraId="1802CCA1" w14:textId="0A262BAB">
            <w:pPr>
              <w:keepNext/>
              <w:keepLines/>
              <w:spacing w:before="120"/>
              <w:rPr>
                <w:rFonts w:eastAsia="Times New Roman"/>
                <w:b/>
                <w:bCs/>
                <w:lang w:eastAsia="de-DE"/>
              </w:rPr>
            </w:pPr>
            <w:r w:rsidRPr="4F0664CD">
              <w:rPr>
                <w:rFonts w:eastAsia="Times New Roman"/>
                <w:b/>
                <w:bCs/>
                <w:lang w:eastAsia="de-DE"/>
              </w:rPr>
              <w:t>1.</w:t>
            </w:r>
            <w:r w:rsidRPr="4F0664CD" w:rsidR="56F3A16B">
              <w:rPr>
                <w:rFonts w:eastAsia="Times New Roman"/>
                <w:b/>
                <w:bCs/>
                <w:lang w:eastAsia="de-DE"/>
              </w:rPr>
              <w:t xml:space="preserve"> </w:t>
            </w:r>
            <w:r w:rsidRPr="4F0664CD" w:rsidR="061628B2">
              <w:rPr>
                <w:rFonts w:eastAsia="Times New Roman"/>
                <w:b/>
                <w:bCs/>
                <w:lang w:eastAsia="de-DE"/>
              </w:rPr>
              <w:t>Ausschlusskriterien</w:t>
            </w:r>
          </w:p>
        </w:tc>
        <w:tc>
          <w:tcPr>
            <w:tcW w:w="3438" w:type="dxa"/>
            <w:shd w:val="clear" w:color="auto" w:fill="9CC2E5" w:themeFill="accent5" w:themeFillTint="99"/>
            <w:tcMar/>
          </w:tcPr>
          <w:p w:rsidRPr="00005B86" w:rsidR="00CF2199" w:rsidP="00C108EB" w:rsidRDefault="00C108EB" w14:paraId="3E7109AA" w14:textId="734BA1F7">
            <w:pPr>
              <w:keepNext/>
              <w:keepLines/>
              <w:spacing w:before="120"/>
              <w:rPr>
                <w:rFonts w:eastAsia="Times New Roman"/>
                <w:b/>
                <w:bCs/>
                <w:lang w:eastAsia="de-DE"/>
              </w:rPr>
            </w:pPr>
            <w:r w:rsidRPr="00C108EB">
              <w:rPr>
                <w:rFonts w:eastAsia="Times New Roman"/>
                <w:b/>
                <w:bCs/>
                <w:lang w:eastAsia="de-DE"/>
              </w:rPr>
              <w:t>Angaben durch den</w:t>
            </w:r>
            <w:r w:rsidR="00E74953">
              <w:rPr>
                <w:rFonts w:eastAsia="Times New Roman"/>
                <w:b/>
                <w:bCs/>
                <w:lang w:eastAsia="de-DE"/>
              </w:rPr>
              <w:t>*die</w:t>
            </w:r>
            <w:r w:rsidRPr="00C108EB">
              <w:rPr>
                <w:rFonts w:eastAsia="Times New Roman"/>
                <w:b/>
                <w:bCs/>
                <w:lang w:eastAsia="de-DE"/>
              </w:rPr>
              <w:t xml:space="preserve"> Bieter</w:t>
            </w:r>
            <w:r w:rsidR="00E74953">
              <w:rPr>
                <w:rFonts w:eastAsia="Times New Roman"/>
                <w:b/>
                <w:bCs/>
                <w:lang w:eastAsia="de-DE"/>
              </w:rPr>
              <w:t>*in</w:t>
            </w:r>
          </w:p>
        </w:tc>
      </w:tr>
      <w:tr w:rsidRPr="00C108EB" w:rsidR="00C108EB" w:rsidTr="406AE131" w14:paraId="11AF58FA" w14:textId="77777777">
        <w:trPr>
          <w:trHeight w:val="300"/>
          <w:tblHeader/>
        </w:trPr>
        <w:tc>
          <w:tcPr>
            <w:tcW w:w="9063" w:type="dxa"/>
            <w:gridSpan w:val="2"/>
            <w:shd w:val="clear" w:color="auto" w:fill="9CC2E5" w:themeFill="accent5" w:themeFillTint="99"/>
            <w:tcMar/>
          </w:tcPr>
          <w:p w:rsidRPr="00CD1AE1" w:rsidR="00CD1AE1" w:rsidP="00CD1AE1" w:rsidRDefault="1B5A0DF5" w14:paraId="5A4B314E" w14:textId="35E0B0A0">
            <w:pPr>
              <w:pStyle w:val="Listenabsatz"/>
              <w:keepNext/>
              <w:keepLines/>
              <w:numPr>
                <w:ilvl w:val="1"/>
                <w:numId w:val="8"/>
              </w:numPr>
              <w:spacing w:before="120"/>
              <w:rPr>
                <w:rFonts w:eastAsia="Times New Roman"/>
                <w:lang w:eastAsia="de-DE"/>
              </w:rPr>
            </w:pPr>
            <w:r w:rsidRPr="00CD1AE1">
              <w:rPr>
                <w:rFonts w:eastAsia="Times New Roman"/>
                <w:lang w:eastAsia="de-DE"/>
              </w:rPr>
              <w:t>Der*die Bieter*in bzw. die das Aufgabenpaket umsetzende(n) Einzelperson(en) verfügt/verfügen mindestens über sprachliche Fähigkeiten in Deutsch und Englisch auf dem Niveau C1.</w:t>
            </w:r>
          </w:p>
        </w:tc>
      </w:tr>
      <w:tr w:rsidRPr="00C108EB" w:rsidR="00C108EB" w:rsidTr="406AE131" w14:paraId="6FC1C64A" w14:textId="77777777">
        <w:trPr>
          <w:trHeight w:val="300"/>
          <w:tblHeader/>
        </w:trPr>
        <w:tc>
          <w:tcPr>
            <w:tcW w:w="5625" w:type="dxa"/>
            <w:tcMar/>
          </w:tcPr>
          <w:p w:rsidR="59380DA6" w:rsidP="4F0664CD" w:rsidRDefault="1B5A0DF5" w14:paraId="5FDDC4EA" w14:textId="0F0A0EDE">
            <w:pPr>
              <w:keepNext/>
              <w:keepLines/>
              <w:spacing w:before="120"/>
              <w:rPr>
                <w:rFonts w:ascii="Calibri" w:hAnsi="Calibri" w:eastAsia="Calibri" w:cs="Calibri"/>
              </w:rPr>
            </w:pPr>
            <w:r w:rsidRPr="56F65D57">
              <w:rPr>
                <w:rFonts w:ascii="Calibri" w:hAnsi="Calibri" w:eastAsia="Calibri" w:cs="Calibri"/>
                <w:color w:val="000000" w:themeColor="text1"/>
              </w:rPr>
              <w:t>Verfügen Sie bzw. die das Aufgabenpaket umsetzende(n) Einzelperson(en) mindestens über sprachliche Fähigkeiten in Deutsch und Englisch auf dem Niveau C1?</w:t>
            </w:r>
          </w:p>
          <w:p w:rsidR="00C72C5C" w:rsidP="0A876DC9" w:rsidRDefault="00C72C5C" w14:paraId="6E092594" w14:textId="6023F3AA">
            <w:pPr>
              <w:keepNext/>
              <w:keepLines/>
              <w:spacing w:before="120"/>
              <w:rPr>
                <w:rFonts w:ascii="Calibri" w:hAnsi="Calibri" w:cs="Calibri"/>
                <w:lang w:eastAsia="de-DE"/>
              </w:rPr>
            </w:pPr>
          </w:p>
        </w:tc>
        <w:tc>
          <w:tcPr>
            <w:tcW w:w="3438" w:type="dxa"/>
            <w:tcMar/>
          </w:tcPr>
          <w:p w:rsidRPr="00C108EB" w:rsidR="00C108EB" w:rsidP="00C108EB" w:rsidRDefault="00000000" w14:paraId="6FF39C58" w14:textId="717E76C4">
            <w:pPr>
              <w:keepNext/>
              <w:keepLines/>
              <w:spacing w:before="120"/>
              <w:rPr>
                <w:lang w:eastAsia="de-DE"/>
              </w:rPr>
            </w:pPr>
            <w:sdt>
              <w:sdtPr>
                <w:rPr>
                  <w:lang w:eastAsia="de-DE"/>
                </w:rPr>
                <w:id w:val="-889879805"/>
                <w14:checkbox>
                  <w14:checked w14:val="0"/>
                  <w14:checkedState w14:val="2612" w14:font="MS Gothic"/>
                  <w14:uncheckedState w14:val="2610" w14:font="MS Gothic"/>
                </w14:checkbox>
              </w:sdtPr>
              <w:sdtContent>
                <w:r w:rsidRPr="56F65D57" w:rsidR="086FB0A7">
                  <w:rPr>
                    <w:rFonts w:ascii="Segoe UI Symbol" w:hAnsi="Segoe UI Symbol" w:cs="Segoe UI Symbol"/>
                    <w:lang w:eastAsia="de-DE"/>
                  </w:rPr>
                  <w:t>☐</w:t>
                </w:r>
              </w:sdtContent>
            </w:sdt>
            <w:r w:rsidRPr="56F65D57" w:rsidR="086FB0A7">
              <w:rPr>
                <w:lang w:eastAsia="de-DE"/>
              </w:rPr>
              <w:t xml:space="preserve"> </w:t>
            </w:r>
            <w:r w:rsidRPr="56F65D57" w:rsidR="5CB9EA9F">
              <w:rPr>
                <w:lang w:eastAsia="de-DE"/>
              </w:rPr>
              <w:t>Ja</w:t>
            </w:r>
            <w:r w:rsidRPr="56F65D57" w:rsidR="086FB0A7">
              <w:rPr>
                <w:lang w:eastAsia="de-DE"/>
              </w:rPr>
              <w:t xml:space="preserve">        </w:t>
            </w:r>
            <w:r w:rsidRPr="56F65D57" w:rsidR="5CB9EA9F">
              <w:rPr>
                <w:lang w:eastAsia="de-DE"/>
              </w:rPr>
              <w:t xml:space="preserve"> </w:t>
            </w:r>
            <w:sdt>
              <w:sdtPr>
                <w:rPr>
                  <w:lang w:eastAsia="de-DE"/>
                </w:rPr>
                <w:id w:val="-868677116"/>
                <w14:checkbox>
                  <w14:checked w14:val="0"/>
                  <w14:checkedState w14:val="2612" w14:font="MS Gothic"/>
                  <w14:uncheckedState w14:val="2610" w14:font="MS Gothic"/>
                </w14:checkbox>
              </w:sdtPr>
              <w:sdtContent>
                <w:r w:rsidRPr="56F65D57" w:rsidR="5CB9EA9F">
                  <w:rPr>
                    <w:rFonts w:ascii="Segoe UI Symbol" w:hAnsi="Segoe UI Symbol" w:cs="Segoe UI Symbol"/>
                    <w:lang w:eastAsia="de-DE"/>
                  </w:rPr>
                  <w:t>☐</w:t>
                </w:r>
              </w:sdtContent>
            </w:sdt>
            <w:r w:rsidRPr="56F65D57" w:rsidR="5CB9EA9F">
              <w:rPr>
                <w:lang w:eastAsia="de-DE"/>
              </w:rPr>
              <w:t xml:space="preserve"> </w:t>
            </w:r>
            <w:r w:rsidRPr="56F65D57" w:rsidR="086FB0A7">
              <w:rPr>
                <w:lang w:eastAsia="de-DE"/>
              </w:rPr>
              <w:t>Nein</w:t>
            </w:r>
          </w:p>
        </w:tc>
      </w:tr>
      <w:tr w:rsidR="4F0664CD" w:rsidTr="406AE131" w14:paraId="3208C11C" w14:textId="77777777">
        <w:trPr>
          <w:trHeight w:val="300"/>
          <w:tblHeader/>
        </w:trPr>
        <w:tc>
          <w:tcPr>
            <w:tcW w:w="9063" w:type="dxa"/>
            <w:gridSpan w:val="2"/>
            <w:shd w:val="clear" w:color="auto" w:fill="9CC2E5" w:themeFill="accent5" w:themeFillTint="99"/>
            <w:tcMar/>
          </w:tcPr>
          <w:p w:rsidR="23FF6A65" w:rsidP="56F65D57" w:rsidRDefault="2BB6B117" w14:paraId="7821C00C" w14:textId="4291FD65">
            <w:pPr>
              <w:rPr>
                <w:rFonts w:ascii="Calibri" w:hAnsi="Calibri" w:eastAsia="Calibri" w:cs="Calibri"/>
                <w:color w:val="000000" w:themeColor="text1"/>
              </w:rPr>
            </w:pPr>
            <w:r w:rsidRPr="56F65D57">
              <w:rPr>
                <w:rFonts w:ascii="Calibri" w:hAnsi="Calibri" w:eastAsia="Calibri" w:cs="Calibri"/>
                <w:color w:val="000000" w:themeColor="text1"/>
              </w:rPr>
              <w:t xml:space="preserve">1.2. </w:t>
            </w:r>
            <w:r w:rsidR="00CD1AE1">
              <w:rPr>
                <w:rFonts w:ascii="Calibri" w:hAnsi="Calibri" w:eastAsia="Calibri" w:cs="Calibri"/>
                <w:color w:val="000000" w:themeColor="text1"/>
              </w:rPr>
              <w:t>Es</w:t>
            </w:r>
            <w:r w:rsidRPr="56F65D57">
              <w:rPr>
                <w:rFonts w:ascii="Calibri" w:hAnsi="Calibri" w:eastAsia="Calibri" w:cs="Calibri"/>
                <w:color w:val="000000" w:themeColor="text1"/>
              </w:rPr>
              <w:t xml:space="preserve"> können sich juristische Personen (Organisation/Institution/eingetragene Vereine etc.)</w:t>
            </w:r>
            <w:r w:rsidRPr="56F65D57" w:rsidR="786BCBA4">
              <w:rPr>
                <w:rFonts w:ascii="Calibri" w:hAnsi="Calibri" w:eastAsia="Calibri" w:cs="Calibri"/>
                <w:color w:val="000000" w:themeColor="text1"/>
              </w:rPr>
              <w:t xml:space="preserve"> </w:t>
            </w:r>
            <w:r w:rsidRPr="56F65D57" w:rsidR="0CE2A036">
              <w:rPr>
                <w:rFonts w:ascii="Calibri" w:hAnsi="Calibri" w:eastAsia="Calibri" w:cs="Calibri"/>
                <w:color w:val="000000" w:themeColor="text1"/>
              </w:rPr>
              <w:t xml:space="preserve">mit Sitz in Deutschland </w:t>
            </w:r>
            <w:r w:rsidRPr="56F65D57" w:rsidR="786BCBA4">
              <w:rPr>
                <w:rFonts w:ascii="Calibri" w:hAnsi="Calibri" w:eastAsia="Calibri" w:cs="Calibri"/>
                <w:color w:val="000000" w:themeColor="text1"/>
              </w:rPr>
              <w:t>bewerben, j</w:t>
            </w:r>
            <w:r w:rsidRPr="56F65D57">
              <w:rPr>
                <w:rFonts w:ascii="Calibri" w:hAnsi="Calibri" w:eastAsia="Calibri" w:cs="Calibri"/>
                <w:color w:val="000000" w:themeColor="text1"/>
              </w:rPr>
              <w:t>edoch keine Einzelpersonen (z.B. Freiberufler*innen)</w:t>
            </w:r>
            <w:r w:rsidRPr="56F65D57" w:rsidR="00E369CF">
              <w:rPr>
                <w:rFonts w:ascii="Calibri" w:hAnsi="Calibri" w:eastAsia="Calibri" w:cs="Calibri"/>
                <w:color w:val="000000" w:themeColor="text1"/>
              </w:rPr>
              <w:t>.</w:t>
            </w:r>
          </w:p>
        </w:tc>
      </w:tr>
      <w:tr w:rsidR="4F0664CD" w:rsidTr="406AE131" w14:paraId="31373C68" w14:textId="77777777">
        <w:trPr>
          <w:trHeight w:val="300"/>
          <w:tblHeader/>
        </w:trPr>
        <w:tc>
          <w:tcPr>
            <w:tcW w:w="5625" w:type="dxa"/>
            <w:tcMar/>
          </w:tcPr>
          <w:p w:rsidR="2B876E03" w:rsidP="56F65D57" w:rsidRDefault="00E369CF" w14:paraId="36E8B986" w14:textId="79C31F7A">
            <w:pPr>
              <w:rPr>
                <w:rFonts w:ascii="Calibri" w:hAnsi="Calibri" w:eastAsia="Calibri" w:cs="Calibri"/>
                <w:color w:val="000000" w:themeColor="text1"/>
              </w:rPr>
            </w:pPr>
            <w:r w:rsidRPr="56F65D57">
              <w:rPr>
                <w:rFonts w:ascii="Calibri" w:hAnsi="Calibri" w:eastAsia="Calibri" w:cs="Calibri"/>
                <w:color w:val="000000" w:themeColor="text1"/>
              </w:rPr>
              <w:t xml:space="preserve">Handelt es sich </w:t>
            </w:r>
            <w:r w:rsidRPr="56F65D57" w:rsidR="78CF6071">
              <w:rPr>
                <w:rFonts w:ascii="Calibri" w:hAnsi="Calibri" w:eastAsia="Calibri" w:cs="Calibri"/>
                <w:color w:val="000000" w:themeColor="text1"/>
              </w:rPr>
              <w:t xml:space="preserve">bei Ihrer Bewerbung </w:t>
            </w:r>
            <w:r w:rsidRPr="56F65D57">
              <w:rPr>
                <w:rFonts w:ascii="Calibri" w:hAnsi="Calibri" w:eastAsia="Calibri" w:cs="Calibri"/>
                <w:color w:val="000000" w:themeColor="text1"/>
              </w:rPr>
              <w:t xml:space="preserve">um </w:t>
            </w:r>
            <w:r w:rsidRPr="56F65D57" w:rsidR="4B613098">
              <w:rPr>
                <w:rFonts w:ascii="Calibri" w:hAnsi="Calibri" w:eastAsia="Calibri" w:cs="Calibri"/>
                <w:color w:val="000000" w:themeColor="text1"/>
              </w:rPr>
              <w:t xml:space="preserve">die </w:t>
            </w:r>
            <w:r w:rsidRPr="56F65D57">
              <w:rPr>
                <w:rFonts w:ascii="Calibri" w:hAnsi="Calibri" w:eastAsia="Calibri" w:cs="Calibri"/>
                <w:color w:val="000000" w:themeColor="text1"/>
              </w:rPr>
              <w:t>eine</w:t>
            </w:r>
            <w:r w:rsidRPr="56F65D57" w:rsidR="089AF74D">
              <w:rPr>
                <w:rFonts w:ascii="Calibri" w:hAnsi="Calibri" w:eastAsia="Calibri" w:cs="Calibri"/>
                <w:color w:val="000000" w:themeColor="text1"/>
              </w:rPr>
              <w:t>r</w:t>
            </w:r>
            <w:r w:rsidRPr="56F65D57">
              <w:rPr>
                <w:rFonts w:ascii="Calibri" w:hAnsi="Calibri" w:eastAsia="Calibri" w:cs="Calibri"/>
                <w:color w:val="000000" w:themeColor="text1"/>
              </w:rPr>
              <w:t xml:space="preserve"> juristische</w:t>
            </w:r>
            <w:r w:rsidRPr="56F65D57" w:rsidR="23819F06">
              <w:rPr>
                <w:rFonts w:ascii="Calibri" w:hAnsi="Calibri" w:eastAsia="Calibri" w:cs="Calibri"/>
                <w:color w:val="000000" w:themeColor="text1"/>
              </w:rPr>
              <w:t>n</w:t>
            </w:r>
            <w:r w:rsidRPr="56F65D57">
              <w:rPr>
                <w:rFonts w:ascii="Calibri" w:hAnsi="Calibri" w:eastAsia="Calibri" w:cs="Calibri"/>
                <w:color w:val="000000" w:themeColor="text1"/>
              </w:rPr>
              <w:t xml:space="preserve"> Person</w:t>
            </w:r>
            <w:r w:rsidRPr="56F65D57" w:rsidR="278E681A">
              <w:rPr>
                <w:rFonts w:ascii="Calibri" w:hAnsi="Calibri" w:eastAsia="Calibri" w:cs="Calibri"/>
                <w:color w:val="000000" w:themeColor="text1"/>
              </w:rPr>
              <w:t xml:space="preserve"> mit Sitz in Deutschland</w:t>
            </w:r>
            <w:r w:rsidRPr="56F65D57">
              <w:rPr>
                <w:rFonts w:ascii="Calibri" w:hAnsi="Calibri" w:eastAsia="Calibri" w:cs="Calibri"/>
                <w:color w:val="000000" w:themeColor="text1"/>
              </w:rPr>
              <w:t>?</w:t>
            </w:r>
          </w:p>
        </w:tc>
        <w:tc>
          <w:tcPr>
            <w:tcW w:w="3438" w:type="dxa"/>
            <w:tcMar/>
          </w:tcPr>
          <w:p w:rsidR="2B876E03" w:rsidP="4F0664CD" w:rsidRDefault="00000000" w14:paraId="05C58B85" w14:textId="717E76C4">
            <w:pPr>
              <w:keepNext/>
              <w:keepLines/>
              <w:spacing w:before="120"/>
              <w:rPr>
                <w:lang w:eastAsia="de-DE"/>
              </w:rPr>
            </w:pPr>
            <w:sdt>
              <w:sdtPr>
                <w:rPr>
                  <w:lang w:eastAsia="de-DE"/>
                </w:rPr>
                <w:id w:val="1916908446"/>
                <w14:checkbox>
                  <w14:checked w14:val="0"/>
                  <w14:checkedState w14:val="2612" w14:font="MS Gothic"/>
                  <w14:uncheckedState w14:val="2610" w14:font="MS Gothic"/>
                </w14:checkbox>
              </w:sdtPr>
              <w:sdtContent>
                <w:r w:rsidRPr="56F65D57" w:rsidR="00E369CF">
                  <w:rPr>
                    <w:rFonts w:ascii="Segoe UI Symbol" w:hAnsi="Segoe UI Symbol" w:cs="Segoe UI Symbol"/>
                    <w:lang w:eastAsia="de-DE"/>
                  </w:rPr>
                  <w:t>☐</w:t>
                </w:r>
              </w:sdtContent>
            </w:sdt>
            <w:r w:rsidRPr="56F65D57" w:rsidR="00E369CF">
              <w:rPr>
                <w:lang w:eastAsia="de-DE"/>
              </w:rPr>
              <w:t xml:space="preserve"> Ja         </w:t>
            </w:r>
            <w:sdt>
              <w:sdtPr>
                <w:rPr>
                  <w:lang w:eastAsia="de-DE"/>
                </w:rPr>
                <w:id w:val="1524245792"/>
                <w14:checkbox>
                  <w14:checked w14:val="0"/>
                  <w14:checkedState w14:val="2612" w14:font="MS Gothic"/>
                  <w14:uncheckedState w14:val="2610" w14:font="MS Gothic"/>
                </w14:checkbox>
              </w:sdtPr>
              <w:sdtContent>
                <w:r w:rsidRPr="56F65D57" w:rsidR="00E369CF">
                  <w:rPr>
                    <w:rFonts w:ascii="Segoe UI Symbol" w:hAnsi="Segoe UI Symbol" w:cs="Segoe UI Symbol"/>
                    <w:lang w:eastAsia="de-DE"/>
                  </w:rPr>
                  <w:t>☐</w:t>
                </w:r>
              </w:sdtContent>
            </w:sdt>
            <w:r w:rsidRPr="56F65D57" w:rsidR="00E369CF">
              <w:rPr>
                <w:lang w:eastAsia="de-DE"/>
              </w:rPr>
              <w:t xml:space="preserve"> Nein</w:t>
            </w:r>
          </w:p>
          <w:p w:rsidR="4F0664CD" w:rsidP="4F0664CD" w:rsidRDefault="4F0664CD" w14:paraId="5DCC16D6" w14:textId="07C4D1F0">
            <w:pPr>
              <w:rPr>
                <w:rFonts w:ascii="Segoe UI Symbol" w:hAnsi="Segoe UI Symbol" w:cs="Segoe UI Symbol"/>
                <w:lang w:eastAsia="de-DE"/>
              </w:rPr>
            </w:pPr>
          </w:p>
        </w:tc>
      </w:tr>
      <w:tr w:rsidRPr="00C108EB" w:rsidR="008118A2" w:rsidTr="406AE131" w14:paraId="5B9CB4EF" w14:textId="77777777">
        <w:trPr>
          <w:trHeight w:val="300"/>
          <w:tblHeader/>
        </w:trPr>
        <w:tc>
          <w:tcPr>
            <w:tcW w:w="9063" w:type="dxa"/>
            <w:gridSpan w:val="2"/>
            <w:shd w:val="clear" w:color="auto" w:fill="9CC2E5" w:themeFill="accent5" w:themeFillTint="99"/>
            <w:tcMar/>
          </w:tcPr>
          <w:p w:rsidRPr="00C108EB" w:rsidR="008118A2" w:rsidP="56F65D57" w:rsidRDefault="35DC1474" w14:paraId="38290447" w14:textId="1A4DF327">
            <w:pPr>
              <w:keepNext w:val="1"/>
              <w:keepLines w:val="1"/>
              <w:spacing w:before="120"/>
            </w:pPr>
            <w:r w:rsidRPr="3C88321D" w:rsidR="35DC1474">
              <w:rPr>
                <w:rFonts w:eastAsia="" w:eastAsiaTheme="minorEastAsia"/>
                <w:b w:val="1"/>
                <w:bCs w:val="1"/>
                <w:lang w:eastAsia="de-DE"/>
              </w:rPr>
              <w:t>2</w:t>
            </w:r>
            <w:r w:rsidRPr="3C88321D" w:rsidR="00CD1AE1">
              <w:rPr>
                <w:rFonts w:eastAsia="" w:eastAsiaTheme="minorEastAsia"/>
                <w:b w:val="1"/>
                <w:bCs w:val="1"/>
                <w:lang w:eastAsia="de-DE"/>
              </w:rPr>
              <w:t>.</w:t>
            </w:r>
            <w:r w:rsidRPr="3C88321D" w:rsidR="35DC1474">
              <w:rPr>
                <w:rFonts w:eastAsia="" w:eastAsiaTheme="minorEastAsia"/>
                <w:b w:val="1"/>
                <w:bCs w:val="1"/>
                <w:lang w:eastAsia="de-DE"/>
              </w:rPr>
              <w:t xml:space="preserve"> </w:t>
            </w:r>
            <w:r w:rsidRPr="3C88321D" w:rsidR="6EB4872C">
              <w:rPr>
                <w:rFonts w:eastAsia="" w:eastAsiaTheme="minorEastAsia"/>
                <w:b w:val="1"/>
                <w:bCs w:val="1"/>
                <w:lang w:eastAsia="de-DE"/>
              </w:rPr>
              <w:t>Bewertungskriterien</w:t>
            </w:r>
          </w:p>
          <w:p w:rsidRPr="00C108EB" w:rsidR="008118A2" w:rsidP="3C88321D" w:rsidRDefault="35DC1474" w14:paraId="63FC2823" w14:textId="766F4486">
            <w:pPr>
              <w:pStyle w:val="Standard"/>
              <w:keepNext w:val="1"/>
              <w:keepLines w:val="1"/>
              <w:spacing w:before="120"/>
            </w:pPr>
            <w:r w:rsidRPr="3C88321D" w:rsidR="5C7CD1FF">
              <w:rPr>
                <w:rFonts w:ascii="Calibri" w:hAnsi="Calibri" w:eastAsia="Calibri" w:cs="Calibri"/>
                <w:noProof w:val="0"/>
                <w:sz w:val="22"/>
                <w:szCs w:val="22"/>
                <w:lang w:val="de-DE"/>
              </w:rPr>
              <w:t>Voraussetzung für die Berücksichtigung im weiteren Wertungsverfahren ist das Erreichen einer Mindestpunktzahl von 36 Punkten von maximal 70 Kriterienpunkten. Die Mindestpunktzahl versteht sich ohne Berücksichtigung der Preispunkte. Angebote, die diese Mindestpunktzahl nicht erreichen, werden von der weiteren Wertung ausgeschlossen.</w:t>
            </w:r>
          </w:p>
        </w:tc>
      </w:tr>
      <w:tr w:rsidRPr="00C108EB" w:rsidR="00C108EB" w:rsidTr="406AE131" w14:paraId="2119F4A1" w14:textId="77777777">
        <w:trPr>
          <w:trHeight w:val="300"/>
          <w:tblHeader/>
        </w:trPr>
        <w:tc>
          <w:tcPr>
            <w:tcW w:w="9063" w:type="dxa"/>
            <w:gridSpan w:val="2"/>
            <w:shd w:val="clear" w:color="auto" w:fill="9CC2E5" w:themeFill="accent5" w:themeFillTint="99"/>
            <w:tcMar/>
          </w:tcPr>
          <w:p w:rsidRPr="00C108EB" w:rsidR="00C108EB" w:rsidP="56F65D57" w:rsidRDefault="624251CD" w14:paraId="25D61615" w14:textId="015919F2">
            <w:pPr>
              <w:keepNext/>
              <w:keepLines/>
              <w:spacing w:before="120"/>
              <w:rPr>
                <w:rFonts w:ascii="Calibri" w:hAnsi="Calibri" w:eastAsia="Calibri" w:cs="Calibri"/>
              </w:rPr>
            </w:pPr>
            <w:r w:rsidRPr="56F65D57">
              <w:rPr>
                <w:rFonts w:eastAsiaTheme="minorEastAsia"/>
                <w:lang w:eastAsia="de-DE"/>
              </w:rPr>
              <w:t>2</w:t>
            </w:r>
            <w:r w:rsidRPr="56F65D57" w:rsidR="661E30B7">
              <w:rPr>
                <w:rFonts w:eastAsiaTheme="minorEastAsia"/>
                <w:lang w:eastAsia="de-DE"/>
              </w:rPr>
              <w:t>.1</w:t>
            </w:r>
            <w:r w:rsidRPr="56F65D57" w:rsidR="2A11568F">
              <w:rPr>
                <w:rFonts w:eastAsiaTheme="minorEastAsia"/>
              </w:rPr>
              <w:t xml:space="preserve"> </w:t>
            </w:r>
            <w:r w:rsidRPr="56F65D57" w:rsidR="0FDB9AA0">
              <w:rPr>
                <w:rFonts w:eastAsiaTheme="minorEastAsia"/>
              </w:rPr>
              <w:t>Konzept und Umsetzungsansatz de</w:t>
            </w:r>
            <w:r w:rsidR="00CD1AE1">
              <w:rPr>
                <w:rFonts w:eastAsiaTheme="minorEastAsia"/>
              </w:rPr>
              <w:t>r</w:t>
            </w:r>
            <w:r w:rsidRPr="56F65D57" w:rsidR="0FDB9AA0">
              <w:rPr>
                <w:rFonts w:eastAsiaTheme="minorEastAsia"/>
              </w:rPr>
              <w:t xml:space="preserve"> Arbeitspaket</w:t>
            </w:r>
            <w:r w:rsidR="00CD1AE1">
              <w:rPr>
                <w:rFonts w:eastAsiaTheme="minorEastAsia"/>
              </w:rPr>
              <w:t>e</w:t>
            </w:r>
          </w:p>
        </w:tc>
      </w:tr>
      <w:tr w:rsidRPr="00C108EB" w:rsidR="008B4BC0" w:rsidTr="406AE131" w14:paraId="38671FFF" w14:textId="77777777">
        <w:trPr>
          <w:trHeight w:val="300"/>
          <w:tblHeader/>
        </w:trPr>
        <w:tc>
          <w:tcPr>
            <w:tcW w:w="9063" w:type="dxa"/>
            <w:gridSpan w:val="2"/>
            <w:tcMar/>
          </w:tcPr>
          <w:p w:rsidRPr="00C108EB" w:rsidR="008B4BC0" w:rsidP="56F65D57" w:rsidRDefault="00CD1AE1" w14:paraId="4E6FF718" w14:textId="0BC44AB9">
            <w:pPr>
              <w:keepNext/>
              <w:keepLines/>
              <w:spacing w:before="120"/>
              <w:rPr>
                <w:rFonts w:ascii="Calibri" w:hAnsi="Calibri" w:eastAsia="Calibri" w:cs="Calibri"/>
              </w:rPr>
            </w:pPr>
            <w:r w:rsidRPr="00CD1AE1">
              <w:rPr>
                <w:rFonts w:ascii="Calibri" w:hAnsi="Calibri" w:eastAsia="Calibri" w:cs="Calibri"/>
              </w:rPr>
              <w:t>Bitte beschreiben Sie Ihr Verständnis der Zielsetzung und Aufgaben der Gesamtheit der Arbeitspakete sowie Ihre geplante Herangehensweise an die Umsetzung. Wie würden Sie den Auftrag inhaltlich und methodisch gestalten, um die Ziele bestmöglich zu unterstützen? Bitte erläutern Sie dabei Ihre konzeptionellen Ideen, geplanten Schwerpunkte und gegebenenfalls bereits vorhandene Erfahrungen oder Ansätze, die Sie in die Umsetzung einbringen würden.</w:t>
            </w:r>
          </w:p>
        </w:tc>
      </w:tr>
      <w:tr w:rsidRPr="00C108EB" w:rsidR="00B4555D" w:rsidTr="406AE131" w14:paraId="6B1FF9F4" w14:textId="77777777">
        <w:trPr>
          <w:trHeight w:val="300"/>
          <w:tblHeader/>
        </w:trPr>
        <w:tc>
          <w:tcPr>
            <w:tcW w:w="9063" w:type="dxa"/>
            <w:gridSpan w:val="2"/>
            <w:tcMar/>
          </w:tcPr>
          <w:p w:rsidRPr="00B4555D" w:rsidR="00B4555D" w:rsidP="56F65D57" w:rsidRDefault="5328D30E" w14:paraId="69E26692" w14:textId="1007B75E">
            <w:pPr>
              <w:keepNext/>
              <w:keepLines/>
              <w:spacing w:before="120"/>
              <w:rPr>
                <w:rFonts w:eastAsiaTheme="minorEastAsia"/>
                <w:lang w:eastAsia="de-DE"/>
              </w:rPr>
            </w:pPr>
            <w:r w:rsidRPr="56F65D57">
              <w:rPr>
                <w:rFonts w:eastAsiaTheme="minorEastAsia"/>
                <w:lang w:eastAsia="de-DE"/>
              </w:rPr>
              <w:t>Zu 2.1 Antwort</w:t>
            </w:r>
            <w:r w:rsidRPr="56F65D57" w:rsidR="75B90039">
              <w:rPr>
                <w:rFonts w:eastAsiaTheme="minorEastAsia"/>
                <w:lang w:eastAsia="de-DE"/>
              </w:rPr>
              <w:t xml:space="preserve"> </w:t>
            </w:r>
          </w:p>
          <w:p w:rsidR="00B4555D" w:rsidP="56F65D57" w:rsidRDefault="00B4555D" w14:paraId="02BCD74A" w14:textId="77777777">
            <w:pPr>
              <w:keepNext/>
              <w:keepLines/>
              <w:spacing w:before="120"/>
              <w:rPr>
                <w:rFonts w:eastAsiaTheme="minorEastAsia"/>
                <w:lang w:eastAsia="de-DE"/>
              </w:rPr>
            </w:pPr>
          </w:p>
          <w:p w:rsidRPr="00C108EB" w:rsidR="00B4555D" w:rsidP="56F65D57" w:rsidRDefault="00B4555D" w14:paraId="5FFF95BA" w14:textId="77777777">
            <w:pPr>
              <w:keepNext/>
              <w:keepLines/>
              <w:spacing w:before="120"/>
              <w:rPr>
                <w:rFonts w:eastAsiaTheme="minorEastAsia"/>
                <w:lang w:eastAsia="de-DE"/>
              </w:rPr>
            </w:pPr>
          </w:p>
        </w:tc>
      </w:tr>
      <w:tr w:rsidRPr="00C108EB" w:rsidR="000D2AED" w:rsidTr="406AE131" w14:paraId="28AB5AE9" w14:textId="77777777">
        <w:trPr>
          <w:trHeight w:val="300"/>
          <w:tblHeader/>
        </w:trPr>
        <w:tc>
          <w:tcPr>
            <w:tcW w:w="9063" w:type="dxa"/>
            <w:gridSpan w:val="2"/>
            <w:shd w:val="clear" w:color="auto" w:fill="9CC2E5" w:themeFill="accent5" w:themeFillTint="99"/>
            <w:tcMar/>
          </w:tcPr>
          <w:p w:rsidRPr="00C108EB" w:rsidR="000D2AED" w:rsidP="56F65D57" w:rsidRDefault="39B236DC" w14:paraId="4C711123" w14:textId="54677A3D">
            <w:pPr>
              <w:keepNext/>
              <w:keepLines/>
              <w:spacing w:before="120"/>
              <w:rPr>
                <w:rFonts w:eastAsiaTheme="minorEastAsia"/>
              </w:rPr>
            </w:pPr>
            <w:r w:rsidRPr="56F65D57">
              <w:rPr>
                <w:rFonts w:eastAsiaTheme="minorEastAsia"/>
                <w:lang w:eastAsia="de-DE"/>
              </w:rPr>
              <w:t>2.2</w:t>
            </w:r>
            <w:r w:rsidRPr="56F65D57">
              <w:rPr>
                <w:rFonts w:eastAsiaTheme="minorEastAsia"/>
              </w:rPr>
              <w:t xml:space="preserve"> </w:t>
            </w:r>
            <w:r w:rsidRPr="00CD1AE1" w:rsidR="00CD1AE1">
              <w:rPr>
                <w:rFonts w:eastAsiaTheme="minorEastAsia"/>
              </w:rPr>
              <w:t>Kenntnisse zu Youth Work in Deutschland und Europa; Kenntnisse und Berührungspunkte mit der EU-Jugendstrategie und European Youth Work Agenda (EYWA)</w:t>
            </w:r>
          </w:p>
        </w:tc>
      </w:tr>
      <w:tr w:rsidR="4F0664CD" w:rsidTr="406AE131" w14:paraId="1C35C174" w14:textId="77777777">
        <w:trPr>
          <w:trHeight w:val="300"/>
          <w:tblHeader/>
        </w:trPr>
        <w:tc>
          <w:tcPr>
            <w:tcW w:w="9063" w:type="dxa"/>
            <w:gridSpan w:val="2"/>
            <w:shd w:val="clear" w:color="auto" w:fill="FFFFFF" w:themeFill="background1"/>
            <w:tcMar/>
          </w:tcPr>
          <w:p w:rsidR="6806B5BE" w:rsidP="56F65D57" w:rsidRDefault="00FF2F61" w14:paraId="41C7BCD4" w14:textId="6BE5A993">
            <w:pPr>
              <w:keepNext/>
              <w:keepLines/>
              <w:spacing w:before="120"/>
              <w:rPr>
                <w:rFonts w:eastAsiaTheme="minorEastAsia"/>
                <w:highlight w:val="yellow"/>
              </w:rPr>
            </w:pPr>
            <w:r w:rsidRPr="00FF2F61">
              <w:rPr>
                <w:rFonts w:eastAsiaTheme="minorEastAsia"/>
              </w:rPr>
              <w:t>Bitte erläutern Sie, wie hoch Ihr Wissensstand über Youth Work in Deutschland und Europa sowie über die EU-Jugendstrategie und EYWA ist (geringer - grundlegender - erweiterter Wissensstand). Bitte benennen Sie 3 konkrete Berührungspunkte mit der European Youth Work Agenda.</w:t>
            </w:r>
          </w:p>
        </w:tc>
      </w:tr>
      <w:tr w:rsidR="4F0664CD" w:rsidTr="406AE131" w14:paraId="76696C07" w14:textId="77777777">
        <w:trPr>
          <w:trHeight w:val="300"/>
          <w:tblHeader/>
        </w:trPr>
        <w:tc>
          <w:tcPr>
            <w:tcW w:w="9063" w:type="dxa"/>
            <w:gridSpan w:val="2"/>
            <w:shd w:val="clear" w:color="auto" w:fill="FFFFFF" w:themeFill="background1"/>
            <w:tcMar/>
          </w:tcPr>
          <w:p w:rsidR="4F0664CD" w:rsidP="56F65D57" w:rsidRDefault="480ECAA2" w14:paraId="5C2AFD3E" w14:textId="065A43EC">
            <w:pPr>
              <w:keepNext/>
              <w:keepLines/>
              <w:spacing w:before="120"/>
              <w:rPr>
                <w:rFonts w:eastAsiaTheme="minorEastAsia"/>
                <w:lang w:eastAsia="de-DE"/>
              </w:rPr>
            </w:pPr>
            <w:r w:rsidRPr="56F65D57">
              <w:rPr>
                <w:rFonts w:eastAsiaTheme="minorEastAsia"/>
                <w:lang w:eastAsia="de-DE"/>
              </w:rPr>
              <w:t>Zu 2.</w:t>
            </w:r>
            <w:r w:rsidRPr="56F65D57" w:rsidR="09CC7729">
              <w:rPr>
                <w:rFonts w:eastAsiaTheme="minorEastAsia"/>
                <w:lang w:eastAsia="de-DE"/>
              </w:rPr>
              <w:t>2</w:t>
            </w:r>
            <w:r w:rsidRPr="56F65D57" w:rsidR="21A2BF65">
              <w:rPr>
                <w:rFonts w:eastAsiaTheme="minorEastAsia"/>
                <w:lang w:eastAsia="de-DE"/>
              </w:rPr>
              <w:t xml:space="preserve"> </w:t>
            </w:r>
            <w:r w:rsidRPr="56F65D57">
              <w:rPr>
                <w:rFonts w:eastAsiaTheme="minorEastAsia"/>
                <w:lang w:eastAsia="de-DE"/>
              </w:rPr>
              <w:t xml:space="preserve">Antwort </w:t>
            </w:r>
          </w:p>
          <w:p w:rsidR="4F0664CD" w:rsidP="56F65D57" w:rsidRDefault="4F0664CD" w14:paraId="22E1698C" w14:textId="77777777">
            <w:pPr>
              <w:keepNext/>
              <w:keepLines/>
              <w:spacing w:before="120"/>
              <w:rPr>
                <w:rFonts w:eastAsiaTheme="minorEastAsia"/>
                <w:lang w:eastAsia="de-DE"/>
              </w:rPr>
            </w:pPr>
          </w:p>
          <w:p w:rsidR="4F0664CD" w:rsidP="56F65D57" w:rsidRDefault="4F0664CD" w14:paraId="4B4F1C12" w14:textId="77777777">
            <w:pPr>
              <w:keepNext/>
              <w:keepLines/>
              <w:spacing w:before="120"/>
              <w:rPr>
                <w:rFonts w:eastAsiaTheme="minorEastAsia"/>
                <w:lang w:eastAsia="de-DE"/>
              </w:rPr>
            </w:pPr>
          </w:p>
        </w:tc>
      </w:tr>
      <w:tr w:rsidR="4F0664CD" w:rsidTr="406AE131" w14:paraId="48FBBB6F" w14:textId="77777777">
        <w:trPr>
          <w:trHeight w:val="300"/>
          <w:tblHeader/>
        </w:trPr>
        <w:tc>
          <w:tcPr>
            <w:tcW w:w="9063" w:type="dxa"/>
            <w:gridSpan w:val="2"/>
            <w:shd w:val="clear" w:color="auto" w:fill="9CC2E5" w:themeFill="accent5" w:themeFillTint="99"/>
            <w:tcMar/>
          </w:tcPr>
          <w:p w:rsidR="4F0664CD" w:rsidP="56F65D57" w:rsidRDefault="2F96F853" w14:paraId="299FBBB7" w14:textId="5250A019">
            <w:pPr>
              <w:keepNext/>
              <w:keepLines/>
              <w:spacing w:before="120"/>
              <w:rPr>
                <w:rFonts w:eastAsiaTheme="minorEastAsia"/>
              </w:rPr>
            </w:pPr>
            <w:r w:rsidRPr="56F65D57">
              <w:rPr>
                <w:rFonts w:eastAsiaTheme="minorEastAsia"/>
                <w:lang w:eastAsia="de-DE"/>
              </w:rPr>
              <w:t>2.</w:t>
            </w:r>
            <w:r w:rsidRPr="56F65D57" w:rsidR="32BD79DB">
              <w:rPr>
                <w:rFonts w:eastAsiaTheme="minorEastAsia"/>
                <w:lang w:eastAsia="de-DE"/>
              </w:rPr>
              <w:t>3</w:t>
            </w:r>
            <w:r w:rsidRPr="56F65D57">
              <w:rPr>
                <w:rFonts w:eastAsiaTheme="minorEastAsia"/>
              </w:rPr>
              <w:t xml:space="preserve"> </w:t>
            </w:r>
            <w:r w:rsidRPr="00FF2F61" w:rsidR="00FF2F61">
              <w:rPr>
                <w:rFonts w:eastAsiaTheme="minorEastAsia"/>
              </w:rPr>
              <w:t>Erfahrungen und Kompetenzen in den Bereichen fachliche Aufbereitung von europäischen Impulsen zu Youth Work in Deutschland, fachlicher Wissenstransfer, Veranstaltungsmanagement, Austausch und Vernetzung.</w:t>
            </w:r>
          </w:p>
        </w:tc>
      </w:tr>
      <w:tr w:rsidR="4F0664CD" w:rsidTr="406AE131" w14:paraId="2E4274E9" w14:textId="77777777">
        <w:trPr>
          <w:trHeight w:val="300"/>
          <w:tblHeader/>
        </w:trPr>
        <w:tc>
          <w:tcPr>
            <w:tcW w:w="9063" w:type="dxa"/>
            <w:gridSpan w:val="2"/>
            <w:tcMar/>
          </w:tcPr>
          <w:p w:rsidRPr="00FF2F61" w:rsidR="00FF2F61" w:rsidP="00FF2F61" w:rsidRDefault="00FF2F61" w14:paraId="676770D5" w14:textId="77777777">
            <w:pPr>
              <w:keepNext/>
              <w:keepLines/>
              <w:spacing w:before="120"/>
              <w:rPr>
                <w:rFonts w:eastAsiaTheme="minorEastAsia"/>
              </w:rPr>
            </w:pPr>
            <w:r w:rsidRPr="00FF2F61">
              <w:rPr>
                <w:rFonts w:eastAsiaTheme="minorEastAsia"/>
              </w:rPr>
              <w:t>Welche Erfahrungen und Kompetenzen haben Sie - Ihre Institution bzw. die potentiell zuständige(n) Mitarbeiter*in(</w:t>
            </w:r>
            <w:proofErr w:type="spellStart"/>
            <w:r w:rsidRPr="00FF2F61">
              <w:rPr>
                <w:rFonts w:eastAsiaTheme="minorEastAsia"/>
              </w:rPr>
              <w:t>nen</w:t>
            </w:r>
            <w:proofErr w:type="spellEnd"/>
            <w:r w:rsidRPr="00FF2F61">
              <w:rPr>
                <w:rFonts w:eastAsiaTheme="minorEastAsia"/>
              </w:rPr>
              <w:t xml:space="preserve">) (oder ggf. eingeplante </w:t>
            </w:r>
            <w:proofErr w:type="spellStart"/>
            <w:r w:rsidRPr="00FF2F61">
              <w:rPr>
                <w:rFonts w:eastAsiaTheme="minorEastAsia"/>
              </w:rPr>
              <w:t>Unterauftragnehmende</w:t>
            </w:r>
            <w:proofErr w:type="spellEnd"/>
            <w:r w:rsidRPr="00FF2F61">
              <w:rPr>
                <w:rFonts w:eastAsiaTheme="minorEastAsia"/>
              </w:rPr>
              <w:t xml:space="preserve">) - in den folgenden vier Bereichen: </w:t>
            </w:r>
          </w:p>
          <w:p w:rsidRPr="00FF2F61" w:rsidR="00FF2F61" w:rsidP="00FF2F61" w:rsidRDefault="00FF2F61" w14:paraId="3DF95174" w14:textId="77777777">
            <w:pPr>
              <w:keepNext/>
              <w:keepLines/>
              <w:spacing w:before="120"/>
              <w:rPr>
                <w:rFonts w:eastAsiaTheme="minorEastAsia"/>
              </w:rPr>
            </w:pPr>
            <w:r w:rsidRPr="00FF2F61">
              <w:rPr>
                <w:rFonts w:eastAsiaTheme="minorEastAsia"/>
              </w:rPr>
              <w:t>a) Fachliche Aufbereitung und Präsentation von europäischen Impulsen zu Youth Work in Deutschland</w:t>
            </w:r>
          </w:p>
          <w:p w:rsidRPr="00FF2F61" w:rsidR="00FF2F61" w:rsidP="00FF2F61" w:rsidRDefault="00FF2F61" w14:paraId="1C9CBE6A" w14:textId="77777777">
            <w:pPr>
              <w:keepNext/>
              <w:keepLines/>
              <w:spacing w:before="120"/>
              <w:rPr>
                <w:rFonts w:eastAsiaTheme="minorEastAsia"/>
              </w:rPr>
            </w:pPr>
            <w:r w:rsidRPr="00FF2F61">
              <w:rPr>
                <w:rFonts w:eastAsiaTheme="minorEastAsia"/>
              </w:rPr>
              <w:t>b) Fachlicher Wissenstransfer (Europäische &lt;&gt; deutsche Fachdebatte; Wissenschaft &lt;&gt; Praxis &lt;&gt; Politik)</w:t>
            </w:r>
          </w:p>
          <w:p w:rsidRPr="00FF2F61" w:rsidR="00FF2F61" w:rsidP="00FF2F61" w:rsidRDefault="00FF2F61" w14:paraId="27FAD6D4" w14:textId="77777777">
            <w:pPr>
              <w:keepNext/>
              <w:keepLines/>
              <w:spacing w:before="120"/>
              <w:rPr>
                <w:rFonts w:eastAsiaTheme="minorEastAsia"/>
              </w:rPr>
            </w:pPr>
            <w:r w:rsidRPr="00FF2F61">
              <w:rPr>
                <w:rFonts w:eastAsiaTheme="minorEastAsia"/>
              </w:rPr>
              <w:t>c) Veranstaltungsmanagement</w:t>
            </w:r>
          </w:p>
          <w:p w:rsidRPr="00FF2F61" w:rsidR="00FF2F61" w:rsidP="00FF2F61" w:rsidRDefault="00FF2F61" w14:paraId="53A81EB1" w14:textId="77777777">
            <w:pPr>
              <w:keepNext/>
              <w:keepLines/>
              <w:spacing w:before="120"/>
              <w:rPr>
                <w:rFonts w:eastAsiaTheme="minorEastAsia"/>
              </w:rPr>
            </w:pPr>
            <w:r w:rsidRPr="00FF2F61">
              <w:rPr>
                <w:rFonts w:eastAsiaTheme="minorEastAsia"/>
              </w:rPr>
              <w:t>d) Unterstützung von Austausch und Vernetzung durch gezielte Angebote?</w:t>
            </w:r>
          </w:p>
          <w:p w:rsidR="366DD9BF" w:rsidP="56F65D57" w:rsidRDefault="00FF2F61" w14:paraId="732BC18E" w14:textId="7A30319D">
            <w:pPr>
              <w:keepNext/>
              <w:keepLines/>
              <w:spacing w:before="120"/>
              <w:rPr>
                <w:rFonts w:eastAsiaTheme="minorEastAsia"/>
              </w:rPr>
            </w:pPr>
            <w:r w:rsidRPr="00FF2F61">
              <w:rPr>
                <w:rFonts w:eastAsiaTheme="minorEastAsia"/>
              </w:rPr>
              <w:t xml:space="preserve">Bitte benennen Sie für jeden Bereich mindestens ein bis zwei konkrete, belegbare Beispiele (z. B. durch Titel, Auftraggeber, Zeitraum, Umfang, Zielgruppen, Ergebnisse, Publikationen o. Ä.). </w:t>
            </w:r>
          </w:p>
        </w:tc>
      </w:tr>
      <w:tr w:rsidR="4F0664CD" w:rsidTr="406AE131" w14:paraId="6D59D55B" w14:textId="77777777">
        <w:trPr>
          <w:trHeight w:val="300"/>
          <w:tblHeader/>
        </w:trPr>
        <w:tc>
          <w:tcPr>
            <w:tcW w:w="9063" w:type="dxa"/>
            <w:gridSpan w:val="2"/>
            <w:tcMar/>
          </w:tcPr>
          <w:p w:rsidR="4F0664CD" w:rsidP="56F65D57" w:rsidRDefault="00FF2F61" w14:paraId="3750A75E" w14:textId="38289509">
            <w:pPr>
              <w:keepNext/>
              <w:keepLines/>
              <w:spacing w:before="120"/>
              <w:rPr>
                <w:rFonts w:eastAsiaTheme="minorEastAsia"/>
                <w:lang w:eastAsia="de-DE"/>
              </w:rPr>
            </w:pPr>
            <w:r>
              <w:rPr>
                <w:rFonts w:eastAsiaTheme="minorEastAsia"/>
                <w:lang w:eastAsia="de-DE"/>
              </w:rPr>
              <w:t xml:space="preserve">Zu </w:t>
            </w:r>
            <w:r w:rsidRPr="56F65D57" w:rsidR="2F96F853">
              <w:rPr>
                <w:rFonts w:eastAsiaTheme="minorEastAsia"/>
                <w:lang w:eastAsia="de-DE"/>
              </w:rPr>
              <w:t>2.</w:t>
            </w:r>
            <w:r w:rsidRPr="56F65D57" w:rsidR="4531BB2A">
              <w:rPr>
                <w:rFonts w:eastAsiaTheme="minorEastAsia"/>
                <w:lang w:eastAsia="de-DE"/>
              </w:rPr>
              <w:t>3</w:t>
            </w:r>
            <w:r w:rsidRPr="56F65D57" w:rsidR="2F96F853">
              <w:rPr>
                <w:rFonts w:eastAsiaTheme="minorEastAsia"/>
                <w:lang w:eastAsia="de-DE"/>
              </w:rPr>
              <w:t xml:space="preserve"> Antwort </w:t>
            </w:r>
          </w:p>
          <w:p w:rsidR="4F0664CD" w:rsidP="56F65D57" w:rsidRDefault="4F0664CD" w14:paraId="6D6E9360" w14:textId="77777777">
            <w:pPr>
              <w:keepNext/>
              <w:keepLines/>
              <w:spacing w:before="120"/>
              <w:rPr>
                <w:rFonts w:eastAsiaTheme="minorEastAsia"/>
                <w:lang w:eastAsia="de-DE"/>
              </w:rPr>
            </w:pPr>
          </w:p>
          <w:p w:rsidR="4F0664CD" w:rsidP="56F65D57" w:rsidRDefault="4F0664CD" w14:paraId="35BAC438" w14:textId="77777777">
            <w:pPr>
              <w:keepNext/>
              <w:keepLines/>
              <w:spacing w:before="120"/>
              <w:rPr>
                <w:rFonts w:eastAsiaTheme="minorEastAsia"/>
                <w:lang w:eastAsia="de-DE"/>
              </w:rPr>
            </w:pPr>
          </w:p>
        </w:tc>
      </w:tr>
      <w:tr w:rsidR="4F0664CD" w:rsidTr="406AE131" w14:paraId="35ECA805" w14:textId="77777777">
        <w:trPr>
          <w:trHeight w:val="420"/>
          <w:tblHeader/>
        </w:trPr>
        <w:tc>
          <w:tcPr>
            <w:tcW w:w="9063" w:type="dxa"/>
            <w:gridSpan w:val="2"/>
            <w:shd w:val="clear" w:color="auto" w:fill="9CC2E5" w:themeFill="accent5" w:themeFillTint="99"/>
            <w:tcMar/>
          </w:tcPr>
          <w:p w:rsidR="4F0664CD" w:rsidP="56F65D57" w:rsidRDefault="2F96F853" w14:paraId="00089608" w14:textId="0E440623">
            <w:pPr>
              <w:keepNext/>
              <w:keepLines/>
              <w:spacing w:before="120"/>
              <w:rPr>
                <w:rFonts w:eastAsiaTheme="minorEastAsia"/>
              </w:rPr>
            </w:pPr>
            <w:r w:rsidRPr="56F65D57">
              <w:rPr>
                <w:rFonts w:eastAsiaTheme="minorEastAsia"/>
                <w:lang w:eastAsia="de-DE"/>
              </w:rPr>
              <w:t>2.</w:t>
            </w:r>
            <w:r w:rsidRPr="56F65D57" w:rsidR="1F01AA15">
              <w:rPr>
                <w:rFonts w:eastAsiaTheme="minorEastAsia"/>
                <w:lang w:eastAsia="de-DE"/>
              </w:rPr>
              <w:t>4</w:t>
            </w:r>
            <w:r w:rsidRPr="56F65D57">
              <w:rPr>
                <w:rFonts w:eastAsiaTheme="minorEastAsia"/>
              </w:rPr>
              <w:t xml:space="preserve"> </w:t>
            </w:r>
            <w:r w:rsidRPr="00FF2F61" w:rsidR="00FF2F61">
              <w:rPr>
                <w:rFonts w:eastAsiaTheme="minorEastAsia"/>
              </w:rPr>
              <w:t>Erfahrungen und Kompetenzen in den Bereichen strategische Kommunikation, Redaktion und Erstellung von Inhalten zu Youth Work, Webauftritt</w:t>
            </w:r>
          </w:p>
        </w:tc>
      </w:tr>
      <w:tr w:rsidR="4F0664CD" w:rsidTr="406AE131" w14:paraId="56097386" w14:textId="77777777">
        <w:trPr>
          <w:trHeight w:val="300"/>
          <w:tblHeader/>
        </w:trPr>
        <w:tc>
          <w:tcPr>
            <w:tcW w:w="9063" w:type="dxa"/>
            <w:gridSpan w:val="2"/>
            <w:tcMar/>
          </w:tcPr>
          <w:p w:rsidRPr="00FF2F61" w:rsidR="00FF2F61" w:rsidP="00FF2F61" w:rsidRDefault="00FF2F61" w14:paraId="3255D8B7" w14:textId="3B0CDD85">
            <w:pPr>
              <w:keepNext/>
              <w:keepLines/>
              <w:spacing w:before="120"/>
              <w:ind w:right="-8"/>
              <w:rPr>
                <w:rFonts w:eastAsiaTheme="minorEastAsia"/>
              </w:rPr>
            </w:pPr>
            <w:r w:rsidRPr="00FF2F61">
              <w:rPr>
                <w:rFonts w:eastAsiaTheme="minorEastAsia"/>
              </w:rPr>
              <w:t>Welche Erfahrungen und Kompetenzen haben Sie - Ihre Institution bzw. die potentiell zuständige(n) Mitarbeiter*in(</w:t>
            </w:r>
            <w:proofErr w:type="spellStart"/>
            <w:r w:rsidRPr="00FF2F61">
              <w:rPr>
                <w:rFonts w:eastAsiaTheme="minorEastAsia"/>
              </w:rPr>
              <w:t>nen</w:t>
            </w:r>
            <w:proofErr w:type="spellEnd"/>
            <w:r w:rsidRPr="00FF2F61">
              <w:rPr>
                <w:rFonts w:eastAsiaTheme="minorEastAsia"/>
              </w:rPr>
              <w:t xml:space="preserve">) (oder ggf. eingeplante </w:t>
            </w:r>
            <w:proofErr w:type="spellStart"/>
            <w:r w:rsidRPr="00FF2F61">
              <w:rPr>
                <w:rFonts w:eastAsiaTheme="minorEastAsia"/>
              </w:rPr>
              <w:t>Unterauftragnehmende</w:t>
            </w:r>
            <w:proofErr w:type="spellEnd"/>
            <w:r w:rsidRPr="00FF2F61">
              <w:rPr>
                <w:rFonts w:eastAsiaTheme="minorEastAsia"/>
              </w:rPr>
              <w:t xml:space="preserve">) - damit, komplexe Inhalte verständlich und ansprechend zu präsentieren und sie verschiedenen Zielgruppen innerhalb des deutschen Arbeitsfeldes Youth Work zugänglich zu machen? </w:t>
            </w:r>
          </w:p>
          <w:p w:rsidRPr="00FF2F61" w:rsidR="00FF2F61" w:rsidP="00FF2F61" w:rsidRDefault="00FF2F61" w14:paraId="7F5F3415" w14:textId="6C600781">
            <w:pPr>
              <w:keepNext/>
              <w:keepLines/>
              <w:spacing w:before="120"/>
              <w:ind w:right="-8"/>
              <w:rPr>
                <w:rFonts w:eastAsiaTheme="minorEastAsia"/>
              </w:rPr>
            </w:pPr>
            <w:r w:rsidRPr="00FF2F61">
              <w:rPr>
                <w:rFonts w:eastAsiaTheme="minorEastAsia"/>
              </w:rPr>
              <w:t xml:space="preserve">Welche Erfahrungen und Kompetenzen haben Sie in den folgenden vier Bereichen: </w:t>
            </w:r>
          </w:p>
          <w:p w:rsidRPr="00FF2F61" w:rsidR="00FF2F61" w:rsidP="00FF2F61" w:rsidRDefault="00FF2F61" w14:paraId="025DF501" w14:textId="77777777">
            <w:pPr>
              <w:keepNext/>
              <w:keepLines/>
              <w:spacing w:before="120"/>
              <w:ind w:right="-8"/>
              <w:rPr>
                <w:rFonts w:eastAsiaTheme="minorEastAsia"/>
              </w:rPr>
            </w:pPr>
            <w:r w:rsidRPr="00FF2F61">
              <w:rPr>
                <w:rFonts w:eastAsiaTheme="minorEastAsia"/>
              </w:rPr>
              <w:t>a) Erstellung Zielgruppenanalyse und Kommunikationsstrategie;</w:t>
            </w:r>
          </w:p>
          <w:p w:rsidRPr="00FF2F61" w:rsidR="00FF2F61" w:rsidP="00FF2F61" w:rsidRDefault="00FF2F61" w14:paraId="698CE613" w14:textId="77777777">
            <w:pPr>
              <w:keepNext/>
              <w:keepLines/>
              <w:spacing w:before="120"/>
              <w:ind w:right="-8"/>
              <w:rPr>
                <w:rFonts w:eastAsiaTheme="minorEastAsia"/>
              </w:rPr>
            </w:pPr>
            <w:r w:rsidRPr="00FF2F61">
              <w:rPr>
                <w:rFonts w:eastAsiaTheme="minorEastAsia"/>
              </w:rPr>
              <w:t xml:space="preserve">b) Zielgruppenspezifische Kommunikationsmaßnahmen über verschiedene Kanäle: Web (einschl. Redaktion und Einpflegen von Newsartikeln und weiteren Inhalten auf Website (TYPO3)), </w:t>
            </w:r>
            <w:proofErr w:type="spellStart"/>
            <w:r w:rsidRPr="00FF2F61">
              <w:rPr>
                <w:rFonts w:eastAsiaTheme="minorEastAsia"/>
              </w:rPr>
              <w:t>Social</w:t>
            </w:r>
            <w:proofErr w:type="spellEnd"/>
            <w:r w:rsidRPr="00FF2F61">
              <w:rPr>
                <w:rFonts w:eastAsiaTheme="minorEastAsia"/>
              </w:rPr>
              <w:t xml:space="preserve"> Media (Instagram, Facebook, LinkedIn, YouTube), Print, Video, Visuelle Präsentationsformen (z.B. Infographiken, Flyer, Präsentationen);</w:t>
            </w:r>
          </w:p>
          <w:p w:rsidRPr="00FF2F61" w:rsidR="00FF2F61" w:rsidP="00FF2F61" w:rsidRDefault="00FF2F61" w14:paraId="5D636861" w14:textId="77777777">
            <w:pPr>
              <w:keepNext/>
              <w:keepLines/>
              <w:spacing w:before="120"/>
              <w:ind w:right="-8"/>
              <w:rPr>
                <w:rFonts w:eastAsiaTheme="minorEastAsia"/>
              </w:rPr>
            </w:pPr>
            <w:r w:rsidRPr="00FF2F61">
              <w:rPr>
                <w:rFonts w:eastAsiaTheme="minorEastAsia"/>
              </w:rPr>
              <w:t>c) Redaktionelle Erstellung von Inhalten und praxisnahen Materialien;</w:t>
            </w:r>
          </w:p>
          <w:p w:rsidRPr="00FF2F61" w:rsidR="00FF2F61" w:rsidP="406AE131" w:rsidRDefault="00FF2F61" w14:paraId="49A83D49" w14:textId="2723D0AC">
            <w:pPr>
              <w:keepNext w:val="1"/>
              <w:keepLines w:val="1"/>
              <w:spacing w:before="120"/>
              <w:ind w:right="-8"/>
              <w:rPr>
                <w:rFonts w:eastAsia="" w:eastAsiaTheme="minorEastAsia"/>
              </w:rPr>
            </w:pPr>
            <w:r w:rsidRPr="406AE131" w:rsidR="00FF2F61">
              <w:rPr>
                <w:rFonts w:eastAsia="" w:eastAsiaTheme="minorEastAsia"/>
              </w:rPr>
              <w:t>d) Konzeption</w:t>
            </w:r>
            <w:r w:rsidRPr="406AE131" w:rsidR="298960DB">
              <w:rPr>
                <w:rFonts w:eastAsia="" w:eastAsiaTheme="minorEastAsia"/>
              </w:rPr>
              <w:t>elle Weiterentwicklung</w:t>
            </w:r>
            <w:r w:rsidRPr="406AE131" w:rsidR="00FF2F61">
              <w:rPr>
                <w:rFonts w:eastAsia="" w:eastAsiaTheme="minorEastAsia"/>
              </w:rPr>
              <w:t xml:space="preserve"> und Pflege Webauftritt.</w:t>
            </w:r>
          </w:p>
          <w:p w:rsidR="0C7791AF" w:rsidP="00FF2F61" w:rsidRDefault="00FF2F61" w14:paraId="30A35642" w14:textId="779B0251">
            <w:pPr>
              <w:keepNext/>
              <w:keepLines/>
              <w:spacing w:before="120"/>
              <w:ind w:right="-8"/>
              <w:rPr>
                <w:rFonts w:eastAsiaTheme="minorEastAsia"/>
              </w:rPr>
            </w:pPr>
            <w:r w:rsidRPr="00FF2F61">
              <w:rPr>
                <w:rFonts w:eastAsiaTheme="minorEastAsia"/>
              </w:rPr>
              <w:t xml:space="preserve">Bitte benennen Sie für jeden Bereich mindestens ein bis zwei konkrete, belegbare Beispiele (z. B. durch Titel, Auftraggeber, Zeitraum, Umfang, Zielgruppen, Ergebnisse, Publikationen o. Ä.). </w:t>
            </w:r>
          </w:p>
        </w:tc>
      </w:tr>
      <w:tr w:rsidR="4F0664CD" w:rsidTr="406AE131" w14:paraId="2ED66D3C" w14:textId="77777777">
        <w:trPr>
          <w:trHeight w:val="300"/>
          <w:tblHeader/>
        </w:trPr>
        <w:tc>
          <w:tcPr>
            <w:tcW w:w="9063" w:type="dxa"/>
            <w:gridSpan w:val="2"/>
            <w:tcMar/>
          </w:tcPr>
          <w:p w:rsidR="4F0664CD" w:rsidP="56F65D57" w:rsidRDefault="2F96F853" w14:paraId="01191C36" w14:textId="6FA39692">
            <w:pPr>
              <w:keepNext/>
              <w:keepLines/>
              <w:spacing w:before="120"/>
              <w:rPr>
                <w:rFonts w:eastAsiaTheme="minorEastAsia"/>
                <w:lang w:eastAsia="de-DE"/>
              </w:rPr>
            </w:pPr>
            <w:r w:rsidRPr="56F65D57">
              <w:rPr>
                <w:rFonts w:eastAsiaTheme="minorEastAsia"/>
                <w:lang w:eastAsia="de-DE"/>
              </w:rPr>
              <w:t>Zu</w:t>
            </w:r>
            <w:r w:rsidR="00FF2F61">
              <w:rPr>
                <w:rFonts w:eastAsiaTheme="minorEastAsia"/>
                <w:lang w:eastAsia="de-DE"/>
              </w:rPr>
              <w:t xml:space="preserve"> </w:t>
            </w:r>
            <w:r w:rsidRPr="56F65D57">
              <w:rPr>
                <w:rFonts w:eastAsiaTheme="minorEastAsia"/>
                <w:lang w:eastAsia="de-DE"/>
              </w:rPr>
              <w:t>2.</w:t>
            </w:r>
            <w:r w:rsidRPr="56F65D57" w:rsidR="35779D06">
              <w:rPr>
                <w:rFonts w:eastAsiaTheme="minorEastAsia"/>
                <w:lang w:eastAsia="de-DE"/>
              </w:rPr>
              <w:t>4</w:t>
            </w:r>
            <w:r w:rsidRPr="56F65D57">
              <w:rPr>
                <w:rFonts w:eastAsiaTheme="minorEastAsia"/>
                <w:lang w:eastAsia="de-DE"/>
              </w:rPr>
              <w:t xml:space="preserve"> Antwort </w:t>
            </w:r>
          </w:p>
          <w:p w:rsidR="4F0664CD" w:rsidP="56F65D57" w:rsidRDefault="4F0664CD" w14:paraId="42522C43" w14:textId="77777777">
            <w:pPr>
              <w:keepNext/>
              <w:keepLines/>
              <w:spacing w:before="120"/>
              <w:rPr>
                <w:rFonts w:eastAsiaTheme="minorEastAsia"/>
                <w:lang w:eastAsia="de-DE"/>
              </w:rPr>
            </w:pPr>
          </w:p>
          <w:p w:rsidR="4F0664CD" w:rsidP="56F65D57" w:rsidRDefault="4F0664CD" w14:paraId="6C99A76F" w14:textId="77777777">
            <w:pPr>
              <w:keepNext/>
              <w:keepLines/>
              <w:spacing w:before="120"/>
              <w:rPr>
                <w:rFonts w:eastAsiaTheme="minorEastAsia"/>
                <w:lang w:eastAsia="de-DE"/>
              </w:rPr>
            </w:pPr>
          </w:p>
        </w:tc>
      </w:tr>
      <w:tr w:rsidR="4F0664CD" w:rsidTr="406AE131" w14:paraId="42954681" w14:textId="77777777">
        <w:trPr>
          <w:trHeight w:val="300"/>
          <w:tblHeader/>
        </w:trPr>
        <w:tc>
          <w:tcPr>
            <w:tcW w:w="9063" w:type="dxa"/>
            <w:gridSpan w:val="2"/>
            <w:shd w:val="clear" w:color="auto" w:fill="9CC2E5" w:themeFill="accent5" w:themeFillTint="99"/>
            <w:tcMar/>
          </w:tcPr>
          <w:p w:rsidR="4F0664CD" w:rsidP="56F65D57" w:rsidRDefault="2F96F853" w14:paraId="4E5A2315" w14:textId="778B0AFB">
            <w:pPr>
              <w:keepNext/>
              <w:keepLines/>
              <w:spacing w:before="120"/>
              <w:rPr>
                <w:rFonts w:ascii="Calibri" w:hAnsi="Calibri" w:eastAsia="Calibri" w:cs="Calibri"/>
              </w:rPr>
            </w:pPr>
            <w:r w:rsidRPr="56F65D57">
              <w:rPr>
                <w:rFonts w:ascii="Calibri" w:hAnsi="Calibri" w:eastAsia="Times New Roman" w:cs="Calibri"/>
                <w:lang w:eastAsia="de-DE"/>
              </w:rPr>
              <w:t>2.5</w:t>
            </w:r>
            <w:r w:rsidRPr="56F65D57">
              <w:t xml:space="preserve"> </w:t>
            </w:r>
            <w:r w:rsidRPr="56F65D57">
              <w:rPr>
                <w:rFonts w:ascii="Calibri" w:hAnsi="Calibri" w:eastAsia="Calibri" w:cs="Calibri"/>
              </w:rPr>
              <w:t>Preis</w:t>
            </w:r>
          </w:p>
        </w:tc>
      </w:tr>
      <w:tr w:rsidR="4F0664CD" w:rsidTr="406AE131" w14:paraId="4897E7B6" w14:textId="77777777">
        <w:trPr>
          <w:trHeight w:val="300"/>
          <w:tblHeader/>
        </w:trPr>
        <w:tc>
          <w:tcPr>
            <w:tcW w:w="9063" w:type="dxa"/>
            <w:gridSpan w:val="2"/>
            <w:tcMar/>
          </w:tcPr>
          <w:p w:rsidR="0B2ABF1F" w:rsidP="56F65D57" w:rsidRDefault="468D04F7" w14:paraId="4177EACF" w14:textId="77FD0D9F">
            <w:pPr>
              <w:keepNext/>
              <w:keepLines/>
              <w:spacing w:before="120"/>
              <w:rPr>
                <w:rFonts w:ascii="Calibri" w:hAnsi="Calibri" w:eastAsia="Calibri" w:cs="Calibri"/>
              </w:rPr>
            </w:pPr>
            <w:r w:rsidRPr="56F65D57">
              <w:rPr>
                <w:rFonts w:ascii="Calibri" w:hAnsi="Calibri" w:eastAsia="Calibri" w:cs="Calibri"/>
              </w:rPr>
              <w:t>Auf Basis des eingereichten Angebotes (s. Preisblatt)</w:t>
            </w:r>
          </w:p>
        </w:tc>
      </w:tr>
    </w:tbl>
    <w:p w:rsidR="500CE004" w:rsidP="00FF2F61" w:rsidRDefault="500CE004" w14:paraId="68563221" w14:textId="0CC9E728">
      <w:pPr>
        <w:rPr>
          <w:rFonts w:eastAsiaTheme="minorEastAsia"/>
          <w:lang w:val="en-US"/>
        </w:rPr>
      </w:pPr>
    </w:p>
    <w:sectPr w:rsidR="500CE004" w:rsidSect="00FF2F61">
      <w:headerReference w:type="default" r:id="rId10"/>
      <w:footerReference w:type="even" r:id="rId11"/>
      <w:footerReference w:type="default" r:id="rId12"/>
      <w:headerReference w:type="first" r:id="rId13"/>
      <w:footerReference w:type="first" r:id="rId14"/>
      <w:pgSz w:w="11900" w:h="16840" w:orient="portrait"/>
      <w:pgMar w:top="2268" w:right="1134" w:bottom="1985" w:left="1418" w:header="680" w:footer="87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B3A3D" w:rsidP="00CD3334" w:rsidRDefault="003B3A3D" w14:paraId="259903B4" w14:textId="77777777">
      <w:r>
        <w:separator/>
      </w:r>
    </w:p>
  </w:endnote>
  <w:endnote w:type="continuationSeparator" w:id="0">
    <w:p w:rsidR="003B3A3D" w:rsidP="00CD3334" w:rsidRDefault="003B3A3D" w14:paraId="1662C2D9" w14:textId="77777777">
      <w:r>
        <w:continuationSeparator/>
      </w:r>
    </w:p>
  </w:endnote>
  <w:endnote w:type="continuationNotice" w:id="1">
    <w:p w:rsidR="003B3A3D" w:rsidRDefault="003B3A3D" w14:paraId="6D43BF3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eitenzahl"/>
      </w:rPr>
      <w:id w:val="1063752750"/>
      <w:docPartObj>
        <w:docPartGallery w:val="Page Numbers (Bottom of Page)"/>
        <w:docPartUnique/>
      </w:docPartObj>
    </w:sdtPr>
    <w:sdtContent>
      <w:p w:rsidR="003E14A0" w:rsidP="00855070" w:rsidRDefault="003E14A0" w14:paraId="2371FD4B" w14:textId="77777777">
        <w:pPr>
          <w:pStyle w:val="Fuzeile"/>
          <w:framePr w:wrap="none" w:hAnchor="margin" w:vAnchor="text" w:y="1"/>
          <w:rPr>
            <w:rStyle w:val="Seitenzahl"/>
          </w:rPr>
        </w:pPr>
        <w:r>
          <w:rPr>
            <w:rStyle w:val="Seitenzahl"/>
          </w:rPr>
          <w:fldChar w:fldCharType="begin"/>
        </w:r>
        <w:r>
          <w:rPr>
            <w:rStyle w:val="Seitenzahl"/>
          </w:rPr>
          <w:instrText xml:space="preserve"> PAGE </w:instrText>
        </w:r>
        <w:r>
          <w:rPr>
            <w:rStyle w:val="Seitenzahl"/>
          </w:rPr>
          <w:fldChar w:fldCharType="end"/>
        </w:r>
      </w:p>
    </w:sdtContent>
    <w:sdtEndPr>
      <w:rPr>
        <w:rStyle w:val="Seitenzahl"/>
      </w:rPr>
    </w:sdtEndPr>
  </w:sdt>
  <w:sdt>
    <w:sdtPr>
      <w:rPr>
        <w:rStyle w:val="Seitenzahl"/>
      </w:rPr>
      <w:id w:val="-539200695"/>
      <w:docPartObj>
        <w:docPartGallery w:val="Page Numbers (Bottom of Page)"/>
        <w:docPartUnique/>
      </w:docPartObj>
    </w:sdtPr>
    <w:sdtContent>
      <w:p w:rsidR="008129C2" w:rsidP="003E14A0" w:rsidRDefault="008129C2" w14:paraId="670EF299" w14:textId="77777777">
        <w:pPr>
          <w:pStyle w:val="Fuzeile"/>
          <w:framePr w:wrap="none" w:hAnchor="margin" w:vAnchor="text" w:y="1"/>
          <w:ind w:firstLine="360"/>
          <w:rPr>
            <w:rStyle w:val="Seitenzahl"/>
          </w:rPr>
        </w:pPr>
        <w:r>
          <w:rPr>
            <w:rStyle w:val="Seitenzahl"/>
          </w:rPr>
          <w:fldChar w:fldCharType="begin"/>
        </w:r>
        <w:r>
          <w:rPr>
            <w:rStyle w:val="Seitenzahl"/>
          </w:rPr>
          <w:instrText xml:space="preserve"> PAGE </w:instrText>
        </w:r>
        <w:r>
          <w:rPr>
            <w:rStyle w:val="Seitenzahl"/>
          </w:rPr>
          <w:fldChar w:fldCharType="end"/>
        </w:r>
      </w:p>
    </w:sdtContent>
    <w:sdtEndPr>
      <w:rPr>
        <w:rStyle w:val="Seitenzahl"/>
      </w:rPr>
    </w:sdtEndPr>
  </w:sdt>
  <w:p w:rsidR="00CD3334" w:rsidP="008129C2" w:rsidRDefault="00CD3334" w14:paraId="437DB4F1" w14:textId="77777777">
    <w:pPr>
      <w:pStyle w:val="Fuzeil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rPr>
        <w:rStyle w:val="Seitenzahl"/>
      </w:rPr>
      <w:id w:val="-1955548790"/>
      <w:docPartObj>
        <w:docPartGallery w:val="Page Numbers (Bottom of Page)"/>
        <w:docPartUnique/>
      </w:docPartObj>
    </w:sdtPr>
    <w:sdtEndPr>
      <w:rPr>
        <w:rStyle w:val="Seitenzahl"/>
        <w:color w:val="174489"/>
      </w:rPr>
    </w:sdtEndPr>
    <w:sdtContent>
      <w:p w:rsidRPr="003E14A0" w:rsidR="003E14A0" w:rsidP="00855070" w:rsidRDefault="003E14A0" w14:paraId="5A030788" w14:textId="77777777">
        <w:pPr>
          <w:pStyle w:val="Fuzeile"/>
          <w:framePr w:wrap="none" w:hAnchor="margin" w:vAnchor="text" w:y="1"/>
          <w:rPr>
            <w:rStyle w:val="Seitenzahl"/>
            <w:color w:val="174489"/>
          </w:rPr>
        </w:pPr>
        <w:r w:rsidRPr="003E14A0">
          <w:rPr>
            <w:rStyle w:val="Seitenzahl"/>
            <w:color w:val="174489"/>
          </w:rPr>
          <w:t>Seite 0</w:t>
        </w:r>
        <w:r w:rsidRPr="003E14A0">
          <w:rPr>
            <w:rStyle w:val="Seitenzahl"/>
            <w:color w:val="174489"/>
          </w:rPr>
          <w:fldChar w:fldCharType="begin"/>
        </w:r>
        <w:r w:rsidRPr="003E14A0">
          <w:rPr>
            <w:rStyle w:val="Seitenzahl"/>
            <w:color w:val="174489"/>
          </w:rPr>
          <w:instrText xml:space="preserve"> PAGE </w:instrText>
        </w:r>
        <w:r w:rsidRPr="003E14A0">
          <w:rPr>
            <w:rStyle w:val="Seitenzahl"/>
            <w:color w:val="174489"/>
          </w:rPr>
          <w:fldChar w:fldCharType="separate"/>
        </w:r>
        <w:r w:rsidRPr="003E14A0">
          <w:rPr>
            <w:rStyle w:val="Seitenzahl"/>
            <w:noProof/>
            <w:color w:val="174489"/>
          </w:rPr>
          <w:t>1</w:t>
        </w:r>
        <w:r w:rsidRPr="003E14A0">
          <w:rPr>
            <w:rStyle w:val="Seitenzahl"/>
            <w:color w:val="174489"/>
          </w:rPr>
          <w:fldChar w:fldCharType="end"/>
        </w:r>
      </w:p>
    </w:sdtContent>
  </w:sdt>
  <w:p w:rsidRPr="008129C2" w:rsidR="00CD3334" w:rsidP="003E14A0" w:rsidRDefault="008129C2" w14:paraId="4144CC3D" w14:textId="77777777">
    <w:pPr>
      <w:pStyle w:val="Fuzeile"/>
      <w:ind w:firstLine="360"/>
      <w:rPr>
        <w:b/>
        <w:bCs/>
        <w:color w:val="174489"/>
      </w:rPr>
    </w:pPr>
    <w:r>
      <w:rPr>
        <w:noProof/>
        <w:color w:val="174489"/>
      </w:rPr>
      <mc:AlternateContent>
        <mc:Choice Requires="wps">
          <w:drawing>
            <wp:anchor distT="0" distB="0" distL="114300" distR="114300" simplePos="0" relativeHeight="251658241" behindDoc="0" locked="0" layoutInCell="1" allowOverlap="1" wp14:anchorId="75BBE6E7" wp14:editId="449626A7">
              <wp:simplePos x="0" y="0"/>
              <wp:positionH relativeFrom="column">
                <wp:posOffset>4131310</wp:posOffset>
              </wp:positionH>
              <wp:positionV relativeFrom="paragraph">
                <wp:posOffset>-17892</wp:posOffset>
              </wp:positionV>
              <wp:extent cx="1703524" cy="186613"/>
              <wp:effectExtent l="0" t="0" r="0" b="4445"/>
              <wp:wrapNone/>
              <wp:docPr id="2" name="Textfeld 2"/>
              <wp:cNvGraphicFramePr/>
              <a:graphic xmlns:a="http://schemas.openxmlformats.org/drawingml/2006/main">
                <a:graphicData uri="http://schemas.microsoft.com/office/word/2010/wordprocessingShape">
                  <wps:wsp>
                    <wps:cNvSpPr txBox="1"/>
                    <wps:spPr>
                      <a:xfrm>
                        <a:off x="0" y="0"/>
                        <a:ext cx="1703524" cy="186613"/>
                      </a:xfrm>
                      <a:prstGeom prst="rect">
                        <a:avLst/>
                      </a:prstGeom>
                      <a:noFill/>
                      <a:ln w="6350">
                        <a:noFill/>
                      </a:ln>
                    </wps:spPr>
                    <wps:txbx>
                      <w:txbxContent>
                        <w:p w:rsidRPr="008129C2" w:rsidR="008129C2" w:rsidP="008129C2" w:rsidRDefault="008129C2" w14:paraId="68F42C45" w14:textId="77777777">
                          <w:pPr>
                            <w:rPr>
                              <w:color w:val="174489"/>
                            </w:rPr>
                          </w:pPr>
                          <w:r w:rsidRPr="008129C2">
                            <w:rPr>
                              <w:color w:val="174489"/>
                            </w:rPr>
                            <w:t>www.jugendfuereuropa.de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65C1796">
            <v:shapetype id="_x0000_t202" coordsize="21600,21600" o:spt="202" path="m,l,21600r21600,l21600,xe" w14:anchorId="75BBE6E7">
              <v:stroke joinstyle="miter"/>
              <v:path gradientshapeok="t" o:connecttype="rect"/>
            </v:shapetype>
            <v:shape id="Textfeld 2" style="position:absolute;left:0;text-align:left;margin-left:325.3pt;margin-top:-1.4pt;width:134.1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">
              <v:textbox inset="0,0,0,0">
                <w:txbxContent>
                  <w:p w:rsidRPr="008129C2" w:rsidR="008129C2" w:rsidP="008129C2" w:rsidRDefault="008129C2" w14:paraId="61058DAE" w14:textId="77777777">
                    <w:pPr>
                      <w:rPr>
                        <w:color w:val="174489"/>
                      </w:rPr>
                    </w:pPr>
                    <w:r w:rsidRPr="008129C2">
                      <w:rPr>
                        <w:color w:val="174489"/>
                      </w:rPr>
                      <w:t>www.jugendfuereuropa.de</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rPr>
        <w:rStyle w:val="Seitenzahl"/>
      </w:rPr>
      <w:id w:val="1453436587"/>
      <w:docPartObj>
        <w:docPartGallery w:val="Page Numbers (Bottom of Page)"/>
        <w:docPartUnique/>
      </w:docPartObj>
    </w:sdtPr>
    <w:sdtEndPr>
      <w:rPr>
        <w:rStyle w:val="Seitenzahl"/>
        <w:color w:val="174489"/>
      </w:rPr>
    </w:sdtEndPr>
    <w:sdtContent>
      <w:p w:rsidRPr="003E14A0" w:rsidR="001C495C" w:rsidP="001C495C" w:rsidRDefault="001C495C" w14:paraId="76E0CEA6" w14:textId="77777777">
        <w:pPr>
          <w:pStyle w:val="Fuzeile"/>
          <w:framePr w:wrap="none" w:hAnchor="margin" w:vAnchor="text" w:y="1"/>
          <w:rPr>
            <w:rStyle w:val="Seitenzahl"/>
            <w:color w:val="174489"/>
          </w:rPr>
        </w:pPr>
        <w:r w:rsidRPr="003E14A0">
          <w:rPr>
            <w:rStyle w:val="Seitenzahl"/>
            <w:color w:val="174489"/>
          </w:rPr>
          <w:t>Seite 0</w:t>
        </w:r>
        <w:r w:rsidRPr="003E14A0">
          <w:rPr>
            <w:rStyle w:val="Seitenzahl"/>
            <w:color w:val="174489"/>
          </w:rPr>
          <w:fldChar w:fldCharType="begin"/>
        </w:r>
        <w:r w:rsidRPr="003E14A0">
          <w:rPr>
            <w:rStyle w:val="Seitenzahl"/>
            <w:color w:val="174489"/>
          </w:rPr>
          <w:instrText xml:space="preserve"> PAGE </w:instrText>
        </w:r>
        <w:r w:rsidRPr="003E14A0">
          <w:rPr>
            <w:rStyle w:val="Seitenzahl"/>
            <w:color w:val="174489"/>
          </w:rPr>
          <w:fldChar w:fldCharType="separate"/>
        </w:r>
        <w:r>
          <w:rPr>
            <w:rStyle w:val="Seitenzahl"/>
            <w:color w:val="174489"/>
          </w:rPr>
          <w:t>2</w:t>
        </w:r>
        <w:r w:rsidRPr="003E14A0">
          <w:rPr>
            <w:rStyle w:val="Seitenzahl"/>
            <w:color w:val="174489"/>
          </w:rPr>
          <w:fldChar w:fldCharType="end"/>
        </w:r>
      </w:p>
    </w:sdtContent>
  </w:sdt>
  <w:p w:rsidR="001C495C" w:rsidRDefault="001C495C" w14:paraId="2964A9D9" w14:textId="77777777">
    <w:pPr>
      <w:pStyle w:val="Fuzeile"/>
    </w:pPr>
    <w:r>
      <w:rPr>
        <w:noProof/>
      </w:rPr>
      <mc:AlternateContent>
        <mc:Choice Requires="wps">
          <w:drawing>
            <wp:anchor distT="0" distB="0" distL="114300" distR="114300" simplePos="0" relativeHeight="251658243" behindDoc="0" locked="0" layoutInCell="1" allowOverlap="1" wp14:anchorId="3CEB452F" wp14:editId="28CA037A">
              <wp:simplePos x="0" y="0"/>
              <wp:positionH relativeFrom="column">
                <wp:posOffset>4169233</wp:posOffset>
              </wp:positionH>
              <wp:positionV relativeFrom="paragraph">
                <wp:posOffset>-5715</wp:posOffset>
              </wp:positionV>
              <wp:extent cx="1647825" cy="180340"/>
              <wp:effectExtent l="0" t="0" r="3175" b="0"/>
              <wp:wrapNone/>
              <wp:docPr id="6" name="Textfeld 6"/>
              <wp:cNvGraphicFramePr/>
              <a:graphic xmlns:a="http://schemas.openxmlformats.org/drawingml/2006/main">
                <a:graphicData uri="http://schemas.microsoft.com/office/word/2010/wordprocessingShape">
                  <wps:wsp>
                    <wps:cNvSpPr txBox="1"/>
                    <wps:spPr>
                      <a:xfrm>
                        <a:off x="0" y="0"/>
                        <a:ext cx="1647825" cy="180340"/>
                      </a:xfrm>
                      <a:prstGeom prst="rect">
                        <a:avLst/>
                      </a:prstGeom>
                      <a:noFill/>
                      <a:ln w="6350">
                        <a:noFill/>
                      </a:ln>
                    </wps:spPr>
                    <wps:txbx>
                      <w:txbxContent>
                        <w:p w:rsidRPr="001C495C" w:rsidR="001C495C" w:rsidRDefault="001C495C" w14:paraId="67108DDE" w14:textId="77777777">
                          <w:pPr>
                            <w:rPr>
                              <w:color w:val="174489"/>
                            </w:rPr>
                          </w:pPr>
                          <w:r w:rsidRPr="008129C2">
                            <w:rPr>
                              <w:color w:val="174489"/>
                            </w:rPr>
                            <w:t>www.jugendfuereuropa.de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2424465">
            <v:shapetype id="_x0000_t202" coordsize="21600,21600" o:spt="202" path="m,l,21600r21600,l21600,xe" w14:anchorId="3CEB452F">
              <v:stroke joinstyle="miter"/>
              <v:path gradientshapeok="t" o:connecttype="rect"/>
            </v:shapetype>
            <v:shape id="Textfeld 6" style="position:absolute;margin-left:328.3pt;margin-top:-.45pt;width:129.75pt;height:14.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">
              <v:textbox inset="0,0,0,0">
                <w:txbxContent>
                  <w:p w:rsidRPr="001C495C" w:rsidR="001C495C" w:rsidRDefault="001C495C" w14:paraId="09A679E6" w14:textId="77777777">
                    <w:pPr>
                      <w:rPr>
                        <w:color w:val="174489"/>
                      </w:rPr>
                    </w:pPr>
                    <w:r w:rsidRPr="008129C2">
                      <w:rPr>
                        <w:color w:val="174489"/>
                      </w:rPr>
                      <w:t>www.jugendfuereuropa.de</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B3A3D" w:rsidP="00CD3334" w:rsidRDefault="003B3A3D" w14:paraId="785EEFE8" w14:textId="77777777">
      <w:r>
        <w:separator/>
      </w:r>
    </w:p>
  </w:footnote>
  <w:footnote w:type="continuationSeparator" w:id="0">
    <w:p w:rsidR="003B3A3D" w:rsidP="00CD3334" w:rsidRDefault="003B3A3D" w14:paraId="78C86D3E" w14:textId="77777777">
      <w:r>
        <w:continuationSeparator/>
      </w:r>
    </w:p>
  </w:footnote>
  <w:footnote w:type="continuationNotice" w:id="1">
    <w:p w:rsidR="003B3A3D" w:rsidRDefault="003B3A3D" w14:paraId="639B16B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D3334" w:rsidRDefault="00CD3334" w14:paraId="1882E625" w14:textId="77777777">
    <w:pPr>
      <w:pStyle w:val="Kopfzeile"/>
    </w:pPr>
    <w:r>
      <w:rPr>
        <w:noProof/>
      </w:rPr>
      <w:drawing>
        <wp:anchor distT="0" distB="0" distL="114300" distR="114300" simplePos="0" relativeHeight="251658240" behindDoc="1" locked="0" layoutInCell="1" allowOverlap="1" wp14:anchorId="080C3DA8" wp14:editId="58A60FE0">
          <wp:simplePos x="0" y="0"/>
          <wp:positionH relativeFrom="column">
            <wp:posOffset>-900430</wp:posOffset>
          </wp:positionH>
          <wp:positionV relativeFrom="paragraph">
            <wp:posOffset>-449468</wp:posOffset>
          </wp:positionV>
          <wp:extent cx="7568918" cy="10698252"/>
          <wp:effectExtent l="0" t="0" r="63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8"/>
                  <pic:cNvPicPr/>
                </pic:nvPicPr>
                <pic:blipFill>
                  <a:blip r:embed="rId1">
                    <a:extLst>
                      <a:ext uri="{28A0092B-C50C-407E-A947-70E740481C1C}">
                        <a14:useLocalDpi xmlns:a14="http://schemas.microsoft.com/office/drawing/2010/main" val="0"/>
                      </a:ext>
                    </a:extLst>
                  </a:blip>
                  <a:stretch>
                    <a:fillRect/>
                  </a:stretch>
                </pic:blipFill>
                <pic:spPr>
                  <a:xfrm>
                    <a:off x="0" y="0"/>
                    <a:ext cx="7568918" cy="1069825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C495C" w:rsidRDefault="001C495C" w14:paraId="7532CE97" w14:textId="77777777">
    <w:pPr>
      <w:pStyle w:val="Kopfzeile"/>
    </w:pPr>
    <w:r>
      <w:rPr>
        <w:noProof/>
      </w:rPr>
      <w:drawing>
        <wp:anchor distT="0" distB="0" distL="114300" distR="114300" simplePos="0" relativeHeight="251658242" behindDoc="1" locked="0" layoutInCell="1" allowOverlap="1" wp14:anchorId="4F559C86" wp14:editId="2262A1F0">
          <wp:simplePos x="0" y="0"/>
          <wp:positionH relativeFrom="column">
            <wp:posOffset>-895350</wp:posOffset>
          </wp:positionH>
          <wp:positionV relativeFrom="paragraph">
            <wp:posOffset>-437627</wp:posOffset>
          </wp:positionV>
          <wp:extent cx="7568918" cy="10698480"/>
          <wp:effectExtent l="0" t="0" r="635" b="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8"/>
                  <pic:cNvPicPr/>
                </pic:nvPicPr>
                <pic:blipFill>
                  <a:blip r:embed="rId1">
                    <a:extLst>
                      <a:ext uri="{28A0092B-C50C-407E-A947-70E740481C1C}">
                        <a14:useLocalDpi xmlns:a14="http://schemas.microsoft.com/office/drawing/2010/main" val="0"/>
                      </a:ext>
                    </a:extLst>
                  </a:blip>
                  <a:stretch>
                    <a:fillRect/>
                  </a:stretch>
                </pic:blipFill>
                <pic:spPr>
                  <a:xfrm>
                    <a:off x="0" y="0"/>
                    <a:ext cx="7568918" cy="106984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87D7F"/>
    <w:multiLevelType w:val="multilevel"/>
    <w:tmpl w:val="6DBEB47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DCE9C7"/>
    <w:multiLevelType w:val="hybridMultilevel"/>
    <w:tmpl w:val="E070BF1C"/>
    <w:lvl w:ilvl="0" w:tplc="44A6F764">
      <w:start w:val="1"/>
      <w:numFmt w:val="bullet"/>
      <w:lvlText w:val="-"/>
      <w:lvlJc w:val="left"/>
      <w:pPr>
        <w:ind w:left="720" w:hanging="360"/>
      </w:pPr>
      <w:rPr>
        <w:rFonts w:hint="default" w:ascii="Aptos" w:hAnsi="Aptos"/>
      </w:rPr>
    </w:lvl>
    <w:lvl w:ilvl="1" w:tplc="636240B0">
      <w:start w:val="1"/>
      <w:numFmt w:val="bullet"/>
      <w:lvlText w:val="o"/>
      <w:lvlJc w:val="left"/>
      <w:pPr>
        <w:ind w:left="1440" w:hanging="360"/>
      </w:pPr>
      <w:rPr>
        <w:rFonts w:hint="default" w:ascii="Courier New" w:hAnsi="Courier New"/>
      </w:rPr>
    </w:lvl>
    <w:lvl w:ilvl="2" w:tplc="259077B2">
      <w:start w:val="1"/>
      <w:numFmt w:val="bullet"/>
      <w:lvlText w:val=""/>
      <w:lvlJc w:val="left"/>
      <w:pPr>
        <w:ind w:left="2160" w:hanging="360"/>
      </w:pPr>
      <w:rPr>
        <w:rFonts w:hint="default" w:ascii="Wingdings" w:hAnsi="Wingdings"/>
      </w:rPr>
    </w:lvl>
    <w:lvl w:ilvl="3" w:tplc="7BC6C820">
      <w:start w:val="1"/>
      <w:numFmt w:val="bullet"/>
      <w:lvlText w:val=""/>
      <w:lvlJc w:val="left"/>
      <w:pPr>
        <w:ind w:left="2880" w:hanging="360"/>
      </w:pPr>
      <w:rPr>
        <w:rFonts w:hint="default" w:ascii="Symbol" w:hAnsi="Symbol"/>
      </w:rPr>
    </w:lvl>
    <w:lvl w:ilvl="4" w:tplc="FDDC9D5E">
      <w:start w:val="1"/>
      <w:numFmt w:val="bullet"/>
      <w:lvlText w:val="o"/>
      <w:lvlJc w:val="left"/>
      <w:pPr>
        <w:ind w:left="3600" w:hanging="360"/>
      </w:pPr>
      <w:rPr>
        <w:rFonts w:hint="default" w:ascii="Courier New" w:hAnsi="Courier New"/>
      </w:rPr>
    </w:lvl>
    <w:lvl w:ilvl="5" w:tplc="8CA62462">
      <w:start w:val="1"/>
      <w:numFmt w:val="bullet"/>
      <w:lvlText w:val=""/>
      <w:lvlJc w:val="left"/>
      <w:pPr>
        <w:ind w:left="4320" w:hanging="360"/>
      </w:pPr>
      <w:rPr>
        <w:rFonts w:hint="default" w:ascii="Wingdings" w:hAnsi="Wingdings"/>
      </w:rPr>
    </w:lvl>
    <w:lvl w:ilvl="6" w:tplc="1CAC3C78">
      <w:start w:val="1"/>
      <w:numFmt w:val="bullet"/>
      <w:lvlText w:val=""/>
      <w:lvlJc w:val="left"/>
      <w:pPr>
        <w:ind w:left="5040" w:hanging="360"/>
      </w:pPr>
      <w:rPr>
        <w:rFonts w:hint="default" w:ascii="Symbol" w:hAnsi="Symbol"/>
      </w:rPr>
    </w:lvl>
    <w:lvl w:ilvl="7" w:tplc="195AFE12">
      <w:start w:val="1"/>
      <w:numFmt w:val="bullet"/>
      <w:lvlText w:val="o"/>
      <w:lvlJc w:val="left"/>
      <w:pPr>
        <w:ind w:left="5760" w:hanging="360"/>
      </w:pPr>
      <w:rPr>
        <w:rFonts w:hint="default" w:ascii="Courier New" w:hAnsi="Courier New"/>
      </w:rPr>
    </w:lvl>
    <w:lvl w:ilvl="8" w:tplc="BDFAA478">
      <w:start w:val="1"/>
      <w:numFmt w:val="bullet"/>
      <w:lvlText w:val=""/>
      <w:lvlJc w:val="left"/>
      <w:pPr>
        <w:ind w:left="6480" w:hanging="360"/>
      </w:pPr>
      <w:rPr>
        <w:rFonts w:hint="default" w:ascii="Wingdings" w:hAnsi="Wingdings"/>
      </w:rPr>
    </w:lvl>
  </w:abstractNum>
  <w:abstractNum w:abstractNumId="2" w15:restartNumberingAfterBreak="0">
    <w:nsid w:val="21FF7D39"/>
    <w:multiLevelType w:val="multilevel"/>
    <w:tmpl w:val="91168D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37E5201"/>
    <w:multiLevelType w:val="hybridMultilevel"/>
    <w:tmpl w:val="A52C29F2"/>
    <w:lvl w:ilvl="0" w:tplc="80641326">
      <w:start w:val="1"/>
      <w:numFmt w:val="decimal"/>
      <w:lvlText w:val="%1."/>
      <w:lvlJc w:val="left"/>
      <w:pPr>
        <w:ind w:left="720" w:hanging="360"/>
      </w:pPr>
      <w:rPr>
        <w:rFonts w:hint="default" w:ascii="Calibri" w:hAnsi="Calibri"/>
      </w:rPr>
    </w:lvl>
    <w:lvl w:ilvl="1" w:tplc="EA86CCDA">
      <w:start w:val="1"/>
      <w:numFmt w:val="lowerLetter"/>
      <w:lvlText w:val="%2."/>
      <w:lvlJc w:val="left"/>
      <w:pPr>
        <w:ind w:left="1440" w:hanging="360"/>
      </w:pPr>
    </w:lvl>
    <w:lvl w:ilvl="2" w:tplc="6D8E6AD0">
      <w:start w:val="1"/>
      <w:numFmt w:val="lowerRoman"/>
      <w:lvlText w:val="%3."/>
      <w:lvlJc w:val="right"/>
      <w:pPr>
        <w:ind w:left="2160" w:hanging="180"/>
      </w:pPr>
    </w:lvl>
    <w:lvl w:ilvl="3" w:tplc="150CBF06">
      <w:start w:val="1"/>
      <w:numFmt w:val="decimal"/>
      <w:lvlText w:val="%4."/>
      <w:lvlJc w:val="left"/>
      <w:pPr>
        <w:ind w:left="2880" w:hanging="360"/>
      </w:pPr>
    </w:lvl>
    <w:lvl w:ilvl="4" w:tplc="F08857A2">
      <w:start w:val="1"/>
      <w:numFmt w:val="lowerLetter"/>
      <w:lvlText w:val="%5."/>
      <w:lvlJc w:val="left"/>
      <w:pPr>
        <w:ind w:left="3600" w:hanging="360"/>
      </w:pPr>
    </w:lvl>
    <w:lvl w:ilvl="5" w:tplc="456A40E6">
      <w:start w:val="1"/>
      <w:numFmt w:val="lowerRoman"/>
      <w:lvlText w:val="%6."/>
      <w:lvlJc w:val="right"/>
      <w:pPr>
        <w:ind w:left="4320" w:hanging="180"/>
      </w:pPr>
    </w:lvl>
    <w:lvl w:ilvl="6" w:tplc="15B87508">
      <w:start w:val="1"/>
      <w:numFmt w:val="decimal"/>
      <w:lvlText w:val="%7."/>
      <w:lvlJc w:val="left"/>
      <w:pPr>
        <w:ind w:left="5040" w:hanging="360"/>
      </w:pPr>
    </w:lvl>
    <w:lvl w:ilvl="7" w:tplc="46CA2034">
      <w:start w:val="1"/>
      <w:numFmt w:val="lowerLetter"/>
      <w:lvlText w:val="%8."/>
      <w:lvlJc w:val="left"/>
      <w:pPr>
        <w:ind w:left="5760" w:hanging="360"/>
      </w:pPr>
    </w:lvl>
    <w:lvl w:ilvl="8" w:tplc="EAC05A7A">
      <w:start w:val="1"/>
      <w:numFmt w:val="lowerRoman"/>
      <w:lvlText w:val="%9."/>
      <w:lvlJc w:val="right"/>
      <w:pPr>
        <w:ind w:left="6480" w:hanging="180"/>
      </w:pPr>
    </w:lvl>
  </w:abstractNum>
  <w:abstractNum w:abstractNumId="4" w15:restartNumberingAfterBreak="0">
    <w:nsid w:val="49F16BEF"/>
    <w:multiLevelType w:val="multilevel"/>
    <w:tmpl w:val="C87A83C4"/>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3192" w:hanging="144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956" w:hanging="2160"/>
      </w:pPr>
      <w:rPr>
        <w:rFonts w:hint="default"/>
      </w:rPr>
    </w:lvl>
    <w:lvl w:ilvl="8">
      <w:start w:val="1"/>
      <w:numFmt w:val="decimal"/>
      <w:isLgl/>
      <w:lvlText w:val="%1.%2.%3.%4.%5.%6.%7.%8.%9"/>
      <w:lvlJc w:val="left"/>
      <w:pPr>
        <w:ind w:left="5304" w:hanging="2160"/>
      </w:pPr>
      <w:rPr>
        <w:rFonts w:hint="default"/>
      </w:rPr>
    </w:lvl>
  </w:abstractNum>
  <w:abstractNum w:abstractNumId="5" w15:restartNumberingAfterBreak="0">
    <w:nsid w:val="59E732F1"/>
    <w:multiLevelType w:val="multilevel"/>
    <w:tmpl w:val="C87A83C4"/>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3192" w:hanging="144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956" w:hanging="2160"/>
      </w:pPr>
      <w:rPr>
        <w:rFonts w:hint="default"/>
      </w:rPr>
    </w:lvl>
    <w:lvl w:ilvl="8">
      <w:start w:val="1"/>
      <w:numFmt w:val="decimal"/>
      <w:isLgl/>
      <w:lvlText w:val="%1.%2.%3.%4.%5.%6.%7.%8.%9"/>
      <w:lvlJc w:val="left"/>
      <w:pPr>
        <w:ind w:left="5304" w:hanging="2160"/>
      </w:pPr>
      <w:rPr>
        <w:rFonts w:hint="default"/>
      </w:rPr>
    </w:lvl>
  </w:abstractNum>
  <w:abstractNum w:abstractNumId="6" w15:restartNumberingAfterBreak="0">
    <w:nsid w:val="606B78AC"/>
    <w:multiLevelType w:val="hybridMultilevel"/>
    <w:tmpl w:val="664CC84C"/>
    <w:lvl w:ilvl="0" w:tplc="CA6E9378">
      <w:start w:val="1"/>
      <w:numFmt w:val="bullet"/>
      <w:lvlText w:val="-"/>
      <w:lvlJc w:val="left"/>
      <w:pPr>
        <w:ind w:left="720" w:hanging="360"/>
      </w:pPr>
      <w:rPr>
        <w:rFonts w:hint="default" w:ascii="Aptos" w:hAnsi="Aptos"/>
      </w:rPr>
    </w:lvl>
    <w:lvl w:ilvl="1" w:tplc="CEAE61CE">
      <w:start w:val="1"/>
      <w:numFmt w:val="bullet"/>
      <w:lvlText w:val="o"/>
      <w:lvlJc w:val="left"/>
      <w:pPr>
        <w:ind w:left="1440" w:hanging="360"/>
      </w:pPr>
      <w:rPr>
        <w:rFonts w:hint="default" w:ascii="Aptos" w:hAnsi="Aptos"/>
      </w:rPr>
    </w:lvl>
    <w:lvl w:ilvl="2" w:tplc="A76C82EC">
      <w:start w:val="1"/>
      <w:numFmt w:val="bullet"/>
      <w:lvlText w:val=""/>
      <w:lvlJc w:val="left"/>
      <w:pPr>
        <w:ind w:left="2160" w:hanging="360"/>
      </w:pPr>
      <w:rPr>
        <w:rFonts w:hint="default" w:ascii="Wingdings" w:hAnsi="Wingdings"/>
      </w:rPr>
    </w:lvl>
    <w:lvl w:ilvl="3" w:tplc="F982BC76">
      <w:start w:val="1"/>
      <w:numFmt w:val="bullet"/>
      <w:lvlText w:val=""/>
      <w:lvlJc w:val="left"/>
      <w:pPr>
        <w:ind w:left="2880" w:hanging="360"/>
      </w:pPr>
      <w:rPr>
        <w:rFonts w:hint="default" w:ascii="Symbol" w:hAnsi="Symbol"/>
      </w:rPr>
    </w:lvl>
    <w:lvl w:ilvl="4" w:tplc="81447234">
      <w:start w:val="1"/>
      <w:numFmt w:val="bullet"/>
      <w:lvlText w:val="o"/>
      <w:lvlJc w:val="left"/>
      <w:pPr>
        <w:ind w:left="3600" w:hanging="360"/>
      </w:pPr>
      <w:rPr>
        <w:rFonts w:hint="default" w:ascii="Courier New" w:hAnsi="Courier New"/>
      </w:rPr>
    </w:lvl>
    <w:lvl w:ilvl="5" w:tplc="945ADFFC">
      <w:start w:val="1"/>
      <w:numFmt w:val="bullet"/>
      <w:lvlText w:val=""/>
      <w:lvlJc w:val="left"/>
      <w:pPr>
        <w:ind w:left="4320" w:hanging="360"/>
      </w:pPr>
      <w:rPr>
        <w:rFonts w:hint="default" w:ascii="Wingdings" w:hAnsi="Wingdings"/>
      </w:rPr>
    </w:lvl>
    <w:lvl w:ilvl="6" w:tplc="627A49FE">
      <w:start w:val="1"/>
      <w:numFmt w:val="bullet"/>
      <w:lvlText w:val=""/>
      <w:lvlJc w:val="left"/>
      <w:pPr>
        <w:ind w:left="5040" w:hanging="360"/>
      </w:pPr>
      <w:rPr>
        <w:rFonts w:hint="default" w:ascii="Symbol" w:hAnsi="Symbol"/>
      </w:rPr>
    </w:lvl>
    <w:lvl w:ilvl="7" w:tplc="21AE9192">
      <w:start w:val="1"/>
      <w:numFmt w:val="bullet"/>
      <w:lvlText w:val="o"/>
      <w:lvlJc w:val="left"/>
      <w:pPr>
        <w:ind w:left="5760" w:hanging="360"/>
      </w:pPr>
      <w:rPr>
        <w:rFonts w:hint="default" w:ascii="Courier New" w:hAnsi="Courier New"/>
      </w:rPr>
    </w:lvl>
    <w:lvl w:ilvl="8" w:tplc="2216016C">
      <w:start w:val="1"/>
      <w:numFmt w:val="bullet"/>
      <w:lvlText w:val=""/>
      <w:lvlJc w:val="left"/>
      <w:pPr>
        <w:ind w:left="6480" w:hanging="360"/>
      </w:pPr>
      <w:rPr>
        <w:rFonts w:hint="default" w:ascii="Wingdings" w:hAnsi="Wingdings"/>
      </w:rPr>
    </w:lvl>
  </w:abstractNum>
  <w:abstractNum w:abstractNumId="7" w15:restartNumberingAfterBreak="0">
    <w:nsid w:val="66EFA5AC"/>
    <w:multiLevelType w:val="hybridMultilevel"/>
    <w:tmpl w:val="E6722214"/>
    <w:lvl w:ilvl="0" w:tplc="BB309FFE">
      <w:start w:val="1"/>
      <w:numFmt w:val="decimal"/>
      <w:lvlText w:val="%1."/>
      <w:lvlJc w:val="left"/>
      <w:pPr>
        <w:ind w:left="720" w:hanging="360"/>
      </w:pPr>
    </w:lvl>
    <w:lvl w:ilvl="1" w:tplc="71262296">
      <w:start w:val="1"/>
      <w:numFmt w:val="lowerLetter"/>
      <w:lvlText w:val="%2."/>
      <w:lvlJc w:val="left"/>
      <w:pPr>
        <w:ind w:left="1440" w:hanging="360"/>
      </w:pPr>
    </w:lvl>
    <w:lvl w:ilvl="2" w:tplc="2C4E227C">
      <w:start w:val="1"/>
      <w:numFmt w:val="lowerRoman"/>
      <w:lvlText w:val="%3."/>
      <w:lvlJc w:val="right"/>
      <w:pPr>
        <w:ind w:left="2160" w:hanging="180"/>
      </w:pPr>
    </w:lvl>
    <w:lvl w:ilvl="3" w:tplc="4BAEBB0C">
      <w:start w:val="1"/>
      <w:numFmt w:val="decimal"/>
      <w:lvlText w:val="%4."/>
      <w:lvlJc w:val="left"/>
      <w:pPr>
        <w:ind w:left="2880" w:hanging="360"/>
      </w:pPr>
    </w:lvl>
    <w:lvl w:ilvl="4" w:tplc="6D2C9472">
      <w:start w:val="1"/>
      <w:numFmt w:val="lowerLetter"/>
      <w:lvlText w:val="%5."/>
      <w:lvlJc w:val="left"/>
      <w:pPr>
        <w:ind w:left="3600" w:hanging="360"/>
      </w:pPr>
    </w:lvl>
    <w:lvl w:ilvl="5" w:tplc="58E6EF2A">
      <w:start w:val="1"/>
      <w:numFmt w:val="lowerRoman"/>
      <w:lvlText w:val="%6."/>
      <w:lvlJc w:val="right"/>
      <w:pPr>
        <w:ind w:left="4320" w:hanging="180"/>
      </w:pPr>
    </w:lvl>
    <w:lvl w:ilvl="6" w:tplc="9C1A130A">
      <w:start w:val="1"/>
      <w:numFmt w:val="decimal"/>
      <w:lvlText w:val="%7."/>
      <w:lvlJc w:val="left"/>
      <w:pPr>
        <w:ind w:left="5040" w:hanging="360"/>
      </w:pPr>
    </w:lvl>
    <w:lvl w:ilvl="7" w:tplc="A46644D8">
      <w:start w:val="1"/>
      <w:numFmt w:val="lowerLetter"/>
      <w:lvlText w:val="%8."/>
      <w:lvlJc w:val="left"/>
      <w:pPr>
        <w:ind w:left="5760" w:hanging="360"/>
      </w:pPr>
    </w:lvl>
    <w:lvl w:ilvl="8" w:tplc="68B09C2E">
      <w:start w:val="1"/>
      <w:numFmt w:val="lowerRoman"/>
      <w:lvlText w:val="%9."/>
      <w:lvlJc w:val="right"/>
      <w:pPr>
        <w:ind w:left="6480" w:hanging="180"/>
      </w:pPr>
    </w:lvl>
  </w:abstractNum>
  <w:num w:numId="1" w16cid:durableId="8679541">
    <w:abstractNumId w:val="1"/>
  </w:num>
  <w:num w:numId="2" w16cid:durableId="1240946431">
    <w:abstractNumId w:val="6"/>
  </w:num>
  <w:num w:numId="3" w16cid:durableId="1302730519">
    <w:abstractNumId w:val="3"/>
  </w:num>
  <w:num w:numId="4" w16cid:durableId="1967075795">
    <w:abstractNumId w:val="7"/>
  </w:num>
  <w:num w:numId="5" w16cid:durableId="1329408164">
    <w:abstractNumId w:val="5"/>
  </w:num>
  <w:num w:numId="6" w16cid:durableId="231432016">
    <w:abstractNumId w:val="4"/>
  </w:num>
  <w:num w:numId="7" w16cid:durableId="1858614756">
    <w:abstractNumId w:val="0"/>
  </w:num>
  <w:num w:numId="8" w16cid:durableId="76149086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attachedTemplate r:id="rId1"/>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8EB"/>
    <w:rsid w:val="00000000"/>
    <w:rsid w:val="00005B86"/>
    <w:rsid w:val="00070EFB"/>
    <w:rsid w:val="000B356E"/>
    <w:rsid w:val="000C4FD4"/>
    <w:rsid w:val="000D2AED"/>
    <w:rsid w:val="000D325D"/>
    <w:rsid w:val="00181869"/>
    <w:rsid w:val="00187E68"/>
    <w:rsid w:val="001A1EBD"/>
    <w:rsid w:val="001C495C"/>
    <w:rsid w:val="002024C6"/>
    <w:rsid w:val="00206966"/>
    <w:rsid w:val="0023426D"/>
    <w:rsid w:val="00251127"/>
    <w:rsid w:val="00293352"/>
    <w:rsid w:val="00294D0F"/>
    <w:rsid w:val="00294FDA"/>
    <w:rsid w:val="002C2525"/>
    <w:rsid w:val="00301EA8"/>
    <w:rsid w:val="00305CB4"/>
    <w:rsid w:val="0031520B"/>
    <w:rsid w:val="00335AB2"/>
    <w:rsid w:val="00340182"/>
    <w:rsid w:val="003B0F96"/>
    <w:rsid w:val="003B3A3D"/>
    <w:rsid w:val="003D3BE7"/>
    <w:rsid w:val="003E14A0"/>
    <w:rsid w:val="003F6244"/>
    <w:rsid w:val="00412117"/>
    <w:rsid w:val="00460ECF"/>
    <w:rsid w:val="00495DF4"/>
    <w:rsid w:val="004F524D"/>
    <w:rsid w:val="00515228"/>
    <w:rsid w:val="0056092D"/>
    <w:rsid w:val="00563CD4"/>
    <w:rsid w:val="005B676D"/>
    <w:rsid w:val="005D0148"/>
    <w:rsid w:val="005E34AA"/>
    <w:rsid w:val="005F784C"/>
    <w:rsid w:val="006078D2"/>
    <w:rsid w:val="00621ED2"/>
    <w:rsid w:val="00655477"/>
    <w:rsid w:val="00665BC8"/>
    <w:rsid w:val="006D411A"/>
    <w:rsid w:val="006E4CE0"/>
    <w:rsid w:val="007062FE"/>
    <w:rsid w:val="0072560B"/>
    <w:rsid w:val="00742179"/>
    <w:rsid w:val="00785FB4"/>
    <w:rsid w:val="00793FB2"/>
    <w:rsid w:val="007C5B92"/>
    <w:rsid w:val="008118A2"/>
    <w:rsid w:val="008129C2"/>
    <w:rsid w:val="00851CF8"/>
    <w:rsid w:val="00857667"/>
    <w:rsid w:val="00894D5B"/>
    <w:rsid w:val="008B4BC0"/>
    <w:rsid w:val="008B5E8C"/>
    <w:rsid w:val="008D09FE"/>
    <w:rsid w:val="00901C54"/>
    <w:rsid w:val="00937EF9"/>
    <w:rsid w:val="00947E90"/>
    <w:rsid w:val="009E2D72"/>
    <w:rsid w:val="009E3F2B"/>
    <w:rsid w:val="009F47A6"/>
    <w:rsid w:val="00A32CE3"/>
    <w:rsid w:val="00A34A4F"/>
    <w:rsid w:val="00A36BC0"/>
    <w:rsid w:val="00A86186"/>
    <w:rsid w:val="00AD701A"/>
    <w:rsid w:val="00B4555D"/>
    <w:rsid w:val="00B753C7"/>
    <w:rsid w:val="00B96E49"/>
    <w:rsid w:val="00BA01B1"/>
    <w:rsid w:val="00BA2392"/>
    <w:rsid w:val="00BA2668"/>
    <w:rsid w:val="00BC130E"/>
    <w:rsid w:val="00BE3922"/>
    <w:rsid w:val="00C108EB"/>
    <w:rsid w:val="00C62613"/>
    <w:rsid w:val="00C72C5C"/>
    <w:rsid w:val="00C865F5"/>
    <w:rsid w:val="00C939CB"/>
    <w:rsid w:val="00CD1AE1"/>
    <w:rsid w:val="00CD3334"/>
    <w:rsid w:val="00CD4913"/>
    <w:rsid w:val="00CE2944"/>
    <w:rsid w:val="00CF2199"/>
    <w:rsid w:val="00CF45D0"/>
    <w:rsid w:val="00D03C94"/>
    <w:rsid w:val="00D33A12"/>
    <w:rsid w:val="00D801F7"/>
    <w:rsid w:val="00D8086E"/>
    <w:rsid w:val="00DE0D41"/>
    <w:rsid w:val="00E21399"/>
    <w:rsid w:val="00E34568"/>
    <w:rsid w:val="00E34607"/>
    <w:rsid w:val="00E369CF"/>
    <w:rsid w:val="00E72663"/>
    <w:rsid w:val="00E74953"/>
    <w:rsid w:val="00E82234"/>
    <w:rsid w:val="00E83DCA"/>
    <w:rsid w:val="00EB36CA"/>
    <w:rsid w:val="00EC30F6"/>
    <w:rsid w:val="00EF0782"/>
    <w:rsid w:val="00F31866"/>
    <w:rsid w:val="00F521BD"/>
    <w:rsid w:val="00FD140F"/>
    <w:rsid w:val="00FD16BB"/>
    <w:rsid w:val="00FF2F61"/>
    <w:rsid w:val="01002677"/>
    <w:rsid w:val="011955CE"/>
    <w:rsid w:val="01C7CD9F"/>
    <w:rsid w:val="01DBDD27"/>
    <w:rsid w:val="01E2886E"/>
    <w:rsid w:val="01E92D3E"/>
    <w:rsid w:val="0205BB18"/>
    <w:rsid w:val="020D97EC"/>
    <w:rsid w:val="021893FF"/>
    <w:rsid w:val="023AC997"/>
    <w:rsid w:val="02453806"/>
    <w:rsid w:val="02B7A56A"/>
    <w:rsid w:val="03395731"/>
    <w:rsid w:val="0340D782"/>
    <w:rsid w:val="03668B1D"/>
    <w:rsid w:val="03E970EA"/>
    <w:rsid w:val="0497ABDC"/>
    <w:rsid w:val="04DEB6A4"/>
    <w:rsid w:val="05A0EC81"/>
    <w:rsid w:val="05AF8BB4"/>
    <w:rsid w:val="05F7F5CB"/>
    <w:rsid w:val="0601907C"/>
    <w:rsid w:val="061628B2"/>
    <w:rsid w:val="06BFCA7C"/>
    <w:rsid w:val="0713DD51"/>
    <w:rsid w:val="07573356"/>
    <w:rsid w:val="0759BAD6"/>
    <w:rsid w:val="07C7FB38"/>
    <w:rsid w:val="07E0B1EA"/>
    <w:rsid w:val="0859D225"/>
    <w:rsid w:val="085D5930"/>
    <w:rsid w:val="086FB0A7"/>
    <w:rsid w:val="087D5537"/>
    <w:rsid w:val="089AF74D"/>
    <w:rsid w:val="08A93EF9"/>
    <w:rsid w:val="08B9476F"/>
    <w:rsid w:val="09CC7729"/>
    <w:rsid w:val="09F88E6D"/>
    <w:rsid w:val="0A876DC9"/>
    <w:rsid w:val="0A8B59B2"/>
    <w:rsid w:val="0A9B7B53"/>
    <w:rsid w:val="0ADE239B"/>
    <w:rsid w:val="0AF914FD"/>
    <w:rsid w:val="0AFDAF36"/>
    <w:rsid w:val="0B2ABF1F"/>
    <w:rsid w:val="0C3F0288"/>
    <w:rsid w:val="0C769FCB"/>
    <w:rsid w:val="0C7791AF"/>
    <w:rsid w:val="0C94A811"/>
    <w:rsid w:val="0CE2A036"/>
    <w:rsid w:val="0D5305E1"/>
    <w:rsid w:val="0D7EAFDA"/>
    <w:rsid w:val="0DA0D497"/>
    <w:rsid w:val="0DB8321B"/>
    <w:rsid w:val="0DC9448B"/>
    <w:rsid w:val="0DEA812E"/>
    <w:rsid w:val="0E2FF66D"/>
    <w:rsid w:val="0E48BB13"/>
    <w:rsid w:val="0E536969"/>
    <w:rsid w:val="0E610B44"/>
    <w:rsid w:val="0EDAE376"/>
    <w:rsid w:val="0F4649C7"/>
    <w:rsid w:val="0F9D2B8E"/>
    <w:rsid w:val="0FDB9AA0"/>
    <w:rsid w:val="1025D882"/>
    <w:rsid w:val="10622028"/>
    <w:rsid w:val="109BDE6E"/>
    <w:rsid w:val="109F3D4E"/>
    <w:rsid w:val="10EC725B"/>
    <w:rsid w:val="111507B9"/>
    <w:rsid w:val="111F7D25"/>
    <w:rsid w:val="1188A30B"/>
    <w:rsid w:val="11D80D29"/>
    <w:rsid w:val="11F0CDFE"/>
    <w:rsid w:val="1244EF41"/>
    <w:rsid w:val="125840C4"/>
    <w:rsid w:val="127F41DB"/>
    <w:rsid w:val="13D54DF1"/>
    <w:rsid w:val="13E12E19"/>
    <w:rsid w:val="13EB449A"/>
    <w:rsid w:val="147125A6"/>
    <w:rsid w:val="1499E3DD"/>
    <w:rsid w:val="14DB55C3"/>
    <w:rsid w:val="150D3431"/>
    <w:rsid w:val="15573DB2"/>
    <w:rsid w:val="15739A27"/>
    <w:rsid w:val="15B06B68"/>
    <w:rsid w:val="15F13A9A"/>
    <w:rsid w:val="162C8FB4"/>
    <w:rsid w:val="1653FDB2"/>
    <w:rsid w:val="16579EF5"/>
    <w:rsid w:val="1670FE98"/>
    <w:rsid w:val="16A268D2"/>
    <w:rsid w:val="16C8F95F"/>
    <w:rsid w:val="16C925DF"/>
    <w:rsid w:val="16F48A09"/>
    <w:rsid w:val="1732AA3B"/>
    <w:rsid w:val="17F13DD1"/>
    <w:rsid w:val="18074FE0"/>
    <w:rsid w:val="1847159F"/>
    <w:rsid w:val="184D367E"/>
    <w:rsid w:val="189AC180"/>
    <w:rsid w:val="18FFB308"/>
    <w:rsid w:val="191633D5"/>
    <w:rsid w:val="19AF878D"/>
    <w:rsid w:val="19D9FDE1"/>
    <w:rsid w:val="19EA5AF1"/>
    <w:rsid w:val="1A61D0B5"/>
    <w:rsid w:val="1B5A0DF5"/>
    <w:rsid w:val="1BBC0A50"/>
    <w:rsid w:val="1C5B3C18"/>
    <w:rsid w:val="1D210168"/>
    <w:rsid w:val="1D3D4B00"/>
    <w:rsid w:val="1D78FED1"/>
    <w:rsid w:val="1DB74EC8"/>
    <w:rsid w:val="1DCA78FA"/>
    <w:rsid w:val="1E1172A9"/>
    <w:rsid w:val="1E6C96F5"/>
    <w:rsid w:val="1EEE10D5"/>
    <w:rsid w:val="1F01AA15"/>
    <w:rsid w:val="1F3AC76A"/>
    <w:rsid w:val="1F9DCECF"/>
    <w:rsid w:val="1FF290F4"/>
    <w:rsid w:val="2061EE53"/>
    <w:rsid w:val="2128F1C3"/>
    <w:rsid w:val="216FC60F"/>
    <w:rsid w:val="21967985"/>
    <w:rsid w:val="21A2BF65"/>
    <w:rsid w:val="22136FB3"/>
    <w:rsid w:val="2236E5D3"/>
    <w:rsid w:val="227F4C3D"/>
    <w:rsid w:val="22C886D7"/>
    <w:rsid w:val="22EB44A5"/>
    <w:rsid w:val="231ED4FE"/>
    <w:rsid w:val="23819F06"/>
    <w:rsid w:val="23AC0C6A"/>
    <w:rsid w:val="23B3D754"/>
    <w:rsid w:val="23B7A9DF"/>
    <w:rsid w:val="23C307A6"/>
    <w:rsid w:val="23FF6A65"/>
    <w:rsid w:val="24344867"/>
    <w:rsid w:val="24418B0B"/>
    <w:rsid w:val="247712EC"/>
    <w:rsid w:val="24862730"/>
    <w:rsid w:val="251B4250"/>
    <w:rsid w:val="25F95004"/>
    <w:rsid w:val="262D3754"/>
    <w:rsid w:val="264C8444"/>
    <w:rsid w:val="27009F7F"/>
    <w:rsid w:val="2712582A"/>
    <w:rsid w:val="274F68BC"/>
    <w:rsid w:val="277D4923"/>
    <w:rsid w:val="278E681A"/>
    <w:rsid w:val="27A8004A"/>
    <w:rsid w:val="27AFF262"/>
    <w:rsid w:val="27BF190D"/>
    <w:rsid w:val="27C5D61B"/>
    <w:rsid w:val="286AF92C"/>
    <w:rsid w:val="2887EC93"/>
    <w:rsid w:val="28C8C6E8"/>
    <w:rsid w:val="28D11505"/>
    <w:rsid w:val="28DE6395"/>
    <w:rsid w:val="28EB38EA"/>
    <w:rsid w:val="292C8E66"/>
    <w:rsid w:val="293174FD"/>
    <w:rsid w:val="298960DB"/>
    <w:rsid w:val="29AB5860"/>
    <w:rsid w:val="2A11568F"/>
    <w:rsid w:val="2A500EA2"/>
    <w:rsid w:val="2B1DF6FF"/>
    <w:rsid w:val="2B876E03"/>
    <w:rsid w:val="2B959B9B"/>
    <w:rsid w:val="2BB6B117"/>
    <w:rsid w:val="2BC6B6F6"/>
    <w:rsid w:val="2BE2BC28"/>
    <w:rsid w:val="2C3E1B66"/>
    <w:rsid w:val="2C9A5B9F"/>
    <w:rsid w:val="2CB16938"/>
    <w:rsid w:val="2D7ADF15"/>
    <w:rsid w:val="2D91F52F"/>
    <w:rsid w:val="2E6A8A5F"/>
    <w:rsid w:val="2E9549B1"/>
    <w:rsid w:val="2EA9DED6"/>
    <w:rsid w:val="2EEAD3E9"/>
    <w:rsid w:val="2EEBAE6B"/>
    <w:rsid w:val="2F05DBC0"/>
    <w:rsid w:val="2F1532AF"/>
    <w:rsid w:val="2F20ADA4"/>
    <w:rsid w:val="2F316161"/>
    <w:rsid w:val="2F96F853"/>
    <w:rsid w:val="2FB34630"/>
    <w:rsid w:val="2FD27D08"/>
    <w:rsid w:val="2FEA02A0"/>
    <w:rsid w:val="2FF75295"/>
    <w:rsid w:val="3062AD57"/>
    <w:rsid w:val="30AACF3C"/>
    <w:rsid w:val="30ABFE93"/>
    <w:rsid w:val="30DF5BE3"/>
    <w:rsid w:val="3101D825"/>
    <w:rsid w:val="315D18B9"/>
    <w:rsid w:val="3185F7B8"/>
    <w:rsid w:val="319D4D15"/>
    <w:rsid w:val="31EFD1D8"/>
    <w:rsid w:val="328D820C"/>
    <w:rsid w:val="32BD79DB"/>
    <w:rsid w:val="3313538B"/>
    <w:rsid w:val="3355FDE4"/>
    <w:rsid w:val="34067544"/>
    <w:rsid w:val="3416B222"/>
    <w:rsid w:val="3472F511"/>
    <w:rsid w:val="3478A51B"/>
    <w:rsid w:val="3499B045"/>
    <w:rsid w:val="34A699CD"/>
    <w:rsid w:val="34B75075"/>
    <w:rsid w:val="3541E5A8"/>
    <w:rsid w:val="354945EE"/>
    <w:rsid w:val="355197AD"/>
    <w:rsid w:val="35779D06"/>
    <w:rsid w:val="35A08748"/>
    <w:rsid w:val="35DC1474"/>
    <w:rsid w:val="366DD9BF"/>
    <w:rsid w:val="36B894B0"/>
    <w:rsid w:val="36D65477"/>
    <w:rsid w:val="373B9D1A"/>
    <w:rsid w:val="380064FF"/>
    <w:rsid w:val="381A2E90"/>
    <w:rsid w:val="38FD96F0"/>
    <w:rsid w:val="390B04B1"/>
    <w:rsid w:val="391CACAC"/>
    <w:rsid w:val="39B236DC"/>
    <w:rsid w:val="39C3BFC3"/>
    <w:rsid w:val="39E16A7B"/>
    <w:rsid w:val="3A3B357A"/>
    <w:rsid w:val="3A7C34D2"/>
    <w:rsid w:val="3ACA65A0"/>
    <w:rsid w:val="3B3001A0"/>
    <w:rsid w:val="3B56454E"/>
    <w:rsid w:val="3B9C1550"/>
    <w:rsid w:val="3BAC42DE"/>
    <w:rsid w:val="3BC825E6"/>
    <w:rsid w:val="3C88321D"/>
    <w:rsid w:val="3CB5BD4D"/>
    <w:rsid w:val="3CB5EA6B"/>
    <w:rsid w:val="3D4D7DB3"/>
    <w:rsid w:val="3ECB7200"/>
    <w:rsid w:val="406AE131"/>
    <w:rsid w:val="41429B2E"/>
    <w:rsid w:val="4187F51D"/>
    <w:rsid w:val="41899D1D"/>
    <w:rsid w:val="41CAD2FA"/>
    <w:rsid w:val="41D9D039"/>
    <w:rsid w:val="429F07C9"/>
    <w:rsid w:val="42B201A9"/>
    <w:rsid w:val="42B24112"/>
    <w:rsid w:val="438BCAA4"/>
    <w:rsid w:val="4391D24D"/>
    <w:rsid w:val="441BF0ED"/>
    <w:rsid w:val="441DAE6B"/>
    <w:rsid w:val="44A4A480"/>
    <w:rsid w:val="44EDFE8E"/>
    <w:rsid w:val="450F2734"/>
    <w:rsid w:val="45104A4C"/>
    <w:rsid w:val="451BFDCD"/>
    <w:rsid w:val="4531BB2A"/>
    <w:rsid w:val="45392128"/>
    <w:rsid w:val="45E35F78"/>
    <w:rsid w:val="45F7F611"/>
    <w:rsid w:val="46233888"/>
    <w:rsid w:val="468D04F7"/>
    <w:rsid w:val="46EB2B99"/>
    <w:rsid w:val="46F8FC44"/>
    <w:rsid w:val="47245AAF"/>
    <w:rsid w:val="480ECAA2"/>
    <w:rsid w:val="482E7811"/>
    <w:rsid w:val="4867E79C"/>
    <w:rsid w:val="48F9AC05"/>
    <w:rsid w:val="49430F8B"/>
    <w:rsid w:val="49444E05"/>
    <w:rsid w:val="4A0196B0"/>
    <w:rsid w:val="4A05207D"/>
    <w:rsid w:val="4A3D01CC"/>
    <w:rsid w:val="4AB21618"/>
    <w:rsid w:val="4AB91871"/>
    <w:rsid w:val="4AF4E49C"/>
    <w:rsid w:val="4B10D2EF"/>
    <w:rsid w:val="4B613098"/>
    <w:rsid w:val="4B61538D"/>
    <w:rsid w:val="4B75C5DA"/>
    <w:rsid w:val="4C9B3F6E"/>
    <w:rsid w:val="4CE1FB68"/>
    <w:rsid w:val="4CF5B3B8"/>
    <w:rsid w:val="4D17D4A8"/>
    <w:rsid w:val="4D22F2D9"/>
    <w:rsid w:val="4D78D55A"/>
    <w:rsid w:val="4DD926EE"/>
    <w:rsid w:val="4DF6F073"/>
    <w:rsid w:val="4EE78E96"/>
    <w:rsid w:val="4F0664CD"/>
    <w:rsid w:val="4F2755AA"/>
    <w:rsid w:val="4F678A1F"/>
    <w:rsid w:val="4FEF4F82"/>
    <w:rsid w:val="4FFDB5D9"/>
    <w:rsid w:val="500CE004"/>
    <w:rsid w:val="50468B7A"/>
    <w:rsid w:val="50705919"/>
    <w:rsid w:val="50BB517F"/>
    <w:rsid w:val="511785A5"/>
    <w:rsid w:val="519D7518"/>
    <w:rsid w:val="51D01CAD"/>
    <w:rsid w:val="5210C9FC"/>
    <w:rsid w:val="523EDFEF"/>
    <w:rsid w:val="530B3889"/>
    <w:rsid w:val="5328D30E"/>
    <w:rsid w:val="535502BB"/>
    <w:rsid w:val="5365BF37"/>
    <w:rsid w:val="544DFEAD"/>
    <w:rsid w:val="558C9BAA"/>
    <w:rsid w:val="559675D9"/>
    <w:rsid w:val="55EED5BE"/>
    <w:rsid w:val="568CF0A1"/>
    <w:rsid w:val="56D3C5B1"/>
    <w:rsid w:val="56F3A16B"/>
    <w:rsid w:val="56F65D57"/>
    <w:rsid w:val="5721E89E"/>
    <w:rsid w:val="57D04AD3"/>
    <w:rsid w:val="581AC385"/>
    <w:rsid w:val="58227C08"/>
    <w:rsid w:val="5834B063"/>
    <w:rsid w:val="5899B3DF"/>
    <w:rsid w:val="592A0CD2"/>
    <w:rsid w:val="59380DA6"/>
    <w:rsid w:val="5963D1C3"/>
    <w:rsid w:val="5976AD1B"/>
    <w:rsid w:val="597BA328"/>
    <w:rsid w:val="59877BBD"/>
    <w:rsid w:val="5A880BB7"/>
    <w:rsid w:val="5A9DC770"/>
    <w:rsid w:val="5AEE5598"/>
    <w:rsid w:val="5B05CEC0"/>
    <w:rsid w:val="5B371971"/>
    <w:rsid w:val="5B8B5EF0"/>
    <w:rsid w:val="5B9648BB"/>
    <w:rsid w:val="5C0AA78D"/>
    <w:rsid w:val="5C7CD1FF"/>
    <w:rsid w:val="5CB9EA9F"/>
    <w:rsid w:val="5D1AD734"/>
    <w:rsid w:val="5D281180"/>
    <w:rsid w:val="5D809ADA"/>
    <w:rsid w:val="5E421FD2"/>
    <w:rsid w:val="5EEDA45D"/>
    <w:rsid w:val="5EEF15B9"/>
    <w:rsid w:val="5EF002E8"/>
    <w:rsid w:val="5EF5A423"/>
    <w:rsid w:val="5F176AFF"/>
    <w:rsid w:val="5F3DED70"/>
    <w:rsid w:val="5FAB64FB"/>
    <w:rsid w:val="60C61414"/>
    <w:rsid w:val="61212695"/>
    <w:rsid w:val="613BAC1F"/>
    <w:rsid w:val="61782BEA"/>
    <w:rsid w:val="61B02C2F"/>
    <w:rsid w:val="61C611D4"/>
    <w:rsid w:val="61D7A988"/>
    <w:rsid w:val="62043719"/>
    <w:rsid w:val="624251CD"/>
    <w:rsid w:val="62533A30"/>
    <w:rsid w:val="625B1266"/>
    <w:rsid w:val="62969D91"/>
    <w:rsid w:val="629E9A20"/>
    <w:rsid w:val="62A81F23"/>
    <w:rsid w:val="630B9EF5"/>
    <w:rsid w:val="63DBC650"/>
    <w:rsid w:val="640D36A5"/>
    <w:rsid w:val="640E4C60"/>
    <w:rsid w:val="644505C0"/>
    <w:rsid w:val="6496407A"/>
    <w:rsid w:val="64A5CADA"/>
    <w:rsid w:val="64E8E6F7"/>
    <w:rsid w:val="65052135"/>
    <w:rsid w:val="650A4D3B"/>
    <w:rsid w:val="65411073"/>
    <w:rsid w:val="656B891E"/>
    <w:rsid w:val="657A4DC5"/>
    <w:rsid w:val="661E30B7"/>
    <w:rsid w:val="666597F8"/>
    <w:rsid w:val="67245B2F"/>
    <w:rsid w:val="677E03F8"/>
    <w:rsid w:val="67B0DB7A"/>
    <w:rsid w:val="67BB8CF2"/>
    <w:rsid w:val="67E16E40"/>
    <w:rsid w:val="6806B5BE"/>
    <w:rsid w:val="6836EC68"/>
    <w:rsid w:val="684E4305"/>
    <w:rsid w:val="68A74346"/>
    <w:rsid w:val="68BA082B"/>
    <w:rsid w:val="69136722"/>
    <w:rsid w:val="693CEE66"/>
    <w:rsid w:val="69D74446"/>
    <w:rsid w:val="69EF4893"/>
    <w:rsid w:val="69F9730E"/>
    <w:rsid w:val="69FC4041"/>
    <w:rsid w:val="6A400F62"/>
    <w:rsid w:val="6A4350BF"/>
    <w:rsid w:val="6A539D85"/>
    <w:rsid w:val="6AA79136"/>
    <w:rsid w:val="6AB16C3C"/>
    <w:rsid w:val="6ACD57B9"/>
    <w:rsid w:val="6AED19BE"/>
    <w:rsid w:val="6B3A7C5C"/>
    <w:rsid w:val="6B70FC7B"/>
    <w:rsid w:val="6B8D9FB5"/>
    <w:rsid w:val="6BD5A702"/>
    <w:rsid w:val="6C11F068"/>
    <w:rsid w:val="6C4309C0"/>
    <w:rsid w:val="6D4A5619"/>
    <w:rsid w:val="6D6AE2C7"/>
    <w:rsid w:val="6D7EEE16"/>
    <w:rsid w:val="6E39EA55"/>
    <w:rsid w:val="6E6205C3"/>
    <w:rsid w:val="6EB4872C"/>
    <w:rsid w:val="6EB7242F"/>
    <w:rsid w:val="6F2F27DE"/>
    <w:rsid w:val="6F37A8C5"/>
    <w:rsid w:val="700E95AF"/>
    <w:rsid w:val="70109896"/>
    <w:rsid w:val="703C5B40"/>
    <w:rsid w:val="7043427E"/>
    <w:rsid w:val="706A9E0A"/>
    <w:rsid w:val="70C46A53"/>
    <w:rsid w:val="70F12D47"/>
    <w:rsid w:val="71BC34AA"/>
    <w:rsid w:val="72B26F2E"/>
    <w:rsid w:val="72F7031C"/>
    <w:rsid w:val="7321A488"/>
    <w:rsid w:val="73B5F891"/>
    <w:rsid w:val="74303F01"/>
    <w:rsid w:val="74711659"/>
    <w:rsid w:val="74D11BC0"/>
    <w:rsid w:val="75B90039"/>
    <w:rsid w:val="75CB5230"/>
    <w:rsid w:val="75F6ACEC"/>
    <w:rsid w:val="75F76997"/>
    <w:rsid w:val="76623213"/>
    <w:rsid w:val="7683EA62"/>
    <w:rsid w:val="76B89B5E"/>
    <w:rsid w:val="76B9221A"/>
    <w:rsid w:val="76D064BA"/>
    <w:rsid w:val="76ED9ABC"/>
    <w:rsid w:val="76FCC219"/>
    <w:rsid w:val="774DC4FB"/>
    <w:rsid w:val="777AD40C"/>
    <w:rsid w:val="77C87616"/>
    <w:rsid w:val="783BB769"/>
    <w:rsid w:val="786BCBA4"/>
    <w:rsid w:val="78CD9CF5"/>
    <w:rsid w:val="78CF6071"/>
    <w:rsid w:val="78D33010"/>
    <w:rsid w:val="78D71F4D"/>
    <w:rsid w:val="78EFC606"/>
    <w:rsid w:val="78F77232"/>
    <w:rsid w:val="79000D8B"/>
    <w:rsid w:val="79632809"/>
    <w:rsid w:val="79888C03"/>
    <w:rsid w:val="799F0BBE"/>
    <w:rsid w:val="79B2AEBE"/>
    <w:rsid w:val="79C81B77"/>
    <w:rsid w:val="7A7B0919"/>
    <w:rsid w:val="7A9B2470"/>
    <w:rsid w:val="7AB07111"/>
    <w:rsid w:val="7AC63393"/>
    <w:rsid w:val="7B260960"/>
    <w:rsid w:val="7B548E48"/>
    <w:rsid w:val="7B81EAD9"/>
    <w:rsid w:val="7B83522E"/>
    <w:rsid w:val="7B8C9BF6"/>
    <w:rsid w:val="7BF50051"/>
    <w:rsid w:val="7C43872E"/>
    <w:rsid w:val="7C6B63ED"/>
    <w:rsid w:val="7C843963"/>
    <w:rsid w:val="7CE9A542"/>
    <w:rsid w:val="7D1A394D"/>
    <w:rsid w:val="7D3AF617"/>
    <w:rsid w:val="7D82E601"/>
    <w:rsid w:val="7E6416D8"/>
    <w:rsid w:val="7E7EBF02"/>
    <w:rsid w:val="7EF2C441"/>
    <w:rsid w:val="7EF4BFE8"/>
    <w:rsid w:val="7EF88A9C"/>
    <w:rsid w:val="7F0D60C9"/>
    <w:rsid w:val="7F2C5855"/>
    <w:rsid w:val="7F608BAF"/>
    <w:rsid w:val="7F8C251D"/>
    <w:rsid w:val="7F9FC58B"/>
    <w:rsid w:val="7FDD58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62E64"/>
  <w15:chartTrackingRefBased/>
  <w15:docId w15:val="{09EECDDD-9B72-4A86-954C-4AA73546B6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aliases w:val="Fließtext"/>
    <w:qFormat/>
    <w:rsid w:val="00CD3334"/>
    <w:rPr>
      <w:sz w:val="22"/>
    </w:rPr>
  </w:style>
  <w:style w:type="paragraph" w:styleId="berschrift1">
    <w:name w:val="heading 1"/>
    <w:basedOn w:val="Standard"/>
    <w:next w:val="Standard"/>
    <w:link w:val="berschrift1Zchn"/>
    <w:uiPriority w:val="9"/>
    <w:qFormat/>
    <w:rsid w:val="00FD140F"/>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berschrift2">
    <w:name w:val="heading 2"/>
    <w:basedOn w:val="Standard"/>
    <w:next w:val="Standard"/>
    <w:link w:val="berschrift2Zchn"/>
    <w:autoRedefine/>
    <w:uiPriority w:val="9"/>
    <w:unhideWhenUsed/>
    <w:qFormat/>
    <w:rsid w:val="00FD140F"/>
    <w:pPr>
      <w:keepNext/>
      <w:keepLines/>
      <w:spacing w:before="40"/>
      <w:outlineLvl w:val="1"/>
    </w:pPr>
    <w:rPr>
      <w:rFonts w:ascii="Calibri" w:hAnsi="Calibri" w:eastAsiaTheme="majorEastAsia" w:cstheme="majorBidi"/>
      <w:b/>
      <w:bCs/>
      <w:color w:val="2F5496" w:themeColor="accent1" w:themeShade="BF"/>
      <w:szCs w:val="26"/>
    </w:rPr>
  </w:style>
  <w:style w:type="character" w:styleId="Absatz-Standardschriftart" w:default="1">
    <w:name w:val="Default Paragraph Font"/>
    <w:uiPriority w:val="1"/>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paragraph" w:styleId="EinfAbs" w:customStyle="1">
    <w:name w:val="[Einf. Abs.]"/>
    <w:basedOn w:val="Standard"/>
    <w:uiPriority w:val="99"/>
    <w:rsid w:val="00FD140F"/>
    <w:pPr>
      <w:autoSpaceDE w:val="0"/>
      <w:autoSpaceDN w:val="0"/>
      <w:adjustRightInd w:val="0"/>
      <w:spacing w:line="288" w:lineRule="auto"/>
      <w:textAlignment w:val="center"/>
    </w:pPr>
    <w:rPr>
      <w:rFonts w:ascii="MinionPro-Regular" w:hAnsi="MinionPro-Regular" w:cs="MinionPro-Regular"/>
      <w:color w:val="000000"/>
    </w:rPr>
  </w:style>
  <w:style w:type="character" w:styleId="berschrift1Zchn" w:customStyle="1">
    <w:name w:val="Überschrift 1 Zchn"/>
    <w:basedOn w:val="Absatz-Standardschriftart"/>
    <w:link w:val="berschrift1"/>
    <w:uiPriority w:val="9"/>
    <w:rsid w:val="00FD140F"/>
    <w:rPr>
      <w:rFonts w:asciiTheme="majorHAnsi" w:hAnsiTheme="majorHAnsi" w:eastAsiaTheme="majorEastAsia" w:cstheme="majorBidi"/>
      <w:color w:val="2F5496" w:themeColor="accent1" w:themeShade="BF"/>
      <w:sz w:val="32"/>
      <w:szCs w:val="32"/>
    </w:rPr>
  </w:style>
  <w:style w:type="character" w:styleId="berschrift2Zchn" w:customStyle="1">
    <w:name w:val="Überschrift 2 Zchn"/>
    <w:basedOn w:val="Absatz-Standardschriftart"/>
    <w:link w:val="berschrift2"/>
    <w:uiPriority w:val="9"/>
    <w:rsid w:val="00FD140F"/>
    <w:rPr>
      <w:rFonts w:ascii="Calibri" w:hAnsi="Calibri" w:eastAsiaTheme="majorEastAsia" w:cstheme="majorBidi"/>
      <w:b/>
      <w:bCs/>
      <w:color w:val="2F5496" w:themeColor="accent1" w:themeShade="BF"/>
      <w:sz w:val="22"/>
      <w:szCs w:val="26"/>
    </w:rPr>
  </w:style>
  <w:style w:type="paragraph" w:styleId="HeadlineersteOrdnung" w:customStyle="1">
    <w:name w:val="Headline erste Ordnung"/>
    <w:basedOn w:val="EinfAbs"/>
    <w:qFormat/>
    <w:rsid w:val="00FD140F"/>
    <w:pPr>
      <w:spacing w:after="170" w:line="240" w:lineRule="auto"/>
    </w:pPr>
    <w:rPr>
      <w:rFonts w:ascii="Calibri" w:hAnsi="Calibri" w:cs="Calibri"/>
      <w:b/>
      <w:bCs/>
      <w:color w:val="229AD6"/>
      <w:sz w:val="48"/>
      <w:szCs w:val="48"/>
    </w:rPr>
  </w:style>
  <w:style w:type="paragraph" w:styleId="Subheadline" w:customStyle="1">
    <w:name w:val="Subheadline"/>
    <w:basedOn w:val="EinfAbs"/>
    <w:qFormat/>
    <w:rsid w:val="00FD140F"/>
    <w:pPr>
      <w:spacing w:after="600" w:line="240" w:lineRule="auto"/>
    </w:pPr>
    <w:rPr>
      <w:rFonts w:ascii="Calibri" w:hAnsi="Calibri" w:cs="Calibri"/>
      <w:b/>
      <w:bCs/>
      <w:color w:val="154194"/>
      <w:sz w:val="32"/>
      <w:szCs w:val="32"/>
    </w:rPr>
  </w:style>
  <w:style w:type="paragraph" w:styleId="HeadlinezweiterOrdnung" w:customStyle="1">
    <w:name w:val="Headline zweiter Ordnung"/>
    <w:basedOn w:val="berschrift1"/>
    <w:qFormat/>
    <w:rsid w:val="00FD140F"/>
    <w:pPr>
      <w:spacing w:before="300" w:after="200" w:line="290" w:lineRule="exact"/>
    </w:pPr>
    <w:rPr>
      <w:rFonts w:ascii="Calibri" w:hAnsi="Calibri" w:cs="Calibri"/>
      <w:b/>
      <w:bCs/>
    </w:rPr>
  </w:style>
  <w:style w:type="paragraph" w:styleId="Zwischenheadline" w:customStyle="1">
    <w:name w:val="Zwischenheadline"/>
    <w:basedOn w:val="berschrift2"/>
    <w:qFormat/>
    <w:rsid w:val="005F784C"/>
    <w:pPr>
      <w:spacing w:before="120"/>
      <w:ind w:right="1554"/>
    </w:pPr>
    <w:rPr>
      <w:lang w:val="en-US"/>
    </w:rPr>
  </w:style>
  <w:style w:type="paragraph" w:styleId="Kopfzeile">
    <w:name w:val="header"/>
    <w:basedOn w:val="Standard"/>
    <w:link w:val="KopfzeileZchn"/>
    <w:uiPriority w:val="99"/>
    <w:unhideWhenUsed/>
    <w:rsid w:val="00CD3334"/>
    <w:pPr>
      <w:tabs>
        <w:tab w:val="center" w:pos="4536"/>
        <w:tab w:val="right" w:pos="9072"/>
      </w:tabs>
    </w:pPr>
  </w:style>
  <w:style w:type="character" w:styleId="KopfzeileZchn" w:customStyle="1">
    <w:name w:val="Kopfzeile Zchn"/>
    <w:basedOn w:val="Absatz-Standardschriftart"/>
    <w:link w:val="Kopfzeile"/>
    <w:uiPriority w:val="99"/>
    <w:rsid w:val="00CD3334"/>
    <w:rPr>
      <w:sz w:val="22"/>
    </w:rPr>
  </w:style>
  <w:style w:type="paragraph" w:styleId="Fuzeile">
    <w:name w:val="footer"/>
    <w:basedOn w:val="Standard"/>
    <w:link w:val="FuzeileZchn"/>
    <w:uiPriority w:val="99"/>
    <w:unhideWhenUsed/>
    <w:rsid w:val="00CD3334"/>
    <w:pPr>
      <w:tabs>
        <w:tab w:val="center" w:pos="4536"/>
        <w:tab w:val="right" w:pos="9072"/>
      </w:tabs>
    </w:pPr>
  </w:style>
  <w:style w:type="character" w:styleId="FuzeileZchn" w:customStyle="1">
    <w:name w:val="Fußzeile Zchn"/>
    <w:basedOn w:val="Absatz-Standardschriftart"/>
    <w:link w:val="Fuzeile"/>
    <w:uiPriority w:val="99"/>
    <w:rsid w:val="00CD3334"/>
    <w:rPr>
      <w:sz w:val="22"/>
    </w:rPr>
  </w:style>
  <w:style w:type="character" w:styleId="Seitenzahl">
    <w:name w:val="page number"/>
    <w:basedOn w:val="Absatz-Standardschriftart"/>
    <w:uiPriority w:val="99"/>
    <w:semiHidden/>
    <w:unhideWhenUsed/>
    <w:rsid w:val="00CD3334"/>
  </w:style>
  <w:style w:type="table" w:styleId="Tabellenraster">
    <w:name w:val="Table Grid"/>
    <w:basedOn w:val="NormaleTabelle"/>
    <w:uiPriority w:val="59"/>
    <w:rsid w:val="00C108EB"/>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enabsatz">
    <w:name w:val="List Paragraph"/>
    <w:basedOn w:val="Standard"/>
    <w:uiPriority w:val="34"/>
    <w:qFormat/>
    <w:rsid w:val="00D808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402331">
      <w:bodyDiv w:val="1"/>
      <w:marLeft w:val="0"/>
      <w:marRight w:val="0"/>
      <w:marTop w:val="0"/>
      <w:marBottom w:val="0"/>
      <w:divBdr>
        <w:top w:val="none" w:sz="0" w:space="0" w:color="auto"/>
        <w:left w:val="none" w:sz="0" w:space="0" w:color="auto"/>
        <w:bottom w:val="none" w:sz="0" w:space="0" w:color="auto"/>
        <w:right w:val="none" w:sz="0" w:space="0" w:color="auto"/>
      </w:divBdr>
      <w:divsChild>
        <w:div w:id="228729308">
          <w:marLeft w:val="0"/>
          <w:marRight w:val="0"/>
          <w:marTop w:val="0"/>
          <w:marBottom w:val="0"/>
          <w:divBdr>
            <w:top w:val="none" w:sz="0" w:space="0" w:color="auto"/>
            <w:left w:val="none" w:sz="0" w:space="0" w:color="auto"/>
            <w:bottom w:val="none" w:sz="0" w:space="0" w:color="auto"/>
            <w:right w:val="none" w:sz="0" w:space="0" w:color="auto"/>
          </w:divBdr>
        </w:div>
        <w:div w:id="232784037">
          <w:marLeft w:val="0"/>
          <w:marRight w:val="0"/>
          <w:marTop w:val="0"/>
          <w:marBottom w:val="0"/>
          <w:divBdr>
            <w:top w:val="none" w:sz="0" w:space="0" w:color="auto"/>
            <w:left w:val="none" w:sz="0" w:space="0" w:color="auto"/>
            <w:bottom w:val="none" w:sz="0" w:space="0" w:color="auto"/>
            <w:right w:val="none" w:sz="0" w:space="0" w:color="auto"/>
          </w:divBdr>
        </w:div>
        <w:div w:id="1344044472">
          <w:marLeft w:val="0"/>
          <w:marRight w:val="0"/>
          <w:marTop w:val="0"/>
          <w:marBottom w:val="0"/>
          <w:divBdr>
            <w:top w:val="none" w:sz="0" w:space="0" w:color="auto"/>
            <w:left w:val="none" w:sz="0" w:space="0" w:color="auto"/>
            <w:bottom w:val="none" w:sz="0" w:space="0" w:color="auto"/>
            <w:right w:val="none" w:sz="0" w:space="0" w:color="auto"/>
          </w:divBdr>
        </w:div>
        <w:div w:id="396975933">
          <w:marLeft w:val="0"/>
          <w:marRight w:val="0"/>
          <w:marTop w:val="0"/>
          <w:marBottom w:val="0"/>
          <w:divBdr>
            <w:top w:val="none" w:sz="0" w:space="0" w:color="auto"/>
            <w:left w:val="none" w:sz="0" w:space="0" w:color="auto"/>
            <w:bottom w:val="none" w:sz="0" w:space="0" w:color="auto"/>
            <w:right w:val="none" w:sz="0" w:space="0" w:color="auto"/>
          </w:divBdr>
        </w:div>
        <w:div w:id="1328052917">
          <w:marLeft w:val="0"/>
          <w:marRight w:val="0"/>
          <w:marTop w:val="0"/>
          <w:marBottom w:val="0"/>
          <w:divBdr>
            <w:top w:val="none" w:sz="0" w:space="0" w:color="auto"/>
            <w:left w:val="none" w:sz="0" w:space="0" w:color="auto"/>
            <w:bottom w:val="none" w:sz="0" w:space="0" w:color="auto"/>
            <w:right w:val="none" w:sz="0" w:space="0" w:color="auto"/>
          </w:divBdr>
        </w:div>
        <w:div w:id="674384527">
          <w:marLeft w:val="0"/>
          <w:marRight w:val="0"/>
          <w:marTop w:val="0"/>
          <w:marBottom w:val="0"/>
          <w:divBdr>
            <w:top w:val="none" w:sz="0" w:space="0" w:color="auto"/>
            <w:left w:val="none" w:sz="0" w:space="0" w:color="auto"/>
            <w:bottom w:val="none" w:sz="0" w:space="0" w:color="auto"/>
            <w:right w:val="none" w:sz="0" w:space="0" w:color="auto"/>
          </w:divBdr>
        </w:div>
        <w:div w:id="1762028037">
          <w:marLeft w:val="0"/>
          <w:marRight w:val="0"/>
          <w:marTop w:val="0"/>
          <w:marBottom w:val="0"/>
          <w:divBdr>
            <w:top w:val="none" w:sz="0" w:space="0" w:color="auto"/>
            <w:left w:val="none" w:sz="0" w:space="0" w:color="auto"/>
            <w:bottom w:val="none" w:sz="0" w:space="0" w:color="auto"/>
            <w:right w:val="none" w:sz="0" w:space="0" w:color="auto"/>
          </w:divBdr>
        </w:div>
        <w:div w:id="1906528005">
          <w:marLeft w:val="0"/>
          <w:marRight w:val="0"/>
          <w:marTop w:val="0"/>
          <w:marBottom w:val="0"/>
          <w:divBdr>
            <w:top w:val="none" w:sz="0" w:space="0" w:color="auto"/>
            <w:left w:val="none" w:sz="0" w:space="0" w:color="auto"/>
            <w:bottom w:val="none" w:sz="0" w:space="0" w:color="auto"/>
            <w:right w:val="none" w:sz="0" w:space="0" w:color="auto"/>
          </w:divBdr>
        </w:div>
        <w:div w:id="407924453">
          <w:marLeft w:val="0"/>
          <w:marRight w:val="0"/>
          <w:marTop w:val="0"/>
          <w:marBottom w:val="0"/>
          <w:divBdr>
            <w:top w:val="none" w:sz="0" w:space="0" w:color="auto"/>
            <w:left w:val="none" w:sz="0" w:space="0" w:color="auto"/>
            <w:bottom w:val="none" w:sz="0" w:space="0" w:color="auto"/>
            <w:right w:val="none" w:sz="0" w:space="0" w:color="auto"/>
          </w:divBdr>
        </w:div>
        <w:div w:id="1594438235">
          <w:marLeft w:val="0"/>
          <w:marRight w:val="0"/>
          <w:marTop w:val="0"/>
          <w:marBottom w:val="0"/>
          <w:divBdr>
            <w:top w:val="none" w:sz="0" w:space="0" w:color="auto"/>
            <w:left w:val="none" w:sz="0" w:space="0" w:color="auto"/>
            <w:bottom w:val="none" w:sz="0" w:space="0" w:color="auto"/>
            <w:right w:val="none" w:sz="0" w:space="0" w:color="auto"/>
          </w:divBdr>
        </w:div>
        <w:div w:id="1585262443">
          <w:marLeft w:val="0"/>
          <w:marRight w:val="0"/>
          <w:marTop w:val="0"/>
          <w:marBottom w:val="0"/>
          <w:divBdr>
            <w:top w:val="none" w:sz="0" w:space="0" w:color="auto"/>
            <w:left w:val="none" w:sz="0" w:space="0" w:color="auto"/>
            <w:bottom w:val="none" w:sz="0" w:space="0" w:color="auto"/>
            <w:right w:val="none" w:sz="0" w:space="0" w:color="auto"/>
          </w:divBdr>
        </w:div>
      </w:divsChild>
    </w:div>
    <w:div w:id="1557744181">
      <w:bodyDiv w:val="1"/>
      <w:marLeft w:val="0"/>
      <w:marRight w:val="0"/>
      <w:marTop w:val="0"/>
      <w:marBottom w:val="0"/>
      <w:divBdr>
        <w:top w:val="none" w:sz="0" w:space="0" w:color="auto"/>
        <w:left w:val="none" w:sz="0" w:space="0" w:color="auto"/>
        <w:bottom w:val="none" w:sz="0" w:space="0" w:color="auto"/>
        <w:right w:val="none" w:sz="0" w:space="0" w:color="auto"/>
      </w:divBdr>
      <w:divsChild>
        <w:div w:id="1320695959">
          <w:marLeft w:val="0"/>
          <w:marRight w:val="0"/>
          <w:marTop w:val="0"/>
          <w:marBottom w:val="0"/>
          <w:divBdr>
            <w:top w:val="none" w:sz="0" w:space="0" w:color="auto"/>
            <w:left w:val="none" w:sz="0" w:space="0" w:color="auto"/>
            <w:bottom w:val="none" w:sz="0" w:space="0" w:color="auto"/>
            <w:right w:val="none" w:sz="0" w:space="0" w:color="auto"/>
          </w:divBdr>
        </w:div>
        <w:div w:id="135605312">
          <w:marLeft w:val="0"/>
          <w:marRight w:val="0"/>
          <w:marTop w:val="0"/>
          <w:marBottom w:val="0"/>
          <w:divBdr>
            <w:top w:val="none" w:sz="0" w:space="0" w:color="auto"/>
            <w:left w:val="none" w:sz="0" w:space="0" w:color="auto"/>
            <w:bottom w:val="none" w:sz="0" w:space="0" w:color="auto"/>
            <w:right w:val="none" w:sz="0" w:space="0" w:color="auto"/>
          </w:divBdr>
        </w:div>
        <w:div w:id="641693762">
          <w:marLeft w:val="0"/>
          <w:marRight w:val="0"/>
          <w:marTop w:val="0"/>
          <w:marBottom w:val="0"/>
          <w:divBdr>
            <w:top w:val="none" w:sz="0" w:space="0" w:color="auto"/>
            <w:left w:val="none" w:sz="0" w:space="0" w:color="auto"/>
            <w:bottom w:val="none" w:sz="0" w:space="0" w:color="auto"/>
            <w:right w:val="none" w:sz="0" w:space="0" w:color="auto"/>
          </w:divBdr>
        </w:div>
        <w:div w:id="869613056">
          <w:marLeft w:val="0"/>
          <w:marRight w:val="0"/>
          <w:marTop w:val="0"/>
          <w:marBottom w:val="0"/>
          <w:divBdr>
            <w:top w:val="none" w:sz="0" w:space="0" w:color="auto"/>
            <w:left w:val="none" w:sz="0" w:space="0" w:color="auto"/>
            <w:bottom w:val="none" w:sz="0" w:space="0" w:color="auto"/>
            <w:right w:val="none" w:sz="0" w:space="0" w:color="auto"/>
          </w:divBdr>
        </w:div>
        <w:div w:id="675769769">
          <w:marLeft w:val="0"/>
          <w:marRight w:val="0"/>
          <w:marTop w:val="0"/>
          <w:marBottom w:val="0"/>
          <w:divBdr>
            <w:top w:val="none" w:sz="0" w:space="0" w:color="auto"/>
            <w:left w:val="none" w:sz="0" w:space="0" w:color="auto"/>
            <w:bottom w:val="none" w:sz="0" w:space="0" w:color="auto"/>
            <w:right w:val="none" w:sz="0" w:space="0" w:color="auto"/>
          </w:divBdr>
        </w:div>
        <w:div w:id="221525870">
          <w:marLeft w:val="0"/>
          <w:marRight w:val="0"/>
          <w:marTop w:val="0"/>
          <w:marBottom w:val="0"/>
          <w:divBdr>
            <w:top w:val="none" w:sz="0" w:space="0" w:color="auto"/>
            <w:left w:val="none" w:sz="0" w:space="0" w:color="auto"/>
            <w:bottom w:val="none" w:sz="0" w:space="0" w:color="auto"/>
            <w:right w:val="none" w:sz="0" w:space="0" w:color="auto"/>
          </w:divBdr>
        </w:div>
        <w:div w:id="2140487511">
          <w:marLeft w:val="0"/>
          <w:marRight w:val="0"/>
          <w:marTop w:val="0"/>
          <w:marBottom w:val="0"/>
          <w:divBdr>
            <w:top w:val="none" w:sz="0" w:space="0" w:color="auto"/>
            <w:left w:val="none" w:sz="0" w:space="0" w:color="auto"/>
            <w:bottom w:val="none" w:sz="0" w:space="0" w:color="auto"/>
            <w:right w:val="none" w:sz="0" w:space="0" w:color="auto"/>
          </w:divBdr>
        </w:div>
        <w:div w:id="419328205">
          <w:marLeft w:val="0"/>
          <w:marRight w:val="0"/>
          <w:marTop w:val="0"/>
          <w:marBottom w:val="0"/>
          <w:divBdr>
            <w:top w:val="none" w:sz="0" w:space="0" w:color="auto"/>
            <w:left w:val="none" w:sz="0" w:space="0" w:color="auto"/>
            <w:bottom w:val="none" w:sz="0" w:space="0" w:color="auto"/>
            <w:right w:val="none" w:sz="0" w:space="0" w:color="auto"/>
          </w:divBdr>
        </w:div>
        <w:div w:id="245305473">
          <w:marLeft w:val="0"/>
          <w:marRight w:val="0"/>
          <w:marTop w:val="0"/>
          <w:marBottom w:val="0"/>
          <w:divBdr>
            <w:top w:val="none" w:sz="0" w:space="0" w:color="auto"/>
            <w:left w:val="none" w:sz="0" w:space="0" w:color="auto"/>
            <w:bottom w:val="none" w:sz="0" w:space="0" w:color="auto"/>
            <w:right w:val="none" w:sz="0" w:space="0" w:color="auto"/>
          </w:divBdr>
        </w:div>
        <w:div w:id="772673785">
          <w:marLeft w:val="0"/>
          <w:marRight w:val="0"/>
          <w:marTop w:val="0"/>
          <w:marBottom w:val="0"/>
          <w:divBdr>
            <w:top w:val="none" w:sz="0" w:space="0" w:color="auto"/>
            <w:left w:val="none" w:sz="0" w:space="0" w:color="auto"/>
            <w:bottom w:val="none" w:sz="0" w:space="0" w:color="auto"/>
            <w:right w:val="none" w:sz="0" w:space="0" w:color="auto"/>
          </w:divBdr>
        </w:div>
        <w:div w:id="510098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uehrer\Downloads\JfE_Mastervorlage_allgemein_Hochformat_DE_einspaltig.dotx" TargetMode="External"/></Relationships>
</file>

<file path=word/theme/theme1.xml><?xml version="1.0" encoding="utf-8"?>
<a:theme xmlns:a="http://schemas.openxmlformats.org/drawingml/2006/main" xmlns:thm15="http://schemas.microsoft.com/office/thememl/2012/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CBF02E79B391745B4F3070FC2DB1139" ma:contentTypeVersion="15" ma:contentTypeDescription="Ein neues Dokument erstellen." ma:contentTypeScope="" ma:versionID="bc47ec1aa14d9647215a8d964e7c6502">
  <xsd:schema xmlns:xsd="http://www.w3.org/2001/XMLSchema" xmlns:xs="http://www.w3.org/2001/XMLSchema" xmlns:p="http://schemas.microsoft.com/office/2006/metadata/properties" xmlns:ns2="712f77b9-7c2f-4ab5-8221-8042023fb0d4" xmlns:ns3="9ca5705a-a208-4cd9-bcbc-6f7275b36d08" targetNamespace="http://schemas.microsoft.com/office/2006/metadata/properties" ma:root="true" ma:fieldsID="e7615c0763a47f4e65776b2786d8e262" ns2:_="" ns3:_="">
    <xsd:import namespace="712f77b9-7c2f-4ab5-8221-8042023fb0d4"/>
    <xsd:import namespace="9ca5705a-a208-4cd9-bcbc-6f7275b36d0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f77b9-7c2f-4ab5-8221-8042023fb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0a194f9f-2d52-4651-a611-761c7497d9d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a5705a-a208-4cd9-bcbc-6f7275b36d08"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0270dec8-9626-427a-8af8-1b2629dc694f}" ma:internalName="TaxCatchAll" ma:showField="CatchAllData" ma:web="9ca5705a-a208-4cd9-bcbc-6f7275b36d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2f77b9-7c2f-4ab5-8221-8042023fb0d4">
      <Terms xmlns="http://schemas.microsoft.com/office/infopath/2007/PartnerControls"/>
    </lcf76f155ced4ddcb4097134ff3c332f>
    <TaxCatchAll xmlns="9ca5705a-a208-4cd9-bcbc-6f7275b36d08" xsi:nil="true"/>
  </documentManagement>
</p:properties>
</file>

<file path=customXml/itemProps1.xml><?xml version="1.0" encoding="utf-8"?>
<ds:datastoreItem xmlns:ds="http://schemas.openxmlformats.org/officeDocument/2006/customXml" ds:itemID="{8DC9E43A-B003-4ABD-9E49-F7D85C3E9B6D}"/>
</file>

<file path=customXml/itemProps2.xml><?xml version="1.0" encoding="utf-8"?>
<ds:datastoreItem xmlns:ds="http://schemas.openxmlformats.org/officeDocument/2006/customXml" ds:itemID="{07558564-4D23-49AA-9F5F-C06E181B1CA3}">
  <ds:schemaRefs>
    <ds:schemaRef ds:uri="http://schemas.microsoft.com/sharepoint/v3/contenttype/forms"/>
  </ds:schemaRefs>
</ds:datastoreItem>
</file>

<file path=customXml/itemProps3.xml><?xml version="1.0" encoding="utf-8"?>
<ds:datastoreItem xmlns:ds="http://schemas.openxmlformats.org/officeDocument/2006/customXml" ds:itemID="{E48CC4FA-4048-4344-BECA-245FCAC6F2B5}">
  <ds:schemaRefs>
    <ds:schemaRef ds:uri="http://schemas.microsoft.com/office/2006/metadata/properties"/>
    <ds:schemaRef ds:uri="http://schemas.microsoft.com/office/infopath/2007/PartnerControls"/>
    <ds:schemaRef ds:uri="712f77b9-7c2f-4ab5-8221-8042023fb0d4"/>
    <ds:schemaRef ds:uri="9ca5705a-a208-4cd9-bcbc-6f7275b36d0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JfE_Mastervorlage_allgemein_Hochformat_DE_einspaltig</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Tanja Kaltenborn</dc:creator>
  <keywords/>
  <dc:description/>
  <lastModifiedBy>Elke Führer</lastModifiedBy>
  <revision>67</revision>
  <lastPrinted>2022-06-22T07:42:00.0000000Z</lastPrinted>
  <dcterms:created xsi:type="dcterms:W3CDTF">2024-07-10T11:22:00.0000000Z</dcterms:created>
  <dcterms:modified xsi:type="dcterms:W3CDTF">2026-09-04T14:43:09.3891402Z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0x0101007CBF02E79B391745B4F3070FC2DB1139</vt:lpwstr>
  </property>
  <property fmtid="{D5CDD505-2E9C-101B-9397-08002B2CF9AE}" pid="3" name="MediaServiceImageTags">
    <vt:lpwstr/>
  </property>
</Properties>
</file>