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26-10-011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Planungsleistung - Erneuerung Kinderbereich Freibad Gemeinde Schwalbach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des Kleinkinderbereichs im Freibad der Gemeinde Schwalbach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