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26-06-015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Installation von Wärmeversorgungsanlagen, Abwasser- und Wasseranlagen und Gebäude- und Anlagenautomation - Neubau Kita Piesbach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Installation von Wärmeversorgungsanlagen, Abwasser- und Wasseranlagen und Gebäude- und Anlagenautomation - Neubau Kita Piesbach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