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26-06-014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Installation von Elektroanlagen - Neubau Kita Piesbach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Installation von Elektroanlagen - Neubau Kita Piesbach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