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Elektroanlagen - Neubau Kita Piesbach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Elektroanlagen - Neubau Kita Piesbach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