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26-06-016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Installation von Lüftungsanlagen - Neubau Kita Piesbach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Installation von Lüftungsanlagen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