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sdt>
      <w:sdtPr>
        <w:id w:val="252863776"/>
        <w:docPartObj>
          <w:docPartGallery w:val="Cover Pages"/>
          <w:docPartUnique/>
        </w:docPartObj>
        <w:rPr>
          <w:color w:val="FFFFFF" w:themeColor="background1"/>
          <w:sz w:val="20"/>
          <w:szCs w:val="20"/>
        </w:rPr>
      </w:sdtPr>
      <w:sdtEndPr>
        <w:rPr>
          <w:b w:val="1"/>
          <w:bCs w:val="1"/>
          <w:color w:val="484D53" w:themeColor="text1"/>
          <w:sz w:val="20"/>
          <w:szCs w:val="20"/>
        </w:rPr>
      </w:sdtEndPr>
      <w:sdtContent>
        <w:tbl>
          <w:tblPr>
            <w:tblpPr w:vertAnchor="page" w:tblpY="15820"/>
            <w:tblOverlap w:val="never"/>
            <w:tblW w:w="0" w:type="auto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670"/>
            <w:gridCol w:w="2834"/>
          </w:tblGrid>
          <w:tr w:rsidR="00C13F83" w:rsidTr="509D6A82" w14:paraId="32D21AD5" w14:textId="77777777">
            <w:trPr>
              <w:trHeight w:val="300"/>
            </w:trPr>
            <w:tc>
              <w:tcPr>
                <w:tcW w:w="5670" w:type="dxa"/>
                <w:tcMar/>
              </w:tcPr>
              <w:p w:rsidRPr="00C70C82" w:rsidR="00C13F83" w:rsidP="006A5D48" w:rsidRDefault="00864402" w14:paraId="15515BE7" w14:textId="77777777">
                <w:pPr>
                  <w:pStyle w:val="Dokumentinformation"/>
                  <w:spacing w:after="240"/>
                  <w:rPr>
                    <w:color w:val="FFFFFF" w:themeColor="background1"/>
                  </w:rPr>
                </w:pPr>
                <w:sdt>
                  <w:sdtPr>
                    <w:rPr>
                      <w:color w:val="FFFFFF" w:themeColor="background1"/>
                    </w:rPr>
                    <w:alias w:val="Firma"/>
                    <w:tag w:val=""/>
                    <w:id w:val="1610773883"/>
                    <w:placeholder>
                      <w:docPart w:val="8051C4E1AC2F4F3D978FFC7B2B4C9032"/>
                    </w:placeholder>
                    <w:dataBinding w:prefixMappings="xmlns:ns0='http://schemas.openxmlformats.org/officeDocument/2006/extended-properties' " w:xpath="/ns0:Properties[1]/ns0:Company[1]" w:storeItemID="{6668398D-A668-4E3E-A5EB-62B293D839F1}"/>
                    <w:text/>
                  </w:sdtPr>
                  <w:sdtEndPr/>
                  <w:sdtContent>
                    <w:r w:rsidRPr="00C70C82" w:rsidR="00C13F83">
                      <w:rPr>
                        <w:color w:val="FFFFFF" w:themeColor="background1"/>
                      </w:rPr>
                      <w:t>Abteilung</w:t>
                    </w:r>
                  </w:sdtContent>
                </w:sdt>
                <w:r w:rsidRPr="00C70C82" w:rsidR="00C13F83">
                  <w:rPr>
                    <w:color w:val="FFFFFF" w:themeColor="background1"/>
                  </w:rPr>
                  <w:t>, 12pt ZDF Type Regular</w:t>
                </w:r>
              </w:p>
            </w:tc>
            <w:tc>
              <w:tcPr>
                <w:tcW w:w="2834" w:type="dxa"/>
                <w:tcMar/>
              </w:tcPr>
              <w:sdt>
                <w:sdtPr>
                  <w:rPr>
                    <w:color w:val="FFFFFF" w:themeColor="background1"/>
                  </w:rPr>
                  <w:alias w:val="Veröffentlichungsdatum"/>
                  <w:tag w:val=""/>
                  <w:id w:val="1133220326"/>
                  <w:placeholder>
                    <w:docPart w:val="8689522B6CB34A529E9F0A5D28F6FBA0"/>
                  </w:placeholder>
                  <w:showingPlcHdr/>
                  <w:dataBinding w:prefixMappings="xmlns:ns0='http://schemas.microsoft.com/office/2006/coverPageProps' " w:xpath="/ns0:CoverPageProperties[1]/ns0:PublishDate[1]" w:storeItemID="{55AF091B-3C7A-41E3-B477-F2FDAA23CFDA}"/>
                  <w:date w:fullDate="2026-09-23T00:00:00Z">
                    <w:dateFormat w:val="d. MMMM yyyy"/>
                    <w:lid w:val="de-DE"/>
                    <w:storeMappedDataAs w:val="dateTime"/>
                    <w:calendar w:val="gregorian"/>
                  </w:date>
                </w:sdtPr>
                <w:sdtEndPr/>
                <w:sdtContent>
                  <w:p w:rsidRPr="00C70C82" w:rsidR="00C13F83" w:rsidP="006A5D48" w:rsidRDefault="00C13F83" w14:paraId="6D3F5CA5" w14:textId="77777777">
                    <w:pPr>
                      <w:pStyle w:val="Dokumentinformation"/>
                      <w:spacing w:after="240"/>
                      <w:jc w:val="right"/>
                      <w:rPr>
                        <w:color w:val="FFFFFF" w:themeColor="background1"/>
                      </w:rPr>
                    </w:pPr>
                    <w:r w:rsidRPr="00C70C82">
                      <w:rPr>
                        <w:rStyle w:val="PlaceholderText"/>
                        <w:color w:val="FFFFFF" w:themeColor="background1"/>
                      </w:rPr>
                      <w:t>[Tag. Monat Jahr]</w:t>
                    </w:r>
                  </w:p>
                </w:sdtContent>
              </w:sdt>
            </w:tc>
          </w:tr>
        </w:tbl>
        <w:p w:rsidR="00C13F83" w:rsidP="00A46323" w:rsidRDefault="00C13F83" w14:paraId="415C1EA4" w14:textId="77777777">
          <w:pPr>
            <w:spacing w:after="240"/>
          </w:pPr>
          <w:r w:rsidRPr="00270002">
            <w:rPr>
              <w:noProof/>
            </w:rPr>
            <w:drawing>
              <wp:anchor distT="0" distB="0" distL="114300" distR="114300" simplePos="0" relativeHeight="251658241" behindDoc="1" locked="1" layoutInCell="1" allowOverlap="1" wp14:anchorId="258FAD6B" wp14:editId="13FCA0D0">
                <wp:simplePos x="0" y="0"/>
                <wp:positionH relativeFrom="page">
                  <wp:posOffset>720090</wp:posOffset>
                </wp:positionH>
                <wp:positionV relativeFrom="page">
                  <wp:posOffset>720090</wp:posOffset>
                </wp:positionV>
                <wp:extent cx="1080000" cy="630000"/>
                <wp:effectExtent l="0" t="0" r="6350" b="0"/>
                <wp:wrapNone/>
                <wp:docPr id="130348097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61146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63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C0312">
            <w:rPr>
              <w:noProof/>
            </w:rPr>
            <w:drawing>
              <wp:anchor distT="0" distB="0" distL="114300" distR="114300" simplePos="0" relativeHeight="251658240" behindDoc="1" locked="1" layoutInCell="1" allowOverlap="1" wp14:anchorId="5DB21537" wp14:editId="68A66598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127875" cy="10274300"/>
                <wp:effectExtent l="0" t="0" r="0" b="0"/>
                <wp:wrapNone/>
                <wp:docPr id="70739132" name="Grafik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55AEF9-2748-3D19-0130-ECC7D8D9BB3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739132" name="Grafik 12">
                          <a:extLst>
                            <a:ext uri="{FF2B5EF4-FFF2-40B4-BE49-F238E27FC236}">
                              <a16:creationId xmlns:a16="http://schemas.microsoft.com/office/drawing/2014/main" id="{B155AEF9-2748-3D19-0130-ECC7D8D9BB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8000" cy="10274400"/>
                        </a:xfrm>
                        <a:custGeom>
                          <a:avLst/>
                          <a:gdLst>
                            <a:gd name="csX0" fmla="*/ 96120 w 4758612"/>
                            <a:gd name="csY0" fmla="*/ 0 h 6858000"/>
                            <a:gd name="csX1" fmla="*/ 4662492 w 4758612"/>
                            <a:gd name="csY1" fmla="*/ 0 h 6858000"/>
                            <a:gd name="csX2" fmla="*/ 4758612 w 4758612"/>
                            <a:gd name="csY2" fmla="*/ 96241 h 6858000"/>
                            <a:gd name="csX3" fmla="*/ 4758612 w 4758612"/>
                            <a:gd name="csY3" fmla="*/ 6761759 h 6858000"/>
                            <a:gd name="csX4" fmla="*/ 4662492 w 4758612"/>
                            <a:gd name="csY4" fmla="*/ 6858000 h 6858000"/>
                            <a:gd name="csX5" fmla="*/ 96120 w 4758612"/>
                            <a:gd name="csY5" fmla="*/ 6858000 h 6858000"/>
                            <a:gd name="csX6" fmla="*/ 0 w 4758612"/>
                            <a:gd name="csY6" fmla="*/ 6761759 h 6858000"/>
                            <a:gd name="csX7" fmla="*/ 0 w 4758612"/>
                            <a:gd name="csY7" fmla="*/ 96241 h 6858000"/>
                            <a:gd name="csX8" fmla="*/ 96120 w 4758612"/>
                            <a:gd name="csY8" fmla="*/ 0 h 6858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4758612" h="6858000">
                              <a:moveTo>
                                <a:pt x="96120" y="0"/>
                              </a:moveTo>
                              <a:lnTo>
                                <a:pt x="4662492" y="0"/>
                              </a:lnTo>
                              <a:cubicBezTo>
                                <a:pt x="4715543" y="0"/>
                                <a:pt x="4758612" y="43107"/>
                                <a:pt x="4758612" y="96241"/>
                              </a:cubicBezTo>
                              <a:lnTo>
                                <a:pt x="4758612" y="6761759"/>
                              </a:lnTo>
                              <a:cubicBezTo>
                                <a:pt x="4758612" y="6814893"/>
                                <a:pt x="4715543" y="6858000"/>
                                <a:pt x="4662492" y="6858000"/>
                              </a:cubicBezTo>
                              <a:lnTo>
                                <a:pt x="96120" y="6858000"/>
                              </a:lnTo>
                              <a:cubicBezTo>
                                <a:pt x="43050" y="6858000"/>
                                <a:pt x="0" y="6814893"/>
                                <a:pt x="0" y="6761759"/>
                              </a:cubicBezTo>
                              <a:lnTo>
                                <a:pt x="0" y="96241"/>
                              </a:lnTo>
                              <a:cubicBezTo>
                                <a:pt x="0" y="43107"/>
                                <a:pt x="43050" y="0"/>
                                <a:pt x="96120" y="0"/>
                              </a:cubicBezTo>
                              <a:close/>
                            </a:path>
                          </a:pathLst>
                        </a:cu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tbl>
          <w:tblPr>
            <w:tblW w:w="9638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38"/>
          </w:tblGrid>
          <w:tr w:rsidRPr="00EC2865" w:rsidR="00C13F83" w:rsidTr="509D6A82" w14:paraId="3C9093B5" w14:textId="77777777">
            <w:trPr>
              <w:trHeight w:val="6236"/>
            </w:trPr>
            <w:tc>
              <w:tcPr>
                <w:tcW w:w="9638" w:type="dxa"/>
                <w:tcMar/>
                <w:vAlign w:val="bottom"/>
              </w:tcPr>
              <w:sdt>
                <w:sdtPr>
                  <w:rPr>
                    <w:color w:val="FFFFFF" w:themeColor="background1"/>
                    <w:lang w:val="it-IT"/>
                  </w:rPr>
                  <w:alias w:val="Titel"/>
                  <w:tag w:val=""/>
                  <w:id w:val="1952352429"/>
                  <w:placeholder>
                    <w:docPart w:val="99815C98E23B46EA90312E904E84C861"/>
                  </w:placeholder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 w:multiLine="1"/>
                </w:sdtPr>
                <w:sdtEndPr/>
                <w:sdtContent>
                  <w:p w:rsidRPr="00733D48" w:rsidR="00C13F83" w:rsidP="00A46323" w:rsidRDefault="00C9727A" w14:paraId="06105B70" w14:textId="0F109CA0">
                    <w:pPr>
                      <w:pStyle w:val="Title"/>
                      <w:spacing w:after="240"/>
                      <w:rPr>
                        <w:color w:val="FFFFFF" w:themeColor="background1"/>
                        <w:lang w:val="it-IT"/>
                      </w:rPr>
                    </w:pPr>
                    <w:r w:rsidRPr="00C9727A">
                      <w:rPr>
                        <w:color w:val="FFFFFF" w:themeColor="background1"/>
                        <w:lang w:val="it-IT"/>
                      </w:rPr>
                      <w:t>Nachweis von</w:t>
                    </w:r>
                    <w:r>
                      <w:rPr>
                        <w:color w:val="FFFFFF" w:themeColor="background1"/>
                        <w:lang w:val="it-IT"/>
                      </w:rPr>
                      <w:br/>
                    </w:r>
                    <w:r w:rsidRPr="00C9727A">
                      <w:rPr>
                        <w:color w:val="FFFFFF" w:themeColor="background1"/>
                        <w:lang w:val="it-IT"/>
                      </w:rPr>
                      <w:t>SEO-R</w:t>
                    </w:r>
                    <w:r>
                      <w:rPr>
                        <w:color w:val="FFFFFF" w:themeColor="background1"/>
                        <w:lang w:val="it-IT"/>
                      </w:rPr>
                      <w:t>e</w:t>
                    </w:r>
                    <w:r w:rsidRPr="00C9727A">
                      <w:rPr>
                        <w:color w:val="FFFFFF" w:themeColor="background1"/>
                        <w:lang w:val="it-IT"/>
                      </w:rPr>
                      <w:t>ferenzprojekten</w:t>
                    </w:r>
                  </w:p>
                </w:sdtContent>
              </w:sdt>
            </w:tc>
          </w:tr>
        </w:tbl>
        <w:p w:rsidRPr="00C9727A" w:rsidR="00C13F83" w:rsidRDefault="00C9727A" w14:paraId="117F4D31" w14:textId="4B068BA9">
          <w:pPr>
            <w:spacing w:after="0" w:afterLines="0"/>
            <w:rPr>
              <w:sz w:val="24"/>
            </w:rPr>
          </w:pPr>
          <w:r w:rsidRPr="00C9727A">
            <w:rPr>
              <w:color w:val="FFFFFF" w:themeColor="background1"/>
            </w:rPr>
            <w:t>Formblatt zur strukturierten Darstellung der geforderten Referenzprojekte im Bereich technisches SEO</w:t>
          </w:r>
          <w:r w:rsidRPr="00C9727A" w:rsidR="00C13F83">
            <w:rPr>
              <w:b/>
              <w:sz w:val="24"/>
            </w:rPr>
            <w:br w:type="page"/>
          </w:r>
        </w:p>
      </w:sdtContent>
    </w:sdt>
    <w:tbl>
      <w:tblPr>
        <w:tblpPr w:leftFromText="141" w:rightFromText="141" w:horzAnchor="margin" w:tblpY="-384"/>
        <w:tblW w:w="9972" w:type="dxa"/>
        <w:shd w:val="clear" w:color="auto" w:fill="FA7C19" w:themeFill="text2"/>
        <w:tblLayout w:type="fixed"/>
        <w:tblLook w:val="04A0" w:firstRow="1" w:lastRow="0" w:firstColumn="1" w:lastColumn="0" w:noHBand="0" w:noVBand="1"/>
      </w:tblPr>
      <w:tblGrid>
        <w:gridCol w:w="9972"/>
      </w:tblGrid>
      <w:tr w:rsidR="00940409" w:rsidTr="509D6A82" w14:paraId="58FA4386" w14:textId="77777777">
        <w:tc>
          <w:tcPr>
            <w:tcW w:w="9972" w:type="dxa"/>
            <w:shd w:val="clear" w:color="auto" w:fill="E8E8E8" w:themeFill="accent4"/>
            <w:tcMar>
              <w:top w:w="160" w:type="dxa"/>
              <w:left w:w="180" w:type="dxa"/>
              <w:bottom w:w="160" w:type="dxa"/>
              <w:right w:w="180" w:type="dxa"/>
            </w:tcMar>
          </w:tcPr>
          <w:p w:rsidRPr="00D62A2A" w:rsidR="00940409" w:rsidP="004900F0" w:rsidRDefault="00940409" w14:paraId="02FCB4D6" w14:textId="77777777">
            <w:pPr>
              <w:spacing w:after="240"/>
              <w:rPr>
                <w:color w:val="auto"/>
                <w:sz w:val="21"/>
                <w:szCs w:val="21"/>
              </w:rPr>
            </w:pPr>
            <w:bookmarkStart w:name="_Toc219483242" w:id="0"/>
            <w:bookmarkStart w:name="_Toc216979355" w:id="1"/>
            <w:r w:rsidRPr="00D62A2A">
              <w:rPr>
                <w:b/>
                <w:color w:val="auto"/>
                <w:sz w:val="21"/>
                <w:szCs w:val="21"/>
              </w:rPr>
              <w:t>Mindestanforderung</w:t>
            </w:r>
          </w:p>
          <w:p w:rsidRPr="00D62A2A" w:rsidR="00940409" w:rsidP="004900F0" w:rsidRDefault="00940409" w14:paraId="33B224E0" w14:textId="77777777">
            <w:pPr>
              <w:pStyle w:val="ListBullet"/>
              <w:ind w:left="198"/>
              <w:rPr>
                <w:color w:val="auto"/>
                <w:sz w:val="21"/>
                <w:szCs w:val="21"/>
              </w:rPr>
            </w:pPr>
            <w:r w:rsidRPr="00D62A2A">
              <w:rPr>
                <w:color w:val="auto"/>
                <w:sz w:val="21"/>
                <w:szCs w:val="21"/>
              </w:rPr>
              <w:t>Es sind mindestens zwei Referenzprojekte einzureichen.</w:t>
            </w:r>
          </w:p>
          <w:p w:rsidRPr="00D62A2A" w:rsidR="00940409" w:rsidP="004900F0" w:rsidRDefault="00940409" w14:paraId="543D6285" w14:textId="77777777">
            <w:pPr>
              <w:pStyle w:val="ListBullet"/>
              <w:ind w:left="198"/>
              <w:rPr>
                <w:color w:val="auto"/>
                <w:sz w:val="21"/>
                <w:szCs w:val="21"/>
              </w:rPr>
            </w:pPr>
            <w:r w:rsidRPr="00D62A2A">
              <w:rPr>
                <w:color w:val="auto"/>
                <w:sz w:val="21"/>
                <w:szCs w:val="21"/>
              </w:rPr>
              <w:t>Die Referenzprojekte müssen innerhalb der letzten zwei Jahre, bezogen auf den in den Vergabeunterlagen genannten Stichtag, durchgeführt worden sein.</w:t>
            </w:r>
          </w:p>
          <w:p w:rsidRPr="00D62A2A" w:rsidR="00940409" w:rsidP="004900F0" w:rsidRDefault="00940409" w14:paraId="51F95B30" w14:textId="77777777">
            <w:pPr>
              <w:pStyle w:val="ListBullet"/>
              <w:ind w:left="198"/>
              <w:rPr>
                <w:color w:val="auto"/>
                <w:sz w:val="21"/>
                <w:szCs w:val="21"/>
              </w:rPr>
            </w:pPr>
            <w:r w:rsidRPr="00D62A2A">
              <w:rPr>
                <w:color w:val="auto"/>
                <w:sz w:val="21"/>
                <w:szCs w:val="21"/>
              </w:rPr>
              <w:t xml:space="preserve">Fachlicher Umfang: technisches SEO einschließlich </w:t>
            </w:r>
            <w:proofErr w:type="spellStart"/>
            <w:r w:rsidRPr="00D62A2A">
              <w:rPr>
                <w:color w:val="auto"/>
                <w:sz w:val="21"/>
                <w:szCs w:val="21"/>
              </w:rPr>
              <w:t>PageSpeed</w:t>
            </w:r>
            <w:proofErr w:type="spellEnd"/>
            <w:r w:rsidRPr="00D62A2A">
              <w:rPr>
                <w:color w:val="auto"/>
                <w:sz w:val="21"/>
                <w:szCs w:val="21"/>
              </w:rPr>
              <w:t>, strukturierter Daten und JavaScript-Frameworks.</w:t>
            </w:r>
          </w:p>
          <w:p w:rsidRPr="00D62A2A" w:rsidR="00940409" w:rsidP="004900F0" w:rsidRDefault="00940409" w14:paraId="662C163A" w14:textId="77777777">
            <w:pPr>
              <w:pStyle w:val="ListBullet"/>
              <w:ind w:left="198"/>
              <w:rPr>
                <w:color w:val="auto"/>
                <w:sz w:val="21"/>
                <w:szCs w:val="21"/>
              </w:rPr>
            </w:pPr>
            <w:r w:rsidRPr="00D62A2A">
              <w:rPr>
                <w:color w:val="auto"/>
                <w:sz w:val="21"/>
                <w:szCs w:val="21"/>
              </w:rPr>
              <w:t>Projektumfeld: überregionale bzw. internationale Online-Nachrichten oder Streaming-Portale.</w:t>
            </w:r>
          </w:p>
          <w:p w:rsidRPr="00940409" w:rsidR="00940409" w:rsidP="00C331D6" w:rsidRDefault="00940409" w14:paraId="445DAE73" w14:textId="636C3FF5">
            <w:pPr>
              <w:pStyle w:val="ListBullet"/>
              <w:numPr>
                <w:ilvl w:val="0"/>
                <w:numId w:val="0"/>
              </w:numPr>
              <w:ind w:left="198"/>
            </w:pPr>
          </w:p>
        </w:tc>
      </w:tr>
    </w:tbl>
    <w:p w:rsidRPr="00987E01" w:rsidR="003B04DD" w:rsidRDefault="00E4745C" w14:paraId="650BC88D" w14:textId="333C6C11">
      <w:pPr>
        <w:spacing w:after="240"/>
        <w:rPr>
          <w:rFonts w:asciiTheme="majorHAnsi" w:hAnsiTheme="majorHAnsi"/>
          <w:b/>
          <w:bCs/>
          <w:color w:val="FA7C19" w:themeColor="text2"/>
          <w:sz w:val="44"/>
          <w:szCs w:val="44"/>
        </w:rPr>
      </w:pPr>
      <w:r w:rsidRPr="00987E01">
        <w:rPr>
          <w:rFonts w:asciiTheme="majorHAnsi" w:hAnsiTheme="majorHAnsi"/>
          <w:b/>
          <w:bCs/>
          <w:color w:val="FA7C19" w:themeColor="text2"/>
          <w:sz w:val="44"/>
          <w:szCs w:val="44"/>
        </w:rPr>
        <w:t>1. Angaben zum Bieter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Pr="00607FE7" w:rsidR="00940409" w:rsidTr="00037A2B" w14:paraId="785465B7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7A280956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Unternehmen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6CFB1B54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color w:val="auto"/>
                <w:sz w:val="21"/>
                <w:szCs w:val="21"/>
              </w:rPr>
              <w:t>[Firmenname]</w:t>
            </w:r>
          </w:p>
        </w:tc>
      </w:tr>
      <w:tr w:rsidRPr="00607FE7" w:rsidR="00940409" w:rsidTr="00037A2B" w14:paraId="043C41F6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58CF1597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Anschrift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1B7C224A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color w:val="auto"/>
                <w:sz w:val="21"/>
                <w:szCs w:val="21"/>
              </w:rPr>
              <w:t>[Straße, Hausnummer, PLZ, Ort, Land]</w:t>
            </w:r>
          </w:p>
        </w:tc>
      </w:tr>
      <w:tr w:rsidRPr="00607FE7" w:rsidR="00940409" w:rsidTr="00037A2B" w14:paraId="4655917D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16BB1C03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Kontaktperson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232E67EC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color w:val="auto"/>
                <w:sz w:val="21"/>
                <w:szCs w:val="21"/>
              </w:rPr>
              <w:t>[Name, Funktion]</w:t>
            </w:r>
          </w:p>
        </w:tc>
      </w:tr>
      <w:tr w:rsidRPr="00607FE7" w:rsidR="00940409" w:rsidTr="00037A2B" w14:paraId="100DD23E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5BBB508F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Kontaktdaten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3C0E6A39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color w:val="auto"/>
                <w:sz w:val="21"/>
                <w:szCs w:val="21"/>
              </w:rPr>
              <w:t>[E-Mail, Telefon]</w:t>
            </w:r>
          </w:p>
        </w:tc>
      </w:tr>
    </w:tbl>
    <w:p w:rsidRPr="000936AB" w:rsidR="000936AB" w:rsidP="000936AB" w:rsidRDefault="000936AB" w14:paraId="0FF35BE6" w14:textId="77777777">
      <w:pPr>
        <w:spacing w:after="240"/>
      </w:pP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1701"/>
        <w:gridCol w:w="2721"/>
        <w:gridCol w:w="1417"/>
      </w:tblGrid>
      <w:tr w:rsidR="00940409" w:rsidTr="509D6A82" w14:paraId="72B5C033" w14:textId="77777777">
        <w:trPr>
          <w:tblHeader/>
        </w:trPr>
        <w:tc>
          <w:tcPr>
            <w:tcW w:w="567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1ADD8278" w14:textId="3DFBA7A3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Nr.</w:t>
            </w:r>
          </w:p>
        </w:tc>
        <w:tc>
          <w:tcPr>
            <w:tcW w:w="3118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3EE2EB78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Projekt</w:t>
            </w:r>
          </w:p>
        </w:tc>
        <w:tc>
          <w:tcPr>
            <w:tcW w:w="170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22702513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Zeitraum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434B1282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Umfeld</w:t>
            </w:r>
          </w:p>
        </w:tc>
        <w:tc>
          <w:tcPr>
            <w:tcW w:w="1417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037A2B" w:rsidR="00940409" w:rsidRDefault="00940409" w14:paraId="3211DF71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037A2B">
              <w:rPr>
                <w:b/>
                <w:color w:val="auto"/>
                <w:sz w:val="21"/>
                <w:szCs w:val="21"/>
              </w:rPr>
              <w:t>Visits/Tag</w:t>
            </w:r>
          </w:p>
        </w:tc>
      </w:tr>
      <w:tr w:rsidR="00940409" w:rsidTr="509D6A82" w14:paraId="1BDA9BF0" w14:textId="77777777">
        <w:tc>
          <w:tcPr>
            <w:tcW w:w="567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419B4FAD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b/>
                <w:color w:val="005A9C"/>
                <w:sz w:val="21"/>
                <w:szCs w:val="21"/>
              </w:rPr>
              <w:t>1</w:t>
            </w: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7E4C7018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[Projektbezeichnung]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55753729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[von - bis]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0CD21636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[News / Streaming]</w:t>
            </w:r>
          </w:p>
        </w:tc>
        <w:tc>
          <w:tcPr>
            <w:tcW w:w="1417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72AAC1D2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[Wert]</w:t>
            </w:r>
          </w:p>
        </w:tc>
      </w:tr>
      <w:tr w:rsidR="00940409" w:rsidTr="509D6A82" w14:paraId="3176D1BE" w14:textId="77777777">
        <w:tc>
          <w:tcPr>
            <w:tcW w:w="567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2C9D0966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b/>
                <w:color w:val="005A9C"/>
                <w:sz w:val="21"/>
                <w:szCs w:val="21"/>
              </w:rPr>
              <w:t>2</w:t>
            </w:r>
          </w:p>
        </w:tc>
        <w:tc>
          <w:tcPr>
            <w:tcW w:w="311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1F7E6546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[Projektbezeichnung]</w:t>
            </w:r>
          </w:p>
        </w:tc>
        <w:tc>
          <w:tcPr>
            <w:tcW w:w="1701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4EFFF264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[von - bis]</w:t>
            </w:r>
          </w:p>
        </w:tc>
        <w:tc>
          <w:tcPr>
            <w:tcW w:w="2721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4C02B680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[News / Streaming]</w:t>
            </w:r>
          </w:p>
        </w:tc>
        <w:tc>
          <w:tcPr>
            <w:tcW w:w="1417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940409" w:rsidR="00940409" w:rsidRDefault="00940409" w14:paraId="1F2033FA" w14:textId="77777777">
            <w:pPr>
              <w:spacing w:after="240"/>
              <w:rPr>
                <w:sz w:val="21"/>
                <w:szCs w:val="21"/>
              </w:rPr>
            </w:pPr>
            <w:r w:rsidRPr="00940409">
              <w:rPr>
                <w:color w:val="243746"/>
                <w:sz w:val="21"/>
                <w:szCs w:val="21"/>
              </w:rPr>
              <w:t>[Wert]</w:t>
            </w:r>
          </w:p>
        </w:tc>
      </w:tr>
    </w:tbl>
    <w:p w:rsidR="509D6A82" w:rsidRDefault="509D6A82" w14:paraId="0870063E" w14:textId="74DD8BDB"/>
    <w:p w:rsidRPr="00EF09B7" w:rsidR="00940409" w:rsidP="00940409" w:rsidRDefault="00EF09B7" w14:paraId="36592A49" w14:textId="1256C1F4">
      <w:pPr>
        <w:spacing w:after="240"/>
        <w:rPr>
          <w:rFonts w:asciiTheme="majorHAnsi" w:hAnsiTheme="majorHAnsi"/>
          <w:b/>
          <w:bCs/>
          <w:color w:val="FA7C19" w:themeColor="text2"/>
          <w:sz w:val="44"/>
          <w:szCs w:val="44"/>
        </w:rPr>
      </w:pPr>
      <w:r w:rsidRPr="00EF09B7">
        <w:rPr>
          <w:rFonts w:asciiTheme="majorHAnsi" w:hAnsiTheme="majorHAnsi"/>
          <w:b/>
          <w:bCs/>
          <w:color w:val="FA7C19" w:themeColor="text2"/>
          <w:sz w:val="44"/>
          <w:szCs w:val="44"/>
        </w:rPr>
        <w:t>2. Übersicht der eingereichten Referenzen</w:t>
      </w:r>
    </w:p>
    <w:tbl>
      <w:tblPr>
        <w:tblW w:w="9972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Pr="00BC281B" w:rsidR="00940409" w:rsidTr="509D6A82" w14:paraId="3BD513AE" w14:textId="77777777">
        <w:tc>
          <w:tcPr>
            <w:tcW w:w="9972" w:type="dxa"/>
            <w:shd w:val="clear" w:color="auto" w:fill="E8E8E8" w:themeFill="accent4"/>
            <w:tcMar>
              <w:top w:w="160" w:type="dxa"/>
              <w:left w:w="180" w:type="dxa"/>
              <w:bottom w:w="160" w:type="dxa"/>
              <w:right w:w="180" w:type="dxa"/>
            </w:tcMar>
          </w:tcPr>
          <w:p w:rsidRPr="00037A2B" w:rsidR="00940409" w:rsidRDefault="00940409" w14:paraId="15B7F835" w14:textId="77777777">
            <w:pPr>
              <w:spacing w:after="240"/>
              <w:rPr>
                <w:color w:val="auto"/>
              </w:rPr>
            </w:pPr>
            <w:r w:rsidRPr="00037A2B">
              <w:rPr>
                <w:rFonts w:ascii="Arial" w:hAnsi="Arial"/>
                <w:b/>
                <w:color w:val="auto"/>
                <w:sz w:val="22"/>
              </w:rPr>
              <w:t>Ausfüllhinweise</w:t>
            </w:r>
          </w:p>
          <w:p w:rsidRPr="00037A2B" w:rsidR="00940409" w:rsidRDefault="00940409" w14:paraId="4DB9B9E2" w14:textId="77777777">
            <w:pPr>
              <w:pStyle w:val="ListBullet"/>
              <w:ind w:left="198"/>
              <w:rPr>
                <w:color w:val="auto"/>
              </w:rPr>
            </w:pPr>
            <w:r w:rsidRPr="00037A2B">
              <w:rPr>
                <w:rFonts w:ascii="Arial" w:hAnsi="Arial"/>
                <w:color w:val="auto"/>
                <w:sz w:val="19"/>
              </w:rPr>
              <w:t>Für jedes Referenzprojekt ist ein eigener Projektbogen auszufüllen.</w:t>
            </w:r>
          </w:p>
          <w:p w:rsidRPr="00037A2B" w:rsidR="00940409" w:rsidRDefault="00940409" w14:paraId="691CE885" w14:textId="77777777">
            <w:pPr>
              <w:pStyle w:val="ListBullet"/>
              <w:ind w:left="198"/>
              <w:rPr>
                <w:color w:val="auto"/>
              </w:rPr>
            </w:pPr>
            <w:r w:rsidRPr="00037A2B">
              <w:rPr>
                <w:rFonts w:ascii="Arial" w:hAnsi="Arial"/>
                <w:color w:val="auto"/>
                <w:sz w:val="19"/>
              </w:rPr>
              <w:t>Die Angaben müssen eine eindeutige Prüfung aller Mindestanforderungen ermöglichen.</w:t>
            </w:r>
          </w:p>
          <w:p w:rsidRPr="00037A2B" w:rsidR="00940409" w:rsidRDefault="00940409" w14:paraId="151112DB" w14:textId="77777777">
            <w:pPr>
              <w:pStyle w:val="ListBullet"/>
              <w:ind w:left="198"/>
              <w:rPr>
                <w:color w:val="auto"/>
              </w:rPr>
            </w:pPr>
            <w:r w:rsidRPr="00037A2B">
              <w:rPr>
                <w:rFonts w:ascii="Arial" w:hAnsi="Arial"/>
                <w:color w:val="auto"/>
                <w:sz w:val="19"/>
              </w:rPr>
              <w:t>Bei anonymisierten Referenzen ist das Marktsegment so konkret zu beschreiben, dass die Vergleichbarkeit prüfbar bleibt.</w:t>
            </w:r>
          </w:p>
          <w:p w:rsidRPr="00037A2B" w:rsidR="00940409" w:rsidRDefault="00940409" w14:paraId="4B0D1B8C" w14:textId="77777777">
            <w:pPr>
              <w:pStyle w:val="ListBullet"/>
              <w:ind w:left="198"/>
              <w:rPr>
                <w:color w:val="auto"/>
              </w:rPr>
            </w:pPr>
            <w:r w:rsidRPr="00037A2B">
              <w:rPr>
                <w:rFonts w:ascii="Arial" w:hAnsi="Arial"/>
                <w:color w:val="auto"/>
                <w:sz w:val="19"/>
              </w:rPr>
              <w:t>Zusätzliche Referenzprojekte können durch Kopieren des Projektbogens ergänzt werden.</w:t>
            </w:r>
          </w:p>
          <w:p w:rsidRPr="00BC281B" w:rsidR="00940409" w:rsidRDefault="00940409" w14:paraId="50E6A858" w14:textId="77777777">
            <w:pPr>
              <w:pStyle w:val="ListBullet"/>
              <w:ind w:left="198"/>
            </w:pPr>
            <w:r w:rsidRPr="00037A2B">
              <w:rPr>
                <w:rFonts w:ascii="Arial" w:hAnsi="Arial"/>
                <w:color w:val="auto"/>
                <w:sz w:val="19"/>
              </w:rPr>
              <w:t>Nachweise bitte eindeutig der jeweiligen Referenz zuordnen und als Anlage bezeichnen.</w:t>
            </w:r>
          </w:p>
        </w:tc>
      </w:tr>
    </w:tbl>
    <w:p w:rsidR="509D6A82" w:rsidRDefault="509D6A82" w14:paraId="4C29E224" w14:textId="75A4394B">
      <w:r>
        <w:br w:type="page"/>
      </w:r>
    </w:p>
    <w:p w:rsidRPr="00037A2B" w:rsidR="003B04DD" w:rsidP="003B04DD" w:rsidRDefault="003B04DD" w14:paraId="647AA1EB" w14:textId="77777777">
      <w:pPr>
        <w:spacing w:after="240"/>
        <w:rPr>
          <w:rFonts w:asciiTheme="majorHAnsi" w:hAnsiTheme="majorHAnsi"/>
          <w:color w:val="FA7C19" w:themeColor="text2"/>
        </w:rPr>
      </w:pPr>
      <w:r w:rsidRPr="00037A2B">
        <w:rPr>
          <w:rFonts w:asciiTheme="majorHAnsi" w:hAnsiTheme="majorHAnsi"/>
          <w:b/>
          <w:color w:val="FA7C19" w:themeColor="text2"/>
          <w:sz w:val="44"/>
        </w:rPr>
        <w:t>Referenzprojekt 1</w:t>
      </w:r>
    </w:p>
    <w:p w:rsidR="003B04DD" w:rsidP="003B04DD" w:rsidRDefault="003B04DD" w14:paraId="4FA2A54A" w14:textId="77777777">
      <w:pPr>
        <w:spacing w:after="240"/>
        <w:rPr>
          <w:color w:val="243746"/>
          <w:sz w:val="21"/>
        </w:rPr>
      </w:pPr>
      <w:r w:rsidRPr="00037A2B">
        <w:rPr>
          <w:color w:val="243746"/>
          <w:sz w:val="21"/>
        </w:rPr>
        <w:t>Bitte die Angaben vollständig und nachvollziehbar ausfüllen. Vertrauliche Auftraggeber können anonymisiert bezeichnet werden.</w:t>
      </w:r>
    </w:p>
    <w:p w:rsidRPr="006C634D" w:rsidR="00037A2B" w:rsidP="00F84513" w:rsidRDefault="00F84513" w14:paraId="429B5835" w14:textId="1FD3CAAD">
      <w:pPr>
        <w:spacing w:after="240"/>
        <w:rPr>
          <w:b/>
          <w:bCs/>
          <w:color w:val="FA7C19" w:themeColor="text2"/>
          <w:sz w:val="28"/>
          <w:szCs w:val="28"/>
        </w:rPr>
      </w:pPr>
      <w:r w:rsidRPr="006C634D">
        <w:rPr>
          <w:b/>
          <w:bCs/>
          <w:color w:val="FA7C19" w:themeColor="text2"/>
          <w:sz w:val="28"/>
          <w:szCs w:val="28"/>
        </w:rPr>
        <w:t>A. Projektsteckbrief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="003B04DD" w:rsidTr="509D6A82" w14:paraId="7685406E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34757999" w14:textId="405F0689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Projektbezeichnung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19C6B11C" w14:textId="77777777">
            <w:pPr>
              <w:spacing w:after="240"/>
              <w:rPr>
                <w:sz w:val="21"/>
                <w:szCs w:val="21"/>
              </w:rPr>
            </w:pPr>
            <w:r w:rsidRPr="006C634D">
              <w:rPr>
                <w:color w:val="6A737B"/>
                <w:sz w:val="21"/>
                <w:szCs w:val="21"/>
              </w:rPr>
              <w:t>[Bezeichnung des Referenzprojekts]</w:t>
            </w:r>
          </w:p>
        </w:tc>
      </w:tr>
      <w:tr w:rsidRPr="00BC281B" w:rsidR="003B04DD" w:rsidTr="509D6A82" w14:paraId="1C0A4DF8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7105C42E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Auftraggeber / Branche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0543FB3F" w14:textId="77777777">
            <w:pPr>
              <w:spacing w:after="240"/>
              <w:rPr>
                <w:sz w:val="21"/>
                <w:szCs w:val="21"/>
              </w:rPr>
            </w:pPr>
            <w:r w:rsidRPr="006C634D">
              <w:rPr>
                <w:color w:val="6A737B"/>
                <w:sz w:val="21"/>
                <w:szCs w:val="21"/>
              </w:rPr>
              <w:t>[Name oder anonymisierte Bezeichnung; überregionale bzw. internationale Online-Nachrichten oder Streaming-Portal]</w:t>
            </w:r>
          </w:p>
        </w:tc>
      </w:tr>
      <w:tr w:rsidR="003B04DD" w:rsidTr="509D6A82" w14:paraId="17B1F5D2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525DF1C5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Projektzeitraum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7910E1C3" w14:textId="77777777">
            <w:pPr>
              <w:spacing w:after="240"/>
              <w:rPr>
                <w:sz w:val="21"/>
                <w:szCs w:val="21"/>
              </w:rPr>
            </w:pPr>
            <w:r w:rsidRPr="006C634D">
              <w:rPr>
                <w:color w:val="6A737B"/>
                <w:sz w:val="21"/>
                <w:szCs w:val="21"/>
              </w:rPr>
              <w:t>[TT.MM.JJJJ bis TT.MM.JJJJ]</w:t>
            </w:r>
          </w:p>
        </w:tc>
      </w:tr>
      <w:tr w:rsidR="003B04DD" w:rsidTr="509D6A82" w14:paraId="1A0BB136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2130360F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Status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51969CD6" w14:textId="77777777">
            <w:pPr>
              <w:spacing w:after="240"/>
              <w:rPr>
                <w:sz w:val="21"/>
                <w:szCs w:val="21"/>
              </w:rPr>
            </w:pPr>
            <w:r w:rsidRPr="006C634D">
              <w:rPr>
                <w:rFonts w:ascii="Segoe UI Symbol" w:hAnsi="Segoe UI Symbol" w:cs="Segoe UI Symbol"/>
                <w:color w:val="6A737B"/>
                <w:sz w:val="21"/>
                <w:szCs w:val="21"/>
              </w:rPr>
              <w:t>☐</w:t>
            </w:r>
            <w:r w:rsidRPr="006C634D">
              <w:rPr>
                <w:color w:val="6A737B"/>
                <w:sz w:val="21"/>
                <w:szCs w:val="21"/>
              </w:rPr>
              <w:t xml:space="preserve"> abgeschlossen     </w:t>
            </w:r>
            <w:r w:rsidRPr="006C634D">
              <w:rPr>
                <w:rFonts w:ascii="Segoe UI Symbol" w:hAnsi="Segoe UI Symbol" w:cs="Segoe UI Symbol"/>
                <w:color w:val="6A737B"/>
                <w:sz w:val="21"/>
                <w:szCs w:val="21"/>
              </w:rPr>
              <w:t>☐</w:t>
            </w:r>
            <w:r w:rsidRPr="006C634D">
              <w:rPr>
                <w:color w:val="6A737B"/>
                <w:sz w:val="21"/>
                <w:szCs w:val="21"/>
              </w:rPr>
              <w:t xml:space="preserve"> laufend</w:t>
            </w:r>
          </w:p>
        </w:tc>
      </w:tr>
      <w:tr w:rsidRPr="00BC281B" w:rsidR="003B04DD" w:rsidTr="509D6A82" w14:paraId="3A95BEDB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4D9A1492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Tägliche Visits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2B140878" w14:textId="0140EC12">
            <w:pPr>
              <w:spacing w:after="240"/>
              <w:rPr>
                <w:sz w:val="21"/>
                <w:szCs w:val="21"/>
              </w:rPr>
            </w:pPr>
            <w:r w:rsidRPr="509D6A82" w:rsidR="003B04DD">
              <w:rPr>
                <w:color w:val="6A737B"/>
                <w:sz w:val="21"/>
                <w:szCs w:val="21"/>
              </w:rPr>
              <w:t>[Durchschnittliche tägliche Visits im Referenzzeitraum]</w:t>
            </w:r>
          </w:p>
        </w:tc>
      </w:tr>
      <w:tr w:rsidRPr="00BC281B" w:rsidR="003B04DD" w:rsidTr="509D6A82" w14:paraId="0C3F9AA0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1DC7BA8B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Ansprechperson für Rückfragen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6C634D" w:rsidR="003B04DD" w:rsidRDefault="003B04DD" w14:paraId="124C17F4" w14:textId="77777777">
            <w:pPr>
              <w:spacing w:after="240"/>
              <w:rPr>
                <w:sz w:val="21"/>
                <w:szCs w:val="21"/>
              </w:rPr>
            </w:pPr>
            <w:r w:rsidRPr="006C634D">
              <w:rPr>
                <w:color w:val="6A737B"/>
                <w:sz w:val="21"/>
                <w:szCs w:val="21"/>
              </w:rPr>
              <w:t>[Name, Funktion, Organisation, E-Mail, Telefon; sofern zulässig]</w:t>
            </w:r>
          </w:p>
        </w:tc>
      </w:tr>
    </w:tbl>
    <w:p w:rsidRPr="00BC281B" w:rsidR="003B04DD" w:rsidP="003B04DD" w:rsidRDefault="003B04DD" w14:paraId="7F1B9B54" w14:textId="77777777">
      <w:pPr>
        <w:spacing w:after="240"/>
      </w:pPr>
    </w:p>
    <w:p w:rsidRPr="00A67DEC" w:rsidR="003B04DD" w:rsidRDefault="00E4745C" w14:paraId="1DD58159" w14:textId="77777777">
      <w:pPr>
        <w:spacing w:after="240"/>
        <w:rPr>
          <w:color w:val="FA7C19" w:themeColor="text2"/>
          <w:sz w:val="28"/>
          <w:szCs w:val="28"/>
        </w:rPr>
      </w:pPr>
      <w:r w:rsidRPr="00A67DEC">
        <w:rPr>
          <w:b/>
          <w:bCs/>
          <w:color w:val="FA7C19" w:themeColor="text2"/>
          <w:sz w:val="28"/>
          <w:szCs w:val="28"/>
        </w:rPr>
        <w:t>B. Gegenstand und Umfang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Pr="00A67DEC" w:rsidR="003B04DD" w:rsidTr="00A67DEC" w14:paraId="27CF0749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0F91FB19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b/>
                <w:color w:val="auto"/>
                <w:sz w:val="18"/>
              </w:rPr>
              <w:t>Ausgangssituation und Zielsetzung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6E5AADEB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color w:val="auto"/>
                <w:sz w:val="18"/>
              </w:rPr>
              <w:t>[Kurze Beschreibung der technischen Ausgangslage, des Projektauftrags und der Ziele]</w:t>
            </w:r>
          </w:p>
        </w:tc>
      </w:tr>
      <w:tr w:rsidRPr="00A67DEC" w:rsidR="003B04DD" w:rsidTr="00A67DEC" w14:paraId="44A3F738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4C57392F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b/>
                <w:color w:val="auto"/>
                <w:sz w:val="18"/>
              </w:rPr>
              <w:t>Eigener Leistungsumfang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4939ACB8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color w:val="auto"/>
                <w:sz w:val="18"/>
              </w:rPr>
              <w:t>[Welche Leistungen wurden durch den Bieter selbst erbracht? Bitte Verantwortlichkeiten und Abgrenzungen benennen.]</w:t>
            </w:r>
          </w:p>
        </w:tc>
      </w:tr>
      <w:tr w:rsidRPr="00A67DEC" w:rsidR="003B04DD" w:rsidTr="00A67DEC" w14:paraId="373B465B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614FFA28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b/>
                <w:color w:val="auto"/>
                <w:sz w:val="18"/>
              </w:rPr>
              <w:t>Projektteam / Rollen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543CB010" w14:textId="77777777">
            <w:pPr>
              <w:spacing w:after="240"/>
              <w:rPr>
                <w:color w:val="auto"/>
              </w:rPr>
            </w:pPr>
            <w:r w:rsidRPr="00A67DEC">
              <w:rPr>
                <w:rFonts w:ascii="Arial" w:hAnsi="Arial"/>
                <w:color w:val="auto"/>
                <w:sz w:val="18"/>
              </w:rPr>
              <w:t>[Rollen, relevante Qualifikationen und eigener Anteil am Projekt]</w:t>
            </w:r>
          </w:p>
        </w:tc>
      </w:tr>
    </w:tbl>
    <w:p w:rsidRPr="00A67DEC" w:rsidR="003B04DD" w:rsidP="003B04DD" w:rsidRDefault="003B04DD" w14:paraId="7806E427" w14:textId="77777777">
      <w:pPr>
        <w:spacing w:after="240"/>
        <w:rPr>
          <w:color w:val="auto"/>
        </w:rPr>
      </w:pPr>
    </w:p>
    <w:p w:rsidR="509D6A82" w:rsidRDefault="509D6A82" w14:paraId="5820B269" w14:textId="14AC2E22">
      <w:r>
        <w:br w:type="page"/>
      </w:r>
    </w:p>
    <w:p w:rsidR="1DF1B09E" w:rsidP="509D6A82" w:rsidRDefault="1DF1B09E" w14:paraId="2B4E5C5D">
      <w:pPr>
        <w:spacing w:after="240"/>
        <w:rPr>
          <w:b w:val="1"/>
          <w:bCs w:val="1"/>
          <w:color w:val="FA7C19" w:themeColor="accent1" w:themeTint="FF" w:themeShade="FF"/>
          <w:sz w:val="28"/>
          <w:szCs w:val="28"/>
        </w:rPr>
      </w:pPr>
      <w:r w:rsidRPr="509D6A82" w:rsidR="1DF1B09E">
        <w:rPr>
          <w:b w:val="1"/>
          <w:bCs w:val="1"/>
          <w:color w:val="FA7C19" w:themeColor="accent1" w:themeTint="FF" w:themeShade="FF"/>
          <w:sz w:val="28"/>
          <w:szCs w:val="28"/>
        </w:rPr>
        <w:t>C. Fachliche Nachweise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680"/>
        <w:gridCol w:w="6123"/>
        <w:gridCol w:w="2721"/>
      </w:tblGrid>
      <w:tr w:rsidR="003B04DD" w:rsidTr="509D6A82" w14:paraId="2AA4CE5B" w14:textId="77777777">
        <w:trPr>
          <w:tblHeader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P="001135FC" w:rsidRDefault="00E4745C" w14:paraId="29878F4D" w14:textId="294A9F95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rFonts w:cs="Arial"/>
                <w:b/>
                <w:bCs/>
                <w:color w:val="auto"/>
                <w:sz w:val="21"/>
                <w:szCs w:val="21"/>
              </w:rPr>
              <w:t>Nr.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50914FD8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Prüfkriterium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71B0E742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A67DEC">
              <w:rPr>
                <w:b/>
                <w:color w:val="auto"/>
                <w:sz w:val="21"/>
                <w:szCs w:val="21"/>
              </w:rPr>
              <w:t>Angabe / Nachweis</w:t>
            </w:r>
          </w:p>
        </w:tc>
      </w:tr>
      <w:tr w:rsidR="003B04DD" w:rsidTr="509D6A82" w14:paraId="4413B432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0F8D4ACF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CF1504">
              <w:rPr>
                <w:b/>
                <w:color w:val="auto"/>
                <w:sz w:val="21"/>
                <w:szCs w:val="21"/>
              </w:rPr>
              <w:t>1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3A7BA132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color w:val="243746"/>
                <w:sz w:val="21"/>
                <w:szCs w:val="21"/>
              </w:rPr>
              <w:t xml:space="preserve">Technisches SEO: </w:t>
            </w:r>
            <w:proofErr w:type="spellStart"/>
            <w:r w:rsidRPr="00A67DEC">
              <w:rPr>
                <w:color w:val="243746"/>
                <w:sz w:val="21"/>
                <w:szCs w:val="21"/>
              </w:rPr>
              <w:t>Crawling</w:t>
            </w:r>
            <w:proofErr w:type="spellEnd"/>
            <w:r w:rsidRPr="00A67DEC">
              <w:rPr>
                <w:color w:val="243746"/>
                <w:sz w:val="21"/>
                <w:szCs w:val="21"/>
              </w:rPr>
              <w:t xml:space="preserve">, Indexierung, </w:t>
            </w:r>
            <w:proofErr w:type="spellStart"/>
            <w:r w:rsidRPr="00A67DEC">
              <w:rPr>
                <w:color w:val="243746"/>
                <w:sz w:val="21"/>
                <w:szCs w:val="21"/>
              </w:rPr>
              <w:t>Canonicals</w:t>
            </w:r>
            <w:proofErr w:type="spellEnd"/>
            <w:r w:rsidRPr="00A67DEC">
              <w:rPr>
                <w:color w:val="243746"/>
                <w:sz w:val="21"/>
                <w:szCs w:val="21"/>
              </w:rPr>
              <w:t>, interne Verlinkung, Templates oder vergleichbare technische Themen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33E3C545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5B800094" w14:textId="77777777">
        <w:trPr>
          <w:cantSplit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42F4AA9F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CF1504">
              <w:rPr>
                <w:b/>
                <w:color w:val="auto"/>
                <w:sz w:val="21"/>
                <w:szCs w:val="21"/>
              </w:rPr>
              <w:t>2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3F42620A" w14:textId="77777777">
            <w:pPr>
              <w:spacing w:after="240"/>
              <w:rPr>
                <w:sz w:val="21"/>
                <w:szCs w:val="21"/>
              </w:rPr>
            </w:pPr>
            <w:proofErr w:type="spellStart"/>
            <w:r w:rsidRPr="00A67DEC">
              <w:rPr>
                <w:color w:val="243746"/>
                <w:sz w:val="21"/>
                <w:szCs w:val="21"/>
              </w:rPr>
              <w:t>PageSpeed</w:t>
            </w:r>
            <w:proofErr w:type="spellEnd"/>
            <w:r w:rsidRPr="00A67DEC">
              <w:rPr>
                <w:color w:val="243746"/>
                <w:sz w:val="21"/>
                <w:szCs w:val="21"/>
              </w:rPr>
              <w:t xml:space="preserve"> / Web Performance: Analysen und Maßnahmen, z. B. Core Web Vitals, Ladezeiten, Ressourcensteuerung oder Drittanbieter-Skripte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70B7F006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01533255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58A304E8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CF1504">
              <w:rPr>
                <w:b/>
                <w:color w:val="auto"/>
                <w:sz w:val="21"/>
                <w:szCs w:val="21"/>
              </w:rPr>
              <w:t>3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01001BA4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color w:val="243746"/>
                <w:sz w:val="21"/>
                <w:szCs w:val="21"/>
              </w:rPr>
              <w:t>Strukturierte Daten: Konzeption, Implementierung, Prüfung oder Qualitätssicherung für relevante Inhaltstypen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7C311081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7E973C45" w14:textId="77777777">
        <w:trPr>
          <w:cantSplit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6FBEA37E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CF1504">
              <w:rPr>
                <w:b/>
                <w:color w:val="auto"/>
                <w:sz w:val="21"/>
                <w:szCs w:val="21"/>
              </w:rPr>
              <w:t>4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7F9316F3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color w:val="243746"/>
                <w:sz w:val="21"/>
                <w:szCs w:val="21"/>
              </w:rPr>
              <w:t>JavaScript-Frameworks: SEO-Bewertung von Rendering, Hydration, serverseitiger bzw. clientseitiger Auslieferung; Framework bitte benennen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48E46F86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70526B73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0AF0260B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CF1504">
              <w:rPr>
                <w:b/>
                <w:color w:val="auto"/>
                <w:sz w:val="21"/>
                <w:szCs w:val="21"/>
              </w:rPr>
              <w:t>5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39F03AF4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color w:val="243746"/>
                <w:sz w:val="21"/>
                <w:szCs w:val="21"/>
              </w:rPr>
              <w:t>Umfeld: überregionale bzw. internationale Online-Nachrichten oder Streaming-Portal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50127D01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57E60C44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F1504" w:rsidR="003B04DD" w:rsidRDefault="003B04DD" w14:paraId="103D616B" w14:textId="69D1E0AC">
            <w:pPr>
              <w:spacing w:after="240"/>
            </w:pPr>
            <w:r w:rsidRPr="509D6A82" w:rsidR="2E9B63D3">
              <w:rPr>
                <w:b w:val="1"/>
                <w:bCs w:val="1"/>
                <w:color w:val="auto"/>
                <w:sz w:val="21"/>
                <w:szCs w:val="21"/>
              </w:rPr>
              <w:t>6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1DCEF2D5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color w:val="243746"/>
                <w:sz w:val="21"/>
                <w:szCs w:val="21"/>
              </w:rPr>
              <w:t>Aktualität: Projekt liegt innerhalb der letzten zwei Jahre bezogen auf den maßgeblichen Stichtag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A67DEC" w:rsidR="003B04DD" w:rsidRDefault="003B04DD" w14:paraId="27468842" w14:textId="77777777">
            <w:pPr>
              <w:spacing w:after="240"/>
              <w:rPr>
                <w:sz w:val="21"/>
                <w:szCs w:val="21"/>
              </w:rPr>
            </w:pP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erfüllt   </w:t>
            </w:r>
            <w:r w:rsidRPr="00A67DEC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A67DEC">
              <w:rPr>
                <w:color w:val="243746"/>
                <w:sz w:val="21"/>
                <w:szCs w:val="21"/>
              </w:rPr>
              <w:t xml:space="preserve"> nicht erf</w:t>
            </w:r>
            <w:r w:rsidRPr="00A67DEC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A67DEC">
              <w:rPr>
                <w:color w:val="243746"/>
                <w:sz w:val="21"/>
                <w:szCs w:val="21"/>
              </w:rPr>
              <w:t>llt</w:t>
            </w:r>
            <w:r w:rsidRPr="00A67DEC">
              <w:rPr>
                <w:color w:val="243746"/>
                <w:sz w:val="21"/>
                <w:szCs w:val="21"/>
              </w:rPr>
              <w:br/>
            </w:r>
            <w:r w:rsidRPr="00A67DEC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</w:tbl>
    <w:p w:rsidR="509D6A82" w:rsidRDefault="509D6A82" w14:paraId="5F93C5E3" w14:textId="0E04A611">
      <w:r>
        <w:br w:type="page"/>
      </w:r>
    </w:p>
    <w:p w:rsidR="2F46BAB0" w:rsidP="509D6A82" w:rsidRDefault="2F46BAB0" w14:paraId="177DF775" w14:textId="7242D8F2">
      <w:pPr>
        <w:pStyle w:val="Normal"/>
        <w:spacing w:after="240"/>
      </w:pPr>
      <w:r w:rsidRPr="509D6A82" w:rsidR="2F46BAB0">
        <w:rPr>
          <w:b w:val="1"/>
          <w:bCs w:val="1"/>
          <w:color w:val="FA7C19" w:themeColor="accent1" w:themeTint="FF" w:themeShade="FF"/>
          <w:sz w:val="28"/>
          <w:szCs w:val="28"/>
        </w:rPr>
        <w:t>D. Technische Umsetzung und Ergebnisse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91"/>
        <w:gridCol w:w="6633"/>
      </w:tblGrid>
      <w:tr w:rsidR="509D6A82" w:rsidTr="509D6A82" w14:paraId="773663DC">
        <w:trPr>
          <w:trHeight w:val="300"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187AB0D7" w14:textId="63858435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b w:val="1"/>
                <w:bCs w:val="1"/>
                <w:color w:val="auto"/>
                <w:sz w:val="21"/>
                <w:szCs w:val="21"/>
              </w:rPr>
              <w:t>Verwendete Technologien /Frameworks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33880320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color w:val="auto"/>
                <w:sz w:val="21"/>
                <w:szCs w:val="21"/>
              </w:rPr>
              <w:t>[z. B. Next.js, React, Angular, Vue.js; Versionen nur angeben, sofern bekannt]</w:t>
            </w:r>
          </w:p>
        </w:tc>
      </w:tr>
      <w:tr w:rsidR="509D6A82" w:rsidTr="509D6A82" w14:paraId="4CEC0E90">
        <w:trPr>
          <w:trHeight w:val="300"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1F5FC222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b w:val="1"/>
                <w:bCs w:val="1"/>
                <w:color w:val="auto"/>
                <w:sz w:val="21"/>
                <w:szCs w:val="21"/>
              </w:rPr>
              <w:t>Vorgehen und Methoden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78D4088C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color w:val="auto"/>
                <w:sz w:val="21"/>
                <w:szCs w:val="21"/>
              </w:rPr>
              <w:t>[Audits, Crawls, Logfile-Analysen, Performance-Messungen, Validierung strukturierter Daten, Testkonzept etc.]</w:t>
            </w:r>
          </w:p>
        </w:tc>
      </w:tr>
      <w:tr w:rsidR="509D6A82" w:rsidTr="509D6A82" w14:paraId="4F50EC6E">
        <w:trPr>
          <w:trHeight w:val="300"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0CEF8857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b w:val="1"/>
                <w:bCs w:val="1"/>
                <w:color w:val="auto"/>
                <w:sz w:val="21"/>
                <w:szCs w:val="21"/>
              </w:rPr>
              <w:t>Wesentliche Maßnahmen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2D68B287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color w:val="auto"/>
                <w:sz w:val="21"/>
                <w:szCs w:val="21"/>
              </w:rPr>
              <w:t>[Konkret umgesetzte bzw. empfohlene technische SEO-Maßnahmen]</w:t>
            </w:r>
          </w:p>
        </w:tc>
      </w:tr>
      <w:tr w:rsidR="509D6A82" w:rsidTr="509D6A82" w14:paraId="00D2F9F4">
        <w:trPr>
          <w:trHeight w:val="300"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77DEFD67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b w:val="1"/>
                <w:bCs w:val="1"/>
                <w:color w:val="auto"/>
                <w:sz w:val="21"/>
                <w:szCs w:val="21"/>
              </w:rPr>
              <w:t>Messbare Ergebnisse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39A03B1E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color w:val="auto"/>
                <w:sz w:val="21"/>
                <w:szCs w:val="21"/>
              </w:rPr>
              <w:t>[KPIs, Vorher-Nachher-Werte oder qualitative Ergebnisse; Messmethode und Zeitraum benennen]</w:t>
            </w:r>
          </w:p>
        </w:tc>
      </w:tr>
      <w:tr w:rsidR="509D6A82" w:rsidTr="509D6A82" w14:paraId="389FE989">
        <w:trPr>
          <w:trHeight w:val="300"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5D36C935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b w:val="1"/>
                <w:bCs w:val="1"/>
                <w:color w:val="auto"/>
                <w:sz w:val="21"/>
                <w:szCs w:val="21"/>
              </w:rPr>
              <w:t>Belege / Anlagen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09D6A82" w:rsidP="509D6A82" w:rsidRDefault="509D6A82" w14:paraId="7D2E4F7C">
            <w:pPr>
              <w:spacing w:after="240"/>
              <w:rPr>
                <w:color w:val="auto"/>
                <w:sz w:val="21"/>
                <w:szCs w:val="21"/>
              </w:rPr>
            </w:pPr>
            <w:r w:rsidRPr="509D6A82" w:rsidR="509D6A82">
              <w:rPr>
                <w:color w:val="auto"/>
                <w:sz w:val="21"/>
                <w:szCs w:val="21"/>
              </w:rPr>
              <w:t>[Öffentliche URL, anonymisierte Auszüge, Screenshots, Audit-Auszug, Bestätigung des Auftraggebers oder sonstige Nachweise]</w:t>
            </w:r>
          </w:p>
        </w:tc>
      </w:tr>
    </w:tbl>
    <w:p w:rsidR="509D6A82" w:rsidP="509D6A82" w:rsidRDefault="509D6A82" w14:paraId="13CAB21E" w14:textId="6C65561B">
      <w:pPr>
        <w:pStyle w:val="Normal"/>
        <w:spacing w:after="240"/>
        <w:rPr>
          <w:b w:val="1"/>
          <w:bCs w:val="1"/>
          <w:color w:val="FA7C19" w:themeColor="accent1" w:themeTint="FF" w:themeShade="FF"/>
          <w:sz w:val="28"/>
          <w:szCs w:val="28"/>
        </w:rPr>
      </w:pPr>
    </w:p>
    <w:p w:rsidR="00CF1504" w:rsidRDefault="00CF1504" w14:paraId="10351F68" w14:textId="77777777">
      <w:pPr>
        <w:spacing w:after="0" w:afterLines="0"/>
      </w:pPr>
      <w:r>
        <w:br w:type="page"/>
      </w:r>
    </w:p>
    <w:p w:rsidRPr="00BC281B" w:rsidR="003B04DD" w:rsidP="00CF1504" w:rsidRDefault="003B04DD" w14:paraId="53EE9FA0" w14:textId="4FC04EAD">
      <w:pPr>
        <w:spacing w:after="240"/>
      </w:pPr>
      <w:r w:rsidRPr="509D6A82" w:rsidR="003B04DD">
        <w:rPr>
          <w:rFonts w:ascii="ZDF Type" w:hAnsi="ZDF Type" w:asciiTheme="majorAscii" w:hAnsiTheme="majorAscii"/>
          <w:b w:val="1"/>
          <w:bCs w:val="1"/>
          <w:color w:val="FA7C19" w:themeColor="accent1" w:themeTint="FF" w:themeShade="FF"/>
          <w:sz w:val="44"/>
          <w:szCs w:val="44"/>
        </w:rPr>
        <w:t>Referenzprojekt 2</w:t>
      </w:r>
    </w:p>
    <w:p w:rsidRPr="00C65AD8" w:rsidR="003B04DD" w:rsidP="003B04DD" w:rsidRDefault="003B04DD" w14:paraId="046E9CBD" w14:textId="77777777">
      <w:pPr>
        <w:spacing w:after="240"/>
      </w:pPr>
      <w:r w:rsidRPr="00C65AD8">
        <w:rPr>
          <w:color w:val="243746"/>
          <w:sz w:val="21"/>
        </w:rPr>
        <w:t>Bitte die Angaben vollständig und nachvollziehbar ausfüllen. Vertrauliche Auftraggeber können anonymisiert bezeichnet werden.</w:t>
      </w:r>
    </w:p>
    <w:p w:rsidRPr="00C65AD8" w:rsidR="003B04DD" w:rsidRDefault="00E4745C" w14:paraId="19DD124E" w14:textId="77777777">
      <w:pPr>
        <w:spacing w:after="240"/>
        <w:rPr>
          <w:b/>
          <w:bCs/>
          <w:color w:val="FA7C19" w:themeColor="text2"/>
          <w:sz w:val="28"/>
          <w:szCs w:val="28"/>
        </w:rPr>
      </w:pPr>
      <w:r w:rsidRPr="00C65AD8">
        <w:rPr>
          <w:b/>
          <w:bCs/>
          <w:color w:val="FA7C19" w:themeColor="text2"/>
          <w:sz w:val="28"/>
          <w:szCs w:val="28"/>
        </w:rPr>
        <w:t>A. Projektsteckbrief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="003B04DD" w:rsidTr="509D6A82" w14:paraId="3E1BB6C3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6944964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Projektbezeichnung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1D0460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[Bezeichnung des Referenzprojekts]</w:t>
            </w:r>
          </w:p>
        </w:tc>
      </w:tr>
      <w:tr w:rsidRPr="00BC281B" w:rsidR="003B04DD" w:rsidTr="509D6A82" w14:paraId="75CFCBBE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483F3B78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Auftraggeber / Branche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3CD94243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[Name oder anonymisierte Bezeichnung; überregionale bzw. internationale Online-Nachrichten oder Streaming-Portal]</w:t>
            </w:r>
          </w:p>
        </w:tc>
      </w:tr>
      <w:tr w:rsidR="003B04DD" w:rsidTr="509D6A82" w14:paraId="2565709F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3FC83C33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Projektzeitraum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7FBA33E2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[TT.MM.JJJJ bis TT.MM.JJJJ]</w:t>
            </w:r>
          </w:p>
        </w:tc>
      </w:tr>
      <w:tr w:rsidR="003B04DD" w:rsidTr="509D6A82" w14:paraId="3E274886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3F9E3FA1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Status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34FBE25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6A737B"/>
                <w:sz w:val="21"/>
                <w:szCs w:val="21"/>
              </w:rPr>
              <w:t>☐</w:t>
            </w:r>
            <w:r w:rsidRPr="00D3765F">
              <w:rPr>
                <w:color w:val="6A737B"/>
                <w:sz w:val="21"/>
                <w:szCs w:val="21"/>
              </w:rPr>
              <w:t xml:space="preserve"> abgeschlossen     </w:t>
            </w:r>
            <w:r w:rsidRPr="00D3765F">
              <w:rPr>
                <w:rFonts w:ascii="Segoe UI Symbol" w:hAnsi="Segoe UI Symbol" w:cs="Segoe UI Symbol"/>
                <w:color w:val="6A737B"/>
                <w:sz w:val="21"/>
                <w:szCs w:val="21"/>
              </w:rPr>
              <w:t>☐</w:t>
            </w:r>
            <w:r w:rsidRPr="00D3765F">
              <w:rPr>
                <w:color w:val="6A737B"/>
                <w:sz w:val="21"/>
                <w:szCs w:val="21"/>
              </w:rPr>
              <w:t xml:space="preserve"> laufend</w:t>
            </w:r>
          </w:p>
        </w:tc>
      </w:tr>
      <w:tr w:rsidRPr="00BC281B" w:rsidR="003B04DD" w:rsidTr="509D6A82" w14:paraId="28992A00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4160E81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Tägliche Visits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D372BD3" w14:textId="469BFB79">
            <w:pPr>
              <w:spacing w:after="240"/>
              <w:rPr>
                <w:sz w:val="21"/>
                <w:szCs w:val="21"/>
              </w:rPr>
            </w:pPr>
            <w:r w:rsidRPr="509D6A82" w:rsidR="003B04DD">
              <w:rPr>
                <w:color w:val="6A737B"/>
                <w:sz w:val="21"/>
                <w:szCs w:val="21"/>
              </w:rPr>
              <w:t>[Durchschnittliche tägliche Visits im Referenzzeitraum]</w:t>
            </w:r>
          </w:p>
        </w:tc>
      </w:tr>
      <w:tr w:rsidRPr="00BC281B" w:rsidR="003B04DD" w:rsidTr="509D6A82" w14:paraId="2F008325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6ED0E81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Ansprechperson für Rückfragen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F522FCD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[Name, Funktion, Organisation, E-Mail, Telefon; sofern zulässig]</w:t>
            </w:r>
          </w:p>
        </w:tc>
      </w:tr>
    </w:tbl>
    <w:p w:rsidRPr="00BC281B" w:rsidR="003B04DD" w:rsidP="003B04DD" w:rsidRDefault="003B04DD" w14:paraId="41B3FAB5" w14:textId="77777777">
      <w:pPr>
        <w:spacing w:after="240"/>
      </w:pPr>
    </w:p>
    <w:p w:rsidRPr="00C65AD8" w:rsidR="003B04DD" w:rsidRDefault="00E4745C" w14:paraId="6B98B6B8" w14:textId="77777777">
      <w:pPr>
        <w:spacing w:after="240"/>
        <w:rPr>
          <w:b/>
          <w:bCs/>
          <w:color w:val="FA7C19" w:themeColor="text2"/>
          <w:sz w:val="28"/>
          <w:szCs w:val="28"/>
        </w:rPr>
      </w:pPr>
      <w:r w:rsidRPr="00C65AD8">
        <w:rPr>
          <w:b/>
          <w:bCs/>
          <w:color w:val="FA7C19" w:themeColor="text2"/>
          <w:sz w:val="28"/>
          <w:szCs w:val="28"/>
        </w:rPr>
        <w:t>B. Gegenstand und Umfang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Pr="00BC281B" w:rsidR="003B04DD" w:rsidTr="00D3765F" w14:paraId="109492BC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635819B3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Ausgangssituation und Zielsetzung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45DED4C0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[Kurze Beschreibung der technischen Ausgangslage, des Projektauftrags und der Ziele]</w:t>
            </w:r>
          </w:p>
        </w:tc>
      </w:tr>
      <w:tr w:rsidRPr="00BC281B" w:rsidR="003B04DD" w:rsidTr="00D3765F" w14:paraId="4C44E7ED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2ECDE6A1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Eigener Leistungsumfang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2C15680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[Welche Leistungen wurden durch den Bieter selbst erbracht? Bitte Verantwortlichkeiten und Abgrenzungen benennen.]</w:t>
            </w:r>
          </w:p>
        </w:tc>
      </w:tr>
      <w:tr w:rsidRPr="00BC281B" w:rsidR="003B04DD" w:rsidTr="00D3765F" w14:paraId="3377CF3D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A8253F4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Projektteam / Rollen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44DB7DD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[Rollen, relevante Qualifikationen und eigener Anteil am Projekt]</w:t>
            </w:r>
          </w:p>
        </w:tc>
      </w:tr>
    </w:tbl>
    <w:p w:rsidR="00D3765F" w:rsidP="003B04DD" w:rsidRDefault="00D3765F" w14:paraId="16563619" w14:textId="3C43D354">
      <w:pPr>
        <w:spacing w:after="240"/>
      </w:pPr>
    </w:p>
    <w:p w:rsidR="00D3765F" w:rsidRDefault="00D3765F" w14:paraId="110F1F13" w14:textId="77777777">
      <w:pPr>
        <w:spacing w:after="0" w:afterLines="0"/>
      </w:pPr>
      <w:r>
        <w:br w:type="page"/>
      </w:r>
    </w:p>
    <w:p w:rsidRPr="00C65AD8" w:rsidR="003B04DD" w:rsidRDefault="00E4745C" w14:paraId="3529683D" w14:textId="77777777">
      <w:pPr>
        <w:spacing w:after="240"/>
        <w:rPr>
          <w:b/>
          <w:bCs/>
          <w:color w:val="FA7C19" w:themeColor="text2"/>
          <w:sz w:val="28"/>
          <w:szCs w:val="28"/>
        </w:rPr>
      </w:pPr>
      <w:r w:rsidRPr="00C65AD8">
        <w:rPr>
          <w:b/>
          <w:bCs/>
          <w:color w:val="FA7C19" w:themeColor="text2"/>
          <w:sz w:val="28"/>
          <w:szCs w:val="28"/>
        </w:rPr>
        <w:t>C. Fachliche Nachweise</w:t>
      </w:r>
    </w:p>
    <w:tbl>
      <w:tblPr>
        <w:tblW w:w="9524" w:type="dxa"/>
        <w:tblLayout w:type="fixed"/>
        <w:tblLook w:val="04A0" w:firstRow="1" w:lastRow="0" w:firstColumn="1" w:lastColumn="0" w:noHBand="0" w:noVBand="1"/>
      </w:tblPr>
      <w:tblGrid>
        <w:gridCol w:w="680"/>
        <w:gridCol w:w="6123"/>
        <w:gridCol w:w="2721"/>
      </w:tblGrid>
      <w:tr w:rsidR="003B04DD" w:rsidTr="509D6A82" w14:paraId="604D17A4" w14:textId="77777777">
        <w:trPr>
          <w:tblHeader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B622670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Nr.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F697E63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Prüfkriterium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6D2284C9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Angabe / Nachweis</w:t>
            </w:r>
          </w:p>
        </w:tc>
      </w:tr>
      <w:tr w:rsidR="003B04DD" w:rsidTr="509D6A82" w14:paraId="2B473269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890DBE7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1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3850E0EB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243746"/>
                <w:sz w:val="21"/>
                <w:szCs w:val="21"/>
              </w:rPr>
              <w:t xml:space="preserve">Technisches SEO: </w:t>
            </w:r>
            <w:proofErr w:type="spellStart"/>
            <w:r w:rsidRPr="00D3765F">
              <w:rPr>
                <w:color w:val="243746"/>
                <w:sz w:val="21"/>
                <w:szCs w:val="21"/>
              </w:rPr>
              <w:t>Crawling</w:t>
            </w:r>
            <w:proofErr w:type="spellEnd"/>
            <w:r w:rsidRPr="00D3765F">
              <w:rPr>
                <w:color w:val="243746"/>
                <w:sz w:val="21"/>
                <w:szCs w:val="21"/>
              </w:rPr>
              <w:t xml:space="preserve">, Indexierung, </w:t>
            </w:r>
            <w:proofErr w:type="spellStart"/>
            <w:r w:rsidRPr="00D3765F">
              <w:rPr>
                <w:color w:val="243746"/>
                <w:sz w:val="21"/>
                <w:szCs w:val="21"/>
              </w:rPr>
              <w:t>Canonicals</w:t>
            </w:r>
            <w:proofErr w:type="spellEnd"/>
            <w:r w:rsidRPr="00D3765F">
              <w:rPr>
                <w:color w:val="243746"/>
                <w:sz w:val="21"/>
                <w:szCs w:val="21"/>
              </w:rPr>
              <w:t>, interne Verlinkung, Templates oder vergleichbare technische Themen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1D17376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50154330" w14:textId="77777777">
        <w:trPr>
          <w:cantSplit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6565B6FD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2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A2A07BE" w14:textId="77777777">
            <w:pPr>
              <w:spacing w:after="240"/>
              <w:rPr>
                <w:sz w:val="21"/>
                <w:szCs w:val="21"/>
              </w:rPr>
            </w:pPr>
            <w:proofErr w:type="spellStart"/>
            <w:r w:rsidRPr="00D3765F">
              <w:rPr>
                <w:color w:val="243746"/>
                <w:sz w:val="21"/>
                <w:szCs w:val="21"/>
              </w:rPr>
              <w:t>PageSpeed</w:t>
            </w:r>
            <w:proofErr w:type="spellEnd"/>
            <w:r w:rsidRPr="00D3765F">
              <w:rPr>
                <w:color w:val="243746"/>
                <w:sz w:val="21"/>
                <w:szCs w:val="21"/>
              </w:rPr>
              <w:t xml:space="preserve"> / Web Performance: Analysen und Maßnahmen, z. B. Core Web Vitals, Ladezeiten, Ressourcensteuerung oder Drittanbieter-Skripte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977B2DB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3C2EA261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ABF7B27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3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7EE46486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243746"/>
                <w:sz w:val="21"/>
                <w:szCs w:val="21"/>
              </w:rPr>
              <w:t>Strukturierte Daten: Konzeption, Implementierung, Prüfung oder Qualitätssicherung für relevante Inhaltstypen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AF17553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3C6C4012" w14:textId="77777777">
        <w:trPr>
          <w:cantSplit/>
        </w:trPr>
        <w:tc>
          <w:tcPr>
            <w:tcW w:w="680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64184A0A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4</w:t>
            </w:r>
          </w:p>
        </w:tc>
        <w:tc>
          <w:tcPr>
            <w:tcW w:w="6123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2DD4391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243746"/>
                <w:sz w:val="21"/>
                <w:szCs w:val="21"/>
              </w:rPr>
              <w:t>JavaScript-Frameworks: SEO-Bewertung von Rendering, Hydration, serverseitiger bzw. clientseitiger Auslieferung; Framework bitte benennen</w:t>
            </w:r>
          </w:p>
        </w:tc>
        <w:tc>
          <w:tcPr>
            <w:tcW w:w="272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4D75D4A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025E37BF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1FE2C2DD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5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595A6755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243746"/>
                <w:sz w:val="21"/>
                <w:szCs w:val="21"/>
              </w:rPr>
              <w:t>Umfeld: überregionale bzw. internationale Online-Nachrichten oder Streaming-Portal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7C3B19EB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  <w:tr w:rsidR="003B04DD" w:rsidTr="509D6A82" w14:paraId="478CFF13" w14:textId="77777777">
        <w:trPr>
          <w:cantSplit/>
        </w:trPr>
        <w:tc>
          <w:tcPr>
            <w:tcW w:w="6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421A62CC" w14:textId="2EA7EA85">
            <w:pPr>
              <w:spacing w:after="240"/>
            </w:pPr>
            <w:r w:rsidRPr="509D6A82" w:rsidR="16114C20">
              <w:rPr>
                <w:b w:val="1"/>
                <w:bCs w:val="1"/>
                <w:color w:val="auto"/>
                <w:sz w:val="21"/>
                <w:szCs w:val="21"/>
              </w:rPr>
              <w:t>6</w:t>
            </w:r>
          </w:p>
        </w:tc>
        <w:tc>
          <w:tcPr>
            <w:tcW w:w="6123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094D0919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243746"/>
                <w:sz w:val="21"/>
                <w:szCs w:val="21"/>
              </w:rPr>
              <w:t>Aktualität: Projekt liegt innerhalb der letzten zwei Jahre bezogen auf den maßgeblichen Stichtag</w:t>
            </w:r>
          </w:p>
        </w:tc>
        <w:tc>
          <w:tcPr>
            <w:tcW w:w="272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3B04DD" w:rsidRDefault="003B04DD" w14:paraId="6B62C784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erfüllt   </w:t>
            </w:r>
            <w:r w:rsidRPr="00D3765F">
              <w:rPr>
                <w:rFonts w:ascii="Segoe UI Symbol" w:hAnsi="Segoe UI Symbol" w:cs="Segoe UI Symbol"/>
                <w:color w:val="243746"/>
                <w:sz w:val="21"/>
                <w:szCs w:val="21"/>
              </w:rPr>
              <w:t>☐</w:t>
            </w:r>
            <w:r w:rsidRPr="00D3765F">
              <w:rPr>
                <w:color w:val="243746"/>
                <w:sz w:val="21"/>
                <w:szCs w:val="21"/>
              </w:rPr>
              <w:t xml:space="preserve"> nicht erf</w:t>
            </w:r>
            <w:r w:rsidRPr="00D3765F">
              <w:rPr>
                <w:rFonts w:ascii="Calibri" w:hAnsi="Calibri" w:cs="Calibri"/>
                <w:color w:val="243746"/>
                <w:sz w:val="21"/>
                <w:szCs w:val="21"/>
              </w:rPr>
              <w:t>ü</w:t>
            </w:r>
            <w:r w:rsidRPr="00D3765F">
              <w:rPr>
                <w:color w:val="243746"/>
                <w:sz w:val="21"/>
                <w:szCs w:val="21"/>
              </w:rPr>
              <w:t>llt</w:t>
            </w:r>
            <w:r w:rsidRPr="00D3765F">
              <w:rPr>
                <w:color w:val="243746"/>
                <w:sz w:val="21"/>
                <w:szCs w:val="21"/>
              </w:rPr>
              <w:br/>
            </w:r>
            <w:r w:rsidRPr="00D3765F">
              <w:rPr>
                <w:color w:val="243746"/>
                <w:sz w:val="21"/>
                <w:szCs w:val="21"/>
              </w:rPr>
              <w:t>Nachweis: ____________________</w:t>
            </w:r>
          </w:p>
        </w:tc>
      </w:tr>
    </w:tbl>
    <w:p w:rsidR="00D3765F" w:rsidP="003B04DD" w:rsidRDefault="00D3765F" w14:paraId="072259F1" w14:textId="5D9A2ADD">
      <w:pPr>
        <w:spacing w:after="240"/>
      </w:pPr>
    </w:p>
    <w:p w:rsidR="00D3765F" w:rsidRDefault="00D3765F" w14:paraId="7E6B3CD1" w14:textId="77777777">
      <w:pPr>
        <w:spacing w:after="0" w:afterLines="0"/>
      </w:pPr>
      <w:r>
        <w:br w:type="page"/>
      </w:r>
    </w:p>
    <w:p w:rsidR="003B04DD" w:rsidRDefault="00E4745C" w14:paraId="543D62E2" w14:textId="77777777">
      <w:pPr>
        <w:spacing w:after="240"/>
        <w:rPr>
          <w:b/>
          <w:bCs/>
          <w:color w:val="FA7C19" w:themeColor="text2"/>
          <w:sz w:val="28"/>
          <w:szCs w:val="28"/>
        </w:rPr>
      </w:pPr>
      <w:r w:rsidRPr="00C65AD8">
        <w:rPr>
          <w:b/>
          <w:bCs/>
          <w:color w:val="FA7C19" w:themeColor="text2"/>
          <w:sz w:val="28"/>
          <w:szCs w:val="28"/>
        </w:rPr>
        <w:t>D. Technische Umsetzung und Ergebnisse</w:t>
      </w:r>
    </w:p>
    <w:tbl>
      <w:tblPr>
        <w:tblpPr w:leftFromText="141" w:rightFromText="141" w:vertAnchor="text" w:horzAnchor="margin" w:tblpY="-62"/>
        <w:tblW w:w="9524" w:type="dxa"/>
        <w:tblLayout w:type="fixed"/>
        <w:tblLook w:val="04A0" w:firstRow="1" w:lastRow="0" w:firstColumn="1" w:lastColumn="0" w:noHBand="0" w:noVBand="1"/>
      </w:tblPr>
      <w:tblGrid>
        <w:gridCol w:w="2891"/>
        <w:gridCol w:w="6633"/>
      </w:tblGrid>
      <w:tr w:rsidRPr="00BC281B" w:rsidR="00D3765F" w:rsidTr="00D3765F" w14:paraId="24E9640C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79A1D049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Verwendete Technologien / Frameworks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4FC0722F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[z. B. Next.js, React, Angular, Vue.js; Versionen nur angeben, sofern bekannt]</w:t>
            </w:r>
          </w:p>
        </w:tc>
      </w:tr>
      <w:tr w:rsidRPr="00BC281B" w:rsidR="00D3765F" w:rsidTr="00D3765F" w14:paraId="7950EF59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28AFD436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Vorgehen und Methoden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7C6CE9C4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[Audits, Crawls, Logfile-Analysen, Performance-Messungen, Validierung strukturierter Daten, Testkonzept etc.]</w:t>
            </w:r>
          </w:p>
        </w:tc>
      </w:tr>
      <w:tr w:rsidRPr="00BC281B" w:rsidR="00D3765F" w:rsidTr="00D3765F" w14:paraId="3FB73C4E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30FB1FF2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Wesentliche Maßnahmen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2D054F12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[Konkret umgesetzte bzw. empfohlene technische SEO-Maßnahmen]</w:t>
            </w:r>
          </w:p>
        </w:tc>
      </w:tr>
      <w:tr w:rsidRPr="00BC281B" w:rsidR="00D3765F" w:rsidTr="00D3765F" w14:paraId="7FFF682D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73916336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Messbare Ergebnisse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2B97F785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[KPIs, Vorher-Nachher-Werte oder qualitative Ergebnisse; Messmethode und Zeitraum benennen]</w:t>
            </w:r>
          </w:p>
        </w:tc>
      </w:tr>
      <w:tr w:rsidRPr="00BC281B" w:rsidR="00D3765F" w:rsidTr="00D3765F" w14:paraId="4B4F0220" w14:textId="77777777">
        <w:trPr>
          <w:cantSplit/>
        </w:trPr>
        <w:tc>
          <w:tcPr>
            <w:tcW w:w="2891" w:type="dxa"/>
            <w:shd w:val="clear" w:color="auto" w:fill="E8E8E8" w:themeFill="accent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044C95C4" w14:textId="77777777">
            <w:pPr>
              <w:spacing w:after="240"/>
              <w:rPr>
                <w:color w:val="auto"/>
                <w:sz w:val="21"/>
                <w:szCs w:val="21"/>
              </w:rPr>
            </w:pPr>
            <w:r w:rsidRPr="00D3765F">
              <w:rPr>
                <w:b/>
                <w:color w:val="auto"/>
                <w:sz w:val="21"/>
                <w:szCs w:val="21"/>
              </w:rPr>
              <w:t>Belege / Anlagen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D3765F" w:rsidR="00D3765F" w:rsidP="00D3765F" w:rsidRDefault="00D3765F" w14:paraId="091A26CB" w14:textId="77777777">
            <w:pPr>
              <w:spacing w:after="240"/>
              <w:rPr>
                <w:sz w:val="21"/>
                <w:szCs w:val="21"/>
              </w:rPr>
            </w:pPr>
            <w:r w:rsidRPr="00D3765F">
              <w:rPr>
                <w:color w:val="6A737B"/>
                <w:sz w:val="21"/>
                <w:szCs w:val="21"/>
              </w:rPr>
              <w:t>[Öffentliche URL, anonymisierte Auszüge, Screenshots, Audit-Auszug, Bestätigung des Auftraggebers oder sonstige Nachweise]</w:t>
            </w:r>
          </w:p>
        </w:tc>
      </w:tr>
      <w:bookmarkEnd w:id="0"/>
      <w:bookmarkEnd w:id="1"/>
    </w:tbl>
    <w:p w:rsidRPr="008820F2" w:rsidR="003B04DD" w:rsidP="00665E6B" w:rsidRDefault="003B04DD" w14:paraId="59D6EE3B" w14:textId="746EDA46">
      <w:pPr>
        <w:spacing w:after="240"/>
        <w:rPr>
          <w:b/>
          <w:bCs/>
          <w:color w:val="FA7C19" w:themeColor="text2"/>
          <w:sz w:val="28"/>
          <w:szCs w:val="28"/>
        </w:rPr>
      </w:pPr>
    </w:p>
    <w:sectPr w:rsidRPr="008820F2" w:rsidR="003B04DD" w:rsidSect="000B0DDB">
      <w:footerReference w:type="even" r:id="rId14"/>
      <w:footerReference w:type="default" r:id="rId15"/>
      <w:footerReference w:type="first" r:id="rId16"/>
      <w:type w:val="continuous"/>
      <w:pgSz w:w="11906" w:h="16838" w:orient="portrait" w:code="9"/>
      <w:pgMar w:top="2268" w:right="2268" w:bottom="1134" w:left="1134" w:header="1531" w:footer="510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72EBF" w:rsidR="00864402" w:rsidP="00270002" w:rsidRDefault="00864402" w14:paraId="407341DE" w14:textId="77777777">
      <w:pPr>
        <w:spacing w:after="240" w:line="240" w:lineRule="auto"/>
      </w:pPr>
      <w:r w:rsidRPr="00D72EBF">
        <w:separator/>
      </w:r>
    </w:p>
  </w:endnote>
  <w:endnote w:type="continuationSeparator" w:id="0">
    <w:p w:rsidRPr="00D72EBF" w:rsidR="00864402" w:rsidP="00270002" w:rsidRDefault="00864402" w14:paraId="03ACFDA3" w14:textId="77777777">
      <w:pPr>
        <w:spacing w:after="240" w:line="240" w:lineRule="auto"/>
      </w:pPr>
      <w:r w:rsidRPr="00D72E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DF Type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7A2B" w:rsidRDefault="00037A2B" w14:paraId="6F2B89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7A2B" w:rsidRDefault="00037A2B" w14:paraId="4AEAD0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7A2B" w:rsidRDefault="00037A2B" w14:paraId="12EDEBA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72EBF" w:rsidR="00864402" w:rsidP="00CB1031" w:rsidRDefault="00864402" w14:paraId="4835C52A" w14:textId="77777777">
      <w:pPr>
        <w:pBdr>
          <w:bottom w:val="single" w:color="C3C3C3" w:themeColor="accent3" w:sz="4" w:space="1"/>
        </w:pBdr>
        <w:spacing w:after="120" w:afterLines="50" w:line="240" w:lineRule="auto"/>
        <w:ind w:right="7371"/>
      </w:pPr>
    </w:p>
  </w:footnote>
  <w:footnote w:type="continuationSeparator" w:id="0">
    <w:p w:rsidRPr="00D72EBF" w:rsidR="00864402" w:rsidP="00270002" w:rsidRDefault="00864402" w14:paraId="2745B91A" w14:textId="77777777">
      <w:pPr>
        <w:spacing w:after="240" w:line="240" w:lineRule="auto"/>
      </w:pPr>
      <w:r w:rsidRPr="00D72EB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80CB4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556214"/>
    <w:multiLevelType w:val="hybridMultilevel"/>
    <w:tmpl w:val="1908A316"/>
    <w:lvl w:ilvl="0" w:tplc="33F6C2C0">
      <w:start w:val="1"/>
      <w:numFmt w:val="decimalZero"/>
      <w:lvlText w:val="%1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26085"/>
    <w:multiLevelType w:val="multilevel"/>
    <w:tmpl w:val="BE62393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FE61D33"/>
    <w:multiLevelType w:val="multilevel"/>
    <w:tmpl w:val="B73A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6C40668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DFA2AA3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3E13806"/>
    <w:multiLevelType w:val="multilevel"/>
    <w:tmpl w:val="0C7405EA"/>
    <w:lvl w:ilvl="0">
      <w:start w:val="1"/>
      <w:numFmt w:val="bullet"/>
      <w:lvlText w:val=""/>
      <w:lvlJc w:val="left"/>
      <w:pPr>
        <w:ind w:left="227" w:hanging="227"/>
      </w:pPr>
      <w:rPr>
        <w:rFonts w:hint="default" w:ascii="Symbol" w:hAnsi="Symbol"/>
        <w:color w:val="FA7C19" w:themeColor="text2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hint="default" w:ascii="Arial" w:hAnsi="Arial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hint="default" w:ascii="Arial" w:hAnsi="Arial"/>
        <w:color w:val="auto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7" w15:restartNumberingAfterBreak="0">
    <w:nsid w:val="25BA0B36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7C60249"/>
    <w:multiLevelType w:val="hybridMultilevel"/>
    <w:tmpl w:val="558423C0"/>
    <w:lvl w:ilvl="0" w:tplc="CF6266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B2C5B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8807CDF"/>
    <w:multiLevelType w:val="multilevel"/>
    <w:tmpl w:val="D42AC9A6"/>
    <w:lvl w:ilvl="0">
      <w:start w:val="1"/>
      <w:numFmt w:val="decimalZero"/>
      <w:lvlText w:val="%1"/>
      <w:lvlJc w:val="left"/>
      <w:pPr>
        <w:ind w:left="340" w:hanging="340"/>
      </w:pPr>
      <w:rPr>
        <w:rFonts w:hint="default"/>
        <w:b/>
        <w:i w:val="0"/>
        <w:color w:val="484D53" w:themeColor="text1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F411AE3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1716AB0"/>
    <w:multiLevelType w:val="multilevel"/>
    <w:tmpl w:val="BDB8D73C"/>
    <w:lvl w:ilvl="0">
      <w:start w:val="1"/>
      <w:numFmt w:val="bullet"/>
      <w:lvlText w:val="•"/>
      <w:lvlJc w:val="left"/>
      <w:pPr>
        <w:ind w:left="227" w:hanging="227"/>
      </w:pPr>
      <w:rPr>
        <w:rFonts w:hint="default" w:ascii="Arial" w:hAnsi="Arial"/>
        <w:color w:val="FA7C19" w:themeColor="text2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hint="default" w:ascii="Arial" w:hAnsi="Arial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hint="default" w:ascii="Arial" w:hAnsi="Arial"/>
        <w:color w:val="auto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36AF20B3"/>
    <w:multiLevelType w:val="multilevel"/>
    <w:tmpl w:val="B58411BA"/>
    <w:lvl w:ilvl="0">
      <w:start w:val="1"/>
      <w:numFmt w:val="bullet"/>
      <w:lvlText w:val=""/>
      <w:lvlJc w:val="left"/>
      <w:pPr>
        <w:ind w:left="227" w:hanging="227"/>
      </w:pPr>
      <w:rPr>
        <w:rFonts w:hint="default" w:ascii="Arial" w:hAnsi="Arial"/>
        <w:color w:val="FA7C19" w:themeColor="text2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hint="default" w:ascii="Arial" w:hAnsi="Arial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hint="default" w:ascii="Arial" w:hAnsi="Arial"/>
        <w:color w:val="auto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36FB009B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3A1A2DD7"/>
    <w:multiLevelType w:val="multilevel"/>
    <w:tmpl w:val="76EC9F26"/>
    <w:numStyleLink w:val="Bulle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3A257039"/>
    <w:multiLevelType w:val="multilevel"/>
    <w:tmpl w:val="76EC9F26"/>
    <w:styleLink w:val="Bullet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hint="default" w:ascii="Arial" w:hAnsi="Arial"/>
        <w:color w:val="484D53" w:themeColor="text1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hint="default" w:ascii="Arial" w:hAnsi="Arial"/>
        <w:color w:val="484D53" w:themeColor="text1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hint="default" w:ascii="Arial" w:hAnsi="Arial"/>
        <w:color w:val="484D53" w:themeColor="text1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7" w15:restartNumberingAfterBreak="0">
    <w:nsid w:val="3C8C17F8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3D2902D8"/>
    <w:multiLevelType w:val="multilevel"/>
    <w:tmpl w:val="76EC9F26"/>
    <w:numStyleLink w:val="Bulle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3EF6283A"/>
    <w:multiLevelType w:val="multilevel"/>
    <w:tmpl w:val="76EC9F26"/>
    <w:numStyleLink w:val="Bulle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46A74A92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B7748A1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4E1664C0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FAB29E0"/>
    <w:multiLevelType w:val="hybridMultilevel"/>
    <w:tmpl w:val="7F3A652A"/>
    <w:lvl w:ilvl="0" w:tplc="16EA747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E129A"/>
    <w:multiLevelType w:val="hybridMultilevel"/>
    <w:tmpl w:val="2F2AC750"/>
    <w:lvl w:ilvl="0" w:tplc="CD6E9F26">
      <w:start w:val="1"/>
      <w:numFmt w:val="decimalZero"/>
      <w:pStyle w:val="Kapitelzahl"/>
      <w:lvlText w:val="%1"/>
      <w:lvlJc w:val="left"/>
      <w:pPr>
        <w:ind w:left="7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94" w:hanging="360"/>
      </w:pPr>
    </w:lvl>
    <w:lvl w:ilvl="2" w:tplc="0407001B" w:tentative="1">
      <w:start w:val="1"/>
      <w:numFmt w:val="lowerRoman"/>
      <w:lvlText w:val="%3."/>
      <w:lvlJc w:val="right"/>
      <w:pPr>
        <w:ind w:left="2214" w:hanging="180"/>
      </w:pPr>
    </w:lvl>
    <w:lvl w:ilvl="3" w:tplc="0407000F" w:tentative="1">
      <w:start w:val="1"/>
      <w:numFmt w:val="decimal"/>
      <w:lvlText w:val="%4."/>
      <w:lvlJc w:val="left"/>
      <w:pPr>
        <w:ind w:left="2934" w:hanging="360"/>
      </w:pPr>
    </w:lvl>
    <w:lvl w:ilvl="4" w:tplc="04070019" w:tentative="1">
      <w:start w:val="1"/>
      <w:numFmt w:val="lowerLetter"/>
      <w:lvlText w:val="%5."/>
      <w:lvlJc w:val="left"/>
      <w:pPr>
        <w:ind w:left="3654" w:hanging="360"/>
      </w:pPr>
    </w:lvl>
    <w:lvl w:ilvl="5" w:tplc="0407001B" w:tentative="1">
      <w:start w:val="1"/>
      <w:numFmt w:val="lowerRoman"/>
      <w:lvlText w:val="%6."/>
      <w:lvlJc w:val="right"/>
      <w:pPr>
        <w:ind w:left="4374" w:hanging="180"/>
      </w:pPr>
    </w:lvl>
    <w:lvl w:ilvl="6" w:tplc="0407000F" w:tentative="1">
      <w:start w:val="1"/>
      <w:numFmt w:val="decimal"/>
      <w:lvlText w:val="%7."/>
      <w:lvlJc w:val="left"/>
      <w:pPr>
        <w:ind w:left="5094" w:hanging="360"/>
      </w:pPr>
    </w:lvl>
    <w:lvl w:ilvl="7" w:tplc="04070019" w:tentative="1">
      <w:start w:val="1"/>
      <w:numFmt w:val="lowerLetter"/>
      <w:lvlText w:val="%8."/>
      <w:lvlJc w:val="left"/>
      <w:pPr>
        <w:ind w:left="5814" w:hanging="360"/>
      </w:pPr>
    </w:lvl>
    <w:lvl w:ilvl="8" w:tplc="0407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5" w15:restartNumberingAfterBreak="0">
    <w:nsid w:val="56067771"/>
    <w:multiLevelType w:val="hybridMultilevel"/>
    <w:tmpl w:val="1AD6EC98"/>
    <w:lvl w:ilvl="0" w:tplc="359C1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ECF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BF8ED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1EB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6ED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B881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7459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88C5A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1C2E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DF83C9D"/>
    <w:multiLevelType w:val="multilevel"/>
    <w:tmpl w:val="51941736"/>
    <w:styleLink w:val="H123"/>
    <w:lvl w:ilvl="0">
      <w:start w:val="1"/>
      <w:numFmt w:val="decimalZero"/>
      <w:pStyle w:val="Heading1"/>
      <w:suff w:val="nothing"/>
      <w:lvlText w:val="%1"/>
      <w:lvlJc w:val="left"/>
      <w:pPr>
        <w:ind w:left="0" w:firstLine="0"/>
      </w:pPr>
      <w:rPr>
        <w:rFonts w:hint="default"/>
        <w:color w:val="auto"/>
        <w:sz w:val="2"/>
      </w:rPr>
    </w:lvl>
    <w:lvl w:ilvl="1">
      <w:start w:val="1"/>
      <w:numFmt w:val="decimal"/>
      <w:pStyle w:val="Heading2"/>
      <w:lvlText w:val="%2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ECC04B5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EE83A28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5FA21E7E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60F72F4C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63D76B23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6D0E0C02"/>
    <w:multiLevelType w:val="multilevel"/>
    <w:tmpl w:val="76EC9F26"/>
    <w:numStyleLink w:val="Bulle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70676EF1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73FF5E44"/>
    <w:multiLevelType w:val="multilevel"/>
    <w:tmpl w:val="51941736"/>
    <w:numStyleLink w:val="H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04632945">
    <w:abstractNumId w:val="26"/>
  </w:num>
  <w:num w:numId="2" w16cid:durableId="1004547481">
    <w:abstractNumId w:val="33"/>
  </w:num>
  <w:num w:numId="3" w16cid:durableId="1991444471">
    <w:abstractNumId w:val="17"/>
  </w:num>
  <w:num w:numId="4" w16cid:durableId="795753087">
    <w:abstractNumId w:val="8"/>
  </w:num>
  <w:num w:numId="5" w16cid:durableId="957949004">
    <w:abstractNumId w:val="5"/>
  </w:num>
  <w:num w:numId="6" w16cid:durableId="59443884">
    <w:abstractNumId w:val="2"/>
  </w:num>
  <w:num w:numId="7" w16cid:durableId="33845895">
    <w:abstractNumId w:val="16"/>
  </w:num>
  <w:num w:numId="8" w16cid:durableId="1873301293">
    <w:abstractNumId w:val="19"/>
  </w:num>
  <w:num w:numId="9" w16cid:durableId="2146576928">
    <w:abstractNumId w:val="0"/>
  </w:num>
  <w:num w:numId="10" w16cid:durableId="1843004407">
    <w:abstractNumId w:val="18"/>
  </w:num>
  <w:num w:numId="11" w16cid:durableId="1804040863">
    <w:abstractNumId w:val="1"/>
  </w:num>
  <w:num w:numId="12" w16cid:durableId="2108429435">
    <w:abstractNumId w:val="24"/>
  </w:num>
  <w:num w:numId="13" w16cid:durableId="2120683335">
    <w:abstractNumId w:val="15"/>
    <w:lvlOverride w:ilvl="0">
      <w:lvl w:ilvl="0">
        <w:start w:val="1"/>
        <w:numFmt w:val="bullet"/>
        <w:lvlText w:val="•"/>
        <w:lvlJc w:val="left"/>
        <w:pPr>
          <w:ind w:left="227" w:hanging="227"/>
        </w:pPr>
        <w:rPr>
          <w:rFonts w:hint="default" w:ascii="Arial" w:hAnsi="Arial"/>
          <w:color w:val="484D53" w:themeColor="text1"/>
        </w:rPr>
      </w:lvl>
    </w:lvlOverride>
  </w:num>
  <w:num w:numId="14" w16cid:durableId="241110486">
    <w:abstractNumId w:val="6"/>
  </w:num>
  <w:num w:numId="15" w16cid:durableId="678583397">
    <w:abstractNumId w:val="13"/>
  </w:num>
  <w:num w:numId="16" w16cid:durableId="856230724">
    <w:abstractNumId w:val="12"/>
  </w:num>
  <w:num w:numId="17" w16cid:durableId="659651062">
    <w:abstractNumId w:val="10"/>
  </w:num>
  <w:num w:numId="18" w16cid:durableId="265043866">
    <w:abstractNumId w:val="10"/>
    <w:lvlOverride w:ilvl="0">
      <w:startOverride w:val="1"/>
    </w:lvlOverride>
  </w:num>
  <w:num w:numId="19" w16cid:durableId="20563430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571320">
    <w:abstractNumId w:val="14"/>
  </w:num>
  <w:num w:numId="21" w16cid:durableId="1898322380">
    <w:abstractNumId w:val="28"/>
  </w:num>
  <w:num w:numId="22" w16cid:durableId="1738163770">
    <w:abstractNumId w:val="34"/>
  </w:num>
  <w:num w:numId="23" w16cid:durableId="936133421">
    <w:abstractNumId w:val="27"/>
  </w:num>
  <w:num w:numId="24" w16cid:durableId="356196001">
    <w:abstractNumId w:val="11"/>
  </w:num>
  <w:num w:numId="25" w16cid:durableId="19199433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6772285">
    <w:abstractNumId w:val="29"/>
  </w:num>
  <w:num w:numId="27" w16cid:durableId="496961189">
    <w:abstractNumId w:val="4"/>
  </w:num>
  <w:num w:numId="28" w16cid:durableId="2143768426">
    <w:abstractNumId w:val="30"/>
  </w:num>
  <w:num w:numId="29" w16cid:durableId="1476411674">
    <w:abstractNumId w:val="21"/>
  </w:num>
  <w:num w:numId="30" w16cid:durableId="426273706">
    <w:abstractNumId w:val="9"/>
  </w:num>
  <w:num w:numId="31" w16cid:durableId="1881476358">
    <w:abstractNumId w:val="20"/>
  </w:num>
  <w:num w:numId="32" w16cid:durableId="1441758657">
    <w:abstractNumId w:val="7"/>
  </w:num>
  <w:num w:numId="33" w16cid:durableId="1478913713">
    <w:abstractNumId w:val="22"/>
  </w:num>
  <w:num w:numId="34" w16cid:durableId="482356329">
    <w:abstractNumId w:val="31"/>
  </w:num>
  <w:num w:numId="35" w16cid:durableId="521020323">
    <w:abstractNumId w:val="32"/>
  </w:num>
  <w:num w:numId="36" w16cid:durableId="93212753">
    <w:abstractNumId w:val="25"/>
  </w:num>
  <w:num w:numId="37" w16cid:durableId="284773820">
    <w:abstractNumId w:val="3"/>
  </w:num>
  <w:num w:numId="38" w16cid:durableId="1277518424">
    <w:abstractNumId w:val="2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27A"/>
    <w:rsid w:val="00000593"/>
    <w:rsid w:val="00017E85"/>
    <w:rsid w:val="00037A2B"/>
    <w:rsid w:val="0004528F"/>
    <w:rsid w:val="00050E1B"/>
    <w:rsid w:val="00053D6B"/>
    <w:rsid w:val="000936AB"/>
    <w:rsid w:val="000A3527"/>
    <w:rsid w:val="000A54EF"/>
    <w:rsid w:val="000B0DDB"/>
    <w:rsid w:val="000B1F0E"/>
    <w:rsid w:val="000B2054"/>
    <w:rsid w:val="000C0312"/>
    <w:rsid w:val="000C7ACA"/>
    <w:rsid w:val="000D1F2D"/>
    <w:rsid w:val="000E4042"/>
    <w:rsid w:val="000F5FB3"/>
    <w:rsid w:val="000F65C9"/>
    <w:rsid w:val="00103563"/>
    <w:rsid w:val="00104DC5"/>
    <w:rsid w:val="001135FC"/>
    <w:rsid w:val="00116F60"/>
    <w:rsid w:val="0013139B"/>
    <w:rsid w:val="001345BE"/>
    <w:rsid w:val="0013573E"/>
    <w:rsid w:val="001607A1"/>
    <w:rsid w:val="001629D9"/>
    <w:rsid w:val="00184065"/>
    <w:rsid w:val="00194645"/>
    <w:rsid w:val="00197DF6"/>
    <w:rsid w:val="001C3E80"/>
    <w:rsid w:val="001D0620"/>
    <w:rsid w:val="001D105F"/>
    <w:rsid w:val="001E514B"/>
    <w:rsid w:val="001F3C41"/>
    <w:rsid w:val="00200F79"/>
    <w:rsid w:val="00210C63"/>
    <w:rsid w:val="00225E36"/>
    <w:rsid w:val="002319F8"/>
    <w:rsid w:val="00232E96"/>
    <w:rsid w:val="00255843"/>
    <w:rsid w:val="00261195"/>
    <w:rsid w:val="00266E9A"/>
    <w:rsid w:val="00267D24"/>
    <w:rsid w:val="00270002"/>
    <w:rsid w:val="00276512"/>
    <w:rsid w:val="0028041F"/>
    <w:rsid w:val="0028126B"/>
    <w:rsid w:val="002840FE"/>
    <w:rsid w:val="002914A3"/>
    <w:rsid w:val="00293319"/>
    <w:rsid w:val="002A3D18"/>
    <w:rsid w:val="002A4A1E"/>
    <w:rsid w:val="002B0E0A"/>
    <w:rsid w:val="002B434C"/>
    <w:rsid w:val="002C2E28"/>
    <w:rsid w:val="002C7053"/>
    <w:rsid w:val="002D3600"/>
    <w:rsid w:val="002E3C20"/>
    <w:rsid w:val="002E53E1"/>
    <w:rsid w:val="002E6931"/>
    <w:rsid w:val="002F14EC"/>
    <w:rsid w:val="00300AF7"/>
    <w:rsid w:val="0031150A"/>
    <w:rsid w:val="0033075C"/>
    <w:rsid w:val="00332B52"/>
    <w:rsid w:val="003344BE"/>
    <w:rsid w:val="00342955"/>
    <w:rsid w:val="003439EB"/>
    <w:rsid w:val="00363BCF"/>
    <w:rsid w:val="00370F39"/>
    <w:rsid w:val="00375433"/>
    <w:rsid w:val="00392329"/>
    <w:rsid w:val="003B04DD"/>
    <w:rsid w:val="003B2766"/>
    <w:rsid w:val="003B707E"/>
    <w:rsid w:val="003C2AA8"/>
    <w:rsid w:val="003E5B81"/>
    <w:rsid w:val="0040591C"/>
    <w:rsid w:val="00413242"/>
    <w:rsid w:val="004134FA"/>
    <w:rsid w:val="00415CF6"/>
    <w:rsid w:val="00425F56"/>
    <w:rsid w:val="00435B6D"/>
    <w:rsid w:val="00437B53"/>
    <w:rsid w:val="00465E09"/>
    <w:rsid w:val="00486723"/>
    <w:rsid w:val="004871C0"/>
    <w:rsid w:val="004900F0"/>
    <w:rsid w:val="00491A46"/>
    <w:rsid w:val="00491CC6"/>
    <w:rsid w:val="004E0D79"/>
    <w:rsid w:val="004E5A2F"/>
    <w:rsid w:val="004E6693"/>
    <w:rsid w:val="004E66B9"/>
    <w:rsid w:val="004F0038"/>
    <w:rsid w:val="0050263B"/>
    <w:rsid w:val="00503E25"/>
    <w:rsid w:val="00505193"/>
    <w:rsid w:val="00507531"/>
    <w:rsid w:val="00507D29"/>
    <w:rsid w:val="005101A2"/>
    <w:rsid w:val="005102A7"/>
    <w:rsid w:val="00513FD1"/>
    <w:rsid w:val="00516F7B"/>
    <w:rsid w:val="00527B43"/>
    <w:rsid w:val="00531997"/>
    <w:rsid w:val="00546AF5"/>
    <w:rsid w:val="00552242"/>
    <w:rsid w:val="00572BA3"/>
    <w:rsid w:val="00590BEE"/>
    <w:rsid w:val="005959DB"/>
    <w:rsid w:val="005A450F"/>
    <w:rsid w:val="005B2563"/>
    <w:rsid w:val="005B5F02"/>
    <w:rsid w:val="005B5F1B"/>
    <w:rsid w:val="005C40D0"/>
    <w:rsid w:val="005C4C67"/>
    <w:rsid w:val="005C6BBA"/>
    <w:rsid w:val="005C7D22"/>
    <w:rsid w:val="005C7EDB"/>
    <w:rsid w:val="005D1B96"/>
    <w:rsid w:val="005E7ABD"/>
    <w:rsid w:val="00601821"/>
    <w:rsid w:val="0062534A"/>
    <w:rsid w:val="006409BC"/>
    <w:rsid w:val="00661928"/>
    <w:rsid w:val="00665E6B"/>
    <w:rsid w:val="006824F2"/>
    <w:rsid w:val="00683189"/>
    <w:rsid w:val="00690ED1"/>
    <w:rsid w:val="00695AB8"/>
    <w:rsid w:val="00696117"/>
    <w:rsid w:val="006A5D48"/>
    <w:rsid w:val="006B1175"/>
    <w:rsid w:val="006B505A"/>
    <w:rsid w:val="006C625F"/>
    <w:rsid w:val="006C634D"/>
    <w:rsid w:val="006D0C24"/>
    <w:rsid w:val="006D4C51"/>
    <w:rsid w:val="006E108B"/>
    <w:rsid w:val="007028B2"/>
    <w:rsid w:val="00723FFD"/>
    <w:rsid w:val="00725996"/>
    <w:rsid w:val="00731F4C"/>
    <w:rsid w:val="007337C6"/>
    <w:rsid w:val="00733D48"/>
    <w:rsid w:val="007515C9"/>
    <w:rsid w:val="0077100D"/>
    <w:rsid w:val="00781BF1"/>
    <w:rsid w:val="00781E6E"/>
    <w:rsid w:val="007A3298"/>
    <w:rsid w:val="007A56BE"/>
    <w:rsid w:val="007A7127"/>
    <w:rsid w:val="007B4F4B"/>
    <w:rsid w:val="007B5281"/>
    <w:rsid w:val="007D5F86"/>
    <w:rsid w:val="007E60AB"/>
    <w:rsid w:val="0080543E"/>
    <w:rsid w:val="00806018"/>
    <w:rsid w:val="00810214"/>
    <w:rsid w:val="008173E0"/>
    <w:rsid w:val="008209FD"/>
    <w:rsid w:val="00840932"/>
    <w:rsid w:val="00864402"/>
    <w:rsid w:val="008723EE"/>
    <w:rsid w:val="00875CD1"/>
    <w:rsid w:val="008820F2"/>
    <w:rsid w:val="00887B00"/>
    <w:rsid w:val="008907FF"/>
    <w:rsid w:val="008A6576"/>
    <w:rsid w:val="008B4C12"/>
    <w:rsid w:val="008C4F68"/>
    <w:rsid w:val="008E13D9"/>
    <w:rsid w:val="008E1EEC"/>
    <w:rsid w:val="008F2B3D"/>
    <w:rsid w:val="008F53C9"/>
    <w:rsid w:val="00903068"/>
    <w:rsid w:val="00904616"/>
    <w:rsid w:val="00914E63"/>
    <w:rsid w:val="00940409"/>
    <w:rsid w:val="009503D0"/>
    <w:rsid w:val="009752E9"/>
    <w:rsid w:val="00981687"/>
    <w:rsid w:val="00987E01"/>
    <w:rsid w:val="0099025C"/>
    <w:rsid w:val="00991963"/>
    <w:rsid w:val="00992474"/>
    <w:rsid w:val="00993607"/>
    <w:rsid w:val="00996B6F"/>
    <w:rsid w:val="009A6776"/>
    <w:rsid w:val="009B38C0"/>
    <w:rsid w:val="009B481D"/>
    <w:rsid w:val="009C0CFA"/>
    <w:rsid w:val="009C0D0E"/>
    <w:rsid w:val="009C4194"/>
    <w:rsid w:val="009C7CC6"/>
    <w:rsid w:val="00A03788"/>
    <w:rsid w:val="00A33137"/>
    <w:rsid w:val="00A36F34"/>
    <w:rsid w:val="00A46323"/>
    <w:rsid w:val="00A67DEC"/>
    <w:rsid w:val="00A73E3F"/>
    <w:rsid w:val="00AB167D"/>
    <w:rsid w:val="00AB196F"/>
    <w:rsid w:val="00AB4E6C"/>
    <w:rsid w:val="00AB6D7D"/>
    <w:rsid w:val="00AC66C2"/>
    <w:rsid w:val="00AC79EC"/>
    <w:rsid w:val="00AE05D3"/>
    <w:rsid w:val="00AE10F2"/>
    <w:rsid w:val="00AE62AC"/>
    <w:rsid w:val="00B127CF"/>
    <w:rsid w:val="00B14E12"/>
    <w:rsid w:val="00B22025"/>
    <w:rsid w:val="00B3083D"/>
    <w:rsid w:val="00B34CBC"/>
    <w:rsid w:val="00B674D0"/>
    <w:rsid w:val="00B70DFF"/>
    <w:rsid w:val="00B85420"/>
    <w:rsid w:val="00BE35B1"/>
    <w:rsid w:val="00BF367E"/>
    <w:rsid w:val="00C062F3"/>
    <w:rsid w:val="00C11128"/>
    <w:rsid w:val="00C13F83"/>
    <w:rsid w:val="00C21676"/>
    <w:rsid w:val="00C331D6"/>
    <w:rsid w:val="00C34E31"/>
    <w:rsid w:val="00C44094"/>
    <w:rsid w:val="00C44F50"/>
    <w:rsid w:val="00C5042B"/>
    <w:rsid w:val="00C52D34"/>
    <w:rsid w:val="00C65AD8"/>
    <w:rsid w:val="00C70C82"/>
    <w:rsid w:val="00C9374B"/>
    <w:rsid w:val="00C9727A"/>
    <w:rsid w:val="00CA4C5A"/>
    <w:rsid w:val="00CA7B01"/>
    <w:rsid w:val="00CB1031"/>
    <w:rsid w:val="00CD12F3"/>
    <w:rsid w:val="00CD4EDD"/>
    <w:rsid w:val="00CE0719"/>
    <w:rsid w:val="00CE45A5"/>
    <w:rsid w:val="00CE4F33"/>
    <w:rsid w:val="00CF1504"/>
    <w:rsid w:val="00CF1882"/>
    <w:rsid w:val="00CF2F72"/>
    <w:rsid w:val="00CF7587"/>
    <w:rsid w:val="00D368B8"/>
    <w:rsid w:val="00D3765F"/>
    <w:rsid w:val="00D4308F"/>
    <w:rsid w:val="00D518EE"/>
    <w:rsid w:val="00D579D1"/>
    <w:rsid w:val="00D62A2A"/>
    <w:rsid w:val="00D72EBF"/>
    <w:rsid w:val="00D920C2"/>
    <w:rsid w:val="00D96944"/>
    <w:rsid w:val="00DA0209"/>
    <w:rsid w:val="00DA0A6E"/>
    <w:rsid w:val="00DA6269"/>
    <w:rsid w:val="00DB2AC7"/>
    <w:rsid w:val="00DB5402"/>
    <w:rsid w:val="00DC1DF1"/>
    <w:rsid w:val="00DC3E7B"/>
    <w:rsid w:val="00DD0C95"/>
    <w:rsid w:val="00DD400B"/>
    <w:rsid w:val="00E026F8"/>
    <w:rsid w:val="00E33E56"/>
    <w:rsid w:val="00E35B9D"/>
    <w:rsid w:val="00E37B8B"/>
    <w:rsid w:val="00E44EAF"/>
    <w:rsid w:val="00E4745C"/>
    <w:rsid w:val="00E55D0D"/>
    <w:rsid w:val="00E57847"/>
    <w:rsid w:val="00E668F4"/>
    <w:rsid w:val="00E6729E"/>
    <w:rsid w:val="00E803CE"/>
    <w:rsid w:val="00E9421F"/>
    <w:rsid w:val="00EA0F46"/>
    <w:rsid w:val="00EC2865"/>
    <w:rsid w:val="00EC7F9F"/>
    <w:rsid w:val="00ED6169"/>
    <w:rsid w:val="00EF09B7"/>
    <w:rsid w:val="00F05BB4"/>
    <w:rsid w:val="00F07417"/>
    <w:rsid w:val="00F4144B"/>
    <w:rsid w:val="00F420D1"/>
    <w:rsid w:val="00F52315"/>
    <w:rsid w:val="00F54467"/>
    <w:rsid w:val="00F56219"/>
    <w:rsid w:val="00F65412"/>
    <w:rsid w:val="00F84513"/>
    <w:rsid w:val="00F97A6F"/>
    <w:rsid w:val="00FB0C65"/>
    <w:rsid w:val="00FC06F1"/>
    <w:rsid w:val="00FC0E40"/>
    <w:rsid w:val="00FD7BC8"/>
    <w:rsid w:val="00FE2EE6"/>
    <w:rsid w:val="00FF64FC"/>
    <w:rsid w:val="00FF6B0B"/>
    <w:rsid w:val="06531462"/>
    <w:rsid w:val="08B1EF0F"/>
    <w:rsid w:val="16114C20"/>
    <w:rsid w:val="1DF1B09E"/>
    <w:rsid w:val="2C26F185"/>
    <w:rsid w:val="2E9B63D3"/>
    <w:rsid w:val="2F46BAB0"/>
    <w:rsid w:val="37F1A7EA"/>
    <w:rsid w:val="4051D165"/>
    <w:rsid w:val="4051D165"/>
    <w:rsid w:val="49C79676"/>
    <w:rsid w:val="4F93E0CB"/>
    <w:rsid w:val="509D6A82"/>
    <w:rsid w:val="52E1DECC"/>
    <w:rsid w:val="5548FDA3"/>
    <w:rsid w:val="6A3F158F"/>
    <w:rsid w:val="6AB92BD1"/>
    <w:rsid w:val="6F67825E"/>
    <w:rsid w:val="72C1C96C"/>
    <w:rsid w:val="72C1C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469B3"/>
  <w15:chartTrackingRefBased/>
  <w15:docId w15:val="{4D13CD95-0975-4F21-8F4B-5468B5ABAC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484D53" w:themeColor="text1"/>
        <w:kern w:val="2"/>
        <w:lang w:val="de-DE" w:eastAsia="en-US" w:bidi="ar-SA"/>
        <w14:ligatures w14:val="standardContextual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707E"/>
    <w:pPr>
      <w:spacing w:after="100" w:afterLines="10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7B8B"/>
    <w:pPr>
      <w:keepNext/>
      <w:keepLines/>
      <w:numPr>
        <w:numId w:val="34"/>
      </w:numPr>
      <w:suppressAutoHyphens/>
      <w:spacing w:after="0" w:afterLines="0" w:line="240" w:lineRule="auto"/>
      <w:outlineLvl w:val="0"/>
    </w:pPr>
    <w:rPr>
      <w:rFonts w:asciiTheme="majorHAnsi" w:hAnsiTheme="majorHAnsi" w:eastAsiaTheme="majorEastAsia" w:cstheme="majorBidi"/>
      <w:b/>
      <w:color w:val="FFFFFF" w:themeColor="background1"/>
      <w:sz w:val="64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66E9A"/>
    <w:pPr>
      <w:numPr>
        <w:ilvl w:val="1"/>
      </w:numPr>
      <w:tabs>
        <w:tab w:val="left" w:pos="1134"/>
      </w:tabs>
      <w:spacing w:after="960" w:afterLines="400"/>
      <w:outlineLvl w:val="1"/>
    </w:pPr>
    <w:rPr>
      <w:color w:val="FA7C19" w:themeColor="text2"/>
      <w:sz w:val="6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22025"/>
    <w:pPr>
      <w:numPr>
        <w:ilvl w:val="2"/>
      </w:numPr>
      <w:spacing w:after="240" w:afterLines="100"/>
      <w:outlineLvl w:val="2"/>
    </w:pPr>
    <w:rPr>
      <w:color w:val="484D53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22025"/>
    <w:pPr>
      <w:numPr>
        <w:ilvl w:val="3"/>
      </w:numPr>
      <w:spacing w:after="120" w:afterLines="50"/>
      <w:outlineLvl w:val="3"/>
    </w:pPr>
    <w:rPr>
      <w:sz w:val="24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BF367E"/>
    <w:pPr>
      <w:numPr>
        <w:ilvl w:val="4"/>
      </w:numPr>
      <w:outlineLvl w:val="4"/>
    </w:pPr>
    <w:rPr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025"/>
    <w:pPr>
      <w:keepNext/>
      <w:keepLines/>
      <w:spacing w:after="120" w:afterLines="50" w:line="240" w:lineRule="auto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B196F"/>
    <w:pPr>
      <w:keepNext/>
      <w:keepLines/>
      <w:spacing w:after="50" w:afterLines="50"/>
      <w:outlineLvl w:val="6"/>
    </w:pPr>
    <w:rPr>
      <w:rFonts w:eastAsiaTheme="majorEastAsia" w:cstheme="majorBidi"/>
      <w:b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5BE"/>
    <w:pPr>
      <w:keepNext/>
      <w:keepLines/>
      <w:outlineLvl w:val="7"/>
    </w:pPr>
    <w:rPr>
      <w:rFonts w:eastAsiaTheme="majorEastAsia" w:cstheme="majorBidi"/>
      <w:i/>
      <w:iCs/>
      <w:color w:val="61676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5BE"/>
    <w:pPr>
      <w:keepNext/>
      <w:keepLines/>
      <w:outlineLvl w:val="8"/>
    </w:pPr>
    <w:rPr>
      <w:rFonts w:eastAsiaTheme="majorEastAsia" w:cstheme="majorBidi"/>
      <w:color w:val="61676F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37B8B"/>
    <w:rPr>
      <w:rFonts w:asciiTheme="majorHAnsi" w:hAnsiTheme="majorHAnsi" w:eastAsiaTheme="majorEastAsia" w:cstheme="majorBidi"/>
      <w:b/>
      <w:color w:val="FFFFFF" w:themeColor="background1"/>
      <w:sz w:val="64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66E9A"/>
    <w:rPr>
      <w:rFonts w:asciiTheme="majorHAnsi" w:hAnsiTheme="majorHAnsi" w:eastAsiaTheme="majorEastAsia" w:cstheme="majorBidi"/>
      <w:b/>
      <w:color w:val="FA7C19" w:themeColor="text2"/>
      <w:sz w:val="60"/>
      <w:szCs w:val="40"/>
    </w:rPr>
  </w:style>
  <w:style w:type="character" w:styleId="Heading3Char" w:customStyle="1">
    <w:name w:val="Heading 3 Char"/>
    <w:basedOn w:val="DefaultParagraphFont"/>
    <w:link w:val="Heading3"/>
    <w:uiPriority w:val="9"/>
    <w:rsid w:val="00B22025"/>
    <w:rPr>
      <w:rFonts w:asciiTheme="majorHAnsi" w:hAnsiTheme="majorHAnsi" w:eastAsiaTheme="majorEastAsia" w:cstheme="majorBidi"/>
      <w:b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rsid w:val="00B22025"/>
    <w:rPr>
      <w:rFonts w:asciiTheme="majorHAnsi" w:hAnsiTheme="majorHAnsi" w:eastAsiaTheme="majorEastAsia" w:cstheme="majorBidi"/>
      <w:b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BF367E"/>
    <w:rPr>
      <w:rFonts w:asciiTheme="majorHAnsi" w:hAnsiTheme="majorHAnsi" w:eastAsiaTheme="majorEastAsia" w:cstheme="majorBidi"/>
      <w:b/>
      <w:sz w:val="24"/>
    </w:rPr>
  </w:style>
  <w:style w:type="character" w:styleId="Heading6Char" w:customStyle="1">
    <w:name w:val="Heading 6 Char"/>
    <w:basedOn w:val="DefaultParagraphFont"/>
    <w:link w:val="Heading6"/>
    <w:uiPriority w:val="9"/>
    <w:rsid w:val="00B22025"/>
    <w:rPr>
      <w:b/>
      <w:bCs/>
      <w:sz w:val="24"/>
    </w:rPr>
  </w:style>
  <w:style w:type="character" w:styleId="Heading7Char" w:customStyle="1">
    <w:name w:val="Heading 7 Char"/>
    <w:basedOn w:val="DefaultParagraphFont"/>
    <w:link w:val="Heading7"/>
    <w:uiPriority w:val="9"/>
    <w:rsid w:val="00AB196F"/>
    <w:rPr>
      <w:rFonts w:eastAsiaTheme="majorEastAsia" w:cstheme="majorBidi"/>
      <w:b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45BE"/>
    <w:rPr>
      <w:rFonts w:eastAsiaTheme="majorEastAsia" w:cstheme="majorBidi"/>
      <w:i/>
      <w:iCs/>
      <w:color w:val="61676F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45BE"/>
    <w:rPr>
      <w:rFonts w:eastAsiaTheme="majorEastAsia" w:cstheme="majorBidi"/>
      <w:color w:val="61676F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690ED1"/>
    <w:pPr>
      <w:spacing w:after="200" w:line="240" w:lineRule="auto"/>
    </w:pPr>
    <w:rPr>
      <w:rFonts w:asciiTheme="majorHAnsi" w:hAnsiTheme="majorHAnsi" w:eastAsiaTheme="majorEastAsia" w:cstheme="majorBidi"/>
      <w:b/>
      <w:caps/>
      <w:spacing w:val="-10"/>
      <w:kern w:val="28"/>
      <w:sz w:val="8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90ED1"/>
    <w:rPr>
      <w:rFonts w:asciiTheme="majorHAnsi" w:hAnsiTheme="majorHAnsi" w:eastAsiaTheme="majorEastAsia" w:cstheme="majorBidi"/>
      <w:b/>
      <w:caps/>
      <w:spacing w:val="-10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90ED1"/>
    <w:pPr>
      <w:numPr>
        <w:ilvl w:val="1"/>
      </w:numPr>
      <w:spacing w:line="240" w:lineRule="auto"/>
    </w:pPr>
    <w:rPr>
      <w:rFonts w:eastAsiaTheme="majorEastAsia" w:cstheme="majorBidi"/>
      <w:b/>
      <w:sz w:val="32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90ED1"/>
    <w:rPr>
      <w:rFonts w:eastAsiaTheme="majorEastAsia" w:cstheme="majorBidi"/>
      <w:b/>
      <w:sz w:val="32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D0C24"/>
    <w:pPr>
      <w:framePr w:wrap="around" w:hAnchor="page" w:vAnchor="text" w:xAlign="center" w:y="1"/>
      <w:spacing w:before="360" w:after="240" w:line="216" w:lineRule="auto"/>
      <w:suppressOverlap/>
    </w:pPr>
    <w:rPr>
      <w:b/>
      <w:iCs/>
      <w:color w:val="FFFFFF" w:themeColor="background1"/>
      <w:sz w:val="64"/>
    </w:rPr>
  </w:style>
  <w:style w:type="character" w:styleId="QuoteChar" w:customStyle="1">
    <w:name w:val="Quote Char"/>
    <w:basedOn w:val="DefaultParagraphFont"/>
    <w:link w:val="Quote"/>
    <w:uiPriority w:val="29"/>
    <w:rsid w:val="006D0C24"/>
    <w:rPr>
      <w:b/>
      <w:iCs/>
      <w:color w:val="FFFFFF" w:themeColor="background1"/>
      <w:sz w:val="64"/>
    </w:rPr>
  </w:style>
  <w:style w:type="character" w:styleId="Hervorhebungorange" w:customStyle="1">
    <w:name w:val="Hervorhebung orange"/>
    <w:basedOn w:val="DefaultParagraphFont"/>
    <w:uiPriority w:val="1"/>
    <w:qFormat/>
    <w:rsid w:val="00116F60"/>
    <w:rPr>
      <w:b w:val="0"/>
      <w:color w:val="FA7C19" w:themeColor="accent1"/>
    </w:rPr>
  </w:style>
  <w:style w:type="paragraph" w:styleId="NoSpacing">
    <w:name w:val="No Spacing"/>
    <w:link w:val="NoSpacingChar"/>
    <w:uiPriority w:val="1"/>
    <w:rsid w:val="002914A3"/>
    <w:pPr>
      <w:spacing w:line="240" w:lineRule="auto"/>
    </w:pPr>
    <w:rPr>
      <w:rFonts w:eastAsiaTheme="minorEastAsia"/>
      <w:kern w:val="0"/>
      <w:sz w:val="16"/>
      <w:szCs w:val="22"/>
      <w:lang w:eastAsia="de-DE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2914A3"/>
    <w:rPr>
      <w:rFonts w:eastAsiaTheme="minorEastAsia"/>
      <w:kern w:val="0"/>
      <w:sz w:val="16"/>
      <w:szCs w:val="22"/>
      <w:lang w:eastAsia="de-D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52E9"/>
    <w:pPr>
      <w:pBdr>
        <w:bottom w:val="single" w:color="C3C3C3" w:themeColor="accent3" w:sz="4" w:space="5"/>
      </w:pBd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9752E9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B22025"/>
    <w:pPr>
      <w:tabs>
        <w:tab w:val="center" w:pos="4536"/>
        <w:tab w:val="right" w:pos="9072"/>
      </w:tabs>
      <w:spacing w:after="0" w:afterLines="0" w:line="240" w:lineRule="auto"/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B22025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507531"/>
    <w:rPr>
      <w:color w:val="666666"/>
    </w:rPr>
  </w:style>
  <w:style w:type="table" w:styleId="TableGrid">
    <w:name w:val="Table Grid"/>
    <w:basedOn w:val="TableNormal"/>
    <w:uiPriority w:val="39"/>
    <w:rsid w:val="00690ED1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okumentinformation" w:customStyle="1">
    <w:name w:val="Dokumentinformation"/>
    <w:basedOn w:val="Normal"/>
    <w:rsid w:val="006A5D48"/>
    <w:pPr>
      <w:spacing w:after="0" w:afterLines="0" w:line="240" w:lineRule="auto"/>
    </w:pPr>
    <w:rPr>
      <w:sz w:val="24"/>
    </w:rPr>
  </w:style>
  <w:style w:type="paragraph" w:styleId="TOCHeading">
    <w:name w:val="TOC Heading"/>
    <w:next w:val="Normal"/>
    <w:uiPriority w:val="39"/>
    <w:unhideWhenUsed/>
    <w:rsid w:val="001D0620"/>
    <w:pPr>
      <w:spacing w:after="480" w:afterLines="200" w:line="240" w:lineRule="auto"/>
    </w:pPr>
    <w:rPr>
      <w:rFonts w:asciiTheme="majorHAnsi" w:hAnsiTheme="majorHAnsi" w:eastAsiaTheme="majorEastAsia" w:cstheme="majorBidi"/>
      <w:b/>
      <w:kern w:val="0"/>
      <w:sz w:val="32"/>
      <w:szCs w:val="32"/>
      <w:lang w:eastAsia="de-DE"/>
      <w14:ligatures w14:val="none"/>
    </w:rPr>
  </w:style>
  <w:style w:type="paragraph" w:styleId="TOC1">
    <w:name w:val="toc 1"/>
    <w:basedOn w:val="Normal"/>
    <w:next w:val="Normal"/>
    <w:uiPriority w:val="39"/>
    <w:unhideWhenUsed/>
    <w:rsid w:val="006D0C24"/>
    <w:pPr>
      <w:tabs>
        <w:tab w:val="right" w:pos="8494"/>
      </w:tabs>
      <w:spacing w:before="240" w:beforeLines="100" w:after="240"/>
      <w:ind w:left="284" w:right="397" w:hanging="284"/>
    </w:pPr>
    <w:rPr>
      <w:b/>
      <w:noProof/>
    </w:rPr>
  </w:style>
  <w:style w:type="paragraph" w:styleId="Zitatgeber" w:customStyle="1">
    <w:name w:val="Zitatgeber"/>
    <w:basedOn w:val="Quote"/>
    <w:rsid w:val="006D0C24"/>
    <w:pPr>
      <w:framePr w:wrap="around"/>
      <w:spacing w:before="240" w:line="240" w:lineRule="auto"/>
    </w:pPr>
    <w:rPr>
      <w:b w:val="0"/>
      <w:sz w:val="32"/>
    </w:rPr>
  </w:style>
  <w:style w:type="paragraph" w:styleId="Zitatzeichen" w:customStyle="1">
    <w:name w:val="Zitatzeichen"/>
    <w:basedOn w:val="Quote"/>
    <w:rsid w:val="0004528F"/>
    <w:pPr>
      <w:framePr w:wrap="around"/>
      <w:spacing w:before="480"/>
    </w:pPr>
    <w:rPr>
      <w:noProof/>
    </w:rPr>
  </w:style>
  <w:style w:type="character" w:styleId="Emphasis">
    <w:name w:val="Emphasis"/>
    <w:basedOn w:val="DefaultParagraphFont"/>
    <w:uiPriority w:val="1"/>
    <w:qFormat/>
    <w:rsid w:val="00116F60"/>
    <w:rPr>
      <w:b/>
      <w:i w:val="0"/>
      <w:iCs/>
      <w:color w:val="484D53" w:themeColor="text1"/>
    </w:rPr>
  </w:style>
  <w:style w:type="paragraph" w:styleId="berschriftVorwort" w:customStyle="1">
    <w:name w:val="Überschrift Vorwort"/>
    <w:basedOn w:val="Heading1"/>
    <w:uiPriority w:val="9"/>
    <w:qFormat/>
    <w:rsid w:val="001D0620"/>
    <w:pPr>
      <w:numPr>
        <w:numId w:val="0"/>
      </w:numPr>
      <w:spacing w:after="480" w:afterLines="200"/>
    </w:pPr>
    <w:rPr>
      <w:color w:val="484D53" w:themeColor="text1"/>
      <w:sz w:val="32"/>
    </w:rPr>
  </w:style>
  <w:style w:type="paragraph" w:styleId="Kapitelzahl" w:customStyle="1">
    <w:name w:val="Kapitelzahl"/>
    <w:basedOn w:val="Normal"/>
    <w:rsid w:val="00266E9A"/>
    <w:pPr>
      <w:framePr w:w="6747" w:wrap="around" w:hAnchor="page" w:vAnchor="page" w:xAlign="right" w:yAlign="bottom" w:anchorLock="1"/>
      <w:numPr>
        <w:numId w:val="12"/>
      </w:numPr>
      <w:spacing w:after="120" w:afterLines="0" w:line="240" w:lineRule="auto"/>
      <w:ind w:left="0" w:right="454" w:firstLine="0"/>
      <w:contextualSpacing/>
      <w:jc w:val="right"/>
    </w:pPr>
    <w:rPr>
      <w:b/>
      <w:bCs/>
      <w:color w:val="FFFFFF" w:themeColor="background1"/>
      <w:sz w:val="500"/>
      <w:szCs w:val="500"/>
    </w:rPr>
  </w:style>
  <w:style w:type="numbering" w:styleId="H123" w:customStyle="1">
    <w:name w:val="H123"/>
    <w:uiPriority w:val="99"/>
    <w:rsid w:val="00BF367E"/>
    <w:pPr>
      <w:numPr>
        <w:numId w:val="1"/>
      </w:numPr>
    </w:pPr>
  </w:style>
  <w:style w:type="numbering" w:styleId="Bullet" w:customStyle="1">
    <w:name w:val="Bullet"/>
    <w:uiPriority w:val="99"/>
    <w:rsid w:val="00DA0A6E"/>
    <w:pPr>
      <w:numPr>
        <w:numId w:val="7"/>
      </w:numPr>
    </w:pPr>
  </w:style>
  <w:style w:type="paragraph" w:styleId="ListBullet">
    <w:name w:val="List Bullet"/>
    <w:basedOn w:val="Normal"/>
    <w:uiPriority w:val="99"/>
    <w:unhideWhenUsed/>
    <w:qFormat/>
    <w:rsid w:val="00CD4EDD"/>
    <w:pPr>
      <w:numPr>
        <w:numId w:val="35"/>
      </w:numPr>
      <w:spacing w:after="240"/>
      <w:contextualSpacing/>
    </w:pPr>
  </w:style>
  <w:style w:type="paragraph" w:styleId="TOC2">
    <w:name w:val="toc 2"/>
    <w:basedOn w:val="Normal"/>
    <w:next w:val="Normal"/>
    <w:uiPriority w:val="39"/>
    <w:unhideWhenUsed/>
    <w:rsid w:val="000F5FB3"/>
    <w:pPr>
      <w:tabs>
        <w:tab w:val="right" w:pos="8494"/>
      </w:tabs>
      <w:spacing w:before="120" w:beforeLines="50" w:after="120" w:afterLines="50"/>
      <w:ind w:left="340" w:right="397" w:hanging="340"/>
    </w:pPr>
    <w:rPr>
      <w:noProof/>
    </w:rPr>
  </w:style>
  <w:style w:type="paragraph" w:styleId="TOC3">
    <w:name w:val="toc 3"/>
    <w:basedOn w:val="Normal"/>
    <w:next w:val="Normal"/>
    <w:uiPriority w:val="39"/>
    <w:unhideWhenUsed/>
    <w:rsid w:val="000F5FB3"/>
    <w:pPr>
      <w:tabs>
        <w:tab w:val="left" w:pos="964"/>
        <w:tab w:val="right" w:pos="8494"/>
      </w:tabs>
      <w:spacing w:before="72" w:beforeLines="30" w:after="72" w:afterLines="30"/>
      <w:ind w:left="850" w:right="397" w:hanging="510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DC1DF1"/>
    <w:rPr>
      <w:color w:val="FA7C19" w:themeColor="hyperlink"/>
      <w:u w:val="single"/>
    </w:rPr>
  </w:style>
  <w:style w:type="paragraph" w:styleId="TOC4">
    <w:name w:val="toc 4"/>
    <w:basedOn w:val="Normal"/>
    <w:next w:val="Normal"/>
    <w:uiPriority w:val="39"/>
    <w:unhideWhenUsed/>
    <w:rsid w:val="000F5FB3"/>
    <w:pPr>
      <w:tabs>
        <w:tab w:val="left" w:pos="1200"/>
        <w:tab w:val="right" w:pos="8494"/>
      </w:tabs>
      <w:spacing w:before="72" w:beforeLines="30" w:after="72" w:afterLines="30"/>
      <w:ind w:left="964" w:right="397" w:hanging="624"/>
    </w:pPr>
    <w:rPr>
      <w:noProof/>
    </w:rPr>
  </w:style>
  <w:style w:type="table" w:styleId="ZDFTabelle" w:customStyle="1">
    <w:name w:val="ZDF Tabelle"/>
    <w:basedOn w:val="TableNormal"/>
    <w:uiPriority w:val="99"/>
    <w:rsid w:val="005E7ABD"/>
    <w:pPr>
      <w:spacing w:before="60" w:after="60"/>
    </w:pPr>
    <w:rPr>
      <w:sz w:val="16"/>
    </w:rPr>
    <w:tblPr>
      <w:tblStyleColBandSize w:val="1"/>
      <w:tblBorders>
        <w:insideH w:val="single" w:color="C3C3C3" w:themeColor="accent3" w:sz="4" w:space="0"/>
        <w:insideV w:val="single" w:color="FFFFFF" w:themeColor="background1" w:sz="48" w:space="0"/>
      </w:tblBorders>
    </w:tblPr>
    <w:tblStylePr w:type="firstRow">
      <w:rPr>
        <w:b/>
        <w:color w:val="484D53" w:themeColor="text1"/>
      </w:rPr>
      <w:tblPr/>
      <w:tcPr>
        <w:tcBorders>
          <w:top w:val="nil"/>
          <w:left w:val="nil"/>
          <w:bottom w:val="single" w:color="484D53" w:themeColor="text1" w:sz="12" w:space="0"/>
          <w:right w:val="nil"/>
          <w:insideV w:val="single" w:color="FFFFFF" w:themeColor="background1" w:sz="48" w:space="0"/>
        </w:tcBorders>
      </w:tcPr>
    </w:tblStylePr>
    <w:tblStylePr w:type="lastRow">
      <w:rPr>
        <w:b/>
        <w:color w:val="484D53" w:themeColor="text1"/>
      </w:rPr>
      <w:tblPr/>
      <w:tcPr>
        <w:tcBorders>
          <w:top w:val="single" w:color="FA7C19" w:themeColor="text2" w:sz="12" w:space="0"/>
          <w:left w:val="nil"/>
          <w:bottom w:val="nil"/>
          <w:right w:val="nil"/>
          <w:insideH w:val="nil"/>
          <w:insideV w:val="single" w:color="FFFFFF" w:themeColor="background1" w:sz="48" w:space="0"/>
          <w:tl2br w:val="nil"/>
          <w:tr2bl w:val="nil"/>
        </w:tcBorders>
      </w:tcPr>
    </w:tblStylePr>
    <w:tblStylePr w:type="firstCol">
      <w:rPr>
        <w:b/>
        <w:color w:val="484D53" w:themeColor="text1"/>
      </w:rPr>
    </w:tblStylePr>
    <w:tblStylePr w:type="band1Vert">
      <w:rPr>
        <w:color w:val="484D53" w:themeColor="text1"/>
      </w:rPr>
    </w:tblStylePr>
    <w:tblStylePr w:type="band2Vert">
      <w:rPr>
        <w:color w:val="FA7C19" w:themeColor="text2"/>
      </w:rPr>
    </w:tblStylePr>
  </w:style>
  <w:style w:type="paragraph" w:styleId="TabText" w:customStyle="1">
    <w:name w:val="Tab Text"/>
    <w:basedOn w:val="Normal"/>
    <w:qFormat/>
    <w:rsid w:val="005E7ABD"/>
    <w:pPr>
      <w:spacing w:before="60" w:after="60" w:afterLines="0"/>
    </w:pPr>
    <w:rPr>
      <w:sz w:val="16"/>
      <w:lang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B22025"/>
    <w:pPr>
      <w:spacing w:before="50" w:beforeLines="50" w:after="50" w:afterLines="50"/>
    </w:pPr>
    <w:rPr>
      <w:iCs/>
      <w:color w:val="ADADAD" w:themeColor="background2" w:themeShade="BF"/>
      <w:sz w:val="16"/>
      <w:szCs w:val="18"/>
    </w:rPr>
  </w:style>
  <w:style w:type="paragraph" w:styleId="Grafik" w:customStyle="1">
    <w:name w:val="Grafik"/>
    <w:basedOn w:val="Normal"/>
    <w:qFormat/>
    <w:rsid w:val="00B22025"/>
    <w:pPr>
      <w:spacing w:after="0" w:afterLines="0" w:line="240" w:lineRule="auto"/>
      <w:jc w:val="center"/>
    </w:pPr>
    <w:rPr>
      <w:noProof/>
    </w:rPr>
  </w:style>
  <w:style w:type="paragraph" w:styleId="TextZitatKasten" w:customStyle="1">
    <w:name w:val="Text Zitat Kasten"/>
    <w:basedOn w:val="Normal"/>
    <w:qFormat/>
    <w:rsid w:val="005B5F02"/>
    <w:pPr>
      <w:spacing w:after="0" w:afterLines="0" w:line="240" w:lineRule="auto"/>
    </w:pPr>
    <w:rPr>
      <w:b/>
      <w:color w:val="C3C3C3" w:themeColor="accent3"/>
      <w:sz w:val="32"/>
    </w:rPr>
  </w:style>
  <w:style w:type="paragraph" w:styleId="TabAufzhlung" w:customStyle="1">
    <w:name w:val="Tab Aufzählung"/>
    <w:basedOn w:val="ListBullet"/>
    <w:qFormat/>
    <w:rsid w:val="00725996"/>
    <w:pPr>
      <w:spacing w:after="0" w:afterLines="0" w:line="240" w:lineRule="auto"/>
    </w:pPr>
    <w:rPr>
      <w:sz w:val="16"/>
    </w:rPr>
  </w:style>
  <w:style w:type="table" w:styleId="TableGridLight">
    <w:name w:val="Grid Table Light"/>
    <w:basedOn w:val="TableNormal"/>
    <w:uiPriority w:val="40"/>
    <w:rsid w:val="004871C0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PlainTable1">
    <w:name w:val="Plain Table 1"/>
    <w:basedOn w:val="TableNormal"/>
    <w:uiPriority w:val="41"/>
    <w:rsid w:val="004871C0"/>
    <w:pPr>
      <w:spacing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871C0"/>
    <w:pPr>
      <w:spacing w:line="240" w:lineRule="auto"/>
    </w:pPr>
    <w:tblPr>
      <w:tblStyleRowBandSize w:val="1"/>
      <w:tblStyleColBandSize w:val="1"/>
      <w:tblBorders>
        <w:top w:val="single" w:color="9FA5AC" w:themeColor="text1" w:themeTint="80" w:sz="4" w:space="0"/>
        <w:bottom w:val="single" w:color="9FA5AC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9FA5AC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9FA5AC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9FA5AC" w:themeColor="text1" w:themeTint="80" w:sz="4" w:space="0"/>
          <w:right w:val="single" w:color="9FA5AC" w:themeColor="text1" w:themeTint="80" w:sz="4" w:space="0"/>
        </w:tcBorders>
      </w:tcPr>
    </w:tblStylePr>
    <w:tblStylePr w:type="band2Vert">
      <w:tblPr/>
      <w:tcPr>
        <w:tcBorders>
          <w:left w:val="single" w:color="9FA5AC" w:themeColor="text1" w:themeTint="80" w:sz="4" w:space="0"/>
          <w:right w:val="single" w:color="9FA5AC" w:themeColor="text1" w:themeTint="80" w:sz="4" w:space="0"/>
        </w:tcBorders>
      </w:tcPr>
    </w:tblStylePr>
    <w:tblStylePr w:type="band1Horz">
      <w:tblPr/>
      <w:tcPr>
        <w:tcBorders>
          <w:top w:val="single" w:color="9FA5AC" w:themeColor="text1" w:themeTint="80" w:sz="4" w:space="0"/>
          <w:bottom w:val="single" w:color="9FA5AC" w:themeColor="text1" w:themeTint="80" w:sz="4" w:space="0"/>
        </w:tcBorders>
      </w:tcPr>
    </w:tblStylePr>
  </w:style>
  <w:style w:type="character" w:styleId="CommentReference">
    <w:name w:val="Comment Reference"/>
    <w:basedOn w:val="DefaultParagraphFont"/>
    <w:uiPriority w:val="99"/>
    <w:semiHidden/>
    <w:unhideWhenUsed/>
    <w:rsid w:val="0041324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413242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413242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132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3242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FD7BC8"/>
    <w:pPr>
      <w:spacing w:after="0" w:afterLines="0"/>
    </w:pPr>
    <w:rPr>
      <w:color w:val="ADADAD" w:themeColor="background2" w:themeShade="BF"/>
      <w:sz w:val="16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D7BC8"/>
    <w:rPr>
      <w:color w:val="ADADAD" w:themeColor="background2" w:themeShade="BF"/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CE45A5"/>
    <w:rPr>
      <w:vertAlign w:val="superscript"/>
    </w:rPr>
  </w:style>
  <w:style w:type="paragraph" w:styleId="Normal0" w:customStyle="1">
    <w:name w:val="Normal0"/>
    <w:basedOn w:val="Normal"/>
    <w:rsid w:val="00940409"/>
    <w:pPr>
      <w:spacing w:afterLines="0"/>
    </w:pPr>
    <w:rPr>
      <w:rFonts w:ascii="ZDF Type" w:hAnsi="ZDF Type" w:cs="Times New Roman"/>
      <w:color w:val="484D53"/>
      <w:lang w:eastAsia="zh-CN"/>
    </w:rPr>
  </w:style>
  <w:style w:type="paragraph" w:styleId="ListParagraph">
    <w:name w:val="List Paragraph"/>
    <w:basedOn w:val="Normal"/>
    <w:uiPriority w:val="34"/>
    <w:rsid w:val="00F84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jpeg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emf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ome\Hansch.C$\Daten\2026\Audience\ZDF-Templates-20260819\2026_ZDF_Berichtsvorlage_A4%20hoch_v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51C4E1AC2F4F3D978FFC7B2B4C90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693331-39AB-45D1-8231-52F204F06DD3}"/>
      </w:docPartPr>
      <w:docPartBody>
        <w:p xmlns:wp14="http://schemas.microsoft.com/office/word/2010/wordml" w:rsidR="00197DF6" w:rsidRDefault="00197DF6" w14:paraId="4254C92F" wp14:textId="77777777">
          <w:pPr>
            <w:pStyle w:val="8051C4E1AC2F4F3D978FFC7B2B4C9032"/>
          </w:pPr>
          <w:r w:rsidRPr="00A82915">
            <w:rPr>
              <w:rStyle w:val="PlaceholderText"/>
            </w:rPr>
            <w:t>[Firma]</w:t>
          </w:r>
        </w:p>
      </w:docPartBody>
    </w:docPart>
    <w:docPart>
      <w:docPartPr>
        <w:name w:val="8689522B6CB34A529E9F0A5D28F6F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F3B62C-F03F-4454-96A2-8FB7D897BD9D}"/>
      </w:docPartPr>
      <w:docPartBody>
        <w:p xmlns:wp14="http://schemas.microsoft.com/office/word/2010/wordml" w:rsidR="00197DF6" w:rsidRDefault="00197DF6" w14:paraId="7CE5C537" wp14:textId="77777777">
          <w:pPr>
            <w:pStyle w:val="8689522B6CB34A529E9F0A5D28F6FBA0"/>
          </w:pPr>
          <w:r w:rsidRPr="00A82915">
            <w:rPr>
              <w:rStyle w:val="PlaceholderText"/>
            </w:rPr>
            <w:t>[</w:t>
          </w:r>
          <w:r>
            <w:rPr>
              <w:rStyle w:val="PlaceholderText"/>
            </w:rPr>
            <w:t>Tag. Monat Jahr</w:t>
          </w:r>
          <w:r w:rsidRPr="00A82915">
            <w:rPr>
              <w:rStyle w:val="PlaceholderText"/>
            </w:rPr>
            <w:t>]</w:t>
          </w:r>
        </w:p>
      </w:docPartBody>
    </w:docPart>
    <w:docPart>
      <w:docPartPr>
        <w:name w:val="99815C98E23B46EA90312E904E84C8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19CEE0-6A6E-4101-B6C4-A285E2DB4E58}"/>
      </w:docPartPr>
      <w:docPartBody>
        <w:p xmlns:wp14="http://schemas.microsoft.com/office/word/2010/wordml" w:rsidR="00197DF6" w:rsidRDefault="00197DF6" w14:paraId="7A052045" wp14:textId="77777777">
          <w:pPr>
            <w:pStyle w:val="99815C98E23B46EA90312E904E84C861"/>
          </w:pPr>
          <w:r w:rsidRPr="009C2CCA">
            <w:rPr>
              <w:rStyle w:val="Placehold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DF Type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F6"/>
    <w:rsid w:val="00103563"/>
    <w:rsid w:val="00197DF6"/>
    <w:rsid w:val="003322F2"/>
    <w:rsid w:val="00E8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8051C4E1AC2F4F3D978FFC7B2B4C9032">
    <w:name w:val="8051C4E1AC2F4F3D978FFC7B2B4C9032"/>
  </w:style>
  <w:style w:type="paragraph" w:customStyle="1" w:styleId="8689522B6CB34A529E9F0A5D28F6FBA0">
    <w:name w:val="8689522B6CB34A529E9F0A5D28F6FBA0"/>
  </w:style>
  <w:style w:type="paragraph" w:customStyle="1" w:styleId="99815C98E23B46EA90312E904E84C861">
    <w:name w:val="99815C98E23B46EA90312E904E84C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ZDF">
      <a:dk1>
        <a:srgbClr val="484D53"/>
      </a:dk1>
      <a:lt1>
        <a:sysClr val="window" lastClr="FFFFFF"/>
      </a:lt1>
      <a:dk2>
        <a:srgbClr val="FA7C19"/>
      </a:dk2>
      <a:lt2>
        <a:srgbClr val="E8E8E8"/>
      </a:lt2>
      <a:accent1>
        <a:srgbClr val="FA7C19"/>
      </a:accent1>
      <a:accent2>
        <a:srgbClr val="5C6166"/>
      </a:accent2>
      <a:accent3>
        <a:srgbClr val="C3C3C3"/>
      </a:accent3>
      <a:accent4>
        <a:srgbClr val="E8E8E8"/>
      </a:accent4>
      <a:accent5>
        <a:srgbClr val="6B87A2"/>
      </a:accent5>
      <a:accent6>
        <a:srgbClr val="3E4C64"/>
      </a:accent6>
      <a:hlink>
        <a:srgbClr val="FA7C19"/>
      </a:hlink>
      <a:folHlink>
        <a:srgbClr val="FA7C19"/>
      </a:folHlink>
    </a:clrScheme>
    <a:fontScheme name="ZDF">
      <a:majorFont>
        <a:latin typeface="ZDF Type"/>
        <a:ea typeface=""/>
        <a:cs typeface=""/>
      </a:majorFont>
      <a:minorFont>
        <a:latin typeface="ZDF 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Signal Rot">
      <a:srgbClr val="DD2205"/>
    </a:custClr>
    <a:custClr name="Signal Grün">
      <a:srgbClr val="41A600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525a1f-6349-4c7e-84ae-2e193370d90e" xsi:nil="true"/>
    <lcf76f155ced4ddcb4097134ff3c332f xmlns="42c8d269-25e0-43ed-958b-b418e5e5e2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966177A924C46BD23A08DB06ED83B" ma:contentTypeVersion="15" ma:contentTypeDescription="Ein neues Dokument erstellen." ma:contentTypeScope="" ma:versionID="c7ca174af96e28f66a1a4fa8a158e19a">
  <xsd:schema xmlns:xsd="http://www.w3.org/2001/XMLSchema" xmlns:xs="http://www.w3.org/2001/XMLSchema" xmlns:p="http://schemas.microsoft.com/office/2006/metadata/properties" xmlns:ns2="42c8d269-25e0-43ed-958b-b418e5e5e219" xmlns:ns3="04525a1f-6349-4c7e-84ae-2e193370d90e" targetNamespace="http://schemas.microsoft.com/office/2006/metadata/properties" ma:root="true" ma:fieldsID="9c042ecab73338affe98d0ffcca0c85c" ns2:_="" ns3:_="">
    <xsd:import namespace="42c8d269-25e0-43ed-958b-b418e5e5e219"/>
    <xsd:import namespace="04525a1f-6349-4c7e-84ae-2e193370d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8d269-25e0-43ed-958b-b418e5e5e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4020772-338f-44fd-af42-b849783248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5a1f-6349-4c7e-84ae-2e193370d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f4a044-1ae2-45e3-9c5e-309f9963f01e}" ma:internalName="TaxCatchAll" ma:showField="CatchAllData" ma:web="04525a1f-6349-4c7e-84ae-2e193370d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C0106C-0BAF-4C13-897A-468FF60B7942}">
  <ds:schemaRefs>
    <ds:schemaRef ds:uri="http://schemas.microsoft.com/office/2006/metadata/properties"/>
    <ds:schemaRef ds:uri="http://schemas.microsoft.com/office/infopath/2007/PartnerControls"/>
    <ds:schemaRef ds:uri="04525a1f-6349-4c7e-84ae-2e193370d90e"/>
    <ds:schemaRef ds:uri="42c8d269-25e0-43ed-958b-b418e5e5e219"/>
  </ds:schemaRefs>
</ds:datastoreItem>
</file>

<file path=customXml/itemProps3.xml><?xml version="1.0" encoding="utf-8"?>
<ds:datastoreItem xmlns:ds="http://schemas.openxmlformats.org/officeDocument/2006/customXml" ds:itemID="{A71EEC02-3172-445B-A676-8F28461CF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8d269-25e0-43ed-958b-b418e5e5e219"/>
    <ds:schemaRef ds:uri="04525a1f-6349-4c7e-84ae-2e193370d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BAE828-3173-4E97-A702-7CD84E14C5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FA0EF4-FCB4-453A-91B2-AACB77476F4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2026_ZDF_Berichtsvorlage_A4%20hoch_v1.dotx</ap:Template>
  <ap:Application>Microsoft Word for the web</ap:Application>
  <ap:DocSecurity>4</ap:DocSecurity>
  <ap:ScaleCrop>false</ap:ScaleCrop>
  <ap:Company>Abteilung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Nachweis von
SEO-Referenzprojekten</dc:title>
  <dc:subject/>
  <dc:creator>Hansch, Christian</dc:creator>
  <keywords/>
  <dc:description/>
  <lastModifiedBy>Hansch, Christian</lastModifiedBy>
  <revision>37</revision>
  <dcterms:created xsi:type="dcterms:W3CDTF">2026-08-31T22:05:00.0000000Z</dcterms:created>
  <dcterms:modified xsi:type="dcterms:W3CDTF">2026-10-07T10:45:44.4250725Z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0x0101007DD966177A924C46BD23A08DB06ED83B</vt:lpwstr>
  </property>
</Properties>
</file>