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2026-0071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Schule am Noor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Küchenausstattung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