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0959E" w14:textId="6218B11D" w:rsidR="0027380D" w:rsidRPr="000E59CF" w:rsidRDefault="00077842" w:rsidP="000E59CF">
      <w:pPr>
        <w:pStyle w:val="Titel"/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>Eignungsnachweis</w:t>
      </w:r>
    </w:p>
    <w:p w14:paraId="662C4741" w14:textId="23C9C428" w:rsidR="00CA6694" w:rsidRDefault="001F2AD2" w:rsidP="00CA6694">
      <w:pPr>
        <w:pStyle w:val="Titel"/>
        <w:rPr>
          <w:rStyle w:val="normaltextrun"/>
        </w:rPr>
      </w:pPr>
      <w:r>
        <w:t>Social</w:t>
      </w:r>
      <w:r>
        <w:noBreakHyphen/>
        <w:t>Media</w:t>
      </w:r>
      <w:r>
        <w:noBreakHyphen/>
      </w:r>
      <w:r w:rsidR="009E5FA6">
        <w:t>Dienst</w:t>
      </w:r>
      <w:r>
        <w:t>leistung</w:t>
      </w:r>
      <w:r w:rsidR="009E5FA6">
        <w:t>en</w:t>
      </w:r>
      <w:r w:rsidR="00CA6694">
        <w:t xml:space="preserve"> </w:t>
      </w:r>
      <w:r w:rsidR="00CA6694" w:rsidRPr="0027380D">
        <w:rPr>
          <w:rStyle w:val="normaltextrun"/>
        </w:rPr>
        <w:t>für The World Games 2029 Karlsruhe</w:t>
      </w:r>
    </w:p>
    <w:p w14:paraId="3E058121" w14:textId="77777777" w:rsidR="003E000A" w:rsidRDefault="003E000A" w:rsidP="003E000A">
      <w:pPr>
        <w:rPr>
          <w:rStyle w:val="normaltextrun"/>
        </w:rPr>
      </w:pPr>
    </w:p>
    <w:p w14:paraId="7A760209" w14:textId="77777777" w:rsidR="00B21F0F" w:rsidRDefault="00B21F0F" w:rsidP="003E000A">
      <w:pPr>
        <w:rPr>
          <w:rStyle w:val="normaltextrun"/>
        </w:rPr>
      </w:pPr>
    </w:p>
    <w:p w14:paraId="15D62461" w14:textId="77777777" w:rsidR="00B21F0F" w:rsidRDefault="00B21F0F" w:rsidP="003E000A">
      <w:pPr>
        <w:rPr>
          <w:rStyle w:val="normaltextrun"/>
        </w:rPr>
      </w:pPr>
    </w:p>
    <w:p w14:paraId="33248996" w14:textId="77777777" w:rsidR="00B21F0F" w:rsidRDefault="00B21F0F" w:rsidP="00B21F0F">
      <w:pPr>
        <w:rPr>
          <w:rStyle w:val="normaltextrun"/>
        </w:rPr>
      </w:pPr>
    </w:p>
    <w:p w14:paraId="14031DED" w14:textId="77777777" w:rsidR="00B21F0F" w:rsidRDefault="00B21F0F" w:rsidP="00B21F0F">
      <w:pPr>
        <w:pStyle w:val="Information"/>
        <w:rPr>
          <w:rStyle w:val="normaltextrun"/>
        </w:rPr>
      </w:pPr>
      <w:r>
        <w:rPr>
          <w:rStyle w:val="normaltextrun"/>
        </w:rPr>
        <w:t>S</w:t>
      </w:r>
      <w:r w:rsidRPr="00C92FA5">
        <w:rPr>
          <w:rStyle w:val="normaltextrun"/>
        </w:rPr>
        <w:t xml:space="preserve">ofern </w:t>
      </w:r>
      <w:r>
        <w:rPr>
          <w:rStyle w:val="normaltextrun"/>
        </w:rPr>
        <w:t>k</w:t>
      </w:r>
      <w:r w:rsidRPr="00C92FA5">
        <w:rPr>
          <w:rStyle w:val="normaltextrun"/>
        </w:rPr>
        <w:t xml:space="preserve">eine </w:t>
      </w:r>
      <w:hyperlink r:id="rId11" w:history="1">
        <w:r w:rsidRPr="00816E59">
          <w:rPr>
            <w:rStyle w:val="Hyperlink"/>
          </w:rPr>
          <w:t>Einheitliche Europäische Eigenerklärung (EEE)</w:t>
        </w:r>
      </w:hyperlink>
      <w:r w:rsidRPr="00C92FA5">
        <w:rPr>
          <w:rStyle w:val="normaltextrun"/>
        </w:rPr>
        <w:t xml:space="preserve"> eingereicht wird oder andere </w:t>
      </w:r>
      <w:r>
        <w:rPr>
          <w:rStyle w:val="normaltextrun"/>
        </w:rPr>
        <w:t xml:space="preserve">Nachweismöglichkeiten der </w:t>
      </w:r>
      <w:r w:rsidRPr="00C92FA5">
        <w:rPr>
          <w:rStyle w:val="normaltextrun"/>
        </w:rPr>
        <w:t>Eignung zu</w:t>
      </w:r>
      <w:r>
        <w:rPr>
          <w:rStyle w:val="normaltextrun"/>
        </w:rPr>
        <w:t>lässig</w:t>
      </w:r>
      <w:r w:rsidRPr="00C92FA5">
        <w:rPr>
          <w:rStyle w:val="normaltextrun"/>
        </w:rPr>
        <w:t xml:space="preserve"> </w:t>
      </w:r>
      <w:r>
        <w:rPr>
          <w:rStyle w:val="normaltextrun"/>
        </w:rPr>
        <w:t xml:space="preserve">sind, sind die nachfolgenden </w:t>
      </w:r>
      <w:r w:rsidRPr="00145633">
        <w:rPr>
          <w:rStyle w:val="normaltextrun"/>
        </w:rPr>
        <w:t xml:space="preserve">Eigenerklärungen </w:t>
      </w:r>
      <w:r>
        <w:rPr>
          <w:rStyle w:val="normaltextrun"/>
        </w:rPr>
        <w:t xml:space="preserve">vom </w:t>
      </w:r>
      <w:r w:rsidRPr="00145633">
        <w:rPr>
          <w:rStyle w:val="normaltextrun"/>
        </w:rPr>
        <w:t xml:space="preserve">Bieter bzw. </w:t>
      </w:r>
      <w:r w:rsidRPr="00B40EBA">
        <w:rPr>
          <w:rStyle w:val="normaltextrun"/>
          <w:u w:val="single"/>
        </w:rPr>
        <w:t>jedem</w:t>
      </w:r>
      <w:r w:rsidRPr="00145633">
        <w:rPr>
          <w:rStyle w:val="normaltextrun"/>
        </w:rPr>
        <w:t xml:space="preserve"> Mitglied der Bietergemeinschaft auszufüllen</w:t>
      </w:r>
    </w:p>
    <w:p w14:paraId="569FCD29" w14:textId="77777777" w:rsidR="00B21F0F" w:rsidRPr="003E000A" w:rsidRDefault="00B21F0F" w:rsidP="003E000A"/>
    <w:p w14:paraId="6A697E65" w14:textId="4B8E8359" w:rsidR="0027380D" w:rsidRPr="009F5F78" w:rsidRDefault="003E000A" w:rsidP="00FC0408">
      <w:pPr>
        <w:pStyle w:val="Information"/>
      </w:pPr>
      <w:r w:rsidRPr="003E000A">
        <w:rPr>
          <w:rStyle w:val="normaltextrun"/>
        </w:rPr>
        <w:t>Das</w:t>
      </w:r>
      <w:r w:rsidR="009112D9">
        <w:rPr>
          <w:rStyle w:val="normaltextrun"/>
        </w:rPr>
        <w:t xml:space="preserve"> (digitale)</w:t>
      </w:r>
      <w:r w:rsidRPr="003E000A">
        <w:rPr>
          <w:rStyle w:val="normaltextrun"/>
        </w:rPr>
        <w:t xml:space="preserve"> Ausfüllen dieses Dokuments in Textform nach § 126b BGB ist ausreichend. Das Ausdrucken, Unterschreiben und erneute Einscannen dieses Dokuments </w:t>
      </w:r>
      <w:proofErr w:type="gramStart"/>
      <w:r w:rsidRPr="003E000A">
        <w:rPr>
          <w:rStyle w:val="normaltextrun"/>
        </w:rPr>
        <w:t>ist</w:t>
      </w:r>
      <w:proofErr w:type="gramEnd"/>
      <w:r w:rsidRPr="003E000A">
        <w:rPr>
          <w:rStyle w:val="normaltextrun"/>
        </w:rPr>
        <w:t xml:space="preserve"> nicht notwendig. Im Sinne der Umwelt bitten wir darum, davon abzusehen.</w:t>
      </w:r>
      <w:r w:rsidR="0027380D" w:rsidRPr="0027380D">
        <w:rPr>
          <w:rFonts w:eastAsiaTheme="minorEastAsia"/>
        </w:rPr>
        <w:br w:type="page"/>
      </w:r>
    </w:p>
    <w:p w14:paraId="652877FA" w14:textId="280269D1" w:rsidR="003F57B7" w:rsidRDefault="003F57B7" w:rsidP="003F57B7">
      <w:pPr>
        <w:pStyle w:val="berschrift1"/>
      </w:pPr>
      <w:bookmarkStart w:id="0" w:name="_Toc229763847"/>
      <w:r>
        <w:lastRenderedPageBreak/>
        <w:t>Unternehmens</w:t>
      </w:r>
      <w:r w:rsidR="0060260C">
        <w:t>angaben</w:t>
      </w:r>
      <w:bookmarkEnd w:id="0"/>
    </w:p>
    <w:p w14:paraId="639D018E" w14:textId="51BF8FCE" w:rsidR="002165FE" w:rsidRDefault="002165FE" w:rsidP="0060260C">
      <w:r>
        <w:t xml:space="preserve">Bitte </w:t>
      </w:r>
      <w:r w:rsidR="0063637D">
        <w:t>machen Sie vollständige Angaben zu Ihrem Unternehmen:</w:t>
      </w:r>
    </w:p>
    <w:p w14:paraId="098CF3CF" w14:textId="4F1AA71A" w:rsidR="0060260C" w:rsidRDefault="0063637D" w:rsidP="001E1BD6">
      <w:pPr>
        <w:tabs>
          <w:tab w:val="left" w:pos="4253"/>
        </w:tabs>
      </w:pPr>
      <w:r>
        <w:t>N</w:t>
      </w:r>
      <w:r w:rsidR="0060260C">
        <w:t>ame</w:t>
      </w:r>
      <w:r>
        <w:t xml:space="preserve"> des Unternehmens inkl. Rechtsform</w:t>
      </w:r>
      <w:r w:rsidR="00522646">
        <w:t>:</w:t>
      </w:r>
      <w:r w:rsidR="001E1BD6">
        <w:tab/>
      </w:r>
      <w:sdt>
        <w:sdtPr>
          <w:rPr>
            <w:highlight w:val="cyan"/>
          </w:rPr>
          <w:id w:val="-2043344364"/>
          <w:placeholder>
            <w:docPart w:val="25D8CE6D3CDC46458B55E48C6AD33D91"/>
          </w:placeholder>
          <w:showingPlcHdr/>
          <w:text/>
        </w:sdtPr>
        <w:sdtEndPr>
          <w:rPr>
            <w:highlight w:val="none"/>
          </w:rPr>
        </w:sdtEndPr>
        <w:sdtContent>
          <w:r w:rsidR="00777CA9" w:rsidRPr="00AC24AB">
            <w:rPr>
              <w:rStyle w:val="Platzhaltertext"/>
              <w:highlight w:val="cyan"/>
            </w:rPr>
            <w:t>Klicken oder tippen Sie hier, um Text einzugeben.</w:t>
          </w:r>
        </w:sdtContent>
      </w:sdt>
      <w:r w:rsidR="00777CA9">
        <w:tab/>
      </w:r>
      <w:r w:rsidR="0060260C">
        <w:br/>
        <w:t>Ansprechp</w:t>
      </w:r>
      <w:r w:rsidR="000A67EC">
        <w:t>erson</w:t>
      </w:r>
      <w:r w:rsidR="00522646">
        <w:t>:</w:t>
      </w:r>
      <w:r w:rsidR="0060260C">
        <w:tab/>
      </w:r>
      <w:sdt>
        <w:sdtPr>
          <w:rPr>
            <w:highlight w:val="cyan"/>
          </w:rPr>
          <w:id w:val="83273867"/>
          <w:placeholder>
            <w:docPart w:val="94772AFD93CD4A67B53D7896E733C2CA"/>
          </w:placeholder>
          <w:showingPlcHdr/>
          <w:text/>
        </w:sdtPr>
        <w:sdtEndPr>
          <w:rPr>
            <w:highlight w:val="none"/>
          </w:rPr>
        </w:sdtEndPr>
        <w:sdtContent>
          <w:r w:rsidR="00777CA9" w:rsidRPr="00AC24AB">
            <w:rPr>
              <w:rStyle w:val="Platzhaltertext"/>
              <w:highlight w:val="cyan"/>
            </w:rPr>
            <w:t>Klicken oder tippen Sie hier, um Text einzugeben.</w:t>
          </w:r>
        </w:sdtContent>
      </w:sdt>
      <w:r w:rsidR="00777CA9">
        <w:tab/>
      </w:r>
      <w:r w:rsidR="0060260C">
        <w:br/>
        <w:t>Straße</w:t>
      </w:r>
      <w:r w:rsidR="005D0EA2">
        <w:t xml:space="preserve"> und</w:t>
      </w:r>
      <w:r w:rsidR="0060260C">
        <w:t xml:space="preserve"> Hausnummer</w:t>
      </w:r>
      <w:r w:rsidR="000A67EC">
        <w:t>, ggf. Adresszusatz</w:t>
      </w:r>
      <w:r w:rsidR="00522646">
        <w:t>:</w:t>
      </w:r>
      <w:r w:rsidR="0060260C">
        <w:tab/>
      </w:r>
      <w:sdt>
        <w:sdtPr>
          <w:rPr>
            <w:highlight w:val="cyan"/>
          </w:rPr>
          <w:id w:val="1433320653"/>
          <w:placeholder>
            <w:docPart w:val="CA67201A341C4EC1B6FC39DB8E894C29"/>
          </w:placeholder>
          <w:showingPlcHdr/>
          <w:text/>
        </w:sdtPr>
        <w:sdtEndPr>
          <w:rPr>
            <w:highlight w:val="none"/>
          </w:rPr>
        </w:sdtEndPr>
        <w:sdtContent>
          <w:r w:rsidR="00777CA9" w:rsidRPr="00AC24AB">
            <w:rPr>
              <w:rStyle w:val="Platzhaltertext"/>
              <w:highlight w:val="cyan"/>
            </w:rPr>
            <w:t>Klicken oder tippen Sie hier, um Text einzugeben.</w:t>
          </w:r>
        </w:sdtContent>
      </w:sdt>
      <w:r w:rsidR="00777CA9">
        <w:tab/>
      </w:r>
      <w:r w:rsidR="0060260C">
        <w:br/>
      </w:r>
      <w:r w:rsidR="005D0EA2">
        <w:t xml:space="preserve">Postleitzahl und </w:t>
      </w:r>
      <w:r w:rsidR="0060260C">
        <w:t>Ort</w:t>
      </w:r>
      <w:r w:rsidR="00522646">
        <w:t>:</w:t>
      </w:r>
      <w:r w:rsidR="0060260C">
        <w:tab/>
      </w:r>
      <w:sdt>
        <w:sdtPr>
          <w:rPr>
            <w:highlight w:val="cyan"/>
          </w:rPr>
          <w:id w:val="185254448"/>
          <w:placeholder>
            <w:docPart w:val="67191EAEEAA144FAB2C2CAAF49349128"/>
          </w:placeholder>
          <w:showingPlcHdr/>
          <w:text/>
        </w:sdtPr>
        <w:sdtEndPr>
          <w:rPr>
            <w:highlight w:val="none"/>
          </w:rPr>
        </w:sdtEndPr>
        <w:sdtContent>
          <w:r w:rsidR="00777CA9" w:rsidRPr="00AC24AB">
            <w:rPr>
              <w:rStyle w:val="Platzhaltertext"/>
              <w:highlight w:val="cyan"/>
            </w:rPr>
            <w:t>Klicken oder tippen Sie hier, um Text einzugeben.</w:t>
          </w:r>
        </w:sdtContent>
      </w:sdt>
      <w:r w:rsidR="00777CA9">
        <w:tab/>
      </w:r>
      <w:r w:rsidR="0060260C">
        <w:br/>
        <w:t>Land</w:t>
      </w:r>
      <w:r w:rsidR="00522646">
        <w:t>:</w:t>
      </w:r>
      <w:r w:rsidR="001E1BD6">
        <w:tab/>
      </w:r>
      <w:sdt>
        <w:sdtPr>
          <w:id w:val="-1694524848"/>
          <w:placeholder>
            <w:docPart w:val="BBB6633EDDDF43068D62C8D91FFEC48C"/>
          </w:placeholder>
          <w:showingPlcHdr/>
          <w:text/>
        </w:sdtPr>
        <w:sdtEndPr/>
        <w:sdtContent>
          <w:r w:rsidR="00777CA9" w:rsidRPr="00335905">
            <w:rPr>
              <w:rStyle w:val="Platzhaltertext"/>
              <w:highlight w:val="cyan"/>
            </w:rPr>
            <w:t>Klicken oder tippen Sie hier, um Text einzugeben.</w:t>
          </w:r>
        </w:sdtContent>
      </w:sdt>
    </w:p>
    <w:p w14:paraId="27B38957" w14:textId="77777777" w:rsidR="0060260C" w:rsidRDefault="0060260C" w:rsidP="003F57B7"/>
    <w:p w14:paraId="5C8F982C" w14:textId="1420D719" w:rsidR="003F57B7" w:rsidRDefault="00571751" w:rsidP="003F57B7">
      <w:r>
        <w:t>Sie treten</w:t>
      </w:r>
      <w:r w:rsidR="0060260C">
        <w:t xml:space="preserve"> auf als…</w:t>
      </w:r>
    </w:p>
    <w:p w14:paraId="701D859A" w14:textId="15116089" w:rsidR="003F57B7" w:rsidRDefault="002D1C9A" w:rsidP="003D5ED4">
      <w:pPr>
        <w:tabs>
          <w:tab w:val="left" w:pos="2835"/>
          <w:tab w:val="left" w:pos="5670"/>
        </w:tabs>
      </w:pPr>
      <w:sdt>
        <w:sdtPr>
          <w:rPr>
            <w:highlight w:val="cyan"/>
          </w:rPr>
          <w:id w:val="-128938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5905">
            <w:rPr>
              <w:rFonts w:ascii="MS Gothic" w:eastAsia="MS Gothic" w:hAnsi="MS Gothic" w:hint="eastAsia"/>
              <w:highlight w:val="cyan"/>
            </w:rPr>
            <w:t>☐</w:t>
          </w:r>
        </w:sdtContent>
      </w:sdt>
      <w:r w:rsidR="003F57B7">
        <w:t xml:space="preserve"> Bieter</w:t>
      </w:r>
      <w:r w:rsidR="003F57B7">
        <w:tab/>
      </w:r>
      <w:sdt>
        <w:sdtPr>
          <w:rPr>
            <w:highlight w:val="cyan"/>
          </w:rPr>
          <w:id w:val="909656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5905">
            <w:rPr>
              <w:rFonts w:ascii="MS Gothic" w:eastAsia="MS Gothic" w:hAnsi="MS Gothic" w:hint="eastAsia"/>
              <w:highlight w:val="cyan"/>
            </w:rPr>
            <w:t>☐</w:t>
          </w:r>
        </w:sdtContent>
      </w:sdt>
      <w:r w:rsidR="003F57B7">
        <w:t xml:space="preserve"> Mitglied der Bietergemeinschaft</w:t>
      </w:r>
    </w:p>
    <w:p w14:paraId="379B4C33" w14:textId="78318F70" w:rsidR="003F57B7" w:rsidRDefault="002D1C9A" w:rsidP="003D5ED4">
      <w:pPr>
        <w:tabs>
          <w:tab w:val="left" w:pos="2835"/>
          <w:tab w:val="left" w:pos="5670"/>
        </w:tabs>
      </w:pPr>
      <w:sdt>
        <w:sdtPr>
          <w:rPr>
            <w:highlight w:val="cyan"/>
          </w:rPr>
          <w:id w:val="1377050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5905">
            <w:rPr>
              <w:rFonts w:ascii="MS Gothic" w:eastAsia="MS Gothic" w:hAnsi="MS Gothic" w:hint="eastAsia"/>
              <w:highlight w:val="cyan"/>
            </w:rPr>
            <w:t>☐</w:t>
          </w:r>
        </w:sdtContent>
      </w:sdt>
      <w:r w:rsidR="00104648">
        <w:t xml:space="preserve"> </w:t>
      </w:r>
      <w:r w:rsidR="003F57B7">
        <w:t>Nachunternehmer</w:t>
      </w:r>
      <w:r w:rsidR="003F57B7">
        <w:tab/>
      </w:r>
      <w:sdt>
        <w:sdtPr>
          <w:rPr>
            <w:highlight w:val="cyan"/>
          </w:rPr>
          <w:id w:val="33854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5905">
            <w:rPr>
              <w:rFonts w:ascii="MS Gothic" w:eastAsia="MS Gothic" w:hAnsi="MS Gothic" w:hint="eastAsia"/>
              <w:highlight w:val="cyan"/>
            </w:rPr>
            <w:t>☐</w:t>
          </w:r>
        </w:sdtContent>
      </w:sdt>
      <w:r w:rsidR="003F57B7">
        <w:t xml:space="preserve"> anderes Unternehmen</w:t>
      </w:r>
    </w:p>
    <w:p w14:paraId="5BC6FFB1" w14:textId="77777777" w:rsidR="003F57B7" w:rsidRPr="00617ECE" w:rsidRDefault="003F57B7" w:rsidP="003F57B7">
      <w:pPr>
        <w:rPr>
          <w:i/>
          <w:iCs/>
        </w:rPr>
      </w:pPr>
      <w:r w:rsidRPr="00617ECE">
        <w:rPr>
          <w:i/>
          <w:iCs/>
        </w:rPr>
        <w:t>(zutreffendes bitte ankreuzen)</w:t>
      </w:r>
    </w:p>
    <w:p w14:paraId="18665C6C" w14:textId="77777777" w:rsidR="003F57B7" w:rsidRDefault="003F57B7" w:rsidP="004A30FA">
      <w:pPr>
        <w:pStyle w:val="berschrift1"/>
      </w:pPr>
      <w:bookmarkStart w:id="1" w:name="_Toc229763848"/>
      <w:r>
        <w:t>Eignungskriterien</w:t>
      </w:r>
      <w:bookmarkEnd w:id="1"/>
    </w:p>
    <w:p w14:paraId="29F46B7C" w14:textId="0418BE5B" w:rsidR="003F57B7" w:rsidRDefault="003F57B7" w:rsidP="00EA287E">
      <w:pPr>
        <w:pStyle w:val="berschrift2"/>
      </w:pPr>
      <w:bookmarkStart w:id="2" w:name="_Toc229763849"/>
      <w:r w:rsidRPr="00EB6C75">
        <w:rPr>
          <w:rStyle w:val="berschrift3Zchn"/>
        </w:rPr>
        <w:t>Befähigung zur Berufsausübung</w:t>
      </w:r>
      <w:r w:rsidR="002E1130">
        <w:rPr>
          <w:rStyle w:val="berschrift3Zchn"/>
        </w:rPr>
        <w:t xml:space="preserve"> und </w:t>
      </w:r>
      <w:r w:rsidR="003F2ECA">
        <w:rPr>
          <w:rStyle w:val="berschrift3Zchn"/>
        </w:rPr>
        <w:t>sonstige Eigenerklärungen</w:t>
      </w:r>
      <w:bookmarkEnd w:id="2"/>
    </w:p>
    <w:p w14:paraId="46A78537" w14:textId="04C9654F" w:rsidR="00A24DF5" w:rsidRDefault="003F57B7" w:rsidP="00A24DF5">
      <w:r>
        <w:t xml:space="preserve">Der Bieter bestätigt, dass er </w:t>
      </w:r>
      <w:r w:rsidR="00E03394">
        <w:t>und</w:t>
      </w:r>
      <w:r w:rsidR="00A966E4">
        <w:t xml:space="preserve"> alle </w:t>
      </w:r>
      <w:r w:rsidR="00C536C5">
        <w:t xml:space="preserve">Mitglieder der Bietergemeinschaft, </w:t>
      </w:r>
      <w:r w:rsidR="00E03394">
        <w:t xml:space="preserve">sowie alle </w:t>
      </w:r>
      <w:r w:rsidR="00C536C5" w:rsidRPr="00C536C5">
        <w:t>von ihm</w:t>
      </w:r>
      <w:r w:rsidR="00E03394">
        <w:t>/von ihnen</w:t>
      </w:r>
      <w:r w:rsidR="00C536C5" w:rsidRPr="00C536C5">
        <w:t xml:space="preserve"> eingesetzten</w:t>
      </w:r>
      <w:r w:rsidR="00C536C5">
        <w:t xml:space="preserve"> </w:t>
      </w:r>
      <w:r w:rsidR="00A966E4">
        <w:t>Unterauftragnehmer</w:t>
      </w:r>
      <w:r w:rsidR="00C536C5">
        <w:t>,</w:t>
      </w:r>
      <w:r w:rsidR="00A966E4">
        <w:t xml:space="preserve"> </w:t>
      </w:r>
      <w:r w:rsidR="00137C20" w:rsidRPr="00137C20">
        <w:t xml:space="preserve">die im </w:t>
      </w:r>
      <w:r w:rsidR="00137C20" w:rsidRPr="001A57B1">
        <w:t>Formblatt „</w:t>
      </w:r>
      <w:r w:rsidR="00EF70B6" w:rsidRPr="00EF70B6">
        <w:rPr>
          <w:i/>
          <w:iCs/>
        </w:rPr>
        <w:t>08_SocMed_Eigenerkl</w:t>
      </w:r>
      <w:r w:rsidR="00137C20" w:rsidRPr="001A57B1">
        <w:t>“ vorgesehenen</w:t>
      </w:r>
      <w:r w:rsidR="00137C20" w:rsidRPr="00137C20">
        <w:t xml:space="preserve"> und jeweils zutreffenden Eigenerklärungen vollständig ausgefüllt und in Textform mit dem Angebot eingereicht haben</w:t>
      </w:r>
      <w:r>
        <w:t>.</w:t>
      </w:r>
      <w:r w:rsidR="009612C7">
        <w:t xml:space="preserve"> </w:t>
      </w:r>
      <w:r w:rsidR="00A24DF5" w:rsidRPr="00A24DF5">
        <w:t>Dies umfasst, soweit einschlägig, insbesondere folgende Erklärungen:</w:t>
      </w:r>
    </w:p>
    <w:p w14:paraId="2D5C3414" w14:textId="77777777" w:rsidR="00536A6F" w:rsidRDefault="00536A6F" w:rsidP="00536A6F">
      <w:pPr>
        <w:pStyle w:val="Listenabsatz"/>
      </w:pPr>
      <w:r>
        <w:t>Angaben zu Ausschlussgründen</w:t>
      </w:r>
    </w:p>
    <w:p w14:paraId="4546A9A0" w14:textId="63B1291A" w:rsidR="00536A6F" w:rsidRDefault="00536A6F" w:rsidP="00536A6F">
      <w:pPr>
        <w:pStyle w:val="Listenabsatz"/>
      </w:pPr>
      <w:r>
        <w:t xml:space="preserve">Erklärung </w:t>
      </w:r>
      <w:r w:rsidR="00895D02">
        <w:t>zur</w:t>
      </w:r>
      <w:r>
        <w:t xml:space="preserve"> Bietergemeinschaften</w:t>
      </w:r>
    </w:p>
    <w:p w14:paraId="465C0FE8" w14:textId="77777777" w:rsidR="00536A6F" w:rsidRDefault="00536A6F" w:rsidP="00536A6F">
      <w:pPr>
        <w:pStyle w:val="Listenabsatz"/>
      </w:pPr>
      <w:r>
        <w:t>Übersicht der vorgesehenen Unterauftragnehmer</w:t>
      </w:r>
    </w:p>
    <w:p w14:paraId="3C5ECB81" w14:textId="025CC26B" w:rsidR="009612C7" w:rsidRDefault="009612C7" w:rsidP="009612C7">
      <w:pPr>
        <w:pStyle w:val="Listenabsatz"/>
      </w:pPr>
      <w:r>
        <w:t>Verpflichtungserklärung anderer Unternehmen</w:t>
      </w:r>
    </w:p>
    <w:p w14:paraId="0FEA8E73" w14:textId="0C6B5E31" w:rsidR="009612C7" w:rsidRDefault="006835D7" w:rsidP="009612C7">
      <w:pPr>
        <w:pStyle w:val="Listenabsatz"/>
      </w:pPr>
      <w:r>
        <w:t>Erklärung zum Russlandbezug</w:t>
      </w:r>
    </w:p>
    <w:p w14:paraId="5FEB4304" w14:textId="7D02EE21" w:rsidR="003F57B7" w:rsidRDefault="00040DA3" w:rsidP="00556ADA">
      <w:pPr>
        <w:pStyle w:val="berschrift2"/>
      </w:pPr>
      <w:bookmarkStart w:id="3" w:name="_Toc229763850"/>
      <w:r>
        <w:t>Versicherung</w:t>
      </w:r>
      <w:bookmarkEnd w:id="3"/>
    </w:p>
    <w:p w14:paraId="5D66908B" w14:textId="32C8B0FA" w:rsidR="001B2D90" w:rsidRDefault="003F57B7" w:rsidP="003F57B7">
      <w:r>
        <w:t xml:space="preserve">Der Auftragnehmer hat das Bestehen einer Betriebshaftpflichtversicherung bei einem in der EU zugelassenen Versicherungsunternehmen </w:t>
      </w:r>
      <w:r w:rsidR="00817AB7" w:rsidRPr="00817AB7">
        <w:t>i. H. der nachstehenden</w:t>
      </w:r>
      <w:r>
        <w:t xml:space="preserve"> Mindestdeckungssumme</w:t>
      </w:r>
      <w:r w:rsidR="005C785B">
        <w:t xml:space="preserve"> während des gesamten Auftragszeitraums</w:t>
      </w:r>
      <w:r w:rsidR="00A06A10">
        <w:t xml:space="preserve"> vorzuweisen</w:t>
      </w:r>
      <w:r w:rsidR="001B2D90">
        <w:t>:</w:t>
      </w:r>
    </w:p>
    <w:p w14:paraId="1943D360" w14:textId="60D5955C" w:rsidR="00BA7DE5" w:rsidRPr="00F533B6" w:rsidRDefault="007D27B7" w:rsidP="004B4B1B">
      <w:pPr>
        <w:pStyle w:val="Textblock"/>
      </w:pPr>
      <w:r>
        <w:t>1</w:t>
      </w:r>
      <w:r w:rsidR="00BA7DE5" w:rsidRPr="00F533B6">
        <w:t>.000.000,</w:t>
      </w:r>
      <w:r w:rsidR="00E94F83" w:rsidRPr="00F533B6">
        <w:t>00</w:t>
      </w:r>
      <w:r w:rsidR="00327B94" w:rsidRPr="00F533B6">
        <w:t> </w:t>
      </w:r>
      <w:r w:rsidR="00E94F83" w:rsidRPr="00F533B6">
        <w:t>€</w:t>
      </w:r>
      <w:r w:rsidR="00327B94" w:rsidRPr="002E6139">
        <w:tab/>
      </w:r>
      <w:r w:rsidR="00BA7DE5" w:rsidRPr="00F533B6">
        <w:t>pauschal für Personen-</w:t>
      </w:r>
      <w:r w:rsidR="002E560E" w:rsidRPr="00F533B6">
        <w:t xml:space="preserve"> und</w:t>
      </w:r>
      <w:r w:rsidR="00BA7DE5" w:rsidRPr="00F533B6">
        <w:t xml:space="preserve"> Sach</w:t>
      </w:r>
      <w:r w:rsidR="002E560E" w:rsidRPr="00F533B6">
        <w:t>schäden</w:t>
      </w:r>
      <w:r w:rsidR="00E94F83" w:rsidRPr="00F533B6">
        <w:t xml:space="preserve">. </w:t>
      </w:r>
      <w:r w:rsidR="00BA7DE5" w:rsidRPr="00F533B6">
        <w:t>Zweifach maximiert für alle Versicherungsfälle eines Versicherungsjahres</w:t>
      </w:r>
      <w:r w:rsidR="00E94F83" w:rsidRPr="00F533B6">
        <w:t>.</w:t>
      </w:r>
    </w:p>
    <w:p w14:paraId="50BE2609" w14:textId="1383085C" w:rsidR="00BA7DE5" w:rsidRDefault="007D27B7" w:rsidP="004B4B1B">
      <w:pPr>
        <w:pStyle w:val="Textblock"/>
      </w:pPr>
      <w:r>
        <w:t>10</w:t>
      </w:r>
      <w:r w:rsidR="002E560E" w:rsidRPr="00F533B6">
        <w:t>0</w:t>
      </w:r>
      <w:r w:rsidR="00BA7DE5" w:rsidRPr="00F533B6">
        <w:t>.000,</w:t>
      </w:r>
      <w:r w:rsidR="00327B94" w:rsidRPr="00F533B6">
        <w:t>00 €</w:t>
      </w:r>
      <w:r w:rsidR="00327B94" w:rsidRPr="00F533B6">
        <w:tab/>
      </w:r>
      <w:r w:rsidR="007870D9" w:rsidRPr="00F533B6">
        <w:t xml:space="preserve">pauschal für Vermögensschäden. </w:t>
      </w:r>
      <w:r w:rsidR="00D51DE5" w:rsidRPr="00F533B6">
        <w:t>Einfach</w:t>
      </w:r>
      <w:r w:rsidR="007870D9" w:rsidRPr="00F533B6">
        <w:t xml:space="preserve"> maximiert für alle Versicherungsfälle eines Versicherungsjahres.</w:t>
      </w:r>
    </w:p>
    <w:p w14:paraId="47C82EE2" w14:textId="37D2AB4D" w:rsidR="003F57B7" w:rsidRDefault="002D1C9A" w:rsidP="00F748B5">
      <w:pPr>
        <w:keepNext/>
      </w:pPr>
      <w:sdt>
        <w:sdtPr>
          <w:rPr>
            <w:highlight w:val="cyan"/>
          </w:rPr>
          <w:id w:val="-1526247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037F">
            <w:rPr>
              <w:rFonts w:ascii="MS Gothic" w:eastAsia="MS Gothic" w:hAnsi="MS Gothic" w:hint="eastAsia"/>
              <w:highlight w:val="cyan"/>
            </w:rPr>
            <w:t>☐</w:t>
          </w:r>
        </w:sdtContent>
      </w:sdt>
      <w:r w:rsidR="003F57B7">
        <w:t xml:space="preserve"> </w:t>
      </w:r>
      <w:r w:rsidR="001C1669">
        <w:t>Eine</w:t>
      </w:r>
      <w:r w:rsidR="003F57B7">
        <w:t xml:space="preserve"> Betriebshaftpflichtversicherung mit den o.</w:t>
      </w:r>
      <w:r w:rsidR="001F751C">
        <w:t> </w:t>
      </w:r>
      <w:r w:rsidR="003F57B7">
        <w:t xml:space="preserve">g. Deckungssummen </w:t>
      </w:r>
      <w:r w:rsidR="001C1669">
        <w:t>liegt vor</w:t>
      </w:r>
      <w:r w:rsidR="003F57B7">
        <w:t>.</w:t>
      </w:r>
    </w:p>
    <w:p w14:paraId="1EF0280C" w14:textId="3439DE5A" w:rsidR="003F57B7" w:rsidRDefault="002D1C9A" w:rsidP="00F748B5">
      <w:pPr>
        <w:keepNext/>
      </w:pPr>
      <w:sdt>
        <w:sdtPr>
          <w:rPr>
            <w:highlight w:val="cyan"/>
          </w:rPr>
          <w:id w:val="921217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037F" w:rsidRPr="0011037F">
            <w:rPr>
              <w:rFonts w:ascii="MS Gothic" w:eastAsia="MS Gothic" w:hAnsi="MS Gothic" w:hint="eastAsia"/>
              <w:highlight w:val="cyan"/>
            </w:rPr>
            <w:t>☐</w:t>
          </w:r>
        </w:sdtContent>
      </w:sdt>
      <w:r w:rsidR="003F57B7">
        <w:t xml:space="preserve"> Eine Betriebshaftpflichtversicherung im o.</w:t>
      </w:r>
      <w:r w:rsidR="001F751C">
        <w:t> </w:t>
      </w:r>
      <w:r w:rsidR="003F57B7">
        <w:t>g. Umfang wird im Auftragsfall abgeschlossen.</w:t>
      </w:r>
    </w:p>
    <w:p w14:paraId="2941F0C5" w14:textId="62533653" w:rsidR="00617ECE" w:rsidRPr="00617ECE" w:rsidRDefault="00617ECE" w:rsidP="00F748B5">
      <w:pPr>
        <w:keepNext/>
        <w:rPr>
          <w:i/>
          <w:iCs/>
        </w:rPr>
      </w:pPr>
      <w:r w:rsidRPr="00617ECE">
        <w:rPr>
          <w:i/>
          <w:iCs/>
        </w:rPr>
        <w:t>(zutreffendes bitte ankreuzen)</w:t>
      </w:r>
    </w:p>
    <w:p w14:paraId="1EB68221" w14:textId="5627CCEC" w:rsidR="003F57B7" w:rsidRDefault="003F57B7" w:rsidP="00F748B5">
      <w:pPr>
        <w:pStyle w:val="Information"/>
        <w:keepNext/>
      </w:pPr>
      <w:r>
        <w:t xml:space="preserve">Hinweis: </w:t>
      </w:r>
      <w:r w:rsidR="00A50B42">
        <w:t>A</w:t>
      </w:r>
      <w:r>
        <w:t xml:space="preserve">uf Verlangen des Auftraggebers </w:t>
      </w:r>
      <w:r w:rsidR="00A50B42">
        <w:t xml:space="preserve">ist der Versicherungsnachweis </w:t>
      </w:r>
      <w:r>
        <w:t>vorzulegen.</w:t>
      </w:r>
    </w:p>
    <w:p w14:paraId="2809A779" w14:textId="77777777" w:rsidR="00500E30" w:rsidRDefault="00500E30" w:rsidP="00500E30">
      <w:pPr>
        <w:pStyle w:val="berschrift2"/>
      </w:pPr>
      <w:bookmarkStart w:id="4" w:name="_Toc229763851"/>
      <w:r>
        <w:t>Leistungsfähigkeit</w:t>
      </w:r>
      <w:bookmarkEnd w:id="4"/>
    </w:p>
    <w:p w14:paraId="35E5576F" w14:textId="5F97189E" w:rsidR="00753D32" w:rsidRDefault="00753D32" w:rsidP="00753D32">
      <w:pPr>
        <w:rPr>
          <w:lang w:eastAsia="de-DE"/>
        </w:rPr>
      </w:pPr>
      <w:r>
        <w:rPr>
          <w:lang w:eastAsia="de-DE"/>
        </w:rPr>
        <w:t>Der Bieter hat seine technische und berufliche Leistungsfähigkeit durch mindestens eine (1) geeignete Referenz aus den letzten fünf (5) abgeschlossenen Kalenderjahren nachzuweisen.</w:t>
      </w:r>
    </w:p>
    <w:p w14:paraId="5DD156B5" w14:textId="5F66D197" w:rsidR="00753D32" w:rsidRDefault="00753D32" w:rsidP="00753D32">
      <w:pPr>
        <w:rPr>
          <w:lang w:eastAsia="de-DE"/>
        </w:rPr>
      </w:pPr>
      <w:r>
        <w:rPr>
          <w:lang w:eastAsia="de-DE"/>
        </w:rPr>
        <w:t>Aus der Referenz muss hervorgehen, dass der Bieter einen Auftrag im Bereich Eventmarketing und Social-Media-Management für eine Sport- oder Kulturveranstaltung erfolgreich umgesetzt hat. Der Auftrag muss ein jährliches Auftragsvolumen von mindestens 50.000,00 € netto aufweisen</w:t>
      </w:r>
      <w:r w:rsidR="00DB30D5">
        <w:rPr>
          <w:lang w:eastAsia="de-DE"/>
        </w:rPr>
        <w:t xml:space="preserve"> und </w:t>
      </w:r>
      <w:r w:rsidR="006B215C">
        <w:rPr>
          <w:lang w:eastAsia="de-DE"/>
        </w:rPr>
        <w:t>d</w:t>
      </w:r>
      <w:r w:rsidR="0064790A">
        <w:rPr>
          <w:lang w:eastAsia="de-DE"/>
        </w:rPr>
        <w:t xml:space="preserve">ie Projektsprache </w:t>
      </w:r>
      <w:r w:rsidR="00B72792">
        <w:rPr>
          <w:lang w:eastAsia="de-DE"/>
        </w:rPr>
        <w:t>muss deutsch</w:t>
      </w:r>
      <w:r w:rsidR="006B215C">
        <w:rPr>
          <w:lang w:eastAsia="de-DE"/>
        </w:rPr>
        <w:t xml:space="preserve"> sein.</w:t>
      </w:r>
    </w:p>
    <w:p w14:paraId="4AA9EF29" w14:textId="26C6738E" w:rsidR="00753D32" w:rsidRDefault="00753D32" w:rsidP="00753D32">
      <w:pPr>
        <w:rPr>
          <w:lang w:eastAsia="de-DE"/>
        </w:rPr>
      </w:pPr>
      <w:r w:rsidRPr="00A92E8A">
        <w:rPr>
          <w:lang w:eastAsia="de-DE"/>
        </w:rPr>
        <w:t>Die beauftragten Leistungen müssen überwiegend</w:t>
      </w:r>
      <w:r w:rsidR="00370F2D" w:rsidRPr="00A92E8A">
        <w:rPr>
          <w:lang w:eastAsia="de-DE"/>
        </w:rPr>
        <w:t xml:space="preserve"> (mind. 50 %)</w:t>
      </w:r>
      <w:r w:rsidRPr="00A92E8A">
        <w:rPr>
          <w:lang w:eastAsia="de-DE"/>
        </w:rPr>
        <w:t xml:space="preserve"> </w:t>
      </w:r>
      <w:r w:rsidR="00E5278B" w:rsidRPr="00A92E8A">
        <w:rPr>
          <w:lang w:eastAsia="de-DE"/>
        </w:rPr>
        <w:t>das Social</w:t>
      </w:r>
      <w:r w:rsidR="00E5278B">
        <w:rPr>
          <w:lang w:eastAsia="de-DE"/>
        </w:rPr>
        <w:t xml:space="preserve">-Media-Management </w:t>
      </w:r>
      <w:r w:rsidR="00A92E8A">
        <w:rPr>
          <w:lang w:eastAsia="de-DE"/>
        </w:rPr>
        <w:t>mit folgenden Tätigkeiten</w:t>
      </w:r>
      <w:r>
        <w:rPr>
          <w:lang w:eastAsia="de-DE"/>
        </w:rPr>
        <w:t xml:space="preserve"> umfasst haben:</w:t>
      </w:r>
    </w:p>
    <w:p w14:paraId="7448E42A" w14:textId="77777777" w:rsidR="00753D32" w:rsidRDefault="00753D32" w:rsidP="00753D32">
      <w:pPr>
        <w:pStyle w:val="Listenabsatz"/>
        <w:numPr>
          <w:ilvl w:val="0"/>
          <w:numId w:val="27"/>
        </w:numPr>
        <w:rPr>
          <w:lang w:eastAsia="de-DE"/>
        </w:rPr>
      </w:pPr>
      <w:r>
        <w:rPr>
          <w:lang w:eastAsia="de-DE"/>
        </w:rPr>
        <w:t>Konzeption und Produktion von Content für digitale Kommunikationskanäle, insbesondere Text-, Bild- und Videoinhalte,</w:t>
      </w:r>
    </w:p>
    <w:p w14:paraId="2B660B28" w14:textId="77777777" w:rsidR="00753D32" w:rsidRDefault="00753D32" w:rsidP="00753D32">
      <w:pPr>
        <w:pStyle w:val="Listenabsatz"/>
        <w:numPr>
          <w:ilvl w:val="0"/>
          <w:numId w:val="27"/>
        </w:numPr>
        <w:rPr>
          <w:lang w:eastAsia="de-DE"/>
        </w:rPr>
      </w:pPr>
      <w:r>
        <w:rPr>
          <w:lang w:eastAsia="de-DE"/>
        </w:rPr>
        <w:t>redaktionelle Betreuung und operatives Management von Social-Media-Kanälen sowie</w:t>
      </w:r>
    </w:p>
    <w:p w14:paraId="04C6C697" w14:textId="4E52C801" w:rsidR="00753D32" w:rsidRDefault="00753D32" w:rsidP="00753D32">
      <w:pPr>
        <w:pStyle w:val="Listenabsatz"/>
        <w:numPr>
          <w:ilvl w:val="0"/>
          <w:numId w:val="27"/>
        </w:numPr>
        <w:rPr>
          <w:lang w:eastAsia="de-DE"/>
        </w:rPr>
      </w:pPr>
      <w:r>
        <w:rPr>
          <w:lang w:eastAsia="de-DE"/>
        </w:rPr>
        <w:t xml:space="preserve">Planung, Koordination und Umsetzung von </w:t>
      </w:r>
      <w:r w:rsidR="00CB770F">
        <w:rPr>
          <w:lang w:eastAsia="de-DE"/>
        </w:rPr>
        <w:t>Social-Media-</w:t>
      </w:r>
      <w:r>
        <w:rPr>
          <w:lang w:eastAsia="de-DE"/>
        </w:rPr>
        <w:t xml:space="preserve">Kampagnen mit </w:t>
      </w:r>
      <w:proofErr w:type="spellStart"/>
      <w:r>
        <w:rPr>
          <w:lang w:eastAsia="de-DE"/>
        </w:rPr>
        <w:t>Influencer:innen</w:t>
      </w:r>
      <w:proofErr w:type="spellEnd"/>
      <w:r>
        <w:rPr>
          <w:lang w:eastAsia="de-DE"/>
        </w:rPr>
        <w:t xml:space="preserve"> und </w:t>
      </w:r>
      <w:proofErr w:type="spellStart"/>
      <w:r>
        <w:rPr>
          <w:lang w:eastAsia="de-DE"/>
        </w:rPr>
        <w:t>Creator:innen</w:t>
      </w:r>
      <w:proofErr w:type="spellEnd"/>
      <w:r>
        <w:rPr>
          <w:lang w:eastAsia="de-DE"/>
        </w:rPr>
        <w:t>.</w:t>
      </w:r>
    </w:p>
    <w:p w14:paraId="1BFD00F3" w14:textId="009316A7" w:rsidR="00753D32" w:rsidRDefault="00753D32" w:rsidP="00753D32">
      <w:r>
        <w:rPr>
          <w:lang w:eastAsia="de-DE"/>
        </w:rPr>
        <w:t>Die Referenz ist unter Angabe des Auftraggebers, einer Ansprechperson mit Kontaktdaten, des Leistungszeitraums, des jährlichen Auftragsvolumens sowie einer aussagekräftigen Beschreibung des Leistungsumfangs vorzulegen.</w:t>
      </w:r>
      <w:r w:rsidR="002249DB">
        <w:rPr>
          <w:lang w:eastAsia="de-DE"/>
        </w:rPr>
        <w:t xml:space="preserve"> </w:t>
      </w:r>
      <w:r w:rsidR="002249DB">
        <w:t>Hierzu kann das Dokument "</w:t>
      </w:r>
      <w:r w:rsidR="008D3317" w:rsidRPr="00A92E8A">
        <w:rPr>
          <w:i/>
          <w:iCs/>
        </w:rPr>
        <w:t>07_SocMed_Referenzen</w:t>
      </w:r>
      <w:r w:rsidR="002249DB">
        <w:t>" verwendet werden.</w:t>
      </w:r>
    </w:p>
    <w:p w14:paraId="40324488" w14:textId="77777777" w:rsidR="004D0A09" w:rsidRDefault="004D0A09" w:rsidP="004D0A09"/>
    <w:p w14:paraId="37D9A9E1" w14:textId="7CB17DC1" w:rsidR="00EE6126" w:rsidRPr="0019170C" w:rsidRDefault="0019170C" w:rsidP="004D0A09">
      <w:pPr>
        <w:rPr>
          <w:lang w:eastAsia="de-DE"/>
        </w:rPr>
      </w:pPr>
      <w:r w:rsidRPr="004B790C">
        <w:rPr>
          <w:b/>
          <w:bCs/>
          <w:u w:val="single"/>
          <w:lang w:eastAsia="de-DE"/>
        </w:rPr>
        <w:t>Zusätzlich</w:t>
      </w:r>
      <w:r>
        <w:rPr>
          <w:lang w:eastAsia="de-DE"/>
        </w:rPr>
        <w:t xml:space="preserve"> muss mindestens eine (1) der beiden folgenden </w:t>
      </w:r>
      <w:r w:rsidR="00EE6126" w:rsidRPr="0019170C">
        <w:rPr>
          <w:lang w:eastAsia="de-DE"/>
        </w:rPr>
        <w:t>Referenzen</w:t>
      </w:r>
      <w:r>
        <w:rPr>
          <w:lang w:eastAsia="de-DE"/>
        </w:rPr>
        <w:t xml:space="preserve"> nachgewiesen werden</w:t>
      </w:r>
      <w:r w:rsidR="00EE6126" w:rsidRPr="0019170C">
        <w:rPr>
          <w:lang w:eastAsia="de-DE"/>
        </w:rPr>
        <w:t>:</w:t>
      </w:r>
    </w:p>
    <w:p w14:paraId="033C2B9C" w14:textId="16F0AFBD" w:rsidR="00EE6126" w:rsidRPr="0019170C" w:rsidRDefault="00EE6126" w:rsidP="00EE6126">
      <w:pPr>
        <w:pStyle w:val="Listenabsatz"/>
        <w:numPr>
          <w:ilvl w:val="0"/>
          <w:numId w:val="26"/>
        </w:numPr>
        <w:rPr>
          <w:lang w:eastAsia="de-DE"/>
        </w:rPr>
      </w:pPr>
      <w:r w:rsidRPr="0019170C">
        <w:rPr>
          <w:lang w:eastAsia="de-DE"/>
        </w:rPr>
        <w:t>Ganzheitliche oder Teilbereichsbetreuung des Eventmarketings einer nationalen und/oder internationalen Multisportveranstaltung. Die beauftragten Leistungen umfassten vorwiegend die Content Produktion, das Social Media Management (Text</w:t>
      </w:r>
      <w:r w:rsidR="004A1EC0">
        <w:rPr>
          <w:lang w:eastAsia="de-DE"/>
        </w:rPr>
        <w:t>/</w:t>
      </w:r>
      <w:r w:rsidRPr="0019170C">
        <w:rPr>
          <w:lang w:eastAsia="de-DE"/>
        </w:rPr>
        <w:t xml:space="preserve">Bild/Video) sowie die Planung und Abwicklung von Kampagnen mit </w:t>
      </w:r>
      <w:proofErr w:type="spellStart"/>
      <w:r w:rsidRPr="0019170C">
        <w:rPr>
          <w:lang w:eastAsia="de-DE"/>
        </w:rPr>
        <w:t>Influencer</w:t>
      </w:r>
      <w:r w:rsidR="004B790C">
        <w:rPr>
          <w:lang w:eastAsia="de-DE"/>
        </w:rPr>
        <w:t>:inne</w:t>
      </w:r>
      <w:r w:rsidRPr="0019170C">
        <w:rPr>
          <w:lang w:eastAsia="de-DE"/>
        </w:rPr>
        <w:t>n</w:t>
      </w:r>
      <w:proofErr w:type="spellEnd"/>
      <w:r w:rsidRPr="0019170C">
        <w:rPr>
          <w:lang w:eastAsia="de-DE"/>
        </w:rPr>
        <w:t xml:space="preserve"> und </w:t>
      </w:r>
      <w:proofErr w:type="spellStart"/>
      <w:r w:rsidRPr="0019170C">
        <w:rPr>
          <w:lang w:eastAsia="de-DE"/>
        </w:rPr>
        <w:t>Creator</w:t>
      </w:r>
      <w:r w:rsidR="004B790C">
        <w:rPr>
          <w:lang w:eastAsia="de-DE"/>
        </w:rPr>
        <w:t>:inne</w:t>
      </w:r>
      <w:r w:rsidRPr="0019170C">
        <w:rPr>
          <w:lang w:eastAsia="de-DE"/>
        </w:rPr>
        <w:t>n</w:t>
      </w:r>
      <w:proofErr w:type="spellEnd"/>
      <w:r w:rsidR="0075040B">
        <w:rPr>
          <w:lang w:eastAsia="de-DE"/>
        </w:rPr>
        <w:t>; oder alternativ</w:t>
      </w:r>
    </w:p>
    <w:p w14:paraId="3661C01C" w14:textId="691C9126" w:rsidR="00EE6126" w:rsidRPr="0019170C" w:rsidRDefault="00EE6126" w:rsidP="00EE6126">
      <w:pPr>
        <w:pStyle w:val="Listenabsatz"/>
        <w:numPr>
          <w:ilvl w:val="0"/>
          <w:numId w:val="26"/>
        </w:numPr>
        <w:rPr>
          <w:lang w:eastAsia="de-DE"/>
        </w:rPr>
      </w:pPr>
      <w:r w:rsidRPr="0019170C">
        <w:rPr>
          <w:lang w:eastAsia="de-DE"/>
        </w:rPr>
        <w:t>Ganzheitliche oder Teilbereichsbetreuung des Eventmarketings im Rahmen einer Kulturveranstaltung. Die beauftragten Leistungen umfassten vorwiegend die Content Produktion, das Social</w:t>
      </w:r>
      <w:r w:rsidR="0041256C" w:rsidRPr="0019170C">
        <w:rPr>
          <w:lang w:eastAsia="de-DE"/>
        </w:rPr>
        <w:t>-</w:t>
      </w:r>
      <w:r w:rsidRPr="0019170C">
        <w:rPr>
          <w:lang w:eastAsia="de-DE"/>
        </w:rPr>
        <w:t>Media</w:t>
      </w:r>
      <w:r w:rsidR="0041256C" w:rsidRPr="0019170C">
        <w:rPr>
          <w:lang w:eastAsia="de-DE"/>
        </w:rPr>
        <w:t>-</w:t>
      </w:r>
      <w:r w:rsidRPr="0019170C">
        <w:rPr>
          <w:lang w:eastAsia="de-DE"/>
        </w:rPr>
        <w:t xml:space="preserve">Management (Text/Bild/Video) sowie die Planung und Abwicklung von Kampagnen mit </w:t>
      </w:r>
      <w:proofErr w:type="spellStart"/>
      <w:r w:rsidRPr="0019170C">
        <w:rPr>
          <w:lang w:eastAsia="de-DE"/>
        </w:rPr>
        <w:t>Influencer</w:t>
      </w:r>
      <w:r w:rsidR="004B790C">
        <w:rPr>
          <w:lang w:eastAsia="de-DE"/>
        </w:rPr>
        <w:t>:inne</w:t>
      </w:r>
      <w:r w:rsidRPr="0019170C">
        <w:rPr>
          <w:lang w:eastAsia="de-DE"/>
        </w:rPr>
        <w:t>n</w:t>
      </w:r>
      <w:proofErr w:type="spellEnd"/>
      <w:r w:rsidRPr="0019170C">
        <w:rPr>
          <w:lang w:eastAsia="de-DE"/>
        </w:rPr>
        <w:t xml:space="preserve"> und </w:t>
      </w:r>
      <w:proofErr w:type="spellStart"/>
      <w:r w:rsidRPr="0019170C">
        <w:rPr>
          <w:lang w:eastAsia="de-DE"/>
        </w:rPr>
        <w:t>Creator</w:t>
      </w:r>
      <w:r w:rsidR="004B790C">
        <w:rPr>
          <w:lang w:eastAsia="de-DE"/>
        </w:rPr>
        <w:t>:inne</w:t>
      </w:r>
      <w:r w:rsidRPr="0019170C">
        <w:rPr>
          <w:lang w:eastAsia="de-DE"/>
        </w:rPr>
        <w:t>n</w:t>
      </w:r>
      <w:proofErr w:type="spellEnd"/>
      <w:r w:rsidRPr="0019170C">
        <w:rPr>
          <w:lang w:eastAsia="de-DE"/>
        </w:rPr>
        <w:t>.</w:t>
      </w:r>
    </w:p>
    <w:p w14:paraId="3D941930" w14:textId="2C25EFAB" w:rsidR="006D7C47" w:rsidRDefault="00CE7151" w:rsidP="006D7C47">
      <w:r w:rsidRPr="00CE7151">
        <w:t>Die Anforderungen</w:t>
      </w:r>
      <w:r w:rsidR="005B0453">
        <w:t xml:space="preserve"> </w:t>
      </w:r>
      <w:proofErr w:type="gramStart"/>
      <w:r w:rsidR="005B0453">
        <w:t>bezüglich den Aufgaben</w:t>
      </w:r>
      <w:proofErr w:type="gramEnd"/>
      <w:r w:rsidRPr="00CE7151">
        <w:t xml:space="preserve"> können auch durch mehrere Referenzen gemeinsam erfüllt werden</w:t>
      </w:r>
      <w:r w:rsidR="005B0453">
        <w:t xml:space="preserve">, sofern die </w:t>
      </w:r>
      <w:r w:rsidR="005C07E9">
        <w:t xml:space="preserve">Mindestanforderungen </w:t>
      </w:r>
      <w:r w:rsidR="004B5053">
        <w:t xml:space="preserve">zu den </w:t>
      </w:r>
      <w:r w:rsidR="005C07E9">
        <w:t xml:space="preserve">Eigenschaften </w:t>
      </w:r>
      <w:r w:rsidR="004B5053">
        <w:t xml:space="preserve">der </w:t>
      </w:r>
      <w:r w:rsidR="005C07E9">
        <w:t>Rahmenbedingungen</w:t>
      </w:r>
      <w:r w:rsidR="004B5053">
        <w:t xml:space="preserve"> in allen vor</w:t>
      </w:r>
      <w:r w:rsidR="00A17037">
        <w:t>gezeigten Referenzen erfüllt werden</w:t>
      </w:r>
      <w:r w:rsidRPr="00CE7151">
        <w:t xml:space="preserve">. Es ist daher nicht erforderlich, dass alle genannten Aufgaben innerhalb einer einzelnen Referenz abgedeckt sind. Der Bieter hat jedoch für jede angegebene Referenz klar darzustellen, </w:t>
      </w:r>
      <w:r w:rsidR="008B1EEB">
        <w:t xml:space="preserve">welche konkreten </w:t>
      </w:r>
      <w:r w:rsidR="00FB34DE">
        <w:t xml:space="preserve">Eigenschaften, </w:t>
      </w:r>
      <w:r w:rsidR="008B1EEB">
        <w:t>Funktionen, Verantwortlichkeiten und Aufgaben wahrgenommen wurden</w:t>
      </w:r>
      <w:r w:rsidR="00FB34DE">
        <w:t xml:space="preserve"> bzw.</w:t>
      </w:r>
      <w:r w:rsidR="008B1EEB" w:rsidRPr="00CE7151">
        <w:t xml:space="preserve"> </w:t>
      </w:r>
      <w:r w:rsidRPr="00CE7151">
        <w:t>damit jeweils nachgewiesen werden</w:t>
      </w:r>
      <w:r>
        <w:t>.</w:t>
      </w:r>
    </w:p>
    <w:p w14:paraId="6CFCC706" w14:textId="0CD7104F" w:rsidR="0098456C" w:rsidRDefault="00127E0D" w:rsidP="00127E0D">
      <w:pPr>
        <w:pStyle w:val="berschrift2"/>
      </w:pPr>
      <w:r>
        <w:lastRenderedPageBreak/>
        <w:t>Projektleitung und Stellvertretung</w:t>
      </w:r>
    </w:p>
    <w:p w14:paraId="13BF01EE" w14:textId="1D86BEFE" w:rsidR="00127E0D" w:rsidRDefault="00320711" w:rsidP="00127E0D">
      <w:pPr>
        <w:rPr>
          <w:lang w:eastAsia="de-DE"/>
        </w:rPr>
      </w:pPr>
      <w:r>
        <w:rPr>
          <w:lang w:eastAsia="de-DE"/>
        </w:rPr>
        <w:t xml:space="preserve">Folgende Person wird </w:t>
      </w:r>
      <w:r w:rsidR="000F4310">
        <w:rPr>
          <w:lang w:eastAsia="de-DE"/>
        </w:rPr>
        <w:t xml:space="preserve">bei Auftragserteilung </w:t>
      </w:r>
      <w:r w:rsidR="00D73613">
        <w:rPr>
          <w:lang w:eastAsia="de-DE"/>
        </w:rPr>
        <w:t xml:space="preserve">verbindlich </w:t>
      </w:r>
      <w:r w:rsidR="000F4310">
        <w:rPr>
          <w:lang w:eastAsia="de-DE"/>
        </w:rPr>
        <w:t>a</w:t>
      </w:r>
      <w:r>
        <w:rPr>
          <w:lang w:eastAsia="de-DE"/>
        </w:rPr>
        <w:t>ls Projektleit</w:t>
      </w:r>
      <w:r w:rsidR="000F4310">
        <w:rPr>
          <w:lang w:eastAsia="de-DE"/>
        </w:rPr>
        <w:t>ung eingesetzt:</w:t>
      </w:r>
    </w:p>
    <w:p w14:paraId="3F0C00D1" w14:textId="5849C3AD" w:rsidR="000F4310" w:rsidRDefault="002D1C9A" w:rsidP="000F43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de-DE"/>
        </w:rPr>
      </w:pPr>
      <w:sdt>
        <w:sdtPr>
          <w:rPr>
            <w:highlight w:val="cyan"/>
          </w:rPr>
          <w:id w:val="663900628"/>
          <w:placeholder>
            <w:docPart w:val="171F2CA9F7DE42D0B8C381EF4880FEF4"/>
          </w:placeholder>
          <w:showingPlcHdr/>
          <w:text/>
        </w:sdtPr>
        <w:sdtEndPr/>
        <w:sdtContent>
          <w:r w:rsidR="000F4310" w:rsidRPr="00056BB0">
            <w:rPr>
              <w:rStyle w:val="Platzhaltertext"/>
              <w:highlight w:val="cyan"/>
            </w:rPr>
            <w:t>Klicken oder tippen Sie hier, um Text einzugeben.</w:t>
          </w:r>
        </w:sdtContent>
      </w:sdt>
    </w:p>
    <w:p w14:paraId="4B76FCDC" w14:textId="76FE130D" w:rsidR="000F4310" w:rsidRDefault="000F4310" w:rsidP="000F4310">
      <w:pPr>
        <w:rPr>
          <w:lang w:eastAsia="de-DE"/>
        </w:rPr>
      </w:pPr>
      <w:r>
        <w:rPr>
          <w:lang w:eastAsia="de-DE"/>
        </w:rPr>
        <w:t xml:space="preserve">Folgende Person wird bei Auftragserteilung </w:t>
      </w:r>
      <w:r w:rsidR="00D73613">
        <w:rPr>
          <w:lang w:eastAsia="de-DE"/>
        </w:rPr>
        <w:t xml:space="preserve">verbindlich </w:t>
      </w:r>
      <w:r>
        <w:rPr>
          <w:lang w:eastAsia="de-DE"/>
        </w:rPr>
        <w:t>als stellvertretende Projektleitung eingesetzt:</w:t>
      </w:r>
    </w:p>
    <w:p w14:paraId="32C92419" w14:textId="77777777" w:rsidR="000F4310" w:rsidRDefault="002D1C9A" w:rsidP="000F43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de-DE"/>
        </w:rPr>
      </w:pPr>
      <w:sdt>
        <w:sdtPr>
          <w:rPr>
            <w:highlight w:val="cyan"/>
          </w:rPr>
          <w:id w:val="-893963096"/>
          <w:placeholder>
            <w:docPart w:val="0DF80C97C6164D53BF7827DE27263384"/>
          </w:placeholder>
          <w:showingPlcHdr/>
          <w:text/>
        </w:sdtPr>
        <w:sdtEndPr/>
        <w:sdtContent>
          <w:r w:rsidR="000F4310" w:rsidRPr="00056BB0">
            <w:rPr>
              <w:rStyle w:val="Platzhaltertext"/>
              <w:highlight w:val="cyan"/>
            </w:rPr>
            <w:t>Klicken oder tippen Sie hier, um Text einzugeben.</w:t>
          </w:r>
        </w:sdtContent>
      </w:sdt>
    </w:p>
    <w:p w14:paraId="4079DEF4" w14:textId="633C2DC9" w:rsidR="00280ED5" w:rsidRDefault="002D1C9A" w:rsidP="00D73613">
      <w:pPr>
        <w:keepNext/>
      </w:pPr>
      <w:sdt>
        <w:sdtPr>
          <w:rPr>
            <w:highlight w:val="cyan"/>
          </w:rPr>
          <w:id w:val="-51081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6BB0">
            <w:rPr>
              <w:rFonts w:ascii="MS Gothic" w:eastAsia="MS Gothic" w:hAnsi="MS Gothic" w:hint="eastAsia"/>
              <w:highlight w:val="cyan"/>
            </w:rPr>
            <w:t>☐</w:t>
          </w:r>
        </w:sdtContent>
      </w:sdt>
      <w:r w:rsidR="00D73613">
        <w:t xml:space="preserve"> </w:t>
      </w:r>
      <w:r w:rsidR="008B1924">
        <w:t xml:space="preserve">Bei einem Personalwechsel wird sichergestellt, dass mindestens die gleichen Qualifikationen </w:t>
      </w:r>
      <w:r w:rsidR="00A6392A">
        <w:t>sichergestellt werden</w:t>
      </w:r>
      <w:r w:rsidR="00D73613">
        <w:t>.</w:t>
      </w:r>
    </w:p>
    <w:p w14:paraId="0DB4E35B" w14:textId="77777777" w:rsidR="00D73613" w:rsidRDefault="00D73613" w:rsidP="00D73613">
      <w:pPr>
        <w:keepNext/>
      </w:pPr>
    </w:p>
    <w:p w14:paraId="122DE6C5" w14:textId="77777777" w:rsidR="00657E2F" w:rsidRPr="001400DA" w:rsidRDefault="002D1C9A" w:rsidP="00657E2F">
      <w:pPr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de-DE"/>
        </w:rPr>
      </w:pPr>
      <w:sdt>
        <w:sdtPr>
          <w:rPr>
            <w:highlight w:val="cyan"/>
            <w:lang w:eastAsia="de-DE"/>
          </w:rPr>
          <w:id w:val="1178456802"/>
          <w:placeholder>
            <w:docPart w:val="77F1F00481024CC099A76BE05ECEF58D"/>
          </w:placeholder>
          <w:showingPlcHdr/>
        </w:sdtPr>
        <w:sdtEndPr/>
        <w:sdtContent>
          <w:r w:rsidR="00657E2F" w:rsidRPr="00056BB0">
            <w:rPr>
              <w:rStyle w:val="Platzhaltertext"/>
              <w:highlight w:val="cyan"/>
              <w:u w:val="thick"/>
            </w:rPr>
            <w:t>Klicken oder tippen Sie hier, um Text einzugeben.</w:t>
          </w:r>
        </w:sdtContent>
      </w:sdt>
      <w:r w:rsidR="00657E2F">
        <w:rPr>
          <w:lang w:eastAsia="de-DE"/>
        </w:rPr>
        <w:tab/>
      </w:r>
      <w:r w:rsidR="00657E2F">
        <w:rPr>
          <w:lang w:eastAsia="de-DE"/>
        </w:rPr>
        <w:br/>
        <w:t>Ort, Datum</w:t>
      </w:r>
    </w:p>
    <w:p w14:paraId="05FAC985" w14:textId="77777777" w:rsidR="00657E2F" w:rsidRPr="003B09EE" w:rsidRDefault="002D1C9A" w:rsidP="00657E2F">
      <w:pPr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de-DE"/>
        </w:rPr>
      </w:pPr>
      <w:sdt>
        <w:sdtPr>
          <w:rPr>
            <w:highlight w:val="cyan"/>
            <w:lang w:eastAsia="de-DE"/>
          </w:rPr>
          <w:id w:val="-1814249866"/>
          <w:placeholder>
            <w:docPart w:val="3D5B5FDD16DF406B905CBA0AF6198C0E"/>
          </w:placeholder>
          <w:showingPlcHdr/>
        </w:sdtPr>
        <w:sdtEndPr/>
        <w:sdtContent>
          <w:r w:rsidR="00657E2F" w:rsidRPr="00056BB0">
            <w:rPr>
              <w:rStyle w:val="Platzhaltertext"/>
              <w:highlight w:val="cyan"/>
              <w:u w:val="thick"/>
            </w:rPr>
            <w:t>Klicken oder tippen Sie hier, um Text einzugeben.</w:t>
          </w:r>
        </w:sdtContent>
      </w:sdt>
      <w:r w:rsidR="00657E2F">
        <w:rPr>
          <w:lang w:eastAsia="de-DE"/>
        </w:rPr>
        <w:tab/>
      </w:r>
      <w:r w:rsidR="00657E2F">
        <w:rPr>
          <w:lang w:eastAsia="de-DE"/>
        </w:rPr>
        <w:br/>
        <w:t>Firma, Name der ausfüllenden Person (in Textform)</w:t>
      </w:r>
    </w:p>
    <w:p w14:paraId="1F85426F" w14:textId="0AA52098" w:rsidR="003F57B7" w:rsidRPr="00413312" w:rsidRDefault="00413312" w:rsidP="00413312">
      <w:pPr>
        <w:pStyle w:val="Information"/>
      </w:pPr>
      <w:r>
        <w:t xml:space="preserve">Hinweis: </w:t>
      </w:r>
      <w:r w:rsidRPr="00413312">
        <w:t>Ist bei elektronisch in Textform eingereichten Angeboten der Bieter nicht identifizierbar, wird das Angebot ausgeschlossen</w:t>
      </w:r>
      <w:r>
        <w:t>.</w:t>
      </w:r>
    </w:p>
    <w:p w14:paraId="0CC4913D" w14:textId="02ED5026" w:rsidR="00711736" w:rsidRPr="0038347E" w:rsidRDefault="00711736" w:rsidP="003F57B7">
      <w:pPr>
        <w:rPr>
          <w:strike/>
        </w:rPr>
      </w:pPr>
    </w:p>
    <w:sectPr w:rsidR="00711736" w:rsidRPr="0038347E" w:rsidSect="007F468A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269" w:right="1418" w:bottom="1418" w:left="1418" w:header="1560" w:footer="15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CF7B2" w14:textId="77777777" w:rsidR="002D1C9A" w:rsidRDefault="002D1C9A" w:rsidP="003A7B3D">
      <w:pPr>
        <w:spacing w:after="0" w:line="240" w:lineRule="auto"/>
      </w:pPr>
      <w:r>
        <w:separator/>
      </w:r>
    </w:p>
  </w:endnote>
  <w:endnote w:type="continuationSeparator" w:id="0">
    <w:p w14:paraId="318F1A9D" w14:textId="77777777" w:rsidR="002D1C9A" w:rsidRDefault="002D1C9A" w:rsidP="003A7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3C6FA" w14:textId="4DDAE831" w:rsidR="00335048" w:rsidRDefault="007F468A">
    <w:pPr>
      <w:pStyle w:val="Fuzeile"/>
    </w:pPr>
    <w:r>
      <w:rPr>
        <w:noProof/>
      </w:rPr>
      <w:drawing>
        <wp:anchor distT="0" distB="0" distL="114300" distR="114300" simplePos="0" relativeHeight="251658247" behindDoc="1" locked="0" layoutInCell="1" allowOverlap="1" wp14:anchorId="620A8F11" wp14:editId="491A6361">
          <wp:simplePos x="0" y="0"/>
          <wp:positionH relativeFrom="page">
            <wp:align>left</wp:align>
          </wp:positionH>
          <wp:positionV relativeFrom="page">
            <wp:posOffset>8694243</wp:posOffset>
          </wp:positionV>
          <wp:extent cx="7553325" cy="2582545"/>
          <wp:effectExtent l="0" t="0" r="9525" b="8255"/>
          <wp:wrapNone/>
          <wp:docPr id="1123980097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1277316" name="Grafik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5828"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25825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4EF5">
      <w:rPr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04C4424C" wp14:editId="0E682EDF">
              <wp:simplePos x="0" y="0"/>
              <wp:positionH relativeFrom="margin">
                <wp:posOffset>3999134</wp:posOffset>
              </wp:positionH>
              <wp:positionV relativeFrom="paragraph">
                <wp:posOffset>696595</wp:posOffset>
              </wp:positionV>
              <wp:extent cx="2303780" cy="233680"/>
              <wp:effectExtent l="0" t="0" r="0" b="0"/>
              <wp:wrapSquare wrapText="bothSides"/>
              <wp:docPr id="1830874723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3780" cy="2336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97DA05" w14:textId="32CBCC93" w:rsidR="006E5262" w:rsidRDefault="006E5262" w:rsidP="008F4EF5">
                          <w:pPr>
                            <w:pStyle w:val="Geschftsangaben"/>
                            <w:jc w:val="right"/>
                          </w:pPr>
                          <w:r>
                            <w:t xml:space="preserve">Seite </w:t>
                          </w:r>
                          <w:r w:rsidR="00031443">
                            <w:fldChar w:fldCharType="begin"/>
                          </w:r>
                          <w:r w:rsidR="00031443">
                            <w:instrText>PAGE   \* MERGEFORMAT</w:instrText>
                          </w:r>
                          <w:r w:rsidR="00031443">
                            <w:fldChar w:fldCharType="separate"/>
                          </w:r>
                          <w:r w:rsidR="00031443">
                            <w:t>1</w:t>
                          </w:r>
                          <w:r w:rsidR="00031443">
                            <w:fldChar w:fldCharType="end"/>
                          </w:r>
                          <w:r w:rsidR="0027380D">
                            <w:t xml:space="preserve"> von </w:t>
                          </w:r>
                          <w:fldSimple w:instr=" NUMPAGES  \* MERGEFORMAT ">
                            <w:r w:rsidR="0027380D">
                              <w:rPr>
                                <w:noProof/>
                              </w:rPr>
                              <w:t>5</w:t>
                            </w:r>
                          </w:fldSimple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C4424C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314.9pt;margin-top:54.85pt;width:181.4pt;height:18.4pt;z-index:251658242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" filled="f" stroked="f">
              <v:textbox>
                <w:txbxContent>
                  <w:p w14:paraId="1797DA05" w14:textId="32CBCC93" w:rsidR="006E5262" w:rsidRDefault="006E5262" w:rsidP="008F4EF5">
                    <w:pPr>
                      <w:pStyle w:val="Geschftsangaben"/>
                      <w:jc w:val="right"/>
                    </w:pPr>
                    <w:r>
                      <w:t xml:space="preserve">Seite </w:t>
                    </w:r>
                    <w:r w:rsidR="00031443">
                      <w:fldChar w:fldCharType="begin"/>
                    </w:r>
                    <w:r w:rsidR="00031443">
                      <w:instrText>PAGE   \* MERGEFORMAT</w:instrText>
                    </w:r>
                    <w:r w:rsidR="00031443">
                      <w:fldChar w:fldCharType="separate"/>
                    </w:r>
                    <w:r w:rsidR="00031443">
                      <w:t>1</w:t>
                    </w:r>
                    <w:r w:rsidR="00031443">
                      <w:fldChar w:fldCharType="end"/>
                    </w:r>
                    <w:r w:rsidR="0027380D">
                      <w:t xml:space="preserve"> von </w:t>
                    </w:r>
                    <w:fldSimple w:instr=" NUMPAGES  \* MERGEFORMAT ">
                      <w:r w:rsidR="0027380D">
                        <w:rPr>
                          <w:noProof/>
                        </w:rPr>
                        <w:t>5</w:t>
                      </w:r>
                    </w:fldSimple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5615C" w14:textId="3C0511F3" w:rsidR="000D4E2F" w:rsidRDefault="0037662D" w:rsidP="00EE476E">
    <w:pPr>
      <w:pStyle w:val="Fuzeile"/>
      <w:tabs>
        <w:tab w:val="clear" w:pos="4536"/>
        <w:tab w:val="clear" w:pos="9072"/>
        <w:tab w:val="right" w:pos="9070"/>
      </w:tabs>
    </w:pPr>
    <w:r>
      <w:rPr>
        <w:rFonts w:eastAsia="Times New Roman"/>
        <w:noProof/>
        <w:color w:val="000000"/>
      </w:rPr>
      <w:drawing>
        <wp:anchor distT="0" distB="0" distL="114300" distR="114300" simplePos="0" relativeHeight="251658248" behindDoc="0" locked="0" layoutInCell="1" allowOverlap="1" wp14:anchorId="298E7BD5" wp14:editId="1D424AB0">
          <wp:simplePos x="0" y="0"/>
          <wp:positionH relativeFrom="margin">
            <wp:align>right</wp:align>
          </wp:positionH>
          <wp:positionV relativeFrom="page">
            <wp:posOffset>8928328</wp:posOffset>
          </wp:positionV>
          <wp:extent cx="5759450" cy="592455"/>
          <wp:effectExtent l="0" t="0" r="0" b="0"/>
          <wp:wrapNone/>
          <wp:docPr id="105753570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92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F468A">
      <w:rPr>
        <w:noProof/>
      </w:rPr>
      <w:drawing>
        <wp:anchor distT="0" distB="0" distL="114300" distR="114300" simplePos="0" relativeHeight="251658246" behindDoc="1" locked="0" layoutInCell="1" allowOverlap="1" wp14:anchorId="3018DE62" wp14:editId="1EE90EB6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53325" cy="2582545"/>
          <wp:effectExtent l="0" t="0" r="9525" b="8255"/>
          <wp:wrapNone/>
          <wp:docPr id="1686913666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1277316" name="Grafik 4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5828"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25825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7825">
      <w:rPr>
        <w:noProof/>
      </w:rPr>
      <mc:AlternateContent>
        <mc:Choice Requires="wps">
          <w:drawing>
            <wp:anchor distT="45720" distB="45720" distL="114300" distR="114300" simplePos="0" relativeHeight="251658243" behindDoc="0" locked="1" layoutInCell="1" allowOverlap="1" wp14:anchorId="288D7293" wp14:editId="2F7975ED">
              <wp:simplePos x="0" y="0"/>
              <wp:positionH relativeFrom="margin">
                <wp:align>center</wp:align>
              </wp:positionH>
              <wp:positionV relativeFrom="page">
                <wp:posOffset>10121900</wp:posOffset>
              </wp:positionV>
              <wp:extent cx="5943600" cy="374015"/>
              <wp:effectExtent l="0" t="0" r="0" b="0"/>
              <wp:wrapNone/>
              <wp:docPr id="1188449078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740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2C5231" w14:textId="59AD7D29" w:rsidR="00937825" w:rsidRPr="00937825" w:rsidRDefault="00937825" w:rsidP="00937825">
                          <w:pPr>
                            <w:pStyle w:val="Kopfzeile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17"/>
                              <w:szCs w:val="17"/>
                            </w:rPr>
                          </w:pPr>
                          <w:r w:rsidRPr="00937825">
                            <w:rPr>
                              <w:rFonts w:ascii="Calibri" w:hAnsi="Calibri" w:cs="Calibri"/>
                              <w:color w:val="000000"/>
                              <w:sz w:val="17"/>
                              <w:szCs w:val="17"/>
                            </w:rPr>
                            <w:t xml:space="preserve">Geschäftsführung: Martin Wacker / Pascal Rastetter | USt-ID: DE </w:t>
                          </w:r>
                          <w:r w:rsidR="00F0766A" w:rsidRPr="00F0766A">
                            <w:rPr>
                              <w:rFonts w:ascii="Calibri" w:hAnsi="Calibri" w:cs="Calibri"/>
                              <w:color w:val="000000"/>
                              <w:sz w:val="17"/>
                              <w:szCs w:val="17"/>
                            </w:rPr>
                            <w:t>456200160</w:t>
                          </w:r>
                          <w:r w:rsidRPr="00937825">
                            <w:rPr>
                              <w:rFonts w:ascii="Calibri" w:hAnsi="Calibri" w:cs="Calibri"/>
                              <w:color w:val="000000"/>
                              <w:sz w:val="17"/>
                              <w:szCs w:val="17"/>
                            </w:rPr>
                            <w:br/>
                            <w:t>IBAN: DE5</w:t>
                          </w:r>
                          <w:r w:rsidR="00F0766A">
                            <w:rPr>
                              <w:rFonts w:ascii="Calibri" w:hAnsi="Calibri" w:cs="Calibri"/>
                              <w:color w:val="000000"/>
                              <w:sz w:val="17"/>
                              <w:szCs w:val="17"/>
                            </w:rPr>
                            <w:t>0</w:t>
                          </w:r>
                          <w:r w:rsidRPr="00937825">
                            <w:rPr>
                              <w:rFonts w:ascii="Calibri" w:hAnsi="Calibri" w:cs="Calibri"/>
                              <w:color w:val="000000"/>
                              <w:sz w:val="17"/>
                              <w:szCs w:val="17"/>
                            </w:rPr>
                            <w:t xml:space="preserve"> 6605 0101 0108 4119 01 | BIC: </w:t>
                          </w:r>
                          <w:r w:rsidR="00046C7B">
                            <w:rPr>
                              <w:rFonts w:ascii="Calibri" w:hAnsi="Calibri" w:cs="Calibri"/>
                              <w:color w:val="000000"/>
                              <w:sz w:val="17"/>
                              <w:szCs w:val="17"/>
                            </w:rPr>
                            <w:t>KARSDE</w:t>
                          </w:r>
                          <w:r w:rsidR="00624417">
                            <w:rPr>
                              <w:rFonts w:ascii="Calibri" w:hAnsi="Calibri" w:cs="Calibri"/>
                              <w:color w:val="000000"/>
                              <w:sz w:val="17"/>
                              <w:szCs w:val="17"/>
                            </w:rPr>
                            <w:t>66XXX</w:t>
                          </w:r>
                          <w:r w:rsidRPr="00937825">
                            <w:rPr>
                              <w:rFonts w:ascii="Calibri" w:hAnsi="Calibri" w:cs="Calibri"/>
                              <w:color w:val="000000"/>
                              <w:sz w:val="17"/>
                              <w:szCs w:val="17"/>
                            </w:rPr>
                            <w:t xml:space="preserve"> | HRB </w:t>
                          </w:r>
                          <w:r w:rsidR="003E3B6E" w:rsidRPr="003E3B6E">
                            <w:rPr>
                              <w:rFonts w:ascii="Calibri" w:hAnsi="Calibri" w:cs="Calibri"/>
                              <w:color w:val="000000"/>
                              <w:sz w:val="17"/>
                              <w:szCs w:val="17"/>
                            </w:rPr>
                            <w:t>754788</w:t>
                          </w:r>
                        </w:p>
                        <w:p w14:paraId="715A19E9" w14:textId="77777777" w:rsidR="00937825" w:rsidRPr="002A3424" w:rsidRDefault="00937825" w:rsidP="00937825">
                          <w:pPr>
                            <w:pStyle w:val="Kopfzeile"/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8D729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0;margin-top:797pt;width:468pt;height:29.45pt;z-index:251658243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" filled="f" stroked="f">
              <v:textbox>
                <w:txbxContent>
                  <w:p w14:paraId="5A2C5231" w14:textId="59AD7D29" w:rsidR="00937825" w:rsidRPr="00937825" w:rsidRDefault="00937825" w:rsidP="00937825">
                    <w:pPr>
                      <w:pStyle w:val="Kopfzeile"/>
                      <w:jc w:val="center"/>
                      <w:rPr>
                        <w:rFonts w:ascii="Calibri" w:hAnsi="Calibri" w:cs="Calibri"/>
                        <w:color w:val="000000"/>
                        <w:sz w:val="17"/>
                        <w:szCs w:val="17"/>
                      </w:rPr>
                    </w:pPr>
                    <w:r w:rsidRPr="00937825">
                      <w:rPr>
                        <w:rFonts w:ascii="Calibri" w:hAnsi="Calibri" w:cs="Calibri"/>
                        <w:color w:val="000000"/>
                        <w:sz w:val="17"/>
                        <w:szCs w:val="17"/>
                      </w:rPr>
                      <w:t xml:space="preserve">Geschäftsführung: Martin Wacker / Pascal Rastetter | USt-ID: DE </w:t>
                    </w:r>
                    <w:r w:rsidR="00F0766A" w:rsidRPr="00F0766A">
                      <w:rPr>
                        <w:rFonts w:ascii="Calibri" w:hAnsi="Calibri" w:cs="Calibri"/>
                        <w:color w:val="000000"/>
                        <w:sz w:val="17"/>
                        <w:szCs w:val="17"/>
                      </w:rPr>
                      <w:t>456200160</w:t>
                    </w:r>
                    <w:r w:rsidRPr="00937825">
                      <w:rPr>
                        <w:rFonts w:ascii="Calibri" w:hAnsi="Calibri" w:cs="Calibri"/>
                        <w:color w:val="000000"/>
                        <w:sz w:val="17"/>
                        <w:szCs w:val="17"/>
                      </w:rPr>
                      <w:br/>
                      <w:t>IBAN: DE5</w:t>
                    </w:r>
                    <w:r w:rsidR="00F0766A">
                      <w:rPr>
                        <w:rFonts w:ascii="Calibri" w:hAnsi="Calibri" w:cs="Calibri"/>
                        <w:color w:val="000000"/>
                        <w:sz w:val="17"/>
                        <w:szCs w:val="17"/>
                      </w:rPr>
                      <w:t>0</w:t>
                    </w:r>
                    <w:r w:rsidRPr="00937825">
                      <w:rPr>
                        <w:rFonts w:ascii="Calibri" w:hAnsi="Calibri" w:cs="Calibri"/>
                        <w:color w:val="000000"/>
                        <w:sz w:val="17"/>
                        <w:szCs w:val="17"/>
                      </w:rPr>
                      <w:t xml:space="preserve"> 6605 0101 0108 4119 01 | BIC: </w:t>
                    </w:r>
                    <w:r w:rsidR="00046C7B">
                      <w:rPr>
                        <w:rFonts w:ascii="Calibri" w:hAnsi="Calibri" w:cs="Calibri"/>
                        <w:color w:val="000000"/>
                        <w:sz w:val="17"/>
                        <w:szCs w:val="17"/>
                      </w:rPr>
                      <w:t>KARSDE</w:t>
                    </w:r>
                    <w:r w:rsidR="00624417">
                      <w:rPr>
                        <w:rFonts w:ascii="Calibri" w:hAnsi="Calibri" w:cs="Calibri"/>
                        <w:color w:val="000000"/>
                        <w:sz w:val="17"/>
                        <w:szCs w:val="17"/>
                      </w:rPr>
                      <w:t>66XXX</w:t>
                    </w:r>
                    <w:r w:rsidRPr="00937825">
                      <w:rPr>
                        <w:rFonts w:ascii="Calibri" w:hAnsi="Calibri" w:cs="Calibri"/>
                        <w:color w:val="000000"/>
                        <w:sz w:val="17"/>
                        <w:szCs w:val="17"/>
                      </w:rPr>
                      <w:t xml:space="preserve"> | HRB </w:t>
                    </w:r>
                    <w:r w:rsidR="003E3B6E" w:rsidRPr="003E3B6E">
                      <w:rPr>
                        <w:rFonts w:ascii="Calibri" w:hAnsi="Calibri" w:cs="Calibri"/>
                        <w:color w:val="000000"/>
                        <w:sz w:val="17"/>
                        <w:szCs w:val="17"/>
                      </w:rPr>
                      <w:t>754788</w:t>
                    </w:r>
                  </w:p>
                  <w:p w14:paraId="715A19E9" w14:textId="77777777" w:rsidR="00937825" w:rsidRPr="002A3424" w:rsidRDefault="00937825" w:rsidP="00937825">
                    <w:pPr>
                      <w:pStyle w:val="Kopfzeile"/>
                      <w:jc w:val="center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DA60F0"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1" layoutInCell="1" allowOverlap="1" wp14:anchorId="2AF23705" wp14:editId="66441809">
              <wp:simplePos x="0" y="0"/>
              <wp:positionH relativeFrom="margin">
                <wp:align>center</wp:align>
              </wp:positionH>
              <wp:positionV relativeFrom="page">
                <wp:posOffset>9760585</wp:posOffset>
              </wp:positionV>
              <wp:extent cx="5943600" cy="374015"/>
              <wp:effectExtent l="0" t="0" r="0" b="0"/>
              <wp:wrapNone/>
              <wp:docPr id="349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740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E637C9" w14:textId="234B4370" w:rsidR="00937825" w:rsidRPr="00CA6694" w:rsidRDefault="00937825" w:rsidP="00937825">
                          <w:pPr>
                            <w:pStyle w:val="Geschftsangaben"/>
                          </w:pPr>
                          <w:r w:rsidRPr="00937825">
                            <w:rPr>
                              <w:lang w:val="en-US"/>
                            </w:rPr>
                            <w:t xml:space="preserve">The World Games 2029 Karlsruhe GmbH | </w:t>
                          </w:r>
                          <w:r w:rsidR="009E5FA6">
                            <w:rPr>
                              <w:lang w:val="en-US"/>
                            </w:rPr>
                            <w:t>Karl-Friedrich-Str. 25</w:t>
                          </w:r>
                          <w:r w:rsidRPr="00CA6694">
                            <w:t xml:space="preserve"> | 76133 Karlsruhe</w:t>
                          </w:r>
                        </w:p>
                        <w:p w14:paraId="5AF70278" w14:textId="58FCDD6E" w:rsidR="00C95A14" w:rsidRPr="008422CE" w:rsidRDefault="00937825" w:rsidP="00937825">
                          <w:pPr>
                            <w:pStyle w:val="Geschftsangaben"/>
                          </w:pPr>
                          <w:r w:rsidRPr="008422CE">
                            <w:t>Telefon: 0721</w:t>
                          </w:r>
                          <w:r w:rsidR="00AF4EE7">
                            <w:t xml:space="preserve"> </w:t>
                          </w:r>
                          <w:r w:rsidRPr="008422CE">
                            <w:t>-</w:t>
                          </w:r>
                          <w:r w:rsidR="00AF4EE7" w:rsidRPr="00AF4EE7">
                            <w:t xml:space="preserve"> 3849969</w:t>
                          </w:r>
                          <w:r w:rsidRPr="008422CE">
                            <w:t xml:space="preserve"> | E-Mail: </w:t>
                          </w:r>
                          <w:r w:rsidR="002120AB">
                            <w:t>procurement</w:t>
                          </w:r>
                          <w:r w:rsidR="00906F94" w:rsidRPr="00906F94">
                            <w:t xml:space="preserve">@twg2029.com </w:t>
                          </w:r>
                          <w:r w:rsidRPr="008422CE">
                            <w:t>| Website: www.</w:t>
                          </w:r>
                          <w:r w:rsidR="008422CE" w:rsidRPr="008422CE">
                            <w:t>twg</w:t>
                          </w:r>
                          <w:r w:rsidR="008422CE">
                            <w:t>2029</w:t>
                          </w:r>
                          <w:r w:rsidRPr="008422CE">
                            <w:t>.</w:t>
                          </w:r>
                          <w:r w:rsidR="008422CE">
                            <w:t>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AF23705" id="_x0000_s1029" type="#_x0000_t202" style="position:absolute;left:0;text-align:left;margin-left:0;margin-top:768.55pt;width:468pt;height:29.45pt;z-index:251658241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" filled="f" stroked="f">
              <v:textbox>
                <w:txbxContent>
                  <w:p w14:paraId="40E637C9" w14:textId="234B4370" w:rsidR="00937825" w:rsidRPr="00CA6694" w:rsidRDefault="00937825" w:rsidP="00937825">
                    <w:pPr>
                      <w:pStyle w:val="Geschftsangaben"/>
                    </w:pPr>
                    <w:r w:rsidRPr="00937825">
                      <w:rPr>
                        <w:lang w:val="en-US"/>
                      </w:rPr>
                      <w:t xml:space="preserve">The World Games 2029 Karlsruhe GmbH | </w:t>
                    </w:r>
                    <w:r w:rsidR="009E5FA6">
                      <w:rPr>
                        <w:lang w:val="en-US"/>
                      </w:rPr>
                      <w:t>Karl-Friedrich-Str. 25</w:t>
                    </w:r>
                    <w:r w:rsidRPr="00CA6694">
                      <w:t xml:space="preserve"> | 76133 Karlsruhe</w:t>
                    </w:r>
                  </w:p>
                  <w:p w14:paraId="5AF70278" w14:textId="58FCDD6E" w:rsidR="00C95A14" w:rsidRPr="008422CE" w:rsidRDefault="00937825" w:rsidP="00937825">
                    <w:pPr>
                      <w:pStyle w:val="Geschftsangaben"/>
                    </w:pPr>
                    <w:r w:rsidRPr="008422CE">
                      <w:t>Telefon: 0721</w:t>
                    </w:r>
                    <w:r w:rsidR="00AF4EE7">
                      <w:t xml:space="preserve"> </w:t>
                    </w:r>
                    <w:r w:rsidRPr="008422CE">
                      <w:t>-</w:t>
                    </w:r>
                    <w:r w:rsidR="00AF4EE7" w:rsidRPr="00AF4EE7">
                      <w:t xml:space="preserve"> 3849969</w:t>
                    </w:r>
                    <w:r w:rsidRPr="008422CE">
                      <w:t xml:space="preserve"> | E-Mail: </w:t>
                    </w:r>
                    <w:r w:rsidR="002120AB">
                      <w:t>procurement</w:t>
                    </w:r>
                    <w:r w:rsidR="00906F94" w:rsidRPr="00906F94">
                      <w:t xml:space="preserve">@twg2029.com </w:t>
                    </w:r>
                    <w:r w:rsidRPr="008422CE">
                      <w:t>| Website: www.</w:t>
                    </w:r>
                    <w:r w:rsidR="008422CE" w:rsidRPr="008422CE">
                      <w:t>twg</w:t>
                    </w:r>
                    <w:r w:rsidR="008422CE">
                      <w:t>2029</w:t>
                    </w:r>
                    <w:r w:rsidRPr="008422CE">
                      <w:t>.</w:t>
                    </w:r>
                    <w:r w:rsidR="008422CE">
                      <w:t>com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EE476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4BC26" w14:textId="77777777" w:rsidR="002D1C9A" w:rsidRDefault="002D1C9A" w:rsidP="003A7B3D">
      <w:pPr>
        <w:spacing w:after="0" w:line="240" w:lineRule="auto"/>
      </w:pPr>
      <w:r>
        <w:separator/>
      </w:r>
    </w:p>
  </w:footnote>
  <w:footnote w:type="continuationSeparator" w:id="0">
    <w:p w14:paraId="2473DCB7" w14:textId="77777777" w:rsidR="002D1C9A" w:rsidRDefault="002D1C9A" w:rsidP="003A7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B3D0B" w14:textId="77777777" w:rsidR="003A7B3D" w:rsidRDefault="00AE1088">
    <w:pPr>
      <w:pStyle w:val="Kopfzeile"/>
    </w:pPr>
    <w:r>
      <w:rPr>
        <w:noProof/>
      </w:rPr>
      <w:drawing>
        <wp:anchor distT="0" distB="0" distL="114300" distR="114300" simplePos="0" relativeHeight="251658245" behindDoc="0" locked="0" layoutInCell="1" allowOverlap="1" wp14:anchorId="643681B1" wp14:editId="1A2E9A64">
          <wp:simplePos x="0" y="0"/>
          <wp:positionH relativeFrom="column">
            <wp:posOffset>4702011</wp:posOffset>
          </wp:positionH>
          <wp:positionV relativeFrom="paragraph">
            <wp:posOffset>-791010</wp:posOffset>
          </wp:positionV>
          <wp:extent cx="1125158" cy="1050925"/>
          <wp:effectExtent l="0" t="0" r="0" b="0"/>
          <wp:wrapNone/>
          <wp:docPr id="181805513" name="Grafik 8" descr="Ein Bild, das Text, Grafiken, Grafikdesign, Schrif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3459867" name="Grafik 8" descr="Ein Bild, das Text, Grafiken, Grafikdesign, Schrift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5158" cy="1050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0E839" w14:textId="77777777" w:rsidR="000D4E2F" w:rsidRDefault="00AE1088" w:rsidP="00272286">
    <w:pPr>
      <w:pStyle w:val="Kopfzeile"/>
      <w:spacing w:after="1200"/>
    </w:pPr>
    <w:r>
      <w:rPr>
        <w:noProof/>
      </w:rPr>
      <w:drawing>
        <wp:anchor distT="0" distB="0" distL="114300" distR="114300" simplePos="0" relativeHeight="251658244" behindDoc="0" locked="0" layoutInCell="1" allowOverlap="1" wp14:anchorId="4E038B71" wp14:editId="6CA702CC">
          <wp:simplePos x="0" y="0"/>
          <wp:positionH relativeFrom="column">
            <wp:posOffset>4222151</wp:posOffset>
          </wp:positionH>
          <wp:positionV relativeFrom="paragraph">
            <wp:posOffset>-714375</wp:posOffset>
          </wp:positionV>
          <wp:extent cx="1589253" cy="1484402"/>
          <wp:effectExtent l="0" t="0" r="0" b="1905"/>
          <wp:wrapNone/>
          <wp:docPr id="1326942305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hq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253" cy="14844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41F6">
      <w:rPr>
        <w:noProof/>
      </w:rPr>
      <mc:AlternateContent>
        <mc:Choice Requires="wps">
          <w:drawing>
            <wp:anchor distT="45720" distB="45720" distL="114300" distR="114300" simplePos="0" relativeHeight="251658240" behindDoc="1" locked="0" layoutInCell="1" allowOverlap="1" wp14:anchorId="0D1D5476" wp14:editId="0C6825F4">
              <wp:simplePos x="0" y="0"/>
              <wp:positionH relativeFrom="column">
                <wp:posOffset>-97348</wp:posOffset>
              </wp:positionH>
              <wp:positionV relativeFrom="page">
                <wp:posOffset>1781092</wp:posOffset>
              </wp:positionV>
              <wp:extent cx="2973346" cy="230505"/>
              <wp:effectExtent l="0" t="0" r="0" b="0"/>
              <wp:wrapNone/>
              <wp:docPr id="34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3346" cy="2305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FED477" w14:textId="07B3D4AB" w:rsidR="00C95A14" w:rsidRPr="001A4506" w:rsidRDefault="001A4506" w:rsidP="00C95A14">
                          <w:pPr>
                            <w:pStyle w:val="Absenderzeile"/>
                            <w:rPr>
                              <w:rFonts w:ascii="Calibri" w:hAnsi="Calibri" w:cs="Calibri"/>
                              <w:sz w:val="12"/>
                              <w:szCs w:val="12"/>
                            </w:rPr>
                          </w:pPr>
                          <w:r w:rsidRPr="001A4506">
                            <w:rPr>
                              <w:sz w:val="12"/>
                              <w:szCs w:val="12"/>
                              <w:lang w:val="en-US"/>
                            </w:rPr>
                            <w:t xml:space="preserve">The World Games 2029 Karlsruhe GmbH | </w:t>
                          </w:r>
                          <w:r w:rsidR="009E5FA6">
                            <w:rPr>
                              <w:sz w:val="12"/>
                              <w:szCs w:val="12"/>
                              <w:lang w:val="en-US"/>
                            </w:rPr>
                            <w:t>Karl-Friedrich-Str. 25</w:t>
                          </w:r>
                          <w:r w:rsidRPr="001A4506">
                            <w:rPr>
                              <w:sz w:val="12"/>
                              <w:szCs w:val="12"/>
                            </w:rPr>
                            <w:t xml:space="preserve"> | 76133 Karlsruhe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1D547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7.65pt;margin-top:140.25pt;width:234.1pt;height:18.1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" filled="f" stroked="f">
              <v:textbox>
                <w:txbxContent>
                  <w:p w14:paraId="39FED477" w14:textId="07B3D4AB" w:rsidR="00C95A14" w:rsidRPr="001A4506" w:rsidRDefault="001A4506" w:rsidP="00C95A14">
                    <w:pPr>
                      <w:pStyle w:val="Absenderzeile"/>
                      <w:rPr>
                        <w:rFonts w:ascii="Calibri" w:hAnsi="Calibri" w:cs="Calibri"/>
                        <w:sz w:val="12"/>
                        <w:szCs w:val="12"/>
                      </w:rPr>
                    </w:pPr>
                    <w:r w:rsidRPr="001A4506">
                      <w:rPr>
                        <w:sz w:val="12"/>
                        <w:szCs w:val="12"/>
                        <w:lang w:val="en-US"/>
                      </w:rPr>
                      <w:t xml:space="preserve">The World Games 2029 Karlsruhe GmbH | </w:t>
                    </w:r>
                    <w:r w:rsidR="009E5FA6">
                      <w:rPr>
                        <w:sz w:val="12"/>
                        <w:szCs w:val="12"/>
                        <w:lang w:val="en-US"/>
                      </w:rPr>
                      <w:t>Karl-Friedrich-Str. 25</w:t>
                    </w:r>
                    <w:r w:rsidRPr="001A4506">
                      <w:rPr>
                        <w:sz w:val="12"/>
                        <w:szCs w:val="12"/>
                      </w:rPr>
                      <w:t xml:space="preserve"> | 76133 Karlsruhe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D510A"/>
    <w:multiLevelType w:val="multilevel"/>
    <w:tmpl w:val="0B2E684A"/>
    <w:lvl w:ilvl="0">
      <w:start w:val="1"/>
      <w:numFmt w:val="decimal"/>
      <w:pStyle w:val="berschrift1"/>
      <w:lvlText w:val="%1"/>
      <w:lvlJc w:val="left"/>
      <w:pPr>
        <w:ind w:left="716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3CF43F3"/>
    <w:multiLevelType w:val="hybridMultilevel"/>
    <w:tmpl w:val="E86E7C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84333"/>
    <w:multiLevelType w:val="hybridMultilevel"/>
    <w:tmpl w:val="829037C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E73F2"/>
    <w:multiLevelType w:val="hybridMultilevel"/>
    <w:tmpl w:val="D1AEB4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3E170B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1004281"/>
    <w:multiLevelType w:val="multilevel"/>
    <w:tmpl w:val="5CBAB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25055AEB"/>
    <w:multiLevelType w:val="hybridMultilevel"/>
    <w:tmpl w:val="80A828C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6619B8"/>
    <w:multiLevelType w:val="hybridMultilevel"/>
    <w:tmpl w:val="1FEADE8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DF3D31"/>
    <w:multiLevelType w:val="hybridMultilevel"/>
    <w:tmpl w:val="791A7554"/>
    <w:lvl w:ilvl="0" w:tplc="AA46C2C6">
      <w:start w:val="1"/>
      <w:numFmt w:val="decimal"/>
      <w:pStyle w:val="Listenabsatz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A56393F"/>
    <w:multiLevelType w:val="hybridMultilevel"/>
    <w:tmpl w:val="E5242572"/>
    <w:lvl w:ilvl="0" w:tplc="D16A7294">
      <w:start w:val="1"/>
      <w:numFmt w:val="lowerLetter"/>
      <w:lvlText w:val="%1)"/>
      <w:lvlJc w:val="left"/>
      <w:pPr>
        <w:ind w:left="720" w:hanging="360"/>
      </w:pPr>
      <w:rPr>
        <w:rFonts w:ascii="Aptos" w:eastAsiaTheme="minorHAnsi" w:hAnsi="Aptos" w:cstheme="minorBidi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ED1E47"/>
    <w:multiLevelType w:val="hybridMultilevel"/>
    <w:tmpl w:val="E524257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Aptos" w:eastAsiaTheme="minorHAnsi" w:hAnsi="Aptos" w:cstheme="minorBid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5E17FF"/>
    <w:multiLevelType w:val="hybridMultilevel"/>
    <w:tmpl w:val="581488E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D65EAB"/>
    <w:multiLevelType w:val="hybridMultilevel"/>
    <w:tmpl w:val="DEAE6A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6658DA"/>
    <w:multiLevelType w:val="hybridMultilevel"/>
    <w:tmpl w:val="BB74FD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6A4A312">
      <w:numFmt w:val="bullet"/>
      <w:lvlText w:val="•"/>
      <w:lvlJc w:val="left"/>
      <w:pPr>
        <w:ind w:left="708" w:hanging="708"/>
      </w:pPr>
      <w:rPr>
        <w:rFonts w:ascii="Calibri" w:eastAsiaTheme="minorEastAsia" w:hAnsi="Calibri" w:cs="Calibri" w:hint="default"/>
      </w:rPr>
    </w:lvl>
    <w:lvl w:ilvl="2" w:tplc="C0DAEAF0">
      <w:numFmt w:val="bullet"/>
      <w:lvlText w:val="-"/>
      <w:lvlJc w:val="left"/>
      <w:pPr>
        <w:ind w:left="2340" w:hanging="360"/>
      </w:pPr>
      <w:rPr>
        <w:rFonts w:ascii="Calibri" w:eastAsiaTheme="minorEastAsia" w:hAnsi="Calibri" w:cs="Calibri" w:hint="default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F34FA5"/>
    <w:multiLevelType w:val="multilevel"/>
    <w:tmpl w:val="5CBAB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706B0E14"/>
    <w:multiLevelType w:val="hybridMultilevel"/>
    <w:tmpl w:val="DC3699F6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3FA00D2"/>
    <w:multiLevelType w:val="hybridMultilevel"/>
    <w:tmpl w:val="FF04D28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861F13"/>
    <w:multiLevelType w:val="hybridMultilevel"/>
    <w:tmpl w:val="75FA7D5A"/>
    <w:lvl w:ilvl="0" w:tplc="04070017">
      <w:start w:val="1"/>
      <w:numFmt w:val="lowerLetter"/>
      <w:lvlText w:val="%1)"/>
      <w:lvlJc w:val="left"/>
      <w:pPr>
        <w:ind w:left="98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04" w:hanging="360"/>
      </w:pPr>
    </w:lvl>
    <w:lvl w:ilvl="2" w:tplc="0407001B" w:tentative="1">
      <w:start w:val="1"/>
      <w:numFmt w:val="lowerRoman"/>
      <w:lvlText w:val="%3."/>
      <w:lvlJc w:val="right"/>
      <w:pPr>
        <w:ind w:left="2424" w:hanging="180"/>
      </w:pPr>
    </w:lvl>
    <w:lvl w:ilvl="3" w:tplc="0407000F" w:tentative="1">
      <w:start w:val="1"/>
      <w:numFmt w:val="decimal"/>
      <w:lvlText w:val="%4."/>
      <w:lvlJc w:val="left"/>
      <w:pPr>
        <w:ind w:left="3144" w:hanging="360"/>
      </w:pPr>
    </w:lvl>
    <w:lvl w:ilvl="4" w:tplc="04070019" w:tentative="1">
      <w:start w:val="1"/>
      <w:numFmt w:val="lowerLetter"/>
      <w:lvlText w:val="%5."/>
      <w:lvlJc w:val="left"/>
      <w:pPr>
        <w:ind w:left="3864" w:hanging="360"/>
      </w:pPr>
    </w:lvl>
    <w:lvl w:ilvl="5" w:tplc="0407001B" w:tentative="1">
      <w:start w:val="1"/>
      <w:numFmt w:val="lowerRoman"/>
      <w:lvlText w:val="%6."/>
      <w:lvlJc w:val="right"/>
      <w:pPr>
        <w:ind w:left="4584" w:hanging="180"/>
      </w:pPr>
    </w:lvl>
    <w:lvl w:ilvl="6" w:tplc="0407000F" w:tentative="1">
      <w:start w:val="1"/>
      <w:numFmt w:val="decimal"/>
      <w:lvlText w:val="%7."/>
      <w:lvlJc w:val="left"/>
      <w:pPr>
        <w:ind w:left="5304" w:hanging="360"/>
      </w:pPr>
    </w:lvl>
    <w:lvl w:ilvl="7" w:tplc="04070019" w:tentative="1">
      <w:start w:val="1"/>
      <w:numFmt w:val="lowerLetter"/>
      <w:lvlText w:val="%8."/>
      <w:lvlJc w:val="left"/>
      <w:pPr>
        <w:ind w:left="6024" w:hanging="360"/>
      </w:pPr>
    </w:lvl>
    <w:lvl w:ilvl="8" w:tplc="0407001B" w:tentative="1">
      <w:start w:val="1"/>
      <w:numFmt w:val="lowerRoman"/>
      <w:lvlText w:val="%9."/>
      <w:lvlJc w:val="right"/>
      <w:pPr>
        <w:ind w:left="6744" w:hanging="180"/>
      </w:pPr>
    </w:lvl>
  </w:abstractNum>
  <w:num w:numId="1" w16cid:durableId="1151749551">
    <w:abstractNumId w:val="13"/>
  </w:num>
  <w:num w:numId="2" w16cid:durableId="525026079">
    <w:abstractNumId w:val="0"/>
  </w:num>
  <w:num w:numId="3" w16cid:durableId="36975652">
    <w:abstractNumId w:val="5"/>
  </w:num>
  <w:num w:numId="4" w16cid:durableId="979923943">
    <w:abstractNumId w:val="14"/>
  </w:num>
  <w:num w:numId="5" w16cid:durableId="1649629374">
    <w:abstractNumId w:val="8"/>
  </w:num>
  <w:num w:numId="6" w16cid:durableId="17289959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71474568">
    <w:abstractNumId w:val="8"/>
  </w:num>
  <w:num w:numId="8" w16cid:durableId="396443311">
    <w:abstractNumId w:val="1"/>
  </w:num>
  <w:num w:numId="9" w16cid:durableId="796684822">
    <w:abstractNumId w:val="3"/>
  </w:num>
  <w:num w:numId="10" w16cid:durableId="1100831378">
    <w:abstractNumId w:val="15"/>
  </w:num>
  <w:num w:numId="11" w16cid:durableId="2036687279">
    <w:abstractNumId w:val="8"/>
    <w:lvlOverride w:ilvl="0">
      <w:startOverride w:val="1"/>
    </w:lvlOverride>
  </w:num>
  <w:num w:numId="12" w16cid:durableId="111169794">
    <w:abstractNumId w:val="8"/>
    <w:lvlOverride w:ilvl="0">
      <w:startOverride w:val="1"/>
    </w:lvlOverride>
  </w:num>
  <w:num w:numId="13" w16cid:durableId="1980260995">
    <w:abstractNumId w:val="8"/>
    <w:lvlOverride w:ilvl="0">
      <w:startOverride w:val="1"/>
    </w:lvlOverride>
  </w:num>
  <w:num w:numId="14" w16cid:durableId="6480948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15314644">
    <w:abstractNumId w:val="4"/>
  </w:num>
  <w:num w:numId="16" w16cid:durableId="837699025">
    <w:abstractNumId w:val="11"/>
  </w:num>
  <w:num w:numId="17" w16cid:durableId="1415781775">
    <w:abstractNumId w:val="9"/>
  </w:num>
  <w:num w:numId="18" w16cid:durableId="74327817">
    <w:abstractNumId w:val="2"/>
  </w:num>
  <w:num w:numId="19" w16cid:durableId="2098860400">
    <w:abstractNumId w:val="17"/>
  </w:num>
  <w:num w:numId="20" w16cid:durableId="619923056">
    <w:abstractNumId w:val="12"/>
  </w:num>
  <w:num w:numId="21" w16cid:durableId="14352849">
    <w:abstractNumId w:val="8"/>
  </w:num>
  <w:num w:numId="22" w16cid:durableId="1334069634">
    <w:abstractNumId w:val="8"/>
  </w:num>
  <w:num w:numId="23" w16cid:durableId="2145199967">
    <w:abstractNumId w:val="8"/>
  </w:num>
  <w:num w:numId="24" w16cid:durableId="927930686">
    <w:abstractNumId w:val="10"/>
  </w:num>
  <w:num w:numId="25" w16cid:durableId="492184107">
    <w:abstractNumId w:val="16"/>
  </w:num>
  <w:num w:numId="26" w16cid:durableId="2103253708">
    <w:abstractNumId w:val="7"/>
  </w:num>
  <w:num w:numId="27" w16cid:durableId="17742068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ocumentProtection w:edit="forms" w:enforcement="1" w:cryptProviderType="rsaAES" w:cryptAlgorithmClass="hash" w:cryptAlgorithmType="typeAny" w:cryptAlgorithmSid="14" w:cryptSpinCount="100000" w:hash="HoDf005d2jaMr4d36YUjhbt/jznE2ZJjPo+H5uswLDxAYw7HDPxHjZih+L1nO77dRBjbx5/luH7QI80t2pbhoQ==" w:salt="KPJc0Sk4PD+8jO7mZwq3CQ=="/>
  <w:defaultTabStop w:val="62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80D"/>
    <w:rsid w:val="00002E63"/>
    <w:rsid w:val="00004A44"/>
    <w:rsid w:val="0001033E"/>
    <w:rsid w:val="000113CF"/>
    <w:rsid w:val="00012472"/>
    <w:rsid w:val="00013826"/>
    <w:rsid w:val="0001618A"/>
    <w:rsid w:val="000234E4"/>
    <w:rsid w:val="000251F6"/>
    <w:rsid w:val="00027C6A"/>
    <w:rsid w:val="00031443"/>
    <w:rsid w:val="00032E68"/>
    <w:rsid w:val="000353CC"/>
    <w:rsid w:val="000403CE"/>
    <w:rsid w:val="00040DA3"/>
    <w:rsid w:val="0004138B"/>
    <w:rsid w:val="00046C7B"/>
    <w:rsid w:val="000508B9"/>
    <w:rsid w:val="00052763"/>
    <w:rsid w:val="00056BB0"/>
    <w:rsid w:val="00056F6C"/>
    <w:rsid w:val="00062AC9"/>
    <w:rsid w:val="00063068"/>
    <w:rsid w:val="000641FF"/>
    <w:rsid w:val="000674A8"/>
    <w:rsid w:val="0007158B"/>
    <w:rsid w:val="0007162A"/>
    <w:rsid w:val="00073181"/>
    <w:rsid w:val="00073607"/>
    <w:rsid w:val="00074A63"/>
    <w:rsid w:val="00077842"/>
    <w:rsid w:val="000826FF"/>
    <w:rsid w:val="00084B6C"/>
    <w:rsid w:val="0008615E"/>
    <w:rsid w:val="00090643"/>
    <w:rsid w:val="00096E72"/>
    <w:rsid w:val="000A00DD"/>
    <w:rsid w:val="000A67EC"/>
    <w:rsid w:val="000A7C44"/>
    <w:rsid w:val="000B64A2"/>
    <w:rsid w:val="000C16E3"/>
    <w:rsid w:val="000C676E"/>
    <w:rsid w:val="000D1D3F"/>
    <w:rsid w:val="000D41A3"/>
    <w:rsid w:val="000D4E2F"/>
    <w:rsid w:val="000D681D"/>
    <w:rsid w:val="000D6875"/>
    <w:rsid w:val="000E0F66"/>
    <w:rsid w:val="000E276C"/>
    <w:rsid w:val="000E59CF"/>
    <w:rsid w:val="000E6268"/>
    <w:rsid w:val="000E66E0"/>
    <w:rsid w:val="000E6B42"/>
    <w:rsid w:val="000F0F25"/>
    <w:rsid w:val="000F4310"/>
    <w:rsid w:val="000F4DA5"/>
    <w:rsid w:val="00101991"/>
    <w:rsid w:val="00104648"/>
    <w:rsid w:val="001074F6"/>
    <w:rsid w:val="0011037F"/>
    <w:rsid w:val="00116BE8"/>
    <w:rsid w:val="00121A31"/>
    <w:rsid w:val="001240E6"/>
    <w:rsid w:val="0012453C"/>
    <w:rsid w:val="00126D1A"/>
    <w:rsid w:val="00127A63"/>
    <w:rsid w:val="00127E0D"/>
    <w:rsid w:val="00137829"/>
    <w:rsid w:val="00137C20"/>
    <w:rsid w:val="0014500E"/>
    <w:rsid w:val="00145633"/>
    <w:rsid w:val="00156E20"/>
    <w:rsid w:val="00157AF5"/>
    <w:rsid w:val="001600A1"/>
    <w:rsid w:val="0016060F"/>
    <w:rsid w:val="00163778"/>
    <w:rsid w:val="001655C1"/>
    <w:rsid w:val="00171428"/>
    <w:rsid w:val="00174AB6"/>
    <w:rsid w:val="001753AF"/>
    <w:rsid w:val="00177638"/>
    <w:rsid w:val="00177BBA"/>
    <w:rsid w:val="00177E44"/>
    <w:rsid w:val="001837FF"/>
    <w:rsid w:val="00185316"/>
    <w:rsid w:val="00185651"/>
    <w:rsid w:val="00185DAF"/>
    <w:rsid w:val="0019170C"/>
    <w:rsid w:val="00192C37"/>
    <w:rsid w:val="00193C18"/>
    <w:rsid w:val="00194F8D"/>
    <w:rsid w:val="00196311"/>
    <w:rsid w:val="001A40E6"/>
    <w:rsid w:val="001A4506"/>
    <w:rsid w:val="001A57B1"/>
    <w:rsid w:val="001B2D90"/>
    <w:rsid w:val="001B6273"/>
    <w:rsid w:val="001C1669"/>
    <w:rsid w:val="001C35E0"/>
    <w:rsid w:val="001C5D8F"/>
    <w:rsid w:val="001D2F78"/>
    <w:rsid w:val="001D688F"/>
    <w:rsid w:val="001E0CEB"/>
    <w:rsid w:val="001E1BD6"/>
    <w:rsid w:val="001E4BBE"/>
    <w:rsid w:val="001E4F1A"/>
    <w:rsid w:val="001F2077"/>
    <w:rsid w:val="001F2169"/>
    <w:rsid w:val="001F2AD2"/>
    <w:rsid w:val="001F40F3"/>
    <w:rsid w:val="001F751C"/>
    <w:rsid w:val="00201448"/>
    <w:rsid w:val="00210C53"/>
    <w:rsid w:val="00211B55"/>
    <w:rsid w:val="002120AB"/>
    <w:rsid w:val="002160FB"/>
    <w:rsid w:val="002165FE"/>
    <w:rsid w:val="002173FE"/>
    <w:rsid w:val="00223BA3"/>
    <w:rsid w:val="002249DB"/>
    <w:rsid w:val="0022544A"/>
    <w:rsid w:val="00231276"/>
    <w:rsid w:val="00231331"/>
    <w:rsid w:val="002322E3"/>
    <w:rsid w:val="00236D71"/>
    <w:rsid w:val="002405C3"/>
    <w:rsid w:val="0024107D"/>
    <w:rsid w:val="0026209C"/>
    <w:rsid w:val="00262850"/>
    <w:rsid w:val="00272286"/>
    <w:rsid w:val="0027380D"/>
    <w:rsid w:val="00273C4F"/>
    <w:rsid w:val="00275DF8"/>
    <w:rsid w:val="00280ED5"/>
    <w:rsid w:val="002818D3"/>
    <w:rsid w:val="00285F45"/>
    <w:rsid w:val="002A309C"/>
    <w:rsid w:val="002A3424"/>
    <w:rsid w:val="002A42E2"/>
    <w:rsid w:val="002A56A0"/>
    <w:rsid w:val="002B064A"/>
    <w:rsid w:val="002B7024"/>
    <w:rsid w:val="002D1C9A"/>
    <w:rsid w:val="002D2B10"/>
    <w:rsid w:val="002D3AC7"/>
    <w:rsid w:val="002D6169"/>
    <w:rsid w:val="002E0C25"/>
    <w:rsid w:val="002E1130"/>
    <w:rsid w:val="002E1E05"/>
    <w:rsid w:val="002E33EA"/>
    <w:rsid w:val="002E560E"/>
    <w:rsid w:val="002E6139"/>
    <w:rsid w:val="002E706E"/>
    <w:rsid w:val="002E724E"/>
    <w:rsid w:val="002F176D"/>
    <w:rsid w:val="002F21BE"/>
    <w:rsid w:val="002F2F6A"/>
    <w:rsid w:val="002F42E6"/>
    <w:rsid w:val="002F5DD9"/>
    <w:rsid w:val="002F6026"/>
    <w:rsid w:val="002F62AA"/>
    <w:rsid w:val="002F770A"/>
    <w:rsid w:val="00300978"/>
    <w:rsid w:val="003017FD"/>
    <w:rsid w:val="003039D9"/>
    <w:rsid w:val="00303D38"/>
    <w:rsid w:val="00304E6C"/>
    <w:rsid w:val="003175E6"/>
    <w:rsid w:val="00320711"/>
    <w:rsid w:val="00320924"/>
    <w:rsid w:val="00323D33"/>
    <w:rsid w:val="00327B94"/>
    <w:rsid w:val="00335048"/>
    <w:rsid w:val="00335905"/>
    <w:rsid w:val="003430C2"/>
    <w:rsid w:val="003477C5"/>
    <w:rsid w:val="00347F4F"/>
    <w:rsid w:val="003520F2"/>
    <w:rsid w:val="0035603E"/>
    <w:rsid w:val="00362175"/>
    <w:rsid w:val="0036313B"/>
    <w:rsid w:val="00370497"/>
    <w:rsid w:val="00370F2D"/>
    <w:rsid w:val="0037216F"/>
    <w:rsid w:val="003730AC"/>
    <w:rsid w:val="003740B1"/>
    <w:rsid w:val="0037662D"/>
    <w:rsid w:val="0038031D"/>
    <w:rsid w:val="00381A83"/>
    <w:rsid w:val="0038347E"/>
    <w:rsid w:val="00384DE6"/>
    <w:rsid w:val="00393B35"/>
    <w:rsid w:val="003948CD"/>
    <w:rsid w:val="00394DDF"/>
    <w:rsid w:val="00394E78"/>
    <w:rsid w:val="003977EB"/>
    <w:rsid w:val="003A5D19"/>
    <w:rsid w:val="003A7B3D"/>
    <w:rsid w:val="003B28B3"/>
    <w:rsid w:val="003C4586"/>
    <w:rsid w:val="003C49C1"/>
    <w:rsid w:val="003C4B51"/>
    <w:rsid w:val="003D5ED4"/>
    <w:rsid w:val="003D6EE0"/>
    <w:rsid w:val="003D7099"/>
    <w:rsid w:val="003E000A"/>
    <w:rsid w:val="003E1BC2"/>
    <w:rsid w:val="003E2698"/>
    <w:rsid w:val="003E3B6E"/>
    <w:rsid w:val="003E4596"/>
    <w:rsid w:val="003E57F9"/>
    <w:rsid w:val="003E59B3"/>
    <w:rsid w:val="003F2ECA"/>
    <w:rsid w:val="003F57B7"/>
    <w:rsid w:val="003F6220"/>
    <w:rsid w:val="0040248C"/>
    <w:rsid w:val="004042D6"/>
    <w:rsid w:val="00404934"/>
    <w:rsid w:val="00407FB9"/>
    <w:rsid w:val="004111E6"/>
    <w:rsid w:val="0041256C"/>
    <w:rsid w:val="00413312"/>
    <w:rsid w:val="00415C6D"/>
    <w:rsid w:val="00416DCB"/>
    <w:rsid w:val="00417B26"/>
    <w:rsid w:val="00421860"/>
    <w:rsid w:val="0042236F"/>
    <w:rsid w:val="00422594"/>
    <w:rsid w:val="00424892"/>
    <w:rsid w:val="00424E26"/>
    <w:rsid w:val="004254A9"/>
    <w:rsid w:val="00430F94"/>
    <w:rsid w:val="0043116B"/>
    <w:rsid w:val="00433312"/>
    <w:rsid w:val="00434FEE"/>
    <w:rsid w:val="0043687F"/>
    <w:rsid w:val="0044040F"/>
    <w:rsid w:val="004409ED"/>
    <w:rsid w:val="00444BDC"/>
    <w:rsid w:val="004467B7"/>
    <w:rsid w:val="004503FA"/>
    <w:rsid w:val="00453C31"/>
    <w:rsid w:val="0046058C"/>
    <w:rsid w:val="00460F7D"/>
    <w:rsid w:val="00463587"/>
    <w:rsid w:val="00463940"/>
    <w:rsid w:val="00472025"/>
    <w:rsid w:val="00475C5F"/>
    <w:rsid w:val="0048136C"/>
    <w:rsid w:val="00484453"/>
    <w:rsid w:val="004A1D1F"/>
    <w:rsid w:val="004A1EC0"/>
    <w:rsid w:val="004A30FA"/>
    <w:rsid w:val="004B4B1B"/>
    <w:rsid w:val="004B5053"/>
    <w:rsid w:val="004B790C"/>
    <w:rsid w:val="004B79A8"/>
    <w:rsid w:val="004C245A"/>
    <w:rsid w:val="004C5228"/>
    <w:rsid w:val="004C65BA"/>
    <w:rsid w:val="004D0A09"/>
    <w:rsid w:val="004D2E9D"/>
    <w:rsid w:val="004D3FCE"/>
    <w:rsid w:val="004D496F"/>
    <w:rsid w:val="004D739D"/>
    <w:rsid w:val="004D790B"/>
    <w:rsid w:val="004E3D36"/>
    <w:rsid w:val="004E7F11"/>
    <w:rsid w:val="004F0D14"/>
    <w:rsid w:val="004F786E"/>
    <w:rsid w:val="004F7C27"/>
    <w:rsid w:val="00500E30"/>
    <w:rsid w:val="00501BB0"/>
    <w:rsid w:val="0050627F"/>
    <w:rsid w:val="00507AE0"/>
    <w:rsid w:val="00507B65"/>
    <w:rsid w:val="00507FD2"/>
    <w:rsid w:val="005201F6"/>
    <w:rsid w:val="00522646"/>
    <w:rsid w:val="0052303B"/>
    <w:rsid w:val="00526CAB"/>
    <w:rsid w:val="0053055D"/>
    <w:rsid w:val="00533358"/>
    <w:rsid w:val="00536A6F"/>
    <w:rsid w:val="00540346"/>
    <w:rsid w:val="005411FF"/>
    <w:rsid w:val="00544259"/>
    <w:rsid w:val="00544771"/>
    <w:rsid w:val="00554672"/>
    <w:rsid w:val="00556ADA"/>
    <w:rsid w:val="0056138C"/>
    <w:rsid w:val="00561F67"/>
    <w:rsid w:val="00567A25"/>
    <w:rsid w:val="00570E5C"/>
    <w:rsid w:val="00571751"/>
    <w:rsid w:val="005768C0"/>
    <w:rsid w:val="00583606"/>
    <w:rsid w:val="005911CA"/>
    <w:rsid w:val="0059367D"/>
    <w:rsid w:val="00594A61"/>
    <w:rsid w:val="0059676E"/>
    <w:rsid w:val="00596E83"/>
    <w:rsid w:val="0059768B"/>
    <w:rsid w:val="005A004C"/>
    <w:rsid w:val="005A0F44"/>
    <w:rsid w:val="005A42F8"/>
    <w:rsid w:val="005A6864"/>
    <w:rsid w:val="005B0453"/>
    <w:rsid w:val="005B1538"/>
    <w:rsid w:val="005B6053"/>
    <w:rsid w:val="005C07E9"/>
    <w:rsid w:val="005C1493"/>
    <w:rsid w:val="005C20F9"/>
    <w:rsid w:val="005C2E72"/>
    <w:rsid w:val="005C4E75"/>
    <w:rsid w:val="005C785B"/>
    <w:rsid w:val="005C7BD6"/>
    <w:rsid w:val="005D0EA2"/>
    <w:rsid w:val="005D0F8C"/>
    <w:rsid w:val="005D2AD3"/>
    <w:rsid w:val="005D4853"/>
    <w:rsid w:val="005D582F"/>
    <w:rsid w:val="005D659E"/>
    <w:rsid w:val="005D76F3"/>
    <w:rsid w:val="005D7A58"/>
    <w:rsid w:val="005D7B4D"/>
    <w:rsid w:val="005E282C"/>
    <w:rsid w:val="005E4371"/>
    <w:rsid w:val="005F30F5"/>
    <w:rsid w:val="0060260C"/>
    <w:rsid w:val="00602D66"/>
    <w:rsid w:val="00602DDC"/>
    <w:rsid w:val="00603FBC"/>
    <w:rsid w:val="006050AE"/>
    <w:rsid w:val="0060584A"/>
    <w:rsid w:val="00617ECE"/>
    <w:rsid w:val="006239A1"/>
    <w:rsid w:val="0062437C"/>
    <w:rsid w:val="00624417"/>
    <w:rsid w:val="00625F00"/>
    <w:rsid w:val="00626208"/>
    <w:rsid w:val="00630130"/>
    <w:rsid w:val="0063111E"/>
    <w:rsid w:val="00631181"/>
    <w:rsid w:val="006312C2"/>
    <w:rsid w:val="00633685"/>
    <w:rsid w:val="00636246"/>
    <w:rsid w:val="0063637D"/>
    <w:rsid w:val="00644C4D"/>
    <w:rsid w:val="0064790A"/>
    <w:rsid w:val="006517CD"/>
    <w:rsid w:val="00654DCE"/>
    <w:rsid w:val="00657117"/>
    <w:rsid w:val="00657E2F"/>
    <w:rsid w:val="00664666"/>
    <w:rsid w:val="006666D7"/>
    <w:rsid w:val="0067020F"/>
    <w:rsid w:val="00670DC6"/>
    <w:rsid w:val="00674C76"/>
    <w:rsid w:val="00674CC5"/>
    <w:rsid w:val="00675C39"/>
    <w:rsid w:val="0067617A"/>
    <w:rsid w:val="00682951"/>
    <w:rsid w:val="006835D7"/>
    <w:rsid w:val="00686841"/>
    <w:rsid w:val="00690614"/>
    <w:rsid w:val="00693A5A"/>
    <w:rsid w:val="00695F28"/>
    <w:rsid w:val="00696B82"/>
    <w:rsid w:val="006A3CDB"/>
    <w:rsid w:val="006A48C5"/>
    <w:rsid w:val="006A495E"/>
    <w:rsid w:val="006A58A1"/>
    <w:rsid w:val="006B215C"/>
    <w:rsid w:val="006B3DD6"/>
    <w:rsid w:val="006B5A2E"/>
    <w:rsid w:val="006B65B0"/>
    <w:rsid w:val="006C228E"/>
    <w:rsid w:val="006C28EF"/>
    <w:rsid w:val="006C423D"/>
    <w:rsid w:val="006C670E"/>
    <w:rsid w:val="006D27B0"/>
    <w:rsid w:val="006D4812"/>
    <w:rsid w:val="006D515D"/>
    <w:rsid w:val="006D5AF2"/>
    <w:rsid w:val="006D5D0C"/>
    <w:rsid w:val="006D665D"/>
    <w:rsid w:val="006D7C47"/>
    <w:rsid w:val="006E2336"/>
    <w:rsid w:val="006E5262"/>
    <w:rsid w:val="006E5502"/>
    <w:rsid w:val="006F184B"/>
    <w:rsid w:val="006F3BA4"/>
    <w:rsid w:val="006F5127"/>
    <w:rsid w:val="007021E7"/>
    <w:rsid w:val="00702A51"/>
    <w:rsid w:val="00704AE4"/>
    <w:rsid w:val="007053A2"/>
    <w:rsid w:val="007067F2"/>
    <w:rsid w:val="007115BE"/>
    <w:rsid w:val="00711736"/>
    <w:rsid w:val="00726DAD"/>
    <w:rsid w:val="0074062C"/>
    <w:rsid w:val="0074102A"/>
    <w:rsid w:val="00746A1F"/>
    <w:rsid w:val="0075040B"/>
    <w:rsid w:val="00753D32"/>
    <w:rsid w:val="007549A3"/>
    <w:rsid w:val="00756AE6"/>
    <w:rsid w:val="00756FD6"/>
    <w:rsid w:val="0075747A"/>
    <w:rsid w:val="0076046E"/>
    <w:rsid w:val="00760AEF"/>
    <w:rsid w:val="00764611"/>
    <w:rsid w:val="00765DED"/>
    <w:rsid w:val="007749FC"/>
    <w:rsid w:val="00776DD5"/>
    <w:rsid w:val="007773CC"/>
    <w:rsid w:val="00777AB4"/>
    <w:rsid w:val="00777CA9"/>
    <w:rsid w:val="00781036"/>
    <w:rsid w:val="00782E11"/>
    <w:rsid w:val="007837F2"/>
    <w:rsid w:val="007870D9"/>
    <w:rsid w:val="00791A08"/>
    <w:rsid w:val="00793C0A"/>
    <w:rsid w:val="00794BF6"/>
    <w:rsid w:val="007A2CD5"/>
    <w:rsid w:val="007B0639"/>
    <w:rsid w:val="007B4942"/>
    <w:rsid w:val="007C0CEE"/>
    <w:rsid w:val="007C1601"/>
    <w:rsid w:val="007D25ED"/>
    <w:rsid w:val="007D27B7"/>
    <w:rsid w:val="007D2D66"/>
    <w:rsid w:val="007D3C95"/>
    <w:rsid w:val="007E1DE7"/>
    <w:rsid w:val="007E489F"/>
    <w:rsid w:val="007E510F"/>
    <w:rsid w:val="007E74BB"/>
    <w:rsid w:val="007F468A"/>
    <w:rsid w:val="007F4ED7"/>
    <w:rsid w:val="007F7DD1"/>
    <w:rsid w:val="0080214A"/>
    <w:rsid w:val="0080322F"/>
    <w:rsid w:val="008115A5"/>
    <w:rsid w:val="00811AFC"/>
    <w:rsid w:val="00814B77"/>
    <w:rsid w:val="0081582C"/>
    <w:rsid w:val="00815DA7"/>
    <w:rsid w:val="00816E59"/>
    <w:rsid w:val="00817344"/>
    <w:rsid w:val="00817AB7"/>
    <w:rsid w:val="00821B87"/>
    <w:rsid w:val="00822F35"/>
    <w:rsid w:val="00823DE3"/>
    <w:rsid w:val="00834C6C"/>
    <w:rsid w:val="00837DD0"/>
    <w:rsid w:val="00841DB1"/>
    <w:rsid w:val="008422CE"/>
    <w:rsid w:val="00845EC2"/>
    <w:rsid w:val="00846B38"/>
    <w:rsid w:val="00850C59"/>
    <w:rsid w:val="00852796"/>
    <w:rsid w:val="00854B61"/>
    <w:rsid w:val="0085760E"/>
    <w:rsid w:val="008611CB"/>
    <w:rsid w:val="00861867"/>
    <w:rsid w:val="00863F7A"/>
    <w:rsid w:val="00867E27"/>
    <w:rsid w:val="00872C0D"/>
    <w:rsid w:val="0087616C"/>
    <w:rsid w:val="0087665C"/>
    <w:rsid w:val="008771E2"/>
    <w:rsid w:val="00881CEF"/>
    <w:rsid w:val="0088205C"/>
    <w:rsid w:val="00891523"/>
    <w:rsid w:val="00895D02"/>
    <w:rsid w:val="008972A8"/>
    <w:rsid w:val="008A042E"/>
    <w:rsid w:val="008A0B0E"/>
    <w:rsid w:val="008A4BB5"/>
    <w:rsid w:val="008B1924"/>
    <w:rsid w:val="008B1EEB"/>
    <w:rsid w:val="008B3193"/>
    <w:rsid w:val="008C0482"/>
    <w:rsid w:val="008C611B"/>
    <w:rsid w:val="008C646E"/>
    <w:rsid w:val="008C7257"/>
    <w:rsid w:val="008C7933"/>
    <w:rsid w:val="008D1D52"/>
    <w:rsid w:val="008D3006"/>
    <w:rsid w:val="008D3317"/>
    <w:rsid w:val="008D38FC"/>
    <w:rsid w:val="008D53C6"/>
    <w:rsid w:val="008D7CEB"/>
    <w:rsid w:val="008E7898"/>
    <w:rsid w:val="008F4C14"/>
    <w:rsid w:val="008F4EF5"/>
    <w:rsid w:val="008F6A2F"/>
    <w:rsid w:val="008F7A9B"/>
    <w:rsid w:val="00900802"/>
    <w:rsid w:val="00904A46"/>
    <w:rsid w:val="00906F94"/>
    <w:rsid w:val="00907312"/>
    <w:rsid w:val="009112D9"/>
    <w:rsid w:val="00911EF3"/>
    <w:rsid w:val="00914826"/>
    <w:rsid w:val="00925C5F"/>
    <w:rsid w:val="00926B94"/>
    <w:rsid w:val="00927D34"/>
    <w:rsid w:val="00930871"/>
    <w:rsid w:val="009313F0"/>
    <w:rsid w:val="00936287"/>
    <w:rsid w:val="00937825"/>
    <w:rsid w:val="009419B1"/>
    <w:rsid w:val="00943761"/>
    <w:rsid w:val="0094383C"/>
    <w:rsid w:val="00951655"/>
    <w:rsid w:val="00951965"/>
    <w:rsid w:val="00951B06"/>
    <w:rsid w:val="00953493"/>
    <w:rsid w:val="009537A6"/>
    <w:rsid w:val="00954AFB"/>
    <w:rsid w:val="00960232"/>
    <w:rsid w:val="009612C7"/>
    <w:rsid w:val="00972323"/>
    <w:rsid w:val="00974174"/>
    <w:rsid w:val="0097498D"/>
    <w:rsid w:val="00974C0A"/>
    <w:rsid w:val="00983251"/>
    <w:rsid w:val="0098456C"/>
    <w:rsid w:val="00990B4C"/>
    <w:rsid w:val="00991FFA"/>
    <w:rsid w:val="00997F30"/>
    <w:rsid w:val="009A283E"/>
    <w:rsid w:val="009A3419"/>
    <w:rsid w:val="009A6F72"/>
    <w:rsid w:val="009B29F4"/>
    <w:rsid w:val="009B3808"/>
    <w:rsid w:val="009B48D7"/>
    <w:rsid w:val="009B730D"/>
    <w:rsid w:val="009C08E6"/>
    <w:rsid w:val="009C44B2"/>
    <w:rsid w:val="009D0BF0"/>
    <w:rsid w:val="009D420B"/>
    <w:rsid w:val="009E10CE"/>
    <w:rsid w:val="009E1D91"/>
    <w:rsid w:val="009E445C"/>
    <w:rsid w:val="009E5FA6"/>
    <w:rsid w:val="009E6430"/>
    <w:rsid w:val="009E6DE7"/>
    <w:rsid w:val="009F3493"/>
    <w:rsid w:val="009F435B"/>
    <w:rsid w:val="009F5F78"/>
    <w:rsid w:val="00A04F5A"/>
    <w:rsid w:val="00A059F6"/>
    <w:rsid w:val="00A06A10"/>
    <w:rsid w:val="00A13E2A"/>
    <w:rsid w:val="00A17037"/>
    <w:rsid w:val="00A22A33"/>
    <w:rsid w:val="00A24AFB"/>
    <w:rsid w:val="00A24DF5"/>
    <w:rsid w:val="00A3036D"/>
    <w:rsid w:val="00A31B20"/>
    <w:rsid w:val="00A4133E"/>
    <w:rsid w:val="00A50B42"/>
    <w:rsid w:val="00A5341F"/>
    <w:rsid w:val="00A5379F"/>
    <w:rsid w:val="00A5684C"/>
    <w:rsid w:val="00A56B16"/>
    <w:rsid w:val="00A6024D"/>
    <w:rsid w:val="00A621B2"/>
    <w:rsid w:val="00A6392A"/>
    <w:rsid w:val="00A651AB"/>
    <w:rsid w:val="00A65AB0"/>
    <w:rsid w:val="00A72B23"/>
    <w:rsid w:val="00A73AF6"/>
    <w:rsid w:val="00A73D33"/>
    <w:rsid w:val="00A764E2"/>
    <w:rsid w:val="00A81CB5"/>
    <w:rsid w:val="00A920A1"/>
    <w:rsid w:val="00A92E8A"/>
    <w:rsid w:val="00A966E4"/>
    <w:rsid w:val="00A96F20"/>
    <w:rsid w:val="00AA0348"/>
    <w:rsid w:val="00AA0B8A"/>
    <w:rsid w:val="00AA1BE7"/>
    <w:rsid w:val="00AA43FA"/>
    <w:rsid w:val="00AA4E81"/>
    <w:rsid w:val="00AA5162"/>
    <w:rsid w:val="00AB15B5"/>
    <w:rsid w:val="00AB36EA"/>
    <w:rsid w:val="00AB5276"/>
    <w:rsid w:val="00AB775F"/>
    <w:rsid w:val="00AC24AB"/>
    <w:rsid w:val="00AC3561"/>
    <w:rsid w:val="00AC3CCF"/>
    <w:rsid w:val="00AC4475"/>
    <w:rsid w:val="00AC7CCB"/>
    <w:rsid w:val="00AD3423"/>
    <w:rsid w:val="00AD4633"/>
    <w:rsid w:val="00AD5C63"/>
    <w:rsid w:val="00AD5E78"/>
    <w:rsid w:val="00AD619E"/>
    <w:rsid w:val="00AE1088"/>
    <w:rsid w:val="00AE51AE"/>
    <w:rsid w:val="00AE5C09"/>
    <w:rsid w:val="00AF3033"/>
    <w:rsid w:val="00AF4EE7"/>
    <w:rsid w:val="00AF7443"/>
    <w:rsid w:val="00B004D4"/>
    <w:rsid w:val="00B02CF7"/>
    <w:rsid w:val="00B05CB0"/>
    <w:rsid w:val="00B11CA6"/>
    <w:rsid w:val="00B1239B"/>
    <w:rsid w:val="00B13732"/>
    <w:rsid w:val="00B140FD"/>
    <w:rsid w:val="00B20E96"/>
    <w:rsid w:val="00B21E3F"/>
    <w:rsid w:val="00B21F0F"/>
    <w:rsid w:val="00B23A44"/>
    <w:rsid w:val="00B36C24"/>
    <w:rsid w:val="00B40975"/>
    <w:rsid w:val="00B40EBA"/>
    <w:rsid w:val="00B4353B"/>
    <w:rsid w:val="00B440F8"/>
    <w:rsid w:val="00B45D1F"/>
    <w:rsid w:val="00B47762"/>
    <w:rsid w:val="00B561FB"/>
    <w:rsid w:val="00B67894"/>
    <w:rsid w:val="00B708DD"/>
    <w:rsid w:val="00B70E69"/>
    <w:rsid w:val="00B72792"/>
    <w:rsid w:val="00B7576E"/>
    <w:rsid w:val="00B75A26"/>
    <w:rsid w:val="00B812F6"/>
    <w:rsid w:val="00B836C1"/>
    <w:rsid w:val="00B86FB0"/>
    <w:rsid w:val="00B87E20"/>
    <w:rsid w:val="00B9026D"/>
    <w:rsid w:val="00B9474D"/>
    <w:rsid w:val="00B95639"/>
    <w:rsid w:val="00B9574C"/>
    <w:rsid w:val="00B9605B"/>
    <w:rsid w:val="00B96A06"/>
    <w:rsid w:val="00BA1E82"/>
    <w:rsid w:val="00BA2345"/>
    <w:rsid w:val="00BA7DE5"/>
    <w:rsid w:val="00BB29D3"/>
    <w:rsid w:val="00BB41F6"/>
    <w:rsid w:val="00BB4C2B"/>
    <w:rsid w:val="00BB56CE"/>
    <w:rsid w:val="00BB6869"/>
    <w:rsid w:val="00BC560D"/>
    <w:rsid w:val="00BD0073"/>
    <w:rsid w:val="00BD1D9C"/>
    <w:rsid w:val="00BD719D"/>
    <w:rsid w:val="00BE78E4"/>
    <w:rsid w:val="00BF4C1A"/>
    <w:rsid w:val="00BF7D6F"/>
    <w:rsid w:val="00C009A4"/>
    <w:rsid w:val="00C034B8"/>
    <w:rsid w:val="00C03C13"/>
    <w:rsid w:val="00C0562B"/>
    <w:rsid w:val="00C07762"/>
    <w:rsid w:val="00C130C7"/>
    <w:rsid w:val="00C176CF"/>
    <w:rsid w:val="00C2182D"/>
    <w:rsid w:val="00C24A48"/>
    <w:rsid w:val="00C25ED0"/>
    <w:rsid w:val="00C3184D"/>
    <w:rsid w:val="00C378DC"/>
    <w:rsid w:val="00C43AF3"/>
    <w:rsid w:val="00C52D37"/>
    <w:rsid w:val="00C5317E"/>
    <w:rsid w:val="00C536C5"/>
    <w:rsid w:val="00C54D62"/>
    <w:rsid w:val="00C5713E"/>
    <w:rsid w:val="00C62AE6"/>
    <w:rsid w:val="00C64048"/>
    <w:rsid w:val="00C73370"/>
    <w:rsid w:val="00C73931"/>
    <w:rsid w:val="00C81706"/>
    <w:rsid w:val="00C81CEB"/>
    <w:rsid w:val="00C9237F"/>
    <w:rsid w:val="00C92FA5"/>
    <w:rsid w:val="00C95A14"/>
    <w:rsid w:val="00CA6694"/>
    <w:rsid w:val="00CA6D77"/>
    <w:rsid w:val="00CB2647"/>
    <w:rsid w:val="00CB2F72"/>
    <w:rsid w:val="00CB43E3"/>
    <w:rsid w:val="00CB770F"/>
    <w:rsid w:val="00CC1436"/>
    <w:rsid w:val="00CC1629"/>
    <w:rsid w:val="00CC6EE3"/>
    <w:rsid w:val="00CD2FA1"/>
    <w:rsid w:val="00CE3CE6"/>
    <w:rsid w:val="00CE4404"/>
    <w:rsid w:val="00CE7151"/>
    <w:rsid w:val="00CF049D"/>
    <w:rsid w:val="00CF3D11"/>
    <w:rsid w:val="00CF3D4A"/>
    <w:rsid w:val="00CF5BDC"/>
    <w:rsid w:val="00CF62F4"/>
    <w:rsid w:val="00CF7D6E"/>
    <w:rsid w:val="00D0465F"/>
    <w:rsid w:val="00D0592E"/>
    <w:rsid w:val="00D06858"/>
    <w:rsid w:val="00D123F7"/>
    <w:rsid w:val="00D12973"/>
    <w:rsid w:val="00D154E4"/>
    <w:rsid w:val="00D17020"/>
    <w:rsid w:val="00D17709"/>
    <w:rsid w:val="00D2103A"/>
    <w:rsid w:val="00D21972"/>
    <w:rsid w:val="00D25412"/>
    <w:rsid w:val="00D25572"/>
    <w:rsid w:val="00D2637C"/>
    <w:rsid w:val="00D272DE"/>
    <w:rsid w:val="00D30A2F"/>
    <w:rsid w:val="00D51DE5"/>
    <w:rsid w:val="00D539D8"/>
    <w:rsid w:val="00D5654D"/>
    <w:rsid w:val="00D64C9A"/>
    <w:rsid w:val="00D7078F"/>
    <w:rsid w:val="00D715DE"/>
    <w:rsid w:val="00D73613"/>
    <w:rsid w:val="00D7485F"/>
    <w:rsid w:val="00D75CD4"/>
    <w:rsid w:val="00D81518"/>
    <w:rsid w:val="00D85916"/>
    <w:rsid w:val="00D85B97"/>
    <w:rsid w:val="00D939D0"/>
    <w:rsid w:val="00D9747B"/>
    <w:rsid w:val="00DA2316"/>
    <w:rsid w:val="00DA60F0"/>
    <w:rsid w:val="00DB0525"/>
    <w:rsid w:val="00DB1E6B"/>
    <w:rsid w:val="00DB2312"/>
    <w:rsid w:val="00DB30D5"/>
    <w:rsid w:val="00DC0D26"/>
    <w:rsid w:val="00DC1EA0"/>
    <w:rsid w:val="00DC207C"/>
    <w:rsid w:val="00DC2CCE"/>
    <w:rsid w:val="00DC6F10"/>
    <w:rsid w:val="00DD4B46"/>
    <w:rsid w:val="00DD4F89"/>
    <w:rsid w:val="00DE0950"/>
    <w:rsid w:val="00DE0B39"/>
    <w:rsid w:val="00DE6030"/>
    <w:rsid w:val="00DE6C67"/>
    <w:rsid w:val="00DF37F9"/>
    <w:rsid w:val="00E00B48"/>
    <w:rsid w:val="00E03394"/>
    <w:rsid w:val="00E0339D"/>
    <w:rsid w:val="00E04CA8"/>
    <w:rsid w:val="00E069BE"/>
    <w:rsid w:val="00E07C2F"/>
    <w:rsid w:val="00E07E15"/>
    <w:rsid w:val="00E1191F"/>
    <w:rsid w:val="00E157DB"/>
    <w:rsid w:val="00E21125"/>
    <w:rsid w:val="00E26925"/>
    <w:rsid w:val="00E3586D"/>
    <w:rsid w:val="00E36192"/>
    <w:rsid w:val="00E5278B"/>
    <w:rsid w:val="00E52FF7"/>
    <w:rsid w:val="00E56079"/>
    <w:rsid w:val="00E56303"/>
    <w:rsid w:val="00E5794C"/>
    <w:rsid w:val="00E63AB7"/>
    <w:rsid w:val="00E65B0A"/>
    <w:rsid w:val="00E746FE"/>
    <w:rsid w:val="00E76611"/>
    <w:rsid w:val="00E81391"/>
    <w:rsid w:val="00E85193"/>
    <w:rsid w:val="00E94F83"/>
    <w:rsid w:val="00E95CE7"/>
    <w:rsid w:val="00EA1C96"/>
    <w:rsid w:val="00EA287E"/>
    <w:rsid w:val="00EA28FF"/>
    <w:rsid w:val="00EA320F"/>
    <w:rsid w:val="00EA6B05"/>
    <w:rsid w:val="00EA6FBE"/>
    <w:rsid w:val="00EB101D"/>
    <w:rsid w:val="00EB36CB"/>
    <w:rsid w:val="00EB6C75"/>
    <w:rsid w:val="00ED0065"/>
    <w:rsid w:val="00ED065E"/>
    <w:rsid w:val="00ED35AC"/>
    <w:rsid w:val="00ED71E7"/>
    <w:rsid w:val="00EE26A0"/>
    <w:rsid w:val="00EE476E"/>
    <w:rsid w:val="00EE6126"/>
    <w:rsid w:val="00EF35C4"/>
    <w:rsid w:val="00EF59DD"/>
    <w:rsid w:val="00EF69EF"/>
    <w:rsid w:val="00EF70B6"/>
    <w:rsid w:val="00F00150"/>
    <w:rsid w:val="00F04E41"/>
    <w:rsid w:val="00F05F1F"/>
    <w:rsid w:val="00F06BCF"/>
    <w:rsid w:val="00F0766A"/>
    <w:rsid w:val="00F105DD"/>
    <w:rsid w:val="00F1693E"/>
    <w:rsid w:val="00F20167"/>
    <w:rsid w:val="00F234D1"/>
    <w:rsid w:val="00F247A5"/>
    <w:rsid w:val="00F37690"/>
    <w:rsid w:val="00F4067D"/>
    <w:rsid w:val="00F41CA1"/>
    <w:rsid w:val="00F42BFE"/>
    <w:rsid w:val="00F461D3"/>
    <w:rsid w:val="00F46C6C"/>
    <w:rsid w:val="00F50D85"/>
    <w:rsid w:val="00F533B6"/>
    <w:rsid w:val="00F54218"/>
    <w:rsid w:val="00F5536F"/>
    <w:rsid w:val="00F574A1"/>
    <w:rsid w:val="00F64C06"/>
    <w:rsid w:val="00F66924"/>
    <w:rsid w:val="00F748B5"/>
    <w:rsid w:val="00F804A0"/>
    <w:rsid w:val="00F82171"/>
    <w:rsid w:val="00F9085A"/>
    <w:rsid w:val="00F92668"/>
    <w:rsid w:val="00F92DA9"/>
    <w:rsid w:val="00F95919"/>
    <w:rsid w:val="00F95A5C"/>
    <w:rsid w:val="00F9781E"/>
    <w:rsid w:val="00FA0D66"/>
    <w:rsid w:val="00FA2233"/>
    <w:rsid w:val="00FA2B82"/>
    <w:rsid w:val="00FA7801"/>
    <w:rsid w:val="00FB10E4"/>
    <w:rsid w:val="00FB2F77"/>
    <w:rsid w:val="00FB34DE"/>
    <w:rsid w:val="00FB7991"/>
    <w:rsid w:val="00FC0408"/>
    <w:rsid w:val="00FC1FCA"/>
    <w:rsid w:val="00FC315E"/>
    <w:rsid w:val="00FC4465"/>
    <w:rsid w:val="00FD00CD"/>
    <w:rsid w:val="00FD03AC"/>
    <w:rsid w:val="00FD424B"/>
    <w:rsid w:val="00FD7D7F"/>
    <w:rsid w:val="00FE0A9E"/>
    <w:rsid w:val="00FE6B71"/>
    <w:rsid w:val="00FE78E9"/>
    <w:rsid w:val="00FF0692"/>
    <w:rsid w:val="00FF1E9E"/>
    <w:rsid w:val="00FF294B"/>
    <w:rsid w:val="00FF3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F6D9"/>
  <w14:defaultImageDpi w14:val="330"/>
  <w15:chartTrackingRefBased/>
  <w15:docId w15:val="{8B2FAB07-020F-4E22-8C0D-960B522F7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380D"/>
    <w:pPr>
      <w:jc w:val="both"/>
    </w:pPr>
    <w:rPr>
      <w:rFonts w:ascii="Aptos" w:hAnsi="Aptos"/>
      <w:sz w:val="20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D154E4"/>
    <w:pPr>
      <w:keepNext/>
      <w:keepLines/>
      <w:numPr>
        <w:numId w:val="2"/>
      </w:numPr>
      <w:spacing w:before="600" w:after="120" w:line="240" w:lineRule="auto"/>
      <w:outlineLvl w:val="0"/>
    </w:pPr>
    <w:rPr>
      <w:rFonts w:eastAsiaTheme="minorEastAsia" w:cs="Times New Roman"/>
      <w:b/>
      <w:bCs/>
      <w:color w:val="000000" w:themeColor="text1"/>
      <w:sz w:val="28"/>
      <w:szCs w:val="20"/>
      <w:lang w:eastAsia="de-DE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3477C5"/>
    <w:pPr>
      <w:keepNext/>
      <w:keepLines/>
      <w:numPr>
        <w:ilvl w:val="1"/>
        <w:numId w:val="2"/>
      </w:numPr>
      <w:spacing w:before="360" w:after="120" w:line="240" w:lineRule="auto"/>
      <w:ind w:left="578" w:hanging="578"/>
      <w:outlineLvl w:val="1"/>
    </w:pPr>
    <w:rPr>
      <w:rFonts w:eastAsiaTheme="majorEastAsia" w:cstheme="majorBidi"/>
      <w:color w:val="000000" w:themeColor="text1"/>
      <w:sz w:val="26"/>
      <w:szCs w:val="26"/>
      <w:lang w:eastAsia="de-DE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3477C5"/>
    <w:pPr>
      <w:keepNext/>
      <w:keepLines/>
      <w:numPr>
        <w:ilvl w:val="2"/>
        <w:numId w:val="2"/>
      </w:numPr>
      <w:spacing w:before="240" w:after="120" w:line="240" w:lineRule="auto"/>
      <w:ind w:left="1004"/>
      <w:outlineLvl w:val="2"/>
    </w:pPr>
    <w:rPr>
      <w:rFonts w:eastAsiaTheme="majorEastAsia" w:cstheme="majorBidi"/>
      <w:bCs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3477C5"/>
    <w:pPr>
      <w:keepNext/>
      <w:keepLines/>
      <w:numPr>
        <w:ilvl w:val="3"/>
        <w:numId w:val="2"/>
      </w:numPr>
      <w:spacing w:before="120" w:after="80" w:line="240" w:lineRule="auto"/>
      <w:ind w:left="1146" w:hanging="862"/>
      <w:outlineLvl w:val="3"/>
    </w:pPr>
    <w:rPr>
      <w:rFonts w:eastAsiaTheme="majorEastAsia" w:cstheme="majorBidi"/>
      <w:i/>
      <w:iCs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7380D"/>
    <w:pPr>
      <w:keepNext/>
      <w:keepLines/>
      <w:numPr>
        <w:ilvl w:val="4"/>
        <w:numId w:val="2"/>
      </w:numPr>
      <w:spacing w:before="40" w:after="0" w:line="240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7380D"/>
    <w:pPr>
      <w:keepNext/>
      <w:keepLines/>
      <w:numPr>
        <w:ilvl w:val="5"/>
        <w:numId w:val="2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7380D"/>
    <w:pPr>
      <w:keepNext/>
      <w:keepLines/>
      <w:numPr>
        <w:ilvl w:val="6"/>
        <w:numId w:val="2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7380D"/>
    <w:pPr>
      <w:keepNext/>
      <w:keepLines/>
      <w:numPr>
        <w:ilvl w:val="7"/>
        <w:numId w:val="2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7380D"/>
    <w:pPr>
      <w:keepNext/>
      <w:keepLines/>
      <w:numPr>
        <w:ilvl w:val="8"/>
        <w:numId w:val="2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A7B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A7B3D"/>
  </w:style>
  <w:style w:type="paragraph" w:styleId="Fuzeile">
    <w:name w:val="footer"/>
    <w:basedOn w:val="Standard"/>
    <w:link w:val="FuzeileZchn"/>
    <w:uiPriority w:val="99"/>
    <w:unhideWhenUsed/>
    <w:rsid w:val="003A7B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A7B3D"/>
  </w:style>
  <w:style w:type="paragraph" w:customStyle="1" w:styleId="Adressblock">
    <w:name w:val="Adressblock"/>
    <w:basedOn w:val="Standard"/>
    <w:link w:val="AdressblockZchn"/>
    <w:qFormat/>
    <w:rsid w:val="00690614"/>
    <w:pPr>
      <w:spacing w:after="0" w:line="240" w:lineRule="auto"/>
    </w:pPr>
  </w:style>
  <w:style w:type="paragraph" w:customStyle="1" w:styleId="EinfAbs">
    <w:name w:val="[Einf. Abs.]"/>
    <w:basedOn w:val="Standard"/>
    <w:link w:val="EinfAbsZchn"/>
    <w:uiPriority w:val="99"/>
    <w:rsid w:val="00AB775F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customStyle="1" w:styleId="AdressblockZchn">
    <w:name w:val="Adressblock Zchn"/>
    <w:basedOn w:val="Absatz-Standardschriftart"/>
    <w:link w:val="Adressblock"/>
    <w:rsid w:val="00690614"/>
    <w:rPr>
      <w:sz w:val="20"/>
    </w:rPr>
  </w:style>
  <w:style w:type="character" w:styleId="Hyperlink">
    <w:name w:val="Hyperlink"/>
    <w:basedOn w:val="Absatz-Standardschriftart"/>
    <w:uiPriority w:val="99"/>
    <w:unhideWhenUsed/>
    <w:rsid w:val="0027380D"/>
    <w:rPr>
      <w:rFonts w:ascii="Aptos" w:hAnsi="Aptos"/>
      <w:color w:val="0563C1" w:themeColor="hyperlink"/>
      <w:sz w:val="20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B64A2"/>
    <w:rPr>
      <w:color w:val="605E5C"/>
      <w:shd w:val="clear" w:color="auto" w:fill="E1DFDD"/>
    </w:rPr>
  </w:style>
  <w:style w:type="paragraph" w:customStyle="1" w:styleId="Absenderzeile">
    <w:name w:val="Absenderzeile"/>
    <w:basedOn w:val="EinfAbs"/>
    <w:link w:val="AbsenderzeileZchn"/>
    <w:qFormat/>
    <w:rsid w:val="00335048"/>
    <w:pPr>
      <w:spacing w:line="240" w:lineRule="auto"/>
    </w:pPr>
    <w:rPr>
      <w:rFonts w:asciiTheme="minorHAnsi" w:hAnsiTheme="minorHAnsi" w:cstheme="minorBidi"/>
      <w:color w:val="auto"/>
      <w:sz w:val="14"/>
      <w:szCs w:val="14"/>
    </w:rPr>
  </w:style>
  <w:style w:type="paragraph" w:customStyle="1" w:styleId="Geschftsangaben">
    <w:name w:val="Geschäftsangaben"/>
    <w:basedOn w:val="EinfAbs"/>
    <w:link w:val="GeschftsangabenZchn"/>
    <w:qFormat/>
    <w:rsid w:val="00DC6F10"/>
    <w:pPr>
      <w:spacing w:line="240" w:lineRule="auto"/>
      <w:jc w:val="center"/>
    </w:pPr>
    <w:rPr>
      <w:rFonts w:ascii="Calibri" w:hAnsi="Calibri" w:cs="Calibri"/>
      <w:sz w:val="17"/>
      <w:szCs w:val="17"/>
    </w:rPr>
  </w:style>
  <w:style w:type="character" w:customStyle="1" w:styleId="EinfAbsZchn">
    <w:name w:val="[Einf. Abs.] Zchn"/>
    <w:basedOn w:val="Absatz-Standardschriftart"/>
    <w:link w:val="EinfAbs"/>
    <w:uiPriority w:val="99"/>
    <w:rsid w:val="00335048"/>
    <w:rPr>
      <w:rFonts w:ascii="MinionPro-Regular" w:hAnsi="MinionPro-Regular" w:cs="MinionPro-Regular"/>
      <w:color w:val="000000"/>
      <w:sz w:val="24"/>
      <w:szCs w:val="24"/>
    </w:rPr>
  </w:style>
  <w:style w:type="character" w:customStyle="1" w:styleId="AbsenderzeileZchn">
    <w:name w:val="Absenderzeile Zchn"/>
    <w:basedOn w:val="EinfAbsZchn"/>
    <w:link w:val="Absenderzeile"/>
    <w:rsid w:val="00335048"/>
    <w:rPr>
      <w:rFonts w:ascii="MinionPro-Regular" w:hAnsi="MinionPro-Regular" w:cs="MinionPro-Regular"/>
      <w:color w:val="000000"/>
      <w:sz w:val="14"/>
      <w:szCs w:val="14"/>
    </w:rPr>
  </w:style>
  <w:style w:type="character" w:customStyle="1" w:styleId="GeschftsangabenZchn">
    <w:name w:val="Geschäftsangaben Zchn"/>
    <w:basedOn w:val="EinfAbsZchn"/>
    <w:link w:val="Geschftsangaben"/>
    <w:rsid w:val="00DC6F10"/>
    <w:rPr>
      <w:rFonts w:ascii="Calibri" w:hAnsi="Calibri" w:cs="Calibri"/>
      <w:color w:val="000000"/>
      <w:sz w:val="17"/>
      <w:szCs w:val="17"/>
    </w:rPr>
  </w:style>
  <w:style w:type="table" w:styleId="Tabellenraster">
    <w:name w:val="Table Grid"/>
    <w:basedOn w:val="NormaleTabelle"/>
    <w:uiPriority w:val="39"/>
    <w:rsid w:val="00907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ntext">
    <w:name w:val="endnote text"/>
    <w:basedOn w:val="Standard"/>
    <w:link w:val="EndnotentextZchn"/>
    <w:uiPriority w:val="99"/>
    <w:semiHidden/>
    <w:unhideWhenUsed/>
    <w:rsid w:val="00BE78E4"/>
    <w:pPr>
      <w:spacing w:after="0" w:line="240" w:lineRule="auto"/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E78E4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BE78E4"/>
    <w:rPr>
      <w:vertAlign w:val="superscript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154E4"/>
    <w:rPr>
      <w:rFonts w:ascii="Aptos" w:eastAsiaTheme="minorEastAsia" w:hAnsi="Aptos" w:cs="Times New Roman"/>
      <w:b/>
      <w:bCs/>
      <w:color w:val="000000" w:themeColor="text1"/>
      <w:sz w:val="28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477C5"/>
    <w:rPr>
      <w:rFonts w:ascii="Aptos" w:eastAsiaTheme="majorEastAsia" w:hAnsi="Aptos" w:cstheme="majorBidi"/>
      <w:color w:val="000000" w:themeColor="text1"/>
      <w:sz w:val="26"/>
      <w:szCs w:val="2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477C5"/>
    <w:rPr>
      <w:rFonts w:ascii="Aptos" w:eastAsiaTheme="majorEastAsia" w:hAnsi="Aptos" w:cstheme="majorBidi"/>
      <w:bCs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3477C5"/>
    <w:rPr>
      <w:rFonts w:ascii="Aptos" w:eastAsiaTheme="majorEastAsia" w:hAnsi="Aptos" w:cstheme="majorBidi"/>
      <w:i/>
      <w:iCs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7380D"/>
    <w:rPr>
      <w:rFonts w:ascii="Aptos" w:eastAsiaTheme="majorEastAsia" w:hAnsi="Aptos" w:cstheme="majorBidi"/>
      <w:color w:val="2F5496" w:themeColor="accent1" w:themeShade="BF"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7380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7380D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7380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7380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enabsatz">
    <w:name w:val="List Paragraph"/>
    <w:basedOn w:val="Standard"/>
    <w:uiPriority w:val="34"/>
    <w:qFormat/>
    <w:rsid w:val="0027380D"/>
    <w:pPr>
      <w:numPr>
        <w:numId w:val="5"/>
      </w:numPr>
      <w:contextualSpacing/>
    </w:pPr>
  </w:style>
  <w:style w:type="character" w:customStyle="1" w:styleId="normaltextrun">
    <w:name w:val="normaltextrun"/>
    <w:basedOn w:val="Absatz-Standardschriftart"/>
    <w:rsid w:val="0027380D"/>
  </w:style>
  <w:style w:type="character" w:styleId="Kommentarzeichen">
    <w:name w:val="annotation reference"/>
    <w:basedOn w:val="Absatz-Standardschriftart"/>
    <w:uiPriority w:val="99"/>
    <w:semiHidden/>
    <w:unhideWhenUsed/>
    <w:rsid w:val="0027380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7380D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7380D"/>
    <w:rPr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rsid w:val="000E59CF"/>
    <w:pPr>
      <w:spacing w:before="1200" w:after="0" w:line="240" w:lineRule="auto"/>
      <w:jc w:val="center"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E59CF"/>
    <w:rPr>
      <w:rFonts w:ascii="Aptos" w:eastAsiaTheme="majorEastAsia" w:hAnsi="Aptos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rsid w:val="0027380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7380D"/>
    <w:rPr>
      <w:rFonts w:ascii="Aptos" w:eastAsiaTheme="minorEastAsia" w:hAnsi="Aptos"/>
      <w:color w:val="5A5A5A" w:themeColor="text1" w:themeTint="A5"/>
      <w:spacing w:val="15"/>
    </w:rPr>
  </w:style>
  <w:style w:type="paragraph" w:styleId="Verzeichnis1">
    <w:name w:val="toc 1"/>
    <w:basedOn w:val="Standard"/>
    <w:next w:val="Standard"/>
    <w:autoRedefine/>
    <w:uiPriority w:val="39"/>
    <w:unhideWhenUsed/>
    <w:rsid w:val="001F2169"/>
    <w:pPr>
      <w:tabs>
        <w:tab w:val="left" w:pos="400"/>
        <w:tab w:val="right" w:leader="dot" w:pos="9060"/>
      </w:tabs>
      <w:spacing w:after="0" w:line="240" w:lineRule="auto"/>
      <w:jc w:val="left"/>
    </w:pPr>
    <w:rPr>
      <w:rFonts w:cstheme="minorHAnsi"/>
      <w:bCs/>
      <w:szCs w:val="20"/>
    </w:rPr>
  </w:style>
  <w:style w:type="paragraph" w:styleId="Verzeichnis2">
    <w:name w:val="toc 2"/>
    <w:basedOn w:val="Standard"/>
    <w:next w:val="Standard"/>
    <w:autoRedefine/>
    <w:uiPriority w:val="39"/>
    <w:unhideWhenUsed/>
    <w:rsid w:val="00463940"/>
    <w:pPr>
      <w:tabs>
        <w:tab w:val="right" w:leader="dot" w:pos="9060"/>
      </w:tabs>
      <w:spacing w:after="0" w:line="240" w:lineRule="auto"/>
      <w:ind w:left="1134" w:hanging="567"/>
      <w:jc w:val="left"/>
    </w:pPr>
    <w:rPr>
      <w:rFonts w:cstheme="minorHAnsi"/>
      <w:i/>
      <w:iCs/>
      <w:szCs w:val="20"/>
    </w:rPr>
  </w:style>
  <w:style w:type="paragraph" w:styleId="Verzeichnis3">
    <w:name w:val="toc 3"/>
    <w:basedOn w:val="Standard"/>
    <w:next w:val="Standard"/>
    <w:autoRedefine/>
    <w:uiPriority w:val="39"/>
    <w:unhideWhenUsed/>
    <w:rsid w:val="001F2169"/>
    <w:pPr>
      <w:spacing w:after="0" w:line="240" w:lineRule="auto"/>
      <w:ind w:left="1928" w:hanging="567"/>
      <w:jc w:val="left"/>
    </w:pPr>
    <w:rPr>
      <w:rFonts w:cstheme="minorHAnsi"/>
      <w:szCs w:val="20"/>
    </w:rPr>
  </w:style>
  <w:style w:type="paragraph" w:styleId="Verzeichnis4">
    <w:name w:val="toc 4"/>
    <w:basedOn w:val="Standard"/>
    <w:next w:val="Standard"/>
    <w:autoRedefine/>
    <w:uiPriority w:val="39"/>
    <w:unhideWhenUsed/>
    <w:rsid w:val="0027380D"/>
    <w:pPr>
      <w:spacing w:after="0"/>
      <w:ind w:left="600"/>
      <w:jc w:val="left"/>
    </w:pPr>
    <w:rPr>
      <w:rFonts w:asciiTheme="minorHAnsi" w:hAnsiTheme="minorHAnsi" w:cstheme="minorHAnsi"/>
      <w:szCs w:val="20"/>
    </w:rPr>
  </w:style>
  <w:style w:type="paragraph" w:styleId="Verzeichnis5">
    <w:name w:val="toc 5"/>
    <w:basedOn w:val="Standard"/>
    <w:next w:val="Standard"/>
    <w:autoRedefine/>
    <w:uiPriority w:val="39"/>
    <w:unhideWhenUsed/>
    <w:rsid w:val="0027380D"/>
    <w:pPr>
      <w:spacing w:after="0"/>
      <w:ind w:left="800"/>
      <w:jc w:val="left"/>
    </w:pPr>
    <w:rPr>
      <w:rFonts w:asciiTheme="minorHAnsi" w:hAnsiTheme="minorHAnsi" w:cstheme="minorHAnsi"/>
      <w:szCs w:val="20"/>
    </w:rPr>
  </w:style>
  <w:style w:type="paragraph" w:styleId="Verzeichnis6">
    <w:name w:val="toc 6"/>
    <w:basedOn w:val="Standard"/>
    <w:next w:val="Standard"/>
    <w:autoRedefine/>
    <w:uiPriority w:val="39"/>
    <w:unhideWhenUsed/>
    <w:rsid w:val="0027380D"/>
    <w:pPr>
      <w:spacing w:after="0"/>
      <w:ind w:left="1000"/>
      <w:jc w:val="left"/>
    </w:pPr>
    <w:rPr>
      <w:rFonts w:asciiTheme="minorHAnsi" w:hAnsiTheme="minorHAnsi" w:cstheme="minorHAnsi"/>
      <w:szCs w:val="20"/>
    </w:rPr>
  </w:style>
  <w:style w:type="paragraph" w:styleId="Verzeichnis7">
    <w:name w:val="toc 7"/>
    <w:basedOn w:val="Standard"/>
    <w:next w:val="Standard"/>
    <w:autoRedefine/>
    <w:uiPriority w:val="39"/>
    <w:unhideWhenUsed/>
    <w:rsid w:val="0027380D"/>
    <w:pPr>
      <w:spacing w:after="0"/>
      <w:ind w:left="1200"/>
      <w:jc w:val="left"/>
    </w:pPr>
    <w:rPr>
      <w:rFonts w:asciiTheme="minorHAnsi" w:hAnsiTheme="minorHAnsi" w:cstheme="minorHAnsi"/>
      <w:szCs w:val="20"/>
    </w:rPr>
  </w:style>
  <w:style w:type="paragraph" w:styleId="Verzeichnis8">
    <w:name w:val="toc 8"/>
    <w:basedOn w:val="Standard"/>
    <w:next w:val="Standard"/>
    <w:autoRedefine/>
    <w:uiPriority w:val="39"/>
    <w:unhideWhenUsed/>
    <w:rsid w:val="0027380D"/>
    <w:pPr>
      <w:spacing w:after="0"/>
      <w:ind w:left="1400"/>
      <w:jc w:val="left"/>
    </w:pPr>
    <w:rPr>
      <w:rFonts w:asciiTheme="minorHAnsi" w:hAnsiTheme="minorHAnsi" w:cstheme="minorHAnsi"/>
      <w:szCs w:val="20"/>
    </w:rPr>
  </w:style>
  <w:style w:type="paragraph" w:styleId="Verzeichnis9">
    <w:name w:val="toc 9"/>
    <w:basedOn w:val="Standard"/>
    <w:next w:val="Standard"/>
    <w:autoRedefine/>
    <w:uiPriority w:val="39"/>
    <w:unhideWhenUsed/>
    <w:rsid w:val="0027380D"/>
    <w:pPr>
      <w:spacing w:after="0"/>
      <w:ind w:left="1600"/>
      <w:jc w:val="left"/>
    </w:pPr>
    <w:rPr>
      <w:rFonts w:asciiTheme="minorHAnsi" w:hAnsiTheme="minorHAnsi" w:cstheme="minorHAnsi"/>
      <w:szCs w:val="20"/>
    </w:rPr>
  </w:style>
  <w:style w:type="paragraph" w:styleId="Textkrper">
    <w:name w:val="Body Text"/>
    <w:basedOn w:val="Standard"/>
    <w:link w:val="TextkrperZchn"/>
    <w:uiPriority w:val="99"/>
    <w:unhideWhenUsed/>
    <w:rsid w:val="002F6026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2F6026"/>
    <w:rPr>
      <w:rFonts w:ascii="Aptos" w:hAnsi="Aptos"/>
      <w:sz w:val="20"/>
    </w:rPr>
  </w:style>
  <w:style w:type="table" w:styleId="EinfacheTabelle4">
    <w:name w:val="Plain Table 4"/>
    <w:basedOn w:val="NormaleTabelle"/>
    <w:uiPriority w:val="44"/>
    <w:rsid w:val="00303D3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rarbeitung">
    <w:name w:val="Revision"/>
    <w:hidden/>
    <w:uiPriority w:val="99"/>
    <w:semiHidden/>
    <w:rsid w:val="006C228E"/>
    <w:pPr>
      <w:spacing w:after="0" w:line="240" w:lineRule="auto"/>
    </w:pPr>
    <w:rPr>
      <w:rFonts w:ascii="Aptos" w:hAnsi="Aptos"/>
      <w:sz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4C5228"/>
    <w:rPr>
      <w:color w:val="954F72" w:themeColor="followedHyperlink"/>
      <w:u w:val="singl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73C4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73C4F"/>
    <w:rPr>
      <w:rFonts w:ascii="Aptos" w:hAnsi="Aptos"/>
      <w:b/>
      <w:bCs/>
      <w:sz w:val="20"/>
      <w:szCs w:val="20"/>
    </w:rPr>
  </w:style>
  <w:style w:type="paragraph" w:customStyle="1" w:styleId="Glossar">
    <w:name w:val="Glossar"/>
    <w:basedOn w:val="Standard"/>
    <w:link w:val="GlossarZchn"/>
    <w:qFormat/>
    <w:rsid w:val="00FF0692"/>
    <w:pPr>
      <w:tabs>
        <w:tab w:val="right" w:leader="dot" w:pos="8959"/>
        <w:tab w:val="right" w:leader="dot" w:pos="9070"/>
      </w:tabs>
      <w:spacing w:after="0" w:line="240" w:lineRule="auto"/>
    </w:pPr>
  </w:style>
  <w:style w:type="character" w:customStyle="1" w:styleId="GlossarZchn">
    <w:name w:val="Glossar Zchn"/>
    <w:basedOn w:val="Absatz-Standardschriftart"/>
    <w:link w:val="Glossar"/>
    <w:rsid w:val="00FF0692"/>
    <w:rPr>
      <w:rFonts w:ascii="Aptos" w:hAnsi="Aptos"/>
      <w:sz w:val="20"/>
    </w:rPr>
  </w:style>
  <w:style w:type="paragraph" w:customStyle="1" w:styleId="Checkbox">
    <w:name w:val="Checkbox"/>
    <w:basedOn w:val="Standard"/>
    <w:next w:val="Standard"/>
    <w:qFormat/>
    <w:rsid w:val="00A5379F"/>
    <w:pPr>
      <w:spacing w:after="120" w:line="240" w:lineRule="auto"/>
      <w:ind w:left="1248" w:hanging="397"/>
    </w:pPr>
  </w:style>
  <w:style w:type="paragraph" w:customStyle="1" w:styleId="Information">
    <w:name w:val="Information"/>
    <w:basedOn w:val="Standard"/>
    <w:next w:val="Standard"/>
    <w:qFormat/>
    <w:rsid w:val="00A5379F"/>
    <w:pPr>
      <w:widowControl w:val="0"/>
      <w:pBdr>
        <w:top w:val="single" w:sz="8" w:space="1" w:color="EE0000"/>
        <w:left w:val="single" w:sz="8" w:space="4" w:color="EE0000"/>
        <w:bottom w:val="single" w:sz="8" w:space="1" w:color="EE0000"/>
        <w:right w:val="single" w:sz="8" w:space="4" w:color="EE0000"/>
      </w:pBdr>
      <w:shd w:val="clear" w:color="EE0000" w:fill="auto"/>
      <w:spacing w:after="0" w:line="240" w:lineRule="auto"/>
    </w:pPr>
    <w:rPr>
      <w:i/>
      <w:color w:val="EE000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A5379F"/>
    <w:pPr>
      <w:numPr>
        <w:numId w:val="0"/>
      </w:num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en-US"/>
    </w:rPr>
  </w:style>
  <w:style w:type="paragraph" w:customStyle="1" w:styleId="Textblock">
    <w:name w:val="Textblock"/>
    <w:aliases w:val="eingerückt"/>
    <w:basedOn w:val="Adressblock"/>
    <w:link w:val="TextblockZchn"/>
    <w:qFormat/>
    <w:rsid w:val="004B4B1B"/>
    <w:pPr>
      <w:spacing w:after="240"/>
      <w:ind w:left="1701" w:hanging="1701"/>
      <w:contextualSpacing/>
    </w:pPr>
  </w:style>
  <w:style w:type="character" w:customStyle="1" w:styleId="TextblockZchn">
    <w:name w:val="Textblock Zchn"/>
    <w:aliases w:val="eingerückt Zchn"/>
    <w:basedOn w:val="AdressblockZchn"/>
    <w:link w:val="Textblock"/>
    <w:rsid w:val="004B4B1B"/>
    <w:rPr>
      <w:rFonts w:ascii="Aptos" w:hAnsi="Aptos"/>
      <w:sz w:val="20"/>
    </w:rPr>
  </w:style>
  <w:style w:type="character" w:styleId="Platzhaltertext">
    <w:name w:val="Placeholder Text"/>
    <w:basedOn w:val="Absatz-Standardschriftart"/>
    <w:uiPriority w:val="99"/>
    <w:semiHidden/>
    <w:rsid w:val="00777CA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tvp.de/info-center/vergabelexikon/eee-einheitliche-europaeische-eigenerklaerung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cid:76EDECB5-F725-4C7E-9BEA-1F8400582035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ncentEmrich\The%20World%20Games%202029%20Karlsruhe%20GmbH\04%20Procurement%20-%20Dokumente\03%20Vorlagen\Vermerk%20Sonderauftrag_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5D8CE6D3CDC46458B55E48C6AD33D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690AE6-E175-417C-B99F-A0AAD9842051}"/>
      </w:docPartPr>
      <w:docPartBody>
        <w:p w:rsidR="001D5F85" w:rsidRDefault="009025AE" w:rsidP="009025AE">
          <w:pPr>
            <w:pStyle w:val="25D8CE6D3CDC46458B55E48C6AD33D91"/>
          </w:pPr>
          <w:r w:rsidRPr="003B69E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4772AFD93CD4A67B53D7896E733C2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1853C3-45E3-4DA5-9391-F4E2DD80F963}"/>
      </w:docPartPr>
      <w:docPartBody>
        <w:p w:rsidR="001D5F85" w:rsidRDefault="009025AE" w:rsidP="009025AE">
          <w:pPr>
            <w:pStyle w:val="94772AFD93CD4A67B53D7896E733C2CA"/>
          </w:pPr>
          <w:r w:rsidRPr="003B69E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A67201A341C4EC1B6FC39DB8E894C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7D583D-6102-44D5-8F2C-BFE1EAC248D5}"/>
      </w:docPartPr>
      <w:docPartBody>
        <w:p w:rsidR="001D5F85" w:rsidRDefault="009025AE" w:rsidP="009025AE">
          <w:pPr>
            <w:pStyle w:val="CA67201A341C4EC1B6FC39DB8E894C29"/>
          </w:pPr>
          <w:r w:rsidRPr="003B69E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7191EAEEAA144FAB2C2CAAF493491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85AD39-AD0B-4F45-89B0-B950D858D575}"/>
      </w:docPartPr>
      <w:docPartBody>
        <w:p w:rsidR="001D5F85" w:rsidRDefault="009025AE" w:rsidP="009025AE">
          <w:pPr>
            <w:pStyle w:val="67191EAEEAA144FAB2C2CAAF49349128"/>
          </w:pPr>
          <w:r w:rsidRPr="003B69E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BB6633EDDDF43068D62C8D91FFEC4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7D0E23-9368-4AE7-8781-44B07AD4CA38}"/>
      </w:docPartPr>
      <w:docPartBody>
        <w:p w:rsidR="001D5F85" w:rsidRDefault="009025AE" w:rsidP="009025AE">
          <w:pPr>
            <w:pStyle w:val="BBB6633EDDDF43068D62C8D91FFEC48C"/>
          </w:pPr>
          <w:r w:rsidRPr="003B69E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7F1F00481024CC099A76BE05ECEF5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64FFF9-F99E-4460-97AD-3AC2FB112435}"/>
      </w:docPartPr>
      <w:docPartBody>
        <w:p w:rsidR="00E155D8" w:rsidRDefault="0060546E" w:rsidP="0060546E">
          <w:pPr>
            <w:pStyle w:val="77F1F00481024CC099A76BE05ECEF58D"/>
          </w:pPr>
          <w:r w:rsidRPr="001400DA">
            <w:rPr>
              <w:rStyle w:val="Platzhaltertext"/>
              <w:u w:val="thick"/>
            </w:rPr>
            <w:t>Klicken oder tippen Sie hier, um Text einzugeben.</w:t>
          </w:r>
        </w:p>
      </w:docPartBody>
    </w:docPart>
    <w:docPart>
      <w:docPartPr>
        <w:name w:val="3D5B5FDD16DF406B905CBA0AF6198C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490AE6-27A1-491D-BF4B-6810E4E00FAD}"/>
      </w:docPartPr>
      <w:docPartBody>
        <w:p w:rsidR="00E155D8" w:rsidRDefault="0060546E" w:rsidP="0060546E">
          <w:pPr>
            <w:pStyle w:val="3D5B5FDD16DF406B905CBA0AF6198C0E"/>
          </w:pPr>
          <w:r w:rsidRPr="001400DA">
            <w:rPr>
              <w:rStyle w:val="Platzhaltertext"/>
              <w:u w:val="thick"/>
            </w:rPr>
            <w:t>Klicken oder tippen Sie hier, um Text einzugeben.</w:t>
          </w:r>
        </w:p>
      </w:docPartBody>
    </w:docPart>
    <w:docPart>
      <w:docPartPr>
        <w:name w:val="171F2CA9F7DE42D0B8C381EF4880FE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F5B2F2-62D6-4EFB-B6DC-4E5E9D5B7E31}"/>
      </w:docPartPr>
      <w:docPartBody>
        <w:p w:rsidR="00E82A63" w:rsidRDefault="00A477F6" w:rsidP="00A477F6">
          <w:pPr>
            <w:pStyle w:val="171F2CA9F7DE42D0B8C381EF4880FEF4"/>
          </w:pPr>
          <w:r w:rsidRPr="003B69E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DF80C97C6164D53BF7827DE272633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5D7EEE-1894-4BAA-AA14-1034C4649D1F}"/>
      </w:docPartPr>
      <w:docPartBody>
        <w:p w:rsidR="00E82A63" w:rsidRDefault="00A477F6" w:rsidP="00A477F6">
          <w:pPr>
            <w:pStyle w:val="0DF80C97C6164D53BF7827DE27263384"/>
          </w:pPr>
          <w:r w:rsidRPr="003B69E0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EE1"/>
    <w:rsid w:val="00004A44"/>
    <w:rsid w:val="00066EE1"/>
    <w:rsid w:val="00134230"/>
    <w:rsid w:val="0013674F"/>
    <w:rsid w:val="0015117A"/>
    <w:rsid w:val="00185DAF"/>
    <w:rsid w:val="001D5F85"/>
    <w:rsid w:val="00324B95"/>
    <w:rsid w:val="00460F7D"/>
    <w:rsid w:val="0059781F"/>
    <w:rsid w:val="005A4648"/>
    <w:rsid w:val="0060546E"/>
    <w:rsid w:val="006C670E"/>
    <w:rsid w:val="007021E7"/>
    <w:rsid w:val="00743824"/>
    <w:rsid w:val="0088205C"/>
    <w:rsid w:val="008C405D"/>
    <w:rsid w:val="009025AE"/>
    <w:rsid w:val="00960232"/>
    <w:rsid w:val="009C067B"/>
    <w:rsid w:val="00A31B20"/>
    <w:rsid w:val="00A477F6"/>
    <w:rsid w:val="00AF42D2"/>
    <w:rsid w:val="00B9474D"/>
    <w:rsid w:val="00CE6889"/>
    <w:rsid w:val="00D64C9A"/>
    <w:rsid w:val="00DE6C67"/>
    <w:rsid w:val="00E155D8"/>
    <w:rsid w:val="00E82A63"/>
    <w:rsid w:val="00E95CE7"/>
    <w:rsid w:val="00F945B5"/>
    <w:rsid w:val="00FA2B82"/>
    <w:rsid w:val="00FF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477F6"/>
    <w:rPr>
      <w:color w:val="808080"/>
    </w:rPr>
  </w:style>
  <w:style w:type="paragraph" w:customStyle="1" w:styleId="25D8CE6D3CDC46458B55E48C6AD33D91">
    <w:name w:val="25D8CE6D3CDC46458B55E48C6AD33D91"/>
    <w:rsid w:val="009025AE"/>
    <w:pPr>
      <w:spacing w:line="259" w:lineRule="auto"/>
      <w:jc w:val="both"/>
    </w:pPr>
    <w:rPr>
      <w:rFonts w:ascii="Aptos" w:eastAsiaTheme="minorHAnsi" w:hAnsi="Aptos"/>
      <w:kern w:val="0"/>
      <w:sz w:val="20"/>
      <w:szCs w:val="22"/>
      <w:lang w:eastAsia="en-US"/>
      <w14:ligatures w14:val="none"/>
    </w:rPr>
  </w:style>
  <w:style w:type="paragraph" w:customStyle="1" w:styleId="94772AFD93CD4A67B53D7896E733C2CA">
    <w:name w:val="94772AFD93CD4A67B53D7896E733C2CA"/>
    <w:rsid w:val="009025AE"/>
    <w:pPr>
      <w:spacing w:line="259" w:lineRule="auto"/>
      <w:jc w:val="both"/>
    </w:pPr>
    <w:rPr>
      <w:rFonts w:ascii="Aptos" w:eastAsiaTheme="minorHAnsi" w:hAnsi="Aptos"/>
      <w:kern w:val="0"/>
      <w:sz w:val="20"/>
      <w:szCs w:val="22"/>
      <w:lang w:eastAsia="en-US"/>
      <w14:ligatures w14:val="none"/>
    </w:rPr>
  </w:style>
  <w:style w:type="paragraph" w:customStyle="1" w:styleId="CA67201A341C4EC1B6FC39DB8E894C29">
    <w:name w:val="CA67201A341C4EC1B6FC39DB8E894C29"/>
    <w:rsid w:val="009025AE"/>
    <w:pPr>
      <w:spacing w:line="259" w:lineRule="auto"/>
      <w:jc w:val="both"/>
    </w:pPr>
    <w:rPr>
      <w:rFonts w:ascii="Aptos" w:eastAsiaTheme="minorHAnsi" w:hAnsi="Aptos"/>
      <w:kern w:val="0"/>
      <w:sz w:val="20"/>
      <w:szCs w:val="22"/>
      <w:lang w:eastAsia="en-US"/>
      <w14:ligatures w14:val="none"/>
    </w:rPr>
  </w:style>
  <w:style w:type="paragraph" w:customStyle="1" w:styleId="67191EAEEAA144FAB2C2CAAF49349128">
    <w:name w:val="67191EAEEAA144FAB2C2CAAF49349128"/>
    <w:rsid w:val="009025AE"/>
    <w:pPr>
      <w:spacing w:line="259" w:lineRule="auto"/>
      <w:jc w:val="both"/>
    </w:pPr>
    <w:rPr>
      <w:rFonts w:ascii="Aptos" w:eastAsiaTheme="minorHAnsi" w:hAnsi="Aptos"/>
      <w:kern w:val="0"/>
      <w:sz w:val="20"/>
      <w:szCs w:val="22"/>
      <w:lang w:eastAsia="en-US"/>
      <w14:ligatures w14:val="none"/>
    </w:rPr>
  </w:style>
  <w:style w:type="paragraph" w:customStyle="1" w:styleId="BBB6633EDDDF43068D62C8D91FFEC48C">
    <w:name w:val="BBB6633EDDDF43068D62C8D91FFEC48C"/>
    <w:rsid w:val="009025AE"/>
    <w:pPr>
      <w:spacing w:line="259" w:lineRule="auto"/>
      <w:jc w:val="both"/>
    </w:pPr>
    <w:rPr>
      <w:rFonts w:ascii="Aptos" w:eastAsiaTheme="minorHAnsi" w:hAnsi="Aptos"/>
      <w:kern w:val="0"/>
      <w:sz w:val="20"/>
      <w:szCs w:val="22"/>
      <w:lang w:eastAsia="en-US"/>
      <w14:ligatures w14:val="none"/>
    </w:rPr>
  </w:style>
  <w:style w:type="paragraph" w:customStyle="1" w:styleId="77F1F00481024CC099A76BE05ECEF58D">
    <w:name w:val="77F1F00481024CC099A76BE05ECEF58D"/>
    <w:rsid w:val="0060546E"/>
  </w:style>
  <w:style w:type="paragraph" w:customStyle="1" w:styleId="3D5B5FDD16DF406B905CBA0AF6198C0E">
    <w:name w:val="3D5B5FDD16DF406B905CBA0AF6198C0E"/>
    <w:rsid w:val="0060546E"/>
  </w:style>
  <w:style w:type="paragraph" w:customStyle="1" w:styleId="171F2CA9F7DE42D0B8C381EF4880FEF4">
    <w:name w:val="171F2CA9F7DE42D0B8C381EF4880FEF4"/>
    <w:rsid w:val="00A477F6"/>
  </w:style>
  <w:style w:type="paragraph" w:customStyle="1" w:styleId="0DF80C97C6164D53BF7827DE27263384">
    <w:name w:val="0DF80C97C6164D53BF7827DE27263384"/>
    <w:rsid w:val="00A477F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47ae04-c497-416d-8020-f9a5e9801c78" xsi:nil="true"/>
    <lcf76f155ced4ddcb4097134ff3c332f xmlns="cf1a6792-b27c-442c-906e-d7017f5d6f45">
      <Terms xmlns="http://schemas.microsoft.com/office/infopath/2007/PartnerControls"/>
    </lcf76f155ced4ddcb4097134ff3c332f>
    <ZNNR xmlns="cf1a6792-b27c-442c-906e-d7017f5d6f45">2026</ZNNR>
    <Kategorie xmlns="cf1a6792-b27c-442c-906e-d7017f5d6f4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BCDAE4AE865449AD900CE835B564FF" ma:contentTypeVersion="13" ma:contentTypeDescription="Ein neues Dokument erstellen." ma:contentTypeScope="" ma:versionID="8e2e50b0c259197138415f7d1684b852">
  <xsd:schema xmlns:xsd="http://www.w3.org/2001/XMLSchema" xmlns:xs="http://www.w3.org/2001/XMLSchema" xmlns:p="http://schemas.microsoft.com/office/2006/metadata/properties" xmlns:ns2="cf1a6792-b27c-442c-906e-d7017f5d6f45" xmlns:ns3="0f47ae04-c497-416d-8020-f9a5e9801c78" targetNamespace="http://schemas.microsoft.com/office/2006/metadata/properties" ma:root="true" ma:fieldsID="0a4264e63870d44dbe357a241ac7768a" ns2:_="" ns3:_="">
    <xsd:import namespace="cf1a6792-b27c-442c-906e-d7017f5d6f45"/>
    <xsd:import namespace="0f47ae04-c497-416d-8020-f9a5e9801c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ZNNR" minOccurs="0"/>
                <xsd:element ref="ns2:Kategori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1a6792-b27c-442c-906e-d7017f5d6f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e4228b0-f85d-4eaf-8f7e-2f55e7fa61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ZNNR" ma:index="19" nillable="true" ma:displayName="Jahr" ma:default="2026" ma:format="Dropdown" ma:internalName="ZNNR">
      <xsd:simpleType>
        <xsd:restriction base="dms:Choice">
          <xsd:enumeration value="2025"/>
          <xsd:enumeration value="2026"/>
        </xsd:restriction>
      </xsd:simpleType>
    </xsd:element>
    <xsd:element name="Kategorie" ma:index="20" nillable="true" ma:displayName="Kategorie" ma:format="Dropdown" ma:internalName="Kategorie">
      <xsd:simpleType>
        <xsd:restriction base="dms:Choice">
          <xsd:enumeration value="Sonstiges"/>
          <xsd:enumeration value="Werbemaßnahme"/>
          <xsd:enumeration value="Unvergleichbare Leistung"/>
          <xsd:enumeration value="Miete"/>
          <xsd:enumeration value="Hotels"/>
          <xsd:enumeration value="Exklusivleistun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7ae04-c497-416d-8020-f9a5e9801c7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89c31f1-d08e-4d4d-81c4-84d144b5358c}" ma:internalName="TaxCatchAll" ma:showField="CatchAllData" ma:web="0f47ae04-c497-416d-8020-f9a5e9801c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452EEE-3B34-4481-B075-4899B30700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2F4F3C-AF1D-4925-8282-7E4138F810EF}">
  <ds:schemaRefs>
    <ds:schemaRef ds:uri="http://schemas.microsoft.com/office/2006/metadata/properties"/>
    <ds:schemaRef ds:uri="http://schemas.microsoft.com/office/infopath/2007/PartnerControls"/>
    <ds:schemaRef ds:uri="0f47ae04-c497-416d-8020-f9a5e9801c78"/>
    <ds:schemaRef ds:uri="cf1a6792-b27c-442c-906e-d7017f5d6f45"/>
  </ds:schemaRefs>
</ds:datastoreItem>
</file>

<file path=customXml/itemProps3.xml><?xml version="1.0" encoding="utf-8"?>
<ds:datastoreItem xmlns:ds="http://schemas.openxmlformats.org/officeDocument/2006/customXml" ds:itemID="{132893C5-F111-41E2-9FC2-E0538B4BE8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45E169-608D-4349-B86E-E246E224E2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1a6792-b27c-442c-906e-d7017f5d6f45"/>
    <ds:schemaRef ds:uri="0f47ae04-c497-416d-8020-f9a5e9801c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Vermerk Sonderauftrag_template.dotx</Template>
  <TotalTime>0</TotalTime>
  <Pages>4</Pages>
  <Words>817</Words>
  <Characters>5151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Emrich</dc:creator>
  <cp:keywords/>
  <dc:description/>
  <cp:lastModifiedBy>Vincent Emrich</cp:lastModifiedBy>
  <cp:revision>81</cp:revision>
  <cp:lastPrinted>2026-01-27T10:01:00Z</cp:lastPrinted>
  <dcterms:created xsi:type="dcterms:W3CDTF">2026-06-03T09:29:00Z</dcterms:created>
  <dcterms:modified xsi:type="dcterms:W3CDTF">2026-10-26T14:14:00Z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0x010100B3BCDAE4AE865449AD900CE835B564FF</vt:lpwstr>
  </property>
</Properties>
</file>