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0959E" w14:textId="29898015" w:rsidR="0027380D" w:rsidRPr="000E59CF" w:rsidRDefault="003A0041" w:rsidP="000E59CF">
      <w:pPr>
        <w:pStyle w:val="Titel"/>
        <w:rPr>
          <w:rFonts w:eastAsiaTheme="minorEastAsia"/>
          <w:b/>
          <w:bCs/>
        </w:rPr>
      </w:pPr>
      <w:r>
        <w:rPr>
          <w:rFonts w:eastAsiaTheme="minorEastAsia"/>
          <w:b/>
          <w:bCs/>
        </w:rPr>
        <w:t>Angebotsschreiben</w:t>
      </w:r>
    </w:p>
    <w:p w14:paraId="6A697E65" w14:textId="538013D1" w:rsidR="0027380D" w:rsidRPr="009F5F78" w:rsidRDefault="00A44648" w:rsidP="00FF6F43">
      <w:pPr>
        <w:pStyle w:val="Titel"/>
      </w:pPr>
      <w:r>
        <w:t>Social</w:t>
      </w:r>
      <w:r>
        <w:noBreakHyphen/>
        <w:t>Media</w:t>
      </w:r>
      <w:r>
        <w:noBreakHyphen/>
      </w:r>
      <w:r w:rsidR="00194E7A">
        <w:t>Dienst</w:t>
      </w:r>
      <w:r>
        <w:t>leistung</w:t>
      </w:r>
      <w:r w:rsidR="00194E7A">
        <w:t>en</w:t>
      </w:r>
      <w:r w:rsidR="00CA6694">
        <w:t xml:space="preserve"> </w:t>
      </w:r>
      <w:r w:rsidR="00CA6694" w:rsidRPr="0027380D">
        <w:rPr>
          <w:rStyle w:val="normaltextrun"/>
        </w:rPr>
        <w:t>für The World Games 2029 Karlsruhe</w:t>
      </w:r>
      <w:r w:rsidR="0027380D" w:rsidRPr="0027380D">
        <w:rPr>
          <w:rFonts w:eastAsiaTheme="minorEastAsia"/>
        </w:rPr>
        <w:br w:type="page"/>
      </w:r>
    </w:p>
    <w:p w14:paraId="6B26A418" w14:textId="77777777" w:rsidR="00EC352B" w:rsidRPr="00AB13DF" w:rsidRDefault="00EC352B" w:rsidP="00AB13DF">
      <w:pPr>
        <w:pStyle w:val="berschrift1"/>
      </w:pPr>
      <w:bookmarkStart w:id="0" w:name="_Toc172210119"/>
      <w:r w:rsidRPr="00AB13DF">
        <w:lastRenderedPageBreak/>
        <w:t>Allgemeines</w:t>
      </w:r>
      <w:bookmarkEnd w:id="0"/>
    </w:p>
    <w:p w14:paraId="01ACD17C" w14:textId="1B25A8E2" w:rsidR="00ED5153" w:rsidRDefault="006B3D9D" w:rsidP="00AB13DF">
      <w:bookmarkStart w:id="1" w:name="_Toc172210120"/>
      <w:r>
        <w:t>Der</w:t>
      </w:r>
      <w:r w:rsidR="0091133B">
        <w:t xml:space="preserve"> </w:t>
      </w:r>
      <w:r w:rsidR="00B73BB5">
        <w:t xml:space="preserve">öffentliche </w:t>
      </w:r>
      <w:r w:rsidR="0091133B">
        <w:t xml:space="preserve">Auftraggeber </w:t>
      </w:r>
      <w:r w:rsidR="00EA5461">
        <w:t xml:space="preserve">benötigt </w:t>
      </w:r>
      <w:r w:rsidR="00D959CB">
        <w:t xml:space="preserve">einen Dienstleister, </w:t>
      </w:r>
      <w:r w:rsidR="003E6167">
        <w:t xml:space="preserve">der </w:t>
      </w:r>
      <w:r w:rsidR="00413022">
        <w:t>die</w:t>
      </w:r>
      <w:r w:rsidR="00B06C51">
        <w:t xml:space="preserve"> Betreuung der diversen Social-Media-Kanäle der World Games 2029 Karlsruhe</w:t>
      </w:r>
      <w:r w:rsidR="002E35F0">
        <w:t xml:space="preserve"> für das Local </w:t>
      </w:r>
      <w:proofErr w:type="spellStart"/>
      <w:r w:rsidR="002E35F0">
        <w:t>Organizing</w:t>
      </w:r>
      <w:proofErr w:type="spellEnd"/>
      <w:r w:rsidR="002E35F0">
        <w:t xml:space="preserve"> Committee (LOC) übernimmt.</w:t>
      </w:r>
    </w:p>
    <w:p w14:paraId="69270304" w14:textId="07969C5C" w:rsidR="00EC352B" w:rsidRPr="00DA64C3" w:rsidRDefault="00ED5153" w:rsidP="00AB13DF">
      <w:r>
        <w:t>Diese</w:t>
      </w:r>
      <w:r w:rsidR="00FE7DE3">
        <w:t xml:space="preserve"> Kanäle nehmen </w:t>
      </w:r>
      <w:r>
        <w:t>eine zentrale Rolle in der</w:t>
      </w:r>
      <w:r w:rsidR="00FE7DE3">
        <w:t xml:space="preserve"> Außenwahrnehmung des</w:t>
      </w:r>
      <w:r w:rsidR="00EA5461">
        <w:t xml:space="preserve"> Megasportevents</w:t>
      </w:r>
      <w:r w:rsidR="006B3D9D" w:rsidRPr="0027380D">
        <w:rPr>
          <w:rStyle w:val="normaltextrun"/>
        </w:rPr>
        <w:t> </w:t>
      </w:r>
      <w:r w:rsidR="00D959CB">
        <w:rPr>
          <w:rStyle w:val="normaltextrun"/>
        </w:rPr>
        <w:t>„</w:t>
      </w:r>
      <w:r w:rsidR="006B3D9D" w:rsidRPr="0027380D">
        <w:rPr>
          <w:rStyle w:val="normaltextrun"/>
        </w:rPr>
        <w:t>The World Games 2029 Karlsruhe</w:t>
      </w:r>
      <w:r w:rsidR="00D959CB">
        <w:rPr>
          <w:rStyle w:val="normaltextrun"/>
        </w:rPr>
        <w:t>“</w:t>
      </w:r>
      <w:r w:rsidR="00A0344B">
        <w:rPr>
          <w:rStyle w:val="normaltextrun"/>
        </w:rPr>
        <w:t xml:space="preserve"> ein</w:t>
      </w:r>
      <w:r w:rsidR="00D959CB">
        <w:t>.</w:t>
      </w:r>
    </w:p>
    <w:p w14:paraId="18ABA5F2" w14:textId="77777777" w:rsidR="00EC352B" w:rsidRDefault="00EC352B" w:rsidP="00EC352B">
      <w:pPr>
        <w:pStyle w:val="berschrift1"/>
      </w:pPr>
      <w:r>
        <w:t>Name und Anschrift des Bieters</w:t>
      </w:r>
      <w:bookmarkEnd w:id="1"/>
    </w:p>
    <w:p w14:paraId="131D60CA" w14:textId="50852CA2" w:rsidR="00EC352B" w:rsidRPr="001E402D" w:rsidRDefault="00000000" w:rsidP="00626EA4">
      <w:pPr>
        <w:rPr>
          <w:lang w:eastAsia="de-DE"/>
        </w:rPr>
      </w:pPr>
      <w:sdt>
        <w:sdtPr>
          <w:rPr>
            <w:highlight w:val="cyan"/>
            <w:lang w:eastAsia="de-DE"/>
          </w:rPr>
          <w:id w:val="1332259486"/>
          <w:placeholder>
            <w:docPart w:val="71EFABA959974427811CC1DAC46674C3"/>
          </w:placeholder>
          <w:showingPlcHdr/>
        </w:sdtPr>
        <w:sdtContent>
          <w:r w:rsidR="00EC352B" w:rsidRPr="005E1978">
            <w:rPr>
              <w:rStyle w:val="Platzhaltertext"/>
              <w:highlight w:val="cyan"/>
            </w:rPr>
            <w:t>Firmenname</w:t>
          </w:r>
        </w:sdtContent>
      </w:sdt>
      <w:r w:rsidR="003B1217" w:rsidRPr="00DD1850">
        <w:rPr>
          <w:lang w:eastAsia="de-DE"/>
        </w:rPr>
        <w:tab/>
      </w:r>
      <w:r w:rsidR="00A0344B" w:rsidRPr="005E1978">
        <w:rPr>
          <w:highlight w:val="cyan"/>
          <w:lang w:eastAsia="de-DE"/>
        </w:rPr>
        <w:br/>
      </w:r>
      <w:sdt>
        <w:sdtPr>
          <w:rPr>
            <w:highlight w:val="cyan"/>
            <w:lang w:eastAsia="de-DE"/>
          </w:rPr>
          <w:id w:val="611558781"/>
          <w:placeholder>
            <w:docPart w:val="D198001EE77E4288A1C513B466E52456"/>
          </w:placeholder>
          <w:showingPlcHdr/>
        </w:sdtPr>
        <w:sdtContent>
          <w:r w:rsidR="00EC352B" w:rsidRPr="005E1978">
            <w:rPr>
              <w:rStyle w:val="Platzhaltertext"/>
              <w:highlight w:val="cyan"/>
            </w:rPr>
            <w:t>Ansprechpartner</w:t>
          </w:r>
        </w:sdtContent>
      </w:sdt>
      <w:r w:rsidR="003B1217" w:rsidRPr="00DD1850">
        <w:rPr>
          <w:lang w:eastAsia="de-DE"/>
        </w:rPr>
        <w:tab/>
      </w:r>
      <w:r w:rsidR="00A0344B" w:rsidRPr="005E1978">
        <w:rPr>
          <w:highlight w:val="cyan"/>
          <w:lang w:eastAsia="de-DE"/>
        </w:rPr>
        <w:br/>
      </w:r>
      <w:sdt>
        <w:sdtPr>
          <w:rPr>
            <w:highlight w:val="cyan"/>
            <w:lang w:eastAsia="de-DE"/>
          </w:rPr>
          <w:id w:val="-218591054"/>
          <w:placeholder>
            <w:docPart w:val="15A7A905E94245BDA95814F0455B11C5"/>
          </w:placeholder>
          <w:showingPlcHdr/>
        </w:sdtPr>
        <w:sdtContent>
          <w:r w:rsidR="00EC352B" w:rsidRPr="005E1978">
            <w:rPr>
              <w:rStyle w:val="Platzhaltertext"/>
              <w:highlight w:val="cyan"/>
            </w:rPr>
            <w:t>Straße, Hausnummer</w:t>
          </w:r>
        </w:sdtContent>
      </w:sdt>
      <w:r w:rsidR="00A0344B" w:rsidRPr="005E1978">
        <w:rPr>
          <w:highlight w:val="cyan"/>
          <w:lang w:eastAsia="de-DE"/>
        </w:rPr>
        <w:tab/>
      </w:r>
      <w:r w:rsidR="003B1217" w:rsidRPr="00DD1850">
        <w:rPr>
          <w:lang w:eastAsia="de-DE"/>
        </w:rPr>
        <w:tab/>
      </w:r>
      <w:r w:rsidR="00A0344B" w:rsidRPr="005E1978">
        <w:rPr>
          <w:highlight w:val="cyan"/>
          <w:lang w:eastAsia="de-DE"/>
        </w:rPr>
        <w:br/>
      </w:r>
      <w:sdt>
        <w:sdtPr>
          <w:rPr>
            <w:highlight w:val="cyan"/>
            <w:lang w:eastAsia="de-DE"/>
          </w:rPr>
          <w:id w:val="209540778"/>
          <w:placeholder>
            <w:docPart w:val="52B047B04A154DA4A625CA63D927E70A"/>
          </w:placeholder>
          <w:showingPlcHdr/>
        </w:sdtPr>
        <w:sdtContent>
          <w:r w:rsidR="00EC352B" w:rsidRPr="005E1978">
            <w:rPr>
              <w:rStyle w:val="Platzhaltertext"/>
              <w:highlight w:val="cyan"/>
            </w:rPr>
            <w:t>Ort</w:t>
          </w:r>
        </w:sdtContent>
      </w:sdt>
      <w:r w:rsidR="003B1217" w:rsidRPr="00DD1850">
        <w:rPr>
          <w:lang w:eastAsia="de-DE"/>
        </w:rPr>
        <w:tab/>
      </w:r>
      <w:r w:rsidR="00A0344B" w:rsidRPr="005E1978">
        <w:rPr>
          <w:highlight w:val="cyan"/>
          <w:lang w:eastAsia="de-DE"/>
        </w:rPr>
        <w:br/>
      </w:r>
      <w:sdt>
        <w:sdtPr>
          <w:rPr>
            <w:highlight w:val="cyan"/>
            <w:lang w:eastAsia="de-DE"/>
          </w:rPr>
          <w:id w:val="669369199"/>
          <w:placeholder>
            <w:docPart w:val="E32F068DA91249A6998EF658C07C05A6"/>
          </w:placeholder>
          <w:showingPlcHdr/>
        </w:sdtPr>
        <w:sdtContent>
          <w:r w:rsidR="00EC352B" w:rsidRPr="005E1978">
            <w:rPr>
              <w:rStyle w:val="Platzhaltertext"/>
              <w:highlight w:val="cyan"/>
            </w:rPr>
            <w:t>Land</w:t>
          </w:r>
        </w:sdtContent>
      </w:sdt>
    </w:p>
    <w:p w14:paraId="6916DC74" w14:textId="40396D1C" w:rsidR="00EC352B" w:rsidRPr="007B233F" w:rsidRDefault="00EC352B" w:rsidP="00EC352B">
      <w:pPr>
        <w:pStyle w:val="berschrift1"/>
      </w:pPr>
      <w:bookmarkStart w:id="2" w:name="_Toc172210121"/>
      <w:r>
        <w:t xml:space="preserve">Name und Anschrift </w:t>
      </w:r>
      <w:bookmarkEnd w:id="2"/>
      <w:r w:rsidR="00A0344B">
        <w:t>des öffentlichen Auftraggebers</w:t>
      </w:r>
    </w:p>
    <w:p w14:paraId="68AE61A1" w14:textId="78A375BE" w:rsidR="00EC352B" w:rsidRDefault="00622A10" w:rsidP="00626EA4">
      <w:r>
        <w:t>The World Games 2029 Karlsruhe GmbH</w:t>
      </w:r>
      <w:r w:rsidR="00A0344B">
        <w:tab/>
      </w:r>
      <w:r w:rsidR="00A0344B">
        <w:br/>
      </w:r>
      <w:r w:rsidR="008542CA">
        <w:t>Karl-Friedrich-Str. 25</w:t>
      </w:r>
      <w:r w:rsidR="00A0344B">
        <w:tab/>
      </w:r>
      <w:r w:rsidR="00A0344B">
        <w:br/>
      </w:r>
      <w:r>
        <w:t>76</w:t>
      </w:r>
      <w:r w:rsidR="000F010E">
        <w:t>133</w:t>
      </w:r>
      <w:r w:rsidR="00EC352B">
        <w:t xml:space="preserve"> </w:t>
      </w:r>
      <w:r>
        <w:t>Karlsruhe</w:t>
      </w:r>
    </w:p>
    <w:p w14:paraId="04E44006" w14:textId="77777777" w:rsidR="00EC352B" w:rsidRDefault="00EC352B" w:rsidP="00EC352B">
      <w:pPr>
        <w:pStyle w:val="berschrift1"/>
      </w:pPr>
      <w:bookmarkStart w:id="3" w:name="_Toc172210122"/>
      <w:r>
        <w:t>Unternehmensangaben Bieter</w:t>
      </w:r>
      <w:bookmarkEnd w:id="3"/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263"/>
        <w:gridCol w:w="6797"/>
      </w:tblGrid>
      <w:tr w:rsidR="00EC352B" w14:paraId="42AC47C3" w14:textId="77777777" w:rsidTr="00DD1850">
        <w:tc>
          <w:tcPr>
            <w:tcW w:w="2263" w:type="dxa"/>
          </w:tcPr>
          <w:p w14:paraId="4378D430" w14:textId="77777777" w:rsidR="00EC352B" w:rsidRDefault="00EC352B" w:rsidP="007B41D6">
            <w:pPr>
              <w:rPr>
                <w:lang w:eastAsia="de-DE"/>
              </w:rPr>
            </w:pPr>
            <w:r>
              <w:rPr>
                <w:lang w:eastAsia="de-DE"/>
              </w:rPr>
              <w:t>Ort:</w:t>
            </w:r>
          </w:p>
        </w:tc>
        <w:sdt>
          <w:sdtPr>
            <w:rPr>
              <w:highlight w:val="cyan"/>
              <w:lang w:eastAsia="de-DE"/>
            </w:rPr>
            <w:id w:val="1205444477"/>
            <w:placeholder>
              <w:docPart w:val="4EE96A12F2F9443A8FCE81ECF180B1C9"/>
            </w:placeholder>
            <w:showingPlcHdr/>
          </w:sdtPr>
          <w:sdtContent>
            <w:tc>
              <w:tcPr>
                <w:tcW w:w="6797" w:type="dxa"/>
              </w:tcPr>
              <w:p w14:paraId="0D70FD26" w14:textId="77777777" w:rsidR="00EC352B" w:rsidRPr="005E1978" w:rsidRDefault="00EC352B" w:rsidP="007B41D6">
                <w:pPr>
                  <w:rPr>
                    <w:highlight w:val="cyan"/>
                    <w:lang w:eastAsia="de-DE"/>
                  </w:rPr>
                </w:pPr>
                <w:r w:rsidRPr="005E1978">
                  <w:rPr>
                    <w:rStyle w:val="Platzhaltertext"/>
                    <w:highlight w:val="cyan"/>
                  </w:rPr>
                  <w:t>Bitte ausfüllen</w:t>
                </w:r>
              </w:p>
            </w:tc>
          </w:sdtContent>
        </w:sdt>
      </w:tr>
      <w:tr w:rsidR="00EC352B" w14:paraId="071BC15F" w14:textId="77777777" w:rsidTr="00DD1850">
        <w:tc>
          <w:tcPr>
            <w:tcW w:w="2263" w:type="dxa"/>
          </w:tcPr>
          <w:p w14:paraId="6649DD14" w14:textId="77777777" w:rsidR="00EC352B" w:rsidRDefault="00EC352B" w:rsidP="007B41D6">
            <w:pPr>
              <w:rPr>
                <w:lang w:eastAsia="de-DE"/>
              </w:rPr>
            </w:pPr>
            <w:r>
              <w:rPr>
                <w:lang w:eastAsia="de-DE"/>
              </w:rPr>
              <w:t>Datum:</w:t>
            </w:r>
          </w:p>
        </w:tc>
        <w:sdt>
          <w:sdtPr>
            <w:rPr>
              <w:highlight w:val="cyan"/>
              <w:lang w:eastAsia="de-DE"/>
            </w:rPr>
            <w:id w:val="385764704"/>
            <w:placeholder>
              <w:docPart w:val="3AF89D4A4CEB409383F704CA44718643"/>
            </w:placeholder>
            <w:showingPlcHdr/>
          </w:sdtPr>
          <w:sdtContent>
            <w:tc>
              <w:tcPr>
                <w:tcW w:w="6797" w:type="dxa"/>
              </w:tcPr>
              <w:p w14:paraId="3AB32EEB" w14:textId="77777777" w:rsidR="00EC352B" w:rsidRPr="005E1978" w:rsidRDefault="00EC352B" w:rsidP="007B41D6">
                <w:pPr>
                  <w:rPr>
                    <w:highlight w:val="cyan"/>
                    <w:lang w:eastAsia="de-DE"/>
                  </w:rPr>
                </w:pPr>
                <w:r w:rsidRPr="005E1978">
                  <w:rPr>
                    <w:rStyle w:val="Platzhaltertext"/>
                    <w:highlight w:val="cyan"/>
                  </w:rPr>
                  <w:t>Bitte ausfüllen</w:t>
                </w:r>
              </w:p>
            </w:tc>
          </w:sdtContent>
        </w:sdt>
      </w:tr>
      <w:tr w:rsidR="00EC352B" w14:paraId="659BDFD6" w14:textId="77777777" w:rsidTr="00DD1850">
        <w:tc>
          <w:tcPr>
            <w:tcW w:w="2263" w:type="dxa"/>
          </w:tcPr>
          <w:p w14:paraId="4ED5FE60" w14:textId="77777777" w:rsidR="00EC352B" w:rsidRDefault="00EC352B" w:rsidP="007B41D6">
            <w:pPr>
              <w:rPr>
                <w:lang w:eastAsia="de-DE"/>
              </w:rPr>
            </w:pPr>
            <w:r>
              <w:rPr>
                <w:lang w:eastAsia="de-DE"/>
              </w:rPr>
              <w:t>Telefonnummer:</w:t>
            </w:r>
          </w:p>
        </w:tc>
        <w:sdt>
          <w:sdtPr>
            <w:rPr>
              <w:highlight w:val="cyan"/>
              <w:lang w:eastAsia="de-DE"/>
            </w:rPr>
            <w:id w:val="477890748"/>
            <w:placeholder>
              <w:docPart w:val="E7A9933DFCEB449A8BE898DFFB48B418"/>
            </w:placeholder>
            <w:showingPlcHdr/>
          </w:sdtPr>
          <w:sdtContent>
            <w:tc>
              <w:tcPr>
                <w:tcW w:w="6797" w:type="dxa"/>
              </w:tcPr>
              <w:p w14:paraId="028C90CE" w14:textId="77777777" w:rsidR="00EC352B" w:rsidRPr="005E1978" w:rsidRDefault="00EC352B" w:rsidP="007B41D6">
                <w:pPr>
                  <w:rPr>
                    <w:highlight w:val="cyan"/>
                    <w:lang w:eastAsia="de-DE"/>
                  </w:rPr>
                </w:pPr>
                <w:r w:rsidRPr="005E1978">
                  <w:rPr>
                    <w:rStyle w:val="Platzhaltertext"/>
                    <w:highlight w:val="cyan"/>
                  </w:rPr>
                  <w:t>Bitte ausfüllen</w:t>
                </w:r>
              </w:p>
            </w:tc>
          </w:sdtContent>
        </w:sdt>
      </w:tr>
      <w:tr w:rsidR="00EC352B" w14:paraId="28B5831D" w14:textId="77777777" w:rsidTr="00DD1850">
        <w:tc>
          <w:tcPr>
            <w:tcW w:w="2263" w:type="dxa"/>
          </w:tcPr>
          <w:p w14:paraId="225B7B45" w14:textId="77777777" w:rsidR="00EC352B" w:rsidRDefault="00EC352B" w:rsidP="007B41D6">
            <w:pPr>
              <w:rPr>
                <w:lang w:eastAsia="de-DE"/>
              </w:rPr>
            </w:pPr>
            <w:r>
              <w:rPr>
                <w:lang w:eastAsia="de-DE"/>
              </w:rPr>
              <w:t>E-Mail-Adresse:</w:t>
            </w:r>
          </w:p>
        </w:tc>
        <w:sdt>
          <w:sdtPr>
            <w:rPr>
              <w:highlight w:val="cyan"/>
              <w:lang w:eastAsia="de-DE"/>
            </w:rPr>
            <w:id w:val="479274437"/>
            <w:placeholder>
              <w:docPart w:val="3342B597EDDB4EB682CB9D6E8ED69429"/>
            </w:placeholder>
            <w:showingPlcHdr/>
          </w:sdtPr>
          <w:sdtContent>
            <w:tc>
              <w:tcPr>
                <w:tcW w:w="6797" w:type="dxa"/>
              </w:tcPr>
              <w:p w14:paraId="2A94C77B" w14:textId="77777777" w:rsidR="00EC352B" w:rsidRPr="005E1978" w:rsidRDefault="00EC352B" w:rsidP="007B41D6">
                <w:pPr>
                  <w:rPr>
                    <w:highlight w:val="cyan"/>
                    <w:lang w:eastAsia="de-DE"/>
                  </w:rPr>
                </w:pPr>
                <w:r w:rsidRPr="005E1978">
                  <w:rPr>
                    <w:rStyle w:val="Platzhaltertext"/>
                    <w:highlight w:val="cyan"/>
                  </w:rPr>
                  <w:t>Bitte ausfüllen</w:t>
                </w:r>
              </w:p>
            </w:tc>
          </w:sdtContent>
        </w:sdt>
      </w:tr>
      <w:tr w:rsidR="00EC352B" w14:paraId="0A2330D1" w14:textId="77777777" w:rsidTr="00DD1850">
        <w:tc>
          <w:tcPr>
            <w:tcW w:w="2263" w:type="dxa"/>
          </w:tcPr>
          <w:p w14:paraId="5673C9AC" w14:textId="77777777" w:rsidR="00EC352B" w:rsidRDefault="00EC352B" w:rsidP="007B41D6">
            <w:pPr>
              <w:rPr>
                <w:lang w:eastAsia="de-DE"/>
              </w:rPr>
            </w:pPr>
            <w:r>
              <w:rPr>
                <w:lang w:eastAsia="de-DE"/>
              </w:rPr>
              <w:t>USt.-ID-Nr.</w:t>
            </w:r>
          </w:p>
        </w:tc>
        <w:sdt>
          <w:sdtPr>
            <w:rPr>
              <w:highlight w:val="cyan"/>
              <w:lang w:eastAsia="de-DE"/>
            </w:rPr>
            <w:id w:val="188426038"/>
            <w:placeholder>
              <w:docPart w:val="6251ED6B839A4277AFC97690AB0EF21C"/>
            </w:placeholder>
            <w:showingPlcHdr/>
          </w:sdtPr>
          <w:sdtContent>
            <w:tc>
              <w:tcPr>
                <w:tcW w:w="6797" w:type="dxa"/>
              </w:tcPr>
              <w:p w14:paraId="330CB908" w14:textId="77777777" w:rsidR="00EC352B" w:rsidRPr="005E1978" w:rsidRDefault="00EC352B" w:rsidP="007B41D6">
                <w:pPr>
                  <w:rPr>
                    <w:highlight w:val="cyan"/>
                    <w:lang w:eastAsia="de-DE"/>
                  </w:rPr>
                </w:pPr>
                <w:r w:rsidRPr="005E1978">
                  <w:rPr>
                    <w:rStyle w:val="Platzhaltertext"/>
                    <w:highlight w:val="cyan"/>
                  </w:rPr>
                  <w:t>Bitte ausfüllen</w:t>
                </w:r>
              </w:p>
            </w:tc>
          </w:sdtContent>
        </w:sdt>
      </w:tr>
      <w:tr w:rsidR="00EC352B" w14:paraId="4F48EE82" w14:textId="77777777" w:rsidTr="00DD1850">
        <w:tc>
          <w:tcPr>
            <w:tcW w:w="2263" w:type="dxa"/>
          </w:tcPr>
          <w:p w14:paraId="03146B4A" w14:textId="77777777" w:rsidR="00EC352B" w:rsidRDefault="00EC352B" w:rsidP="007B41D6">
            <w:pPr>
              <w:rPr>
                <w:lang w:eastAsia="de-DE"/>
              </w:rPr>
            </w:pPr>
            <w:r>
              <w:rPr>
                <w:lang w:eastAsia="de-DE"/>
              </w:rPr>
              <w:t>HR-Nr.:</w:t>
            </w:r>
          </w:p>
        </w:tc>
        <w:sdt>
          <w:sdtPr>
            <w:rPr>
              <w:highlight w:val="cyan"/>
              <w:lang w:eastAsia="de-DE"/>
            </w:rPr>
            <w:id w:val="-1618278458"/>
            <w:placeholder>
              <w:docPart w:val="3CCB3F66663A441582EC55040F53B8AC"/>
            </w:placeholder>
            <w:showingPlcHdr/>
          </w:sdtPr>
          <w:sdtContent>
            <w:tc>
              <w:tcPr>
                <w:tcW w:w="6797" w:type="dxa"/>
              </w:tcPr>
              <w:p w14:paraId="4164B38D" w14:textId="77777777" w:rsidR="00EC352B" w:rsidRPr="005E1978" w:rsidRDefault="00EC352B" w:rsidP="007B41D6">
                <w:pPr>
                  <w:rPr>
                    <w:highlight w:val="cyan"/>
                    <w:lang w:eastAsia="de-DE"/>
                  </w:rPr>
                </w:pPr>
                <w:r w:rsidRPr="005E1978">
                  <w:rPr>
                    <w:rStyle w:val="Platzhaltertext"/>
                    <w:highlight w:val="cyan"/>
                  </w:rPr>
                  <w:t>Bitte ausfüllen</w:t>
                </w:r>
              </w:p>
            </w:tc>
          </w:sdtContent>
        </w:sdt>
      </w:tr>
      <w:tr w:rsidR="00EC352B" w14:paraId="4109FD6D" w14:textId="77777777" w:rsidTr="00DD1850">
        <w:tc>
          <w:tcPr>
            <w:tcW w:w="2263" w:type="dxa"/>
          </w:tcPr>
          <w:p w14:paraId="3BF2CA3E" w14:textId="77777777" w:rsidR="00EC352B" w:rsidRDefault="00EC352B" w:rsidP="007B41D6">
            <w:pPr>
              <w:rPr>
                <w:lang w:eastAsia="de-DE"/>
              </w:rPr>
            </w:pPr>
            <w:r>
              <w:rPr>
                <w:lang w:eastAsia="de-DE"/>
              </w:rPr>
              <w:t>Registergericht:</w:t>
            </w:r>
          </w:p>
        </w:tc>
        <w:sdt>
          <w:sdtPr>
            <w:rPr>
              <w:highlight w:val="cyan"/>
              <w:lang w:eastAsia="de-DE"/>
            </w:rPr>
            <w:id w:val="-862511309"/>
            <w:placeholder>
              <w:docPart w:val="D6C8D59938434045B23C4E39C3C54EFA"/>
            </w:placeholder>
            <w:showingPlcHdr/>
          </w:sdtPr>
          <w:sdtContent>
            <w:tc>
              <w:tcPr>
                <w:tcW w:w="6797" w:type="dxa"/>
              </w:tcPr>
              <w:p w14:paraId="6C457E45" w14:textId="77777777" w:rsidR="00EC352B" w:rsidRPr="005E1978" w:rsidRDefault="00EC352B" w:rsidP="007B41D6">
                <w:pPr>
                  <w:rPr>
                    <w:highlight w:val="cyan"/>
                    <w:lang w:eastAsia="de-DE"/>
                  </w:rPr>
                </w:pPr>
                <w:r w:rsidRPr="005E1978">
                  <w:rPr>
                    <w:rStyle w:val="Platzhaltertext"/>
                    <w:highlight w:val="cyan"/>
                  </w:rPr>
                  <w:t>Bitte ausfüllen</w:t>
                </w:r>
              </w:p>
            </w:tc>
          </w:sdtContent>
        </w:sdt>
      </w:tr>
    </w:tbl>
    <w:p w14:paraId="14100BB1" w14:textId="77777777" w:rsidR="00EC352B" w:rsidRDefault="00EC352B" w:rsidP="00EC352B">
      <w:pPr>
        <w:pStyle w:val="berschrift1"/>
      </w:pPr>
      <w:bookmarkStart w:id="4" w:name="_Toc172210123"/>
      <w:r>
        <w:t>Bindung an Angebot</w:t>
      </w:r>
      <w:bookmarkEnd w:id="4"/>
    </w:p>
    <w:p w14:paraId="1810E20C" w14:textId="69DFB6BC" w:rsidR="00EC352B" w:rsidRDefault="00EC352B" w:rsidP="000F010E">
      <w:pPr>
        <w:rPr>
          <w:lang w:eastAsia="de-DE"/>
        </w:rPr>
      </w:pPr>
      <w:r>
        <w:rPr>
          <w:lang w:eastAsia="de-DE"/>
        </w:rPr>
        <w:t>Ich/Wir biete(n) die Ausführung der oben genannten Leistung zu den von mir/uns eingesetzten Preisen an.</w:t>
      </w:r>
    </w:p>
    <w:p w14:paraId="109D15F6" w14:textId="74A7846D" w:rsidR="00EC352B" w:rsidRDefault="00EC352B" w:rsidP="000F010E">
      <w:pPr>
        <w:rPr>
          <w:lang w:eastAsia="de-DE"/>
        </w:rPr>
      </w:pPr>
      <w:r>
        <w:rPr>
          <w:lang w:eastAsia="de-DE"/>
        </w:rPr>
        <w:t>An mein/unser Angebot halte(n) ich/wir mich/uns</w:t>
      </w:r>
      <w:r w:rsidR="006E454F">
        <w:rPr>
          <w:lang w:eastAsia="de-DE"/>
        </w:rPr>
        <w:t xml:space="preserve"> 60 Tage</w:t>
      </w:r>
      <w:r>
        <w:rPr>
          <w:lang w:eastAsia="de-DE"/>
        </w:rPr>
        <w:t xml:space="preserve"> </w:t>
      </w:r>
      <w:r w:rsidR="0028228E">
        <w:rPr>
          <w:lang w:eastAsia="de-DE"/>
        </w:rPr>
        <w:t xml:space="preserve">nach der Angebotsfrist </w:t>
      </w:r>
      <w:r>
        <w:rPr>
          <w:lang w:eastAsia="de-DE"/>
        </w:rPr>
        <w:t>gebunden.</w:t>
      </w:r>
    </w:p>
    <w:p w14:paraId="75602FD1" w14:textId="77777777" w:rsidR="00EC352B" w:rsidRDefault="00EC352B" w:rsidP="00EC352B">
      <w:pPr>
        <w:pStyle w:val="berschrift1"/>
      </w:pPr>
      <w:bookmarkStart w:id="5" w:name="_Toc172210124"/>
      <w:r>
        <w:t>Angebotssumme</w:t>
      </w:r>
      <w:bookmarkEnd w:id="5"/>
    </w:p>
    <w:p w14:paraId="0BF4F21C" w14:textId="301ED2AE" w:rsidR="00EC352B" w:rsidRPr="00CE0745" w:rsidRDefault="00EC352B" w:rsidP="00CE0745">
      <w:pPr>
        <w:rPr>
          <w:i/>
          <w:iCs/>
          <w:lang w:eastAsia="de-DE"/>
        </w:rPr>
      </w:pPr>
      <w:r w:rsidRPr="7F2FDCBA">
        <w:rPr>
          <w:lang w:eastAsia="de-DE"/>
        </w:rPr>
        <w:t xml:space="preserve">Das Angebot gemäß Leistungsbeschreibung ergibt sich aus dem beigefügten </w:t>
      </w:r>
      <w:r w:rsidR="00EF135A">
        <w:rPr>
          <w:lang w:eastAsia="de-DE"/>
        </w:rPr>
        <w:t>Preisblatt</w:t>
      </w:r>
      <w:r w:rsidRPr="0028201A">
        <w:rPr>
          <w:lang w:eastAsia="de-DE"/>
        </w:rPr>
        <w:t>.</w:t>
      </w:r>
    </w:p>
    <w:p w14:paraId="4EF8E0E1" w14:textId="77777777" w:rsidR="00EC352B" w:rsidRDefault="00EC352B" w:rsidP="00EC352B">
      <w:pPr>
        <w:pStyle w:val="berschrift1"/>
      </w:pPr>
      <w:bookmarkStart w:id="6" w:name="_Toc172210126"/>
      <w:r>
        <w:lastRenderedPageBreak/>
        <w:t>Angebotsbestandteile</w:t>
      </w:r>
      <w:bookmarkEnd w:id="6"/>
    </w:p>
    <w:p w14:paraId="469A4710" w14:textId="2985345B" w:rsidR="00EC352B" w:rsidRDefault="00EC352B" w:rsidP="00EC352B">
      <w:r>
        <w:t>Bestandteil meines/unseres Angebots sind neben diesem Angebotsschreiben und seinen Anlagen (Kapitel</w:t>
      </w:r>
      <w:r w:rsidR="00CE0745">
        <w:t xml:space="preserve"> </w:t>
      </w:r>
      <w:r w:rsidR="00CE0745">
        <w:fldChar w:fldCharType="begin"/>
      </w:r>
      <w:r w:rsidR="00CE0745">
        <w:instrText xml:space="preserve"> REF _Ref136952687 \r \h </w:instrText>
      </w:r>
      <w:r w:rsidR="00CE0745">
        <w:fldChar w:fldCharType="separate"/>
      </w:r>
      <w:r w:rsidR="00D95203">
        <w:t>8</w:t>
      </w:r>
      <w:r w:rsidR="00CE0745">
        <w:fldChar w:fldCharType="end"/>
      </w:r>
      <w:r>
        <w:t>):</w:t>
      </w:r>
    </w:p>
    <w:p w14:paraId="27A5087B" w14:textId="77777777" w:rsidR="00EC352B" w:rsidRDefault="00EC352B" w:rsidP="00EC352B">
      <w:pPr>
        <w:pStyle w:val="Listenabsatz"/>
        <w:numPr>
          <w:ilvl w:val="0"/>
          <w:numId w:val="25"/>
        </w:numPr>
        <w:spacing w:after="0" w:line="276" w:lineRule="auto"/>
        <w:jc w:val="left"/>
      </w:pPr>
      <w:r>
        <w:t>Allgemeine Vertragsbedingungen für die Ausführung von Leistungen – ausgenommen Bauleistungen – Teil B (VOL/B), in der bei Vertragsabschluss geltenden Fassung</w:t>
      </w:r>
    </w:p>
    <w:p w14:paraId="01431E18" w14:textId="19D8794D" w:rsidR="00EC352B" w:rsidRDefault="00EC352B" w:rsidP="00D95203">
      <w:pPr>
        <w:pStyle w:val="Listenabsatz"/>
        <w:numPr>
          <w:ilvl w:val="0"/>
          <w:numId w:val="25"/>
        </w:numPr>
        <w:spacing w:after="0" w:line="276" w:lineRule="auto"/>
        <w:jc w:val="left"/>
      </w:pPr>
      <w:r>
        <w:t xml:space="preserve">Unterlagen gem. </w:t>
      </w:r>
      <w:r w:rsidR="00257FD3">
        <w:t>Leistungsbeschre</w:t>
      </w:r>
      <w:r w:rsidR="00257FD3" w:rsidRPr="001842D9">
        <w:t>ibung</w:t>
      </w:r>
      <w:r w:rsidRPr="001842D9">
        <w:t xml:space="preserve">, Kapitel </w:t>
      </w:r>
      <w:r w:rsidR="00257FD3" w:rsidRPr="001842D9">
        <w:t>2</w:t>
      </w:r>
      <w:r w:rsidR="00702992" w:rsidRPr="001842D9">
        <w:t>.2</w:t>
      </w:r>
    </w:p>
    <w:p w14:paraId="00275282" w14:textId="77777777" w:rsidR="00EC352B" w:rsidRDefault="00EC352B" w:rsidP="00EC352B">
      <w:pPr>
        <w:pStyle w:val="berschrift1"/>
      </w:pPr>
      <w:bookmarkStart w:id="7" w:name="_Ref136952687"/>
      <w:bookmarkStart w:id="8" w:name="_Toc172210128"/>
      <w:r>
        <w:t>Anlagen</w:t>
      </w:r>
      <w:bookmarkEnd w:id="7"/>
      <w:bookmarkEnd w:id="8"/>
    </w:p>
    <w:p w14:paraId="7F94F8A0" w14:textId="77777777" w:rsidR="00EC352B" w:rsidRDefault="00EC352B" w:rsidP="00EC352B">
      <w:pPr>
        <w:pStyle w:val="berschrift2"/>
      </w:pPr>
      <w:bookmarkStart w:id="9" w:name="_Toc172210129"/>
      <w:r w:rsidRPr="7F2FDCBA">
        <w:t>Anlagen, die Vertragsbestandteil werden</w:t>
      </w:r>
      <w:bookmarkEnd w:id="9"/>
    </w:p>
    <w:p w14:paraId="216E5AC6" w14:textId="34DD63CB" w:rsidR="00EC352B" w:rsidRDefault="00EC352B" w:rsidP="00EC352B">
      <w:pPr>
        <w:rPr>
          <w:i/>
          <w:iCs/>
          <w:sz w:val="22"/>
          <w:lang w:eastAsia="de-DE"/>
        </w:rPr>
      </w:pPr>
      <w:r w:rsidRPr="001D1C37">
        <w:rPr>
          <w:i/>
          <w:iCs/>
          <w:sz w:val="22"/>
          <w:lang w:eastAsia="de-DE"/>
        </w:rPr>
        <w:t>(zutreffendes bitte ankreuzen)</w:t>
      </w:r>
    </w:p>
    <w:p w14:paraId="219D2DF5" w14:textId="198DD2B8" w:rsidR="00EC352B" w:rsidRPr="005E1978" w:rsidRDefault="00000000" w:rsidP="00EE5FE9">
      <w:pPr>
        <w:tabs>
          <w:tab w:val="left" w:pos="3402"/>
        </w:tabs>
        <w:ind w:left="624"/>
        <w:rPr>
          <w:highlight w:val="cyan"/>
          <w:lang w:eastAsia="de-DE"/>
        </w:rPr>
      </w:pPr>
      <w:sdt>
        <w:sdtPr>
          <w:rPr>
            <w:highlight w:val="cyan"/>
            <w:lang w:eastAsia="de-DE"/>
          </w:rPr>
          <w:id w:val="165672027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1842D9">
            <w:rPr>
              <w:rFonts w:ascii="MS Gothic" w:eastAsia="MS Gothic" w:hAnsi="MS Gothic" w:hint="eastAsia"/>
              <w:highlight w:val="cyan"/>
              <w:lang w:eastAsia="de-DE"/>
            </w:rPr>
            <w:t>☒</w:t>
          </w:r>
        </w:sdtContent>
      </w:sdt>
      <w:r w:rsidR="00EE5FE9" w:rsidRPr="00DD1850">
        <w:rPr>
          <w:lang w:eastAsia="de-DE"/>
        </w:rPr>
        <w:t xml:space="preserve"> Leistungsbeschreibung</w:t>
      </w:r>
    </w:p>
    <w:p w14:paraId="536497DF" w14:textId="3DEFFADF" w:rsidR="00EC352B" w:rsidRPr="005E1978" w:rsidRDefault="00000000" w:rsidP="00CB2BDA">
      <w:pPr>
        <w:ind w:left="624"/>
        <w:rPr>
          <w:highlight w:val="cyan"/>
          <w:lang w:eastAsia="de-DE"/>
        </w:rPr>
      </w:pPr>
      <w:sdt>
        <w:sdtPr>
          <w:rPr>
            <w:highlight w:val="cyan"/>
            <w:lang w:eastAsia="de-DE"/>
          </w:rPr>
          <w:id w:val="85191447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0B2A8D" w:rsidRPr="005E1978">
            <w:rPr>
              <w:rFonts w:ascii="MS Gothic" w:eastAsia="MS Gothic" w:hAnsi="MS Gothic" w:hint="eastAsia"/>
              <w:highlight w:val="cyan"/>
              <w:lang w:eastAsia="de-DE"/>
            </w:rPr>
            <w:t>☒</w:t>
          </w:r>
        </w:sdtContent>
      </w:sdt>
      <w:r w:rsidR="00EC352B" w:rsidRPr="00DD1850">
        <w:rPr>
          <w:lang w:eastAsia="de-DE"/>
        </w:rPr>
        <w:t xml:space="preserve"> </w:t>
      </w:r>
      <w:r w:rsidR="00EE5FE9" w:rsidRPr="00DD1850">
        <w:rPr>
          <w:lang w:eastAsia="de-DE"/>
        </w:rPr>
        <w:t>Preisblatt</w:t>
      </w:r>
    </w:p>
    <w:p w14:paraId="720BD5B0" w14:textId="56FE62B9" w:rsidR="000B2A8D" w:rsidRPr="00DD1850" w:rsidRDefault="00000000" w:rsidP="00626EA4">
      <w:pPr>
        <w:tabs>
          <w:tab w:val="left" w:pos="3402"/>
        </w:tabs>
        <w:ind w:left="624"/>
        <w:rPr>
          <w:lang w:eastAsia="de-DE"/>
        </w:rPr>
      </w:pPr>
      <w:sdt>
        <w:sdtPr>
          <w:rPr>
            <w:highlight w:val="cyan"/>
            <w:lang w:eastAsia="de-DE"/>
          </w:rPr>
          <w:id w:val="-686754054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752530" w:rsidRPr="005E1978">
            <w:rPr>
              <w:rFonts w:ascii="MS Gothic" w:eastAsia="MS Gothic" w:hAnsi="MS Gothic" w:hint="eastAsia"/>
              <w:highlight w:val="cyan"/>
              <w:lang w:eastAsia="de-DE"/>
            </w:rPr>
            <w:t>☒</w:t>
          </w:r>
        </w:sdtContent>
      </w:sdt>
      <w:r w:rsidR="00752530" w:rsidRPr="00DD1850">
        <w:rPr>
          <w:lang w:eastAsia="de-DE"/>
        </w:rPr>
        <w:t xml:space="preserve">KPI-Konzept inkl. </w:t>
      </w:r>
      <w:r w:rsidR="00942B25">
        <w:rPr>
          <w:lang w:eastAsia="de-DE"/>
        </w:rPr>
        <w:t>Steuerungs- und Optimierungsmodell</w:t>
      </w:r>
    </w:p>
    <w:p w14:paraId="23844078" w14:textId="025D7A21" w:rsidR="00752530" w:rsidRPr="005E1978" w:rsidRDefault="00000000" w:rsidP="00752530">
      <w:pPr>
        <w:tabs>
          <w:tab w:val="left" w:pos="3402"/>
        </w:tabs>
        <w:ind w:left="624"/>
        <w:rPr>
          <w:highlight w:val="cyan"/>
          <w:lang w:eastAsia="de-DE"/>
        </w:rPr>
      </w:pPr>
      <w:sdt>
        <w:sdtPr>
          <w:rPr>
            <w:highlight w:val="cyan"/>
            <w:lang w:eastAsia="de-DE"/>
          </w:rPr>
          <w:id w:val="1864009790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752530" w:rsidRPr="005E1978">
            <w:rPr>
              <w:rFonts w:ascii="MS Gothic" w:eastAsia="MS Gothic" w:hAnsi="MS Gothic" w:hint="eastAsia"/>
              <w:highlight w:val="cyan"/>
              <w:lang w:eastAsia="de-DE"/>
            </w:rPr>
            <w:t>☒</w:t>
          </w:r>
        </w:sdtContent>
      </w:sdt>
      <w:r w:rsidR="00B949ED" w:rsidRPr="00DD1850">
        <w:rPr>
          <w:lang w:eastAsia="de-DE"/>
        </w:rPr>
        <w:t>Eigenerklärungen</w:t>
      </w:r>
    </w:p>
    <w:p w14:paraId="1A2278C0" w14:textId="71BED5F3" w:rsidR="00752530" w:rsidRPr="0028201A" w:rsidRDefault="00000000" w:rsidP="00752530">
      <w:pPr>
        <w:tabs>
          <w:tab w:val="left" w:pos="3402"/>
        </w:tabs>
        <w:ind w:left="624"/>
        <w:rPr>
          <w:lang w:eastAsia="de-DE"/>
        </w:rPr>
      </w:pPr>
      <w:sdt>
        <w:sdtPr>
          <w:rPr>
            <w:highlight w:val="cyan"/>
            <w:lang w:eastAsia="de-DE"/>
          </w:rPr>
          <w:id w:val="1667278027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B949ED" w:rsidRPr="005E1978">
            <w:rPr>
              <w:rFonts w:ascii="MS Gothic" w:eastAsia="MS Gothic" w:hAnsi="MS Gothic" w:hint="eastAsia"/>
              <w:highlight w:val="cyan"/>
              <w:lang w:eastAsia="de-DE"/>
            </w:rPr>
            <w:t>☒</w:t>
          </w:r>
        </w:sdtContent>
      </w:sdt>
      <w:r w:rsidR="00B949ED" w:rsidRPr="00DD1850">
        <w:rPr>
          <w:lang w:eastAsia="de-DE"/>
        </w:rPr>
        <w:t>Eignungsnachweis</w:t>
      </w:r>
    </w:p>
    <w:p w14:paraId="13368918" w14:textId="4B586922" w:rsidR="00752530" w:rsidRDefault="00000000" w:rsidP="00752530">
      <w:pPr>
        <w:tabs>
          <w:tab w:val="left" w:pos="3402"/>
        </w:tabs>
        <w:ind w:left="624"/>
        <w:rPr>
          <w:lang w:eastAsia="de-DE"/>
        </w:rPr>
      </w:pPr>
      <w:sdt>
        <w:sdtPr>
          <w:rPr>
            <w:highlight w:val="cyan"/>
            <w:lang w:eastAsia="de-DE"/>
          </w:rPr>
          <w:id w:val="6875705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842D9">
            <w:rPr>
              <w:rFonts w:ascii="MS Gothic" w:eastAsia="MS Gothic" w:hAnsi="MS Gothic" w:hint="eastAsia"/>
              <w:highlight w:val="cyan"/>
              <w:lang w:eastAsia="de-DE"/>
            </w:rPr>
            <w:t>☐</w:t>
          </w:r>
        </w:sdtContent>
      </w:sdt>
      <w:sdt>
        <w:sdtPr>
          <w:rPr>
            <w:highlight w:val="cyan"/>
            <w:lang w:eastAsia="de-DE"/>
          </w:rPr>
          <w:id w:val="-1166778845"/>
          <w:placeholder>
            <w:docPart w:val="36579F97536747239502CF8A8AB245C7"/>
          </w:placeholder>
          <w:showingPlcHdr/>
        </w:sdtPr>
        <w:sdtContent>
          <w:r w:rsidR="00752530" w:rsidRPr="001842D9">
            <w:rPr>
              <w:rStyle w:val="Platzhaltertext"/>
              <w:highlight w:val="cyan"/>
            </w:rPr>
            <w:t>Platz für weitere Anlagen</w:t>
          </w:r>
        </w:sdtContent>
      </w:sdt>
    </w:p>
    <w:p w14:paraId="611E011B" w14:textId="01157AD3" w:rsidR="00B949ED" w:rsidRPr="0028201A" w:rsidRDefault="00000000" w:rsidP="00B949ED">
      <w:pPr>
        <w:tabs>
          <w:tab w:val="left" w:pos="3402"/>
        </w:tabs>
        <w:ind w:left="624"/>
        <w:rPr>
          <w:lang w:eastAsia="de-DE"/>
        </w:rPr>
      </w:pPr>
      <w:sdt>
        <w:sdtPr>
          <w:rPr>
            <w:highlight w:val="cyan"/>
            <w:lang w:eastAsia="de-DE"/>
          </w:rPr>
          <w:id w:val="5259140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842D9">
            <w:rPr>
              <w:rFonts w:ascii="MS Gothic" w:eastAsia="MS Gothic" w:hAnsi="MS Gothic" w:hint="eastAsia"/>
              <w:highlight w:val="cyan"/>
              <w:lang w:eastAsia="de-DE"/>
            </w:rPr>
            <w:t>☐</w:t>
          </w:r>
        </w:sdtContent>
      </w:sdt>
      <w:sdt>
        <w:sdtPr>
          <w:rPr>
            <w:highlight w:val="cyan"/>
            <w:lang w:eastAsia="de-DE"/>
          </w:rPr>
          <w:id w:val="1782838870"/>
          <w:placeholder>
            <w:docPart w:val="1D29E9AE8F4A492A858C5E4F43EA6AAD"/>
          </w:placeholder>
          <w:showingPlcHdr/>
        </w:sdtPr>
        <w:sdtContent>
          <w:r w:rsidR="00B949ED" w:rsidRPr="001842D9">
            <w:rPr>
              <w:rStyle w:val="Platzhaltertext"/>
              <w:highlight w:val="cyan"/>
            </w:rPr>
            <w:t>Platz für weitere Anlagen</w:t>
          </w:r>
        </w:sdtContent>
      </w:sdt>
    </w:p>
    <w:p w14:paraId="3695E575" w14:textId="7BF45726" w:rsidR="00B949ED" w:rsidRPr="0028201A" w:rsidRDefault="00000000" w:rsidP="00B949ED">
      <w:pPr>
        <w:tabs>
          <w:tab w:val="left" w:pos="3402"/>
        </w:tabs>
        <w:ind w:left="624"/>
        <w:rPr>
          <w:lang w:eastAsia="de-DE"/>
        </w:rPr>
      </w:pPr>
      <w:sdt>
        <w:sdtPr>
          <w:rPr>
            <w:highlight w:val="cyan"/>
            <w:lang w:eastAsia="de-DE"/>
          </w:rPr>
          <w:id w:val="7739785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842D9">
            <w:rPr>
              <w:rFonts w:ascii="MS Gothic" w:eastAsia="MS Gothic" w:hAnsi="MS Gothic" w:hint="eastAsia"/>
              <w:highlight w:val="cyan"/>
              <w:lang w:eastAsia="de-DE"/>
            </w:rPr>
            <w:t>☐</w:t>
          </w:r>
        </w:sdtContent>
      </w:sdt>
      <w:sdt>
        <w:sdtPr>
          <w:rPr>
            <w:highlight w:val="cyan"/>
            <w:lang w:eastAsia="de-DE"/>
          </w:rPr>
          <w:id w:val="2110622061"/>
          <w:placeholder>
            <w:docPart w:val="AD208401D14F4ABABC90AC16B29AF7D1"/>
          </w:placeholder>
          <w:showingPlcHdr/>
        </w:sdtPr>
        <w:sdtContent>
          <w:r w:rsidR="00B949ED" w:rsidRPr="001842D9">
            <w:rPr>
              <w:rStyle w:val="Platzhaltertext"/>
              <w:highlight w:val="cyan"/>
            </w:rPr>
            <w:t>Platz für weitere Anlagen</w:t>
          </w:r>
        </w:sdtContent>
      </w:sdt>
    </w:p>
    <w:p w14:paraId="516F05A4" w14:textId="77777777" w:rsidR="00EC352B" w:rsidRPr="008E09E7" w:rsidRDefault="00EC352B" w:rsidP="00EC352B">
      <w:pPr>
        <w:pStyle w:val="berschrift2"/>
      </w:pPr>
      <w:bookmarkStart w:id="10" w:name="_Toc172210130"/>
      <w:r w:rsidRPr="008E09E7">
        <w:t xml:space="preserve">Anlagen, die zur Erläuterung dienen, aber </w:t>
      </w:r>
      <w:r w:rsidRPr="0097120E">
        <w:rPr>
          <w:u w:val="single"/>
        </w:rPr>
        <w:t>nicht</w:t>
      </w:r>
      <w:r w:rsidRPr="008E09E7">
        <w:t xml:space="preserve"> Vertragsbestandteil werden</w:t>
      </w:r>
      <w:bookmarkEnd w:id="10"/>
    </w:p>
    <w:p w14:paraId="7FEC77CD" w14:textId="595D777A" w:rsidR="00EC352B" w:rsidRPr="001842D9" w:rsidRDefault="00000000" w:rsidP="000B2A8D">
      <w:pPr>
        <w:tabs>
          <w:tab w:val="left" w:pos="3402"/>
        </w:tabs>
        <w:ind w:left="578"/>
        <w:rPr>
          <w:highlight w:val="cyan"/>
          <w:lang w:eastAsia="de-DE"/>
        </w:rPr>
      </w:pPr>
      <w:sdt>
        <w:sdtPr>
          <w:rPr>
            <w:highlight w:val="cyan"/>
            <w:lang w:eastAsia="de-DE"/>
          </w:rPr>
          <w:id w:val="-9883935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842D9">
            <w:rPr>
              <w:rFonts w:ascii="MS Gothic" w:eastAsia="MS Gothic" w:hAnsi="MS Gothic" w:hint="eastAsia"/>
              <w:highlight w:val="cyan"/>
              <w:lang w:eastAsia="de-DE"/>
            </w:rPr>
            <w:t>☐</w:t>
          </w:r>
        </w:sdtContent>
      </w:sdt>
      <w:sdt>
        <w:sdtPr>
          <w:rPr>
            <w:highlight w:val="cyan"/>
            <w:lang w:eastAsia="de-DE"/>
          </w:rPr>
          <w:id w:val="-705260076"/>
          <w:placeholder>
            <w:docPart w:val="CDE73D20477F4B89A718789D7304ED8A"/>
          </w:placeholder>
          <w:showingPlcHdr/>
        </w:sdtPr>
        <w:sdtContent>
          <w:r w:rsidR="00EC352B" w:rsidRPr="001842D9">
            <w:rPr>
              <w:rStyle w:val="Platzhaltertext"/>
              <w:highlight w:val="cyan"/>
            </w:rPr>
            <w:t>Platz für weitere Anlagen</w:t>
          </w:r>
        </w:sdtContent>
      </w:sdt>
    </w:p>
    <w:p w14:paraId="2DBCE597" w14:textId="77777777" w:rsidR="00EC352B" w:rsidRPr="001842D9" w:rsidRDefault="00000000" w:rsidP="000B2A8D">
      <w:pPr>
        <w:tabs>
          <w:tab w:val="left" w:pos="3402"/>
        </w:tabs>
        <w:ind w:left="578"/>
        <w:rPr>
          <w:highlight w:val="cyan"/>
          <w:lang w:eastAsia="de-DE"/>
        </w:rPr>
      </w:pPr>
      <w:sdt>
        <w:sdtPr>
          <w:rPr>
            <w:highlight w:val="cyan"/>
            <w:lang w:eastAsia="de-DE"/>
          </w:rPr>
          <w:id w:val="20461788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C352B" w:rsidRPr="001842D9">
            <w:rPr>
              <w:rFonts w:ascii="MS Gothic" w:eastAsia="MS Gothic" w:hAnsi="MS Gothic"/>
              <w:highlight w:val="cyan"/>
              <w:lang w:eastAsia="de-DE"/>
            </w:rPr>
            <w:t>☐</w:t>
          </w:r>
        </w:sdtContent>
      </w:sdt>
      <w:sdt>
        <w:sdtPr>
          <w:rPr>
            <w:highlight w:val="cyan"/>
            <w:lang w:eastAsia="de-DE"/>
          </w:rPr>
          <w:id w:val="683015047"/>
          <w:placeholder>
            <w:docPart w:val="8DD57FC06CAC41D0B2C2E88304087D9A"/>
          </w:placeholder>
          <w:showingPlcHdr/>
        </w:sdtPr>
        <w:sdtContent>
          <w:r w:rsidR="00EC352B" w:rsidRPr="001842D9">
            <w:rPr>
              <w:rStyle w:val="Platzhaltertext"/>
              <w:highlight w:val="cyan"/>
            </w:rPr>
            <w:t>Platz für weitere Anlagen</w:t>
          </w:r>
        </w:sdtContent>
      </w:sdt>
    </w:p>
    <w:p w14:paraId="7276B521" w14:textId="1FF07163" w:rsidR="00EC352B" w:rsidRPr="001D1C37" w:rsidRDefault="00000000" w:rsidP="000B2A8D">
      <w:pPr>
        <w:tabs>
          <w:tab w:val="left" w:pos="3402"/>
        </w:tabs>
        <w:ind w:left="578"/>
        <w:rPr>
          <w:lang w:eastAsia="de-DE"/>
        </w:rPr>
      </w:pPr>
      <w:sdt>
        <w:sdtPr>
          <w:rPr>
            <w:highlight w:val="cyan"/>
            <w:lang w:eastAsia="de-DE"/>
          </w:rPr>
          <w:id w:val="-17762428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0121E" w:rsidRPr="001842D9">
            <w:rPr>
              <w:rFonts w:ascii="MS Gothic" w:eastAsia="MS Gothic" w:hAnsi="MS Gothic"/>
              <w:highlight w:val="cyan"/>
              <w:lang w:eastAsia="de-DE"/>
            </w:rPr>
            <w:t>☐</w:t>
          </w:r>
        </w:sdtContent>
      </w:sdt>
      <w:sdt>
        <w:sdtPr>
          <w:rPr>
            <w:highlight w:val="cyan"/>
            <w:lang w:eastAsia="de-DE"/>
          </w:rPr>
          <w:id w:val="312305303"/>
          <w:placeholder>
            <w:docPart w:val="76130583067840C1A8793E674447B8DE"/>
          </w:placeholder>
          <w:showingPlcHdr/>
        </w:sdtPr>
        <w:sdtContent>
          <w:r w:rsidR="0070121E" w:rsidRPr="001842D9">
            <w:rPr>
              <w:rStyle w:val="Platzhaltertext"/>
              <w:highlight w:val="cyan"/>
            </w:rPr>
            <w:t>Platz für weitere Anlagen</w:t>
          </w:r>
        </w:sdtContent>
      </w:sdt>
    </w:p>
    <w:p w14:paraId="26F000D8" w14:textId="43B9DA82" w:rsidR="00EC352B" w:rsidRDefault="00EC352B" w:rsidP="00752530">
      <w:pPr>
        <w:keepNext/>
        <w:keepLines/>
        <w:rPr>
          <w:lang w:eastAsia="de-DE"/>
        </w:rPr>
      </w:pPr>
      <w:r>
        <w:rPr>
          <w:lang w:eastAsia="de-DE"/>
        </w:rPr>
        <w:lastRenderedPageBreak/>
        <w:t>Ich/Wir erkläre(n), das</w:t>
      </w:r>
    </w:p>
    <w:p w14:paraId="3716BEAD" w14:textId="5421F35A" w:rsidR="00EC352B" w:rsidRDefault="00000000" w:rsidP="00752530">
      <w:pPr>
        <w:keepNext/>
        <w:keepLines/>
        <w:tabs>
          <w:tab w:val="left" w:pos="709"/>
        </w:tabs>
        <w:spacing w:line="276" w:lineRule="auto"/>
        <w:ind w:left="708" w:hanging="708"/>
        <w:rPr>
          <w:lang w:eastAsia="de-DE"/>
        </w:rPr>
      </w:pPr>
      <w:sdt>
        <w:sdtPr>
          <w:rPr>
            <w:highlight w:val="cyan"/>
            <w:lang w:eastAsia="de-DE"/>
          </w:rPr>
          <w:id w:val="-204863803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97120E" w:rsidRPr="00DD1850">
            <w:rPr>
              <w:rFonts w:ascii="MS Gothic" w:eastAsia="MS Gothic" w:hAnsi="MS Gothic" w:hint="eastAsia"/>
              <w:highlight w:val="cyan"/>
              <w:lang w:eastAsia="de-DE"/>
            </w:rPr>
            <w:t>☒</w:t>
          </w:r>
        </w:sdtContent>
      </w:sdt>
      <w:r w:rsidR="00EC352B">
        <w:rPr>
          <w:lang w:eastAsia="de-DE"/>
        </w:rPr>
        <w:tab/>
        <w:t>Ich/wir den Wortlaut der vom Auftraggeber verfassten Langfassung de</w:t>
      </w:r>
      <w:r w:rsidR="0097120E">
        <w:rPr>
          <w:lang w:eastAsia="de-DE"/>
        </w:rPr>
        <w:t>r</w:t>
      </w:r>
      <w:r w:rsidR="00EC352B">
        <w:rPr>
          <w:lang w:eastAsia="de-DE"/>
        </w:rPr>
        <w:t xml:space="preserve"> Leistungs</w:t>
      </w:r>
      <w:r w:rsidR="0097120E">
        <w:rPr>
          <w:lang w:eastAsia="de-DE"/>
        </w:rPr>
        <w:t>beschreibung</w:t>
      </w:r>
      <w:r w:rsidR="00EC352B">
        <w:rPr>
          <w:lang w:eastAsia="de-DE"/>
        </w:rPr>
        <w:t xml:space="preserve"> als alleinverbindlich anerkennen(n),</w:t>
      </w:r>
    </w:p>
    <w:p w14:paraId="7E9DC737" w14:textId="28442F8C" w:rsidR="00EC352B" w:rsidRDefault="00000000" w:rsidP="00752530">
      <w:pPr>
        <w:keepNext/>
        <w:keepLines/>
        <w:tabs>
          <w:tab w:val="left" w:pos="709"/>
        </w:tabs>
        <w:spacing w:line="276" w:lineRule="auto"/>
        <w:ind w:left="708" w:hanging="708"/>
        <w:rPr>
          <w:lang w:eastAsia="de-DE"/>
        </w:rPr>
      </w:pPr>
      <w:sdt>
        <w:sdtPr>
          <w:rPr>
            <w:highlight w:val="cyan"/>
            <w:lang w:eastAsia="de-DE"/>
          </w:rPr>
          <w:id w:val="157507085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97120E" w:rsidRPr="00DD1850">
            <w:rPr>
              <w:rFonts w:ascii="MS Gothic" w:eastAsia="MS Gothic" w:hAnsi="MS Gothic" w:hint="eastAsia"/>
              <w:highlight w:val="cyan"/>
              <w:lang w:eastAsia="de-DE"/>
            </w:rPr>
            <w:t>☒</w:t>
          </w:r>
        </w:sdtContent>
      </w:sdt>
      <w:r w:rsidR="00EC352B">
        <w:rPr>
          <w:lang w:eastAsia="de-DE"/>
        </w:rPr>
        <w:tab/>
        <w:t>Mir/uns zugegangene Änderungen der Vergabeunterlagen Gegenstand meines/unseres Angebotes sind.</w:t>
      </w:r>
    </w:p>
    <w:p w14:paraId="6A5E12FA" w14:textId="4CF3CB56" w:rsidR="003F57B7" w:rsidRDefault="003F57B7" w:rsidP="00C1323D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Angabe des Firmennamens:</w:t>
      </w:r>
      <w:r w:rsidR="000E77CF">
        <w:tab/>
      </w:r>
      <w:r w:rsidR="000E77CF">
        <w:br/>
      </w:r>
      <w:sdt>
        <w:sdtPr>
          <w:rPr>
            <w:highlight w:val="cyan"/>
            <w:lang w:eastAsia="de-DE"/>
          </w:rPr>
          <w:id w:val="-997643255"/>
          <w:placeholder>
            <w:docPart w:val="B2156E54CEFA460EABAC6F8F0752FE12"/>
          </w:placeholder>
          <w:showingPlcHdr/>
        </w:sdtPr>
        <w:sdtContent>
          <w:r w:rsidR="000E77CF" w:rsidRPr="001842D9">
            <w:rPr>
              <w:rStyle w:val="Platzhaltertext"/>
              <w:highlight w:val="cyan"/>
            </w:rPr>
            <w:t>Firmenname</w:t>
          </w:r>
        </w:sdtContent>
      </w:sdt>
    </w:p>
    <w:p w14:paraId="59FA70FD" w14:textId="3F111772" w:rsidR="003F57B7" w:rsidRDefault="003F57B7" w:rsidP="00C1323D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Ort, Datum</w:t>
      </w:r>
      <w:r w:rsidR="00655604">
        <w:t>:</w:t>
      </w:r>
      <w:r w:rsidR="00655604">
        <w:tab/>
      </w:r>
      <w:r w:rsidR="00655604">
        <w:br/>
      </w:r>
      <w:sdt>
        <w:sdtPr>
          <w:rPr>
            <w:highlight w:val="cyan"/>
            <w:lang w:eastAsia="de-DE"/>
          </w:rPr>
          <w:id w:val="-1777318213"/>
          <w:placeholder>
            <w:docPart w:val="78476A79163F48B8B1E0DE2ED92E3B0F"/>
          </w:placeholder>
        </w:sdtPr>
        <w:sdtContent>
          <w:r w:rsidR="00655604" w:rsidRPr="001842D9">
            <w:rPr>
              <w:rStyle w:val="Platzhaltertext"/>
              <w:highlight w:val="cyan"/>
            </w:rPr>
            <w:t>Ort, Datum</w:t>
          </w:r>
        </w:sdtContent>
      </w:sdt>
    </w:p>
    <w:p w14:paraId="77CD716C" w14:textId="77777777" w:rsidR="003F57B7" w:rsidRDefault="003F57B7" w:rsidP="00C1323D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17B34E3" w14:textId="4E4C9400" w:rsidR="005A7468" w:rsidRPr="005A7468" w:rsidRDefault="00413312" w:rsidP="00C1323D">
      <w:pPr>
        <w:pStyle w:val="Information"/>
        <w:keepNext/>
      </w:pPr>
      <w:r>
        <w:t xml:space="preserve">Hinweis: </w:t>
      </w:r>
      <w:r w:rsidR="00765567" w:rsidRPr="00765567">
        <w:t xml:space="preserve">Das (digitale) Ausfüllen dieses Dokuments in Textform nach § 126b BGB ist ausreichend. </w:t>
      </w:r>
      <w:r w:rsidR="005A7468" w:rsidRPr="003E000A">
        <w:rPr>
          <w:rStyle w:val="normaltextrun"/>
        </w:rPr>
        <w:t xml:space="preserve">Das Ausdrucken, Unterschreiben und erneute Einscannen dieses Dokuments </w:t>
      </w:r>
      <w:proofErr w:type="gramStart"/>
      <w:r w:rsidR="005A7468" w:rsidRPr="003E000A">
        <w:rPr>
          <w:rStyle w:val="normaltextrun"/>
        </w:rPr>
        <w:t>ist</w:t>
      </w:r>
      <w:proofErr w:type="gramEnd"/>
      <w:r w:rsidR="005A7468" w:rsidRPr="003E000A">
        <w:rPr>
          <w:rStyle w:val="normaltextrun"/>
        </w:rPr>
        <w:t xml:space="preserve"> nicht notwendig. Im Sinne der Umwelt bitten wir darum, davon abzusehen.</w:t>
      </w:r>
    </w:p>
    <w:p w14:paraId="1F85426F" w14:textId="7FE5134B" w:rsidR="003F57B7" w:rsidRPr="00413312" w:rsidRDefault="00413312" w:rsidP="00C1323D">
      <w:pPr>
        <w:pStyle w:val="Information"/>
        <w:keepNext/>
      </w:pPr>
      <w:r w:rsidRPr="00413312">
        <w:t>Ist bei elektronisch in Textform eingereichten Angeboten der Bieter nicht identifizierbar, wird das Angebot ausgeschlossen</w:t>
      </w:r>
      <w:r>
        <w:t>.</w:t>
      </w:r>
      <w:r w:rsidR="005D5902">
        <w:t xml:space="preserve"> </w:t>
      </w:r>
    </w:p>
    <w:p w14:paraId="0CC4913D" w14:textId="02ED5026" w:rsidR="00711736" w:rsidRPr="0038347E" w:rsidRDefault="00711736" w:rsidP="00C1323D">
      <w:pPr>
        <w:keepNext/>
        <w:rPr>
          <w:strike/>
        </w:rPr>
      </w:pPr>
    </w:p>
    <w:sectPr w:rsidR="00711736" w:rsidRPr="0038347E" w:rsidSect="00A929D3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2269" w:right="1418" w:bottom="1418" w:left="1418" w:header="1560" w:footer="158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C5925" w14:textId="77777777" w:rsidR="00315E1F" w:rsidRDefault="00315E1F" w:rsidP="003A7B3D">
      <w:pPr>
        <w:spacing w:after="0" w:line="240" w:lineRule="auto"/>
      </w:pPr>
      <w:r>
        <w:separator/>
      </w:r>
    </w:p>
  </w:endnote>
  <w:endnote w:type="continuationSeparator" w:id="0">
    <w:p w14:paraId="62C28810" w14:textId="77777777" w:rsidR="00315E1F" w:rsidRDefault="00315E1F" w:rsidP="003A7B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3C6FA" w14:textId="4D0450A3" w:rsidR="00335048" w:rsidRDefault="00A929D3">
    <w:pPr>
      <w:pStyle w:val="Fuzeile"/>
    </w:pPr>
    <w:r>
      <w:rPr>
        <w:noProof/>
      </w:rPr>
      <w:drawing>
        <wp:anchor distT="0" distB="0" distL="114300" distR="114300" simplePos="0" relativeHeight="251662345" behindDoc="1" locked="0" layoutInCell="1" allowOverlap="1" wp14:anchorId="39964A9E" wp14:editId="5C579B19">
          <wp:simplePos x="0" y="0"/>
          <wp:positionH relativeFrom="page">
            <wp:align>left</wp:align>
          </wp:positionH>
          <wp:positionV relativeFrom="page">
            <wp:posOffset>8694242</wp:posOffset>
          </wp:positionV>
          <wp:extent cx="7553325" cy="2582545"/>
          <wp:effectExtent l="0" t="0" r="9525" b="8255"/>
          <wp:wrapNone/>
          <wp:docPr id="996311201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1277316" name="Grafik 4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5828"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258254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F4EF5">
      <w:rPr>
        <w:noProof/>
      </w:rPr>
      <mc:AlternateContent>
        <mc:Choice Requires="wps">
          <w:drawing>
            <wp:anchor distT="45720" distB="45720" distL="114300" distR="114300" simplePos="0" relativeHeight="251658243" behindDoc="0" locked="0" layoutInCell="1" allowOverlap="1" wp14:anchorId="04C4424C" wp14:editId="2C582807">
              <wp:simplePos x="0" y="0"/>
              <wp:positionH relativeFrom="margin">
                <wp:posOffset>3999134</wp:posOffset>
              </wp:positionH>
              <wp:positionV relativeFrom="paragraph">
                <wp:posOffset>696595</wp:posOffset>
              </wp:positionV>
              <wp:extent cx="2303780" cy="233680"/>
              <wp:effectExtent l="0" t="0" r="0" b="0"/>
              <wp:wrapSquare wrapText="bothSides"/>
              <wp:docPr id="1830874723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03780" cy="2336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797DA05" w14:textId="32CBCC93" w:rsidR="006E5262" w:rsidRDefault="006E5262" w:rsidP="008F4EF5">
                          <w:pPr>
                            <w:pStyle w:val="Geschftsangaben"/>
                            <w:jc w:val="right"/>
                          </w:pPr>
                          <w:r>
                            <w:t xml:space="preserve">Seite </w:t>
                          </w:r>
                          <w:r w:rsidR="00031443">
                            <w:fldChar w:fldCharType="begin"/>
                          </w:r>
                          <w:r w:rsidR="00031443">
                            <w:instrText>PAGE   \* MERGEFORMAT</w:instrText>
                          </w:r>
                          <w:r w:rsidR="00031443">
                            <w:fldChar w:fldCharType="separate"/>
                          </w:r>
                          <w:r w:rsidR="00031443">
                            <w:t>1</w:t>
                          </w:r>
                          <w:r w:rsidR="00031443">
                            <w:fldChar w:fldCharType="end"/>
                          </w:r>
                          <w:r w:rsidR="0027380D">
                            <w:t xml:space="preserve"> von </w:t>
                          </w:r>
                          <w:fldSimple w:instr=" NUMPAGES  \* MERGEFORMAT ">
                            <w:r w:rsidR="0027380D">
                              <w:rPr>
                                <w:noProof/>
                              </w:rPr>
                              <w:t>5</w:t>
                            </w:r>
                          </w:fldSimple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C4424C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left:0;text-align:left;margin-left:314.9pt;margin-top:54.85pt;width:181.4pt;height:18.4pt;z-index:251658243;visibility:visible;mso-wrap-style:square;mso-width-percent:40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" filled="f" stroked="f">
              <v:textbox>
                <w:txbxContent>
                  <w:p w14:paraId="1797DA05" w14:textId="32CBCC93" w:rsidR="006E5262" w:rsidRDefault="006E5262" w:rsidP="008F4EF5">
                    <w:pPr>
                      <w:pStyle w:val="Geschftsangaben"/>
                      <w:jc w:val="right"/>
                    </w:pPr>
                    <w:r>
                      <w:t xml:space="preserve">Seite </w:t>
                    </w:r>
                    <w:r w:rsidR="00031443">
                      <w:fldChar w:fldCharType="begin"/>
                    </w:r>
                    <w:r w:rsidR="00031443">
                      <w:instrText>PAGE   \* MERGEFORMAT</w:instrText>
                    </w:r>
                    <w:r w:rsidR="00031443">
                      <w:fldChar w:fldCharType="separate"/>
                    </w:r>
                    <w:r w:rsidR="00031443">
                      <w:t>1</w:t>
                    </w:r>
                    <w:r w:rsidR="00031443">
                      <w:fldChar w:fldCharType="end"/>
                    </w:r>
                    <w:r w:rsidR="0027380D">
                      <w:t xml:space="preserve"> von </w:t>
                    </w:r>
                    <w:fldSimple w:instr=" NUMPAGES  \* MERGEFORMAT ">
                      <w:r w:rsidR="0027380D">
                        <w:rPr>
                          <w:noProof/>
                        </w:rPr>
                        <w:t>5</w:t>
                      </w:r>
                    </w:fldSimple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5615C" w14:textId="6C2753AF" w:rsidR="000D4E2F" w:rsidRDefault="0036064A" w:rsidP="00EE476E">
    <w:pPr>
      <w:pStyle w:val="Fuzeile"/>
      <w:tabs>
        <w:tab w:val="clear" w:pos="4536"/>
        <w:tab w:val="clear" w:pos="9072"/>
        <w:tab w:val="right" w:pos="9070"/>
      </w:tabs>
    </w:pPr>
    <w:r>
      <w:rPr>
        <w:rFonts w:eastAsia="Times New Roman"/>
        <w:noProof/>
        <w:color w:val="000000"/>
      </w:rPr>
      <w:drawing>
        <wp:anchor distT="0" distB="0" distL="114300" distR="114300" simplePos="0" relativeHeight="251667465" behindDoc="0" locked="0" layoutInCell="1" allowOverlap="1" wp14:anchorId="2920D1B1" wp14:editId="3BC23F6F">
          <wp:simplePos x="0" y="0"/>
          <wp:positionH relativeFrom="margin">
            <wp:align>right</wp:align>
          </wp:positionH>
          <wp:positionV relativeFrom="page">
            <wp:posOffset>8915699</wp:posOffset>
          </wp:positionV>
          <wp:extent cx="5759450" cy="592455"/>
          <wp:effectExtent l="0" t="0" r="0" b="0"/>
          <wp:wrapNone/>
          <wp:docPr id="105753570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92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A2DA6">
      <w:rPr>
        <w:noProof/>
      </w:rPr>
      <w:drawing>
        <wp:anchor distT="0" distB="0" distL="114300" distR="114300" simplePos="0" relativeHeight="251660297" behindDoc="1" locked="0" layoutInCell="1" allowOverlap="1" wp14:anchorId="0743A2DA" wp14:editId="785ACA65">
          <wp:simplePos x="0" y="0"/>
          <wp:positionH relativeFrom="page">
            <wp:posOffset>-10795</wp:posOffset>
          </wp:positionH>
          <wp:positionV relativeFrom="page">
            <wp:posOffset>8104241</wp:posOffset>
          </wp:positionV>
          <wp:extent cx="7553325" cy="2582545"/>
          <wp:effectExtent l="0" t="0" r="9525" b="8255"/>
          <wp:wrapNone/>
          <wp:docPr id="1347489715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1277316" name="Grafik 4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5828"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258254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2856">
      <w:rPr>
        <w:noProof/>
      </w:rPr>
      <mc:AlternateContent>
        <mc:Choice Requires="wps">
          <w:drawing>
            <wp:anchor distT="45720" distB="45720" distL="114300" distR="114300" simplePos="0" relativeHeight="251664393" behindDoc="0" locked="1" layoutInCell="1" allowOverlap="1" wp14:anchorId="03DF92A4" wp14:editId="64A07421">
              <wp:simplePos x="0" y="0"/>
              <wp:positionH relativeFrom="margin">
                <wp:posOffset>-188595</wp:posOffset>
              </wp:positionH>
              <wp:positionV relativeFrom="page">
                <wp:posOffset>9795510</wp:posOffset>
              </wp:positionV>
              <wp:extent cx="5943600" cy="374015"/>
              <wp:effectExtent l="0" t="0" r="0" b="0"/>
              <wp:wrapNone/>
              <wp:docPr id="693281409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3740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E83374B" w14:textId="77777777" w:rsidR="00892856" w:rsidRPr="00CA6694" w:rsidRDefault="00892856" w:rsidP="00892856">
                          <w:pPr>
                            <w:pStyle w:val="Geschftsangaben"/>
                          </w:pPr>
                          <w:r w:rsidRPr="00937825">
                            <w:rPr>
                              <w:lang w:val="en-US"/>
                            </w:rPr>
                            <w:t xml:space="preserve">The World Games 2029 Karlsruhe GmbH | </w:t>
                          </w:r>
                          <w:r>
                            <w:rPr>
                              <w:lang w:val="en-US"/>
                            </w:rPr>
                            <w:t>Karl-Friedrich-Str</w:t>
                          </w:r>
                          <w:r w:rsidRPr="00937825">
                            <w:rPr>
                              <w:lang w:val="en-US"/>
                            </w:rPr>
                            <w:t xml:space="preserve">. </w:t>
                          </w:r>
                          <w:r>
                            <w:rPr>
                              <w:lang w:val="en-US"/>
                            </w:rPr>
                            <w:t>25</w:t>
                          </w:r>
                          <w:r w:rsidRPr="00CA6694">
                            <w:t xml:space="preserve"> | 76133 Karlsruhe</w:t>
                          </w:r>
                        </w:p>
                        <w:p w14:paraId="4AED18C1" w14:textId="77777777" w:rsidR="00892856" w:rsidRPr="008422CE" w:rsidRDefault="00892856" w:rsidP="00892856">
                          <w:pPr>
                            <w:pStyle w:val="Geschftsangaben"/>
                          </w:pPr>
                          <w:r w:rsidRPr="008422CE">
                            <w:t>Telefon: 0721</w:t>
                          </w:r>
                          <w:r>
                            <w:t xml:space="preserve"> </w:t>
                          </w:r>
                          <w:r w:rsidRPr="008422CE">
                            <w:t>-</w:t>
                          </w:r>
                          <w:r w:rsidRPr="00AF4EE7">
                            <w:t xml:space="preserve"> 3849969</w:t>
                          </w:r>
                          <w:r w:rsidRPr="008422CE">
                            <w:t xml:space="preserve"> | E-Mail: </w:t>
                          </w:r>
                          <w:r>
                            <w:t>procurement</w:t>
                          </w:r>
                          <w:r w:rsidRPr="00906F94">
                            <w:t xml:space="preserve">@twg2029.com </w:t>
                          </w:r>
                          <w:r w:rsidRPr="008422CE">
                            <w:t>| Website: www.twg</w:t>
                          </w:r>
                          <w:r>
                            <w:t>2029</w:t>
                          </w:r>
                          <w:r w:rsidRPr="008422CE">
                            <w:t>.</w:t>
                          </w:r>
                          <w:r>
                            <w:t>com</w:t>
                          </w:r>
                        </w:p>
                        <w:p w14:paraId="04DB7C28" w14:textId="77777777" w:rsidR="00892856" w:rsidRPr="00EC674C" w:rsidRDefault="00892856" w:rsidP="00892856">
                          <w:pPr>
                            <w:pStyle w:val="Geschftsangaben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DF92A4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-14.85pt;margin-top:771.3pt;width:468pt;height:29.45pt;z-index:251664393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" filled="f" stroked="f">
              <v:textbox>
                <w:txbxContent>
                  <w:p w14:paraId="3E83374B" w14:textId="77777777" w:rsidR="00892856" w:rsidRPr="00CA6694" w:rsidRDefault="00892856" w:rsidP="00892856">
                    <w:pPr>
                      <w:pStyle w:val="Geschftsangaben"/>
                    </w:pPr>
                    <w:r w:rsidRPr="00937825">
                      <w:rPr>
                        <w:lang w:val="en-US"/>
                      </w:rPr>
                      <w:t xml:space="preserve">The World Games 2029 Karlsruhe GmbH | </w:t>
                    </w:r>
                    <w:r>
                      <w:rPr>
                        <w:lang w:val="en-US"/>
                      </w:rPr>
                      <w:t>Karl-Friedrich-Str</w:t>
                    </w:r>
                    <w:r w:rsidRPr="00937825">
                      <w:rPr>
                        <w:lang w:val="en-US"/>
                      </w:rPr>
                      <w:t xml:space="preserve">. </w:t>
                    </w:r>
                    <w:r>
                      <w:rPr>
                        <w:lang w:val="en-US"/>
                      </w:rPr>
                      <w:t>25</w:t>
                    </w:r>
                    <w:r w:rsidRPr="00CA6694">
                      <w:t xml:space="preserve"> | 76133 Karlsruhe</w:t>
                    </w:r>
                  </w:p>
                  <w:p w14:paraId="4AED18C1" w14:textId="77777777" w:rsidR="00892856" w:rsidRPr="008422CE" w:rsidRDefault="00892856" w:rsidP="00892856">
                    <w:pPr>
                      <w:pStyle w:val="Geschftsangaben"/>
                    </w:pPr>
                    <w:r w:rsidRPr="008422CE">
                      <w:t>Telefon: 0721</w:t>
                    </w:r>
                    <w:r>
                      <w:t xml:space="preserve"> </w:t>
                    </w:r>
                    <w:r w:rsidRPr="008422CE">
                      <w:t>-</w:t>
                    </w:r>
                    <w:r w:rsidRPr="00AF4EE7">
                      <w:t xml:space="preserve"> 3849969</w:t>
                    </w:r>
                    <w:r w:rsidRPr="008422CE">
                      <w:t xml:space="preserve"> | E-Mail: </w:t>
                    </w:r>
                    <w:r>
                      <w:t>procurement</w:t>
                    </w:r>
                    <w:r w:rsidRPr="00906F94">
                      <w:t xml:space="preserve">@twg2029.com </w:t>
                    </w:r>
                    <w:r w:rsidRPr="008422CE">
                      <w:t>| Website: www.twg</w:t>
                    </w:r>
                    <w:r>
                      <w:t>2029</w:t>
                    </w:r>
                    <w:r w:rsidRPr="008422CE">
                      <w:t>.</w:t>
                    </w:r>
                    <w:r>
                      <w:t>com</w:t>
                    </w:r>
                  </w:p>
                  <w:p w14:paraId="04DB7C28" w14:textId="77777777" w:rsidR="00892856" w:rsidRPr="00EC674C" w:rsidRDefault="00892856" w:rsidP="00892856">
                    <w:pPr>
                      <w:pStyle w:val="Geschftsangaben"/>
                    </w:pP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="00892856">
      <w:rPr>
        <w:noProof/>
      </w:rPr>
      <mc:AlternateContent>
        <mc:Choice Requires="wps">
          <w:drawing>
            <wp:anchor distT="45720" distB="45720" distL="114300" distR="114300" simplePos="0" relativeHeight="251665417" behindDoc="0" locked="1" layoutInCell="1" allowOverlap="1" wp14:anchorId="0657E4B2" wp14:editId="7D11AE08">
              <wp:simplePos x="0" y="0"/>
              <wp:positionH relativeFrom="margin">
                <wp:posOffset>-188595</wp:posOffset>
              </wp:positionH>
              <wp:positionV relativeFrom="page">
                <wp:posOffset>10156825</wp:posOffset>
              </wp:positionV>
              <wp:extent cx="5943600" cy="374015"/>
              <wp:effectExtent l="0" t="0" r="0" b="0"/>
              <wp:wrapNone/>
              <wp:docPr id="545161953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3740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899A814" w14:textId="77777777" w:rsidR="00892856" w:rsidRPr="00937825" w:rsidRDefault="00892856" w:rsidP="00892856">
                          <w:pPr>
                            <w:pStyle w:val="Kopfzeile"/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17"/>
                              <w:szCs w:val="17"/>
                            </w:rPr>
                          </w:pPr>
                          <w:r w:rsidRPr="00937825">
                            <w:rPr>
                              <w:rFonts w:ascii="Calibri" w:hAnsi="Calibri" w:cs="Calibri"/>
                              <w:color w:val="000000"/>
                              <w:sz w:val="17"/>
                              <w:szCs w:val="17"/>
                            </w:rPr>
                            <w:t xml:space="preserve">Geschäftsführung: Martin Wacker / Pascal Rastetter | USt-ID: DE </w:t>
                          </w:r>
                          <w:r w:rsidRPr="00F0766A">
                            <w:rPr>
                              <w:rFonts w:ascii="Calibri" w:hAnsi="Calibri" w:cs="Calibri"/>
                              <w:color w:val="000000"/>
                              <w:sz w:val="17"/>
                              <w:szCs w:val="17"/>
                            </w:rPr>
                            <w:t>456200160</w:t>
                          </w:r>
                          <w:r w:rsidRPr="00937825">
                            <w:rPr>
                              <w:rFonts w:ascii="Calibri" w:hAnsi="Calibri" w:cs="Calibri"/>
                              <w:color w:val="000000"/>
                              <w:sz w:val="17"/>
                              <w:szCs w:val="17"/>
                            </w:rPr>
                            <w:br/>
                            <w:t>IBAN: DE5</w:t>
                          </w:r>
                          <w:r>
                            <w:rPr>
                              <w:rFonts w:ascii="Calibri" w:hAnsi="Calibri" w:cs="Calibri"/>
                              <w:color w:val="000000"/>
                              <w:sz w:val="17"/>
                              <w:szCs w:val="17"/>
                            </w:rPr>
                            <w:t>0</w:t>
                          </w:r>
                          <w:r w:rsidRPr="00937825">
                            <w:rPr>
                              <w:rFonts w:ascii="Calibri" w:hAnsi="Calibri" w:cs="Calibri"/>
                              <w:color w:val="000000"/>
                              <w:sz w:val="17"/>
                              <w:szCs w:val="17"/>
                            </w:rPr>
                            <w:t xml:space="preserve"> 6605 0101 0108 4119 01 | BIC: </w:t>
                          </w:r>
                          <w:r>
                            <w:rPr>
                              <w:rFonts w:ascii="Calibri" w:hAnsi="Calibri" w:cs="Calibri"/>
                              <w:color w:val="000000"/>
                              <w:sz w:val="17"/>
                              <w:szCs w:val="17"/>
                            </w:rPr>
                            <w:t>KARSDE66XXX</w:t>
                          </w:r>
                          <w:r w:rsidRPr="00937825">
                            <w:rPr>
                              <w:rFonts w:ascii="Calibri" w:hAnsi="Calibri" w:cs="Calibri"/>
                              <w:color w:val="000000"/>
                              <w:sz w:val="17"/>
                              <w:szCs w:val="17"/>
                            </w:rPr>
                            <w:t xml:space="preserve"> | HRB </w:t>
                          </w:r>
                          <w:r w:rsidRPr="003E3B6E">
                            <w:rPr>
                              <w:rFonts w:ascii="Calibri" w:hAnsi="Calibri" w:cs="Calibri"/>
                              <w:color w:val="000000"/>
                              <w:sz w:val="17"/>
                              <w:szCs w:val="17"/>
                            </w:rPr>
                            <w:t>754788</w:t>
                          </w:r>
                        </w:p>
                        <w:p w14:paraId="59D1CC93" w14:textId="77777777" w:rsidR="00892856" w:rsidRPr="002A3424" w:rsidRDefault="00892856" w:rsidP="00892856">
                          <w:pPr>
                            <w:pStyle w:val="Kopfzeile"/>
                            <w:jc w:val="center"/>
                          </w:pPr>
                        </w:p>
                        <w:p w14:paraId="60A1FDEA" w14:textId="77777777" w:rsidR="00892856" w:rsidRPr="002A3424" w:rsidRDefault="00892856" w:rsidP="00892856">
                          <w:pPr>
                            <w:pStyle w:val="Kopfzeile"/>
                            <w:jc w:val="center"/>
                          </w:pPr>
                        </w:p>
                        <w:p w14:paraId="4196E408" w14:textId="77777777" w:rsidR="00892856" w:rsidRPr="002A3424" w:rsidRDefault="00892856" w:rsidP="00892856">
                          <w:pPr>
                            <w:pStyle w:val="Kopfzeile"/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657E4B2" id="_x0000_s1029" type="#_x0000_t202" style="position:absolute;left:0;text-align:left;margin-left:-14.85pt;margin-top:799.75pt;width:468pt;height:29.45pt;z-index:251665417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" filled="f" stroked="f">
              <v:textbox>
                <w:txbxContent>
                  <w:p w14:paraId="1899A814" w14:textId="77777777" w:rsidR="00892856" w:rsidRPr="00937825" w:rsidRDefault="00892856" w:rsidP="00892856">
                    <w:pPr>
                      <w:pStyle w:val="Kopfzeile"/>
                      <w:jc w:val="center"/>
                      <w:rPr>
                        <w:rFonts w:ascii="Calibri" w:hAnsi="Calibri" w:cs="Calibri"/>
                        <w:color w:val="000000"/>
                        <w:sz w:val="17"/>
                        <w:szCs w:val="17"/>
                      </w:rPr>
                    </w:pPr>
                    <w:r w:rsidRPr="00937825">
                      <w:rPr>
                        <w:rFonts w:ascii="Calibri" w:hAnsi="Calibri" w:cs="Calibri"/>
                        <w:color w:val="000000"/>
                        <w:sz w:val="17"/>
                        <w:szCs w:val="17"/>
                      </w:rPr>
                      <w:t xml:space="preserve">Geschäftsführung: Martin Wacker / Pascal Rastetter | USt-ID: DE </w:t>
                    </w:r>
                    <w:r w:rsidRPr="00F0766A">
                      <w:rPr>
                        <w:rFonts w:ascii="Calibri" w:hAnsi="Calibri" w:cs="Calibri"/>
                        <w:color w:val="000000"/>
                        <w:sz w:val="17"/>
                        <w:szCs w:val="17"/>
                      </w:rPr>
                      <w:t>456200160</w:t>
                    </w:r>
                    <w:r w:rsidRPr="00937825">
                      <w:rPr>
                        <w:rFonts w:ascii="Calibri" w:hAnsi="Calibri" w:cs="Calibri"/>
                        <w:color w:val="000000"/>
                        <w:sz w:val="17"/>
                        <w:szCs w:val="17"/>
                      </w:rPr>
                      <w:br/>
                      <w:t>IBAN: DE5</w:t>
                    </w:r>
                    <w:r>
                      <w:rPr>
                        <w:rFonts w:ascii="Calibri" w:hAnsi="Calibri" w:cs="Calibri"/>
                        <w:color w:val="000000"/>
                        <w:sz w:val="17"/>
                        <w:szCs w:val="17"/>
                      </w:rPr>
                      <w:t>0</w:t>
                    </w:r>
                    <w:r w:rsidRPr="00937825">
                      <w:rPr>
                        <w:rFonts w:ascii="Calibri" w:hAnsi="Calibri" w:cs="Calibri"/>
                        <w:color w:val="000000"/>
                        <w:sz w:val="17"/>
                        <w:szCs w:val="17"/>
                      </w:rPr>
                      <w:t xml:space="preserve"> 6605 0101 0108 4119 01 | BIC: </w:t>
                    </w:r>
                    <w:r>
                      <w:rPr>
                        <w:rFonts w:ascii="Calibri" w:hAnsi="Calibri" w:cs="Calibri"/>
                        <w:color w:val="000000"/>
                        <w:sz w:val="17"/>
                        <w:szCs w:val="17"/>
                      </w:rPr>
                      <w:t>KARSDE66XXX</w:t>
                    </w:r>
                    <w:r w:rsidRPr="00937825">
                      <w:rPr>
                        <w:rFonts w:ascii="Calibri" w:hAnsi="Calibri" w:cs="Calibri"/>
                        <w:color w:val="000000"/>
                        <w:sz w:val="17"/>
                        <w:szCs w:val="17"/>
                      </w:rPr>
                      <w:t xml:space="preserve"> | HRB </w:t>
                    </w:r>
                    <w:r w:rsidRPr="003E3B6E">
                      <w:rPr>
                        <w:rFonts w:ascii="Calibri" w:hAnsi="Calibri" w:cs="Calibri"/>
                        <w:color w:val="000000"/>
                        <w:sz w:val="17"/>
                        <w:szCs w:val="17"/>
                      </w:rPr>
                      <w:t>754788</w:t>
                    </w:r>
                  </w:p>
                  <w:p w14:paraId="59D1CC93" w14:textId="77777777" w:rsidR="00892856" w:rsidRPr="002A3424" w:rsidRDefault="00892856" w:rsidP="00892856">
                    <w:pPr>
                      <w:pStyle w:val="Kopfzeile"/>
                      <w:jc w:val="center"/>
                    </w:pPr>
                  </w:p>
                  <w:p w14:paraId="60A1FDEA" w14:textId="77777777" w:rsidR="00892856" w:rsidRPr="002A3424" w:rsidRDefault="00892856" w:rsidP="00892856">
                    <w:pPr>
                      <w:pStyle w:val="Kopfzeile"/>
                      <w:jc w:val="center"/>
                    </w:pPr>
                  </w:p>
                  <w:p w14:paraId="4196E408" w14:textId="77777777" w:rsidR="00892856" w:rsidRPr="002A3424" w:rsidRDefault="00892856" w:rsidP="00892856">
                    <w:pPr>
                      <w:pStyle w:val="Kopfzeile"/>
                      <w:jc w:val="center"/>
                    </w:pP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="00EE476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F274E" w14:textId="77777777" w:rsidR="00315E1F" w:rsidRDefault="00315E1F" w:rsidP="003A7B3D">
      <w:pPr>
        <w:spacing w:after="0" w:line="240" w:lineRule="auto"/>
      </w:pPr>
      <w:r>
        <w:separator/>
      </w:r>
    </w:p>
  </w:footnote>
  <w:footnote w:type="continuationSeparator" w:id="0">
    <w:p w14:paraId="38719C9A" w14:textId="77777777" w:rsidR="00315E1F" w:rsidRDefault="00315E1F" w:rsidP="003A7B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B3D0B" w14:textId="77777777" w:rsidR="003A7B3D" w:rsidRDefault="00AE1088">
    <w:pPr>
      <w:pStyle w:val="Kopfzeile"/>
    </w:pPr>
    <w:r>
      <w:rPr>
        <w:noProof/>
      </w:rPr>
      <w:drawing>
        <wp:anchor distT="0" distB="0" distL="114300" distR="114300" simplePos="0" relativeHeight="251658246" behindDoc="0" locked="0" layoutInCell="1" allowOverlap="1" wp14:anchorId="643681B1" wp14:editId="1A2E9A64">
          <wp:simplePos x="0" y="0"/>
          <wp:positionH relativeFrom="column">
            <wp:posOffset>4702011</wp:posOffset>
          </wp:positionH>
          <wp:positionV relativeFrom="paragraph">
            <wp:posOffset>-791010</wp:posOffset>
          </wp:positionV>
          <wp:extent cx="1125158" cy="1050925"/>
          <wp:effectExtent l="0" t="0" r="0" b="0"/>
          <wp:wrapNone/>
          <wp:docPr id="555637152" name="Grafik 8" descr="Ein Bild, das Text, Grafiken, Grafikdesign, Schrift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3459867" name="Grafik 8" descr="Ein Bild, das Text, Grafiken, Grafikdesign, Schrift enthält.&#10;&#10;KI-generierte Inhalte können fehlerhaft sei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5158" cy="1050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0E839" w14:textId="77777777" w:rsidR="000D4E2F" w:rsidRDefault="00AE1088" w:rsidP="00272286">
    <w:pPr>
      <w:pStyle w:val="Kopfzeile"/>
      <w:spacing w:after="1200"/>
    </w:pPr>
    <w:r>
      <w:rPr>
        <w:noProof/>
      </w:rPr>
      <w:drawing>
        <wp:anchor distT="0" distB="0" distL="114300" distR="114300" simplePos="0" relativeHeight="251658245" behindDoc="0" locked="0" layoutInCell="1" allowOverlap="1" wp14:anchorId="4E038B71" wp14:editId="6CA702CC">
          <wp:simplePos x="0" y="0"/>
          <wp:positionH relativeFrom="column">
            <wp:posOffset>4222151</wp:posOffset>
          </wp:positionH>
          <wp:positionV relativeFrom="paragraph">
            <wp:posOffset>-714375</wp:posOffset>
          </wp:positionV>
          <wp:extent cx="1589253" cy="1484402"/>
          <wp:effectExtent l="0" t="0" r="0" b="1905"/>
          <wp:wrapNone/>
          <wp:docPr id="274191717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hq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9253" cy="14844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B41F6">
      <w:rPr>
        <w:noProof/>
      </w:rPr>
      <mc:AlternateContent>
        <mc:Choice Requires="wps">
          <w:drawing>
            <wp:anchor distT="45720" distB="45720" distL="114300" distR="114300" simplePos="0" relativeHeight="251658240" behindDoc="1" locked="0" layoutInCell="1" allowOverlap="1" wp14:anchorId="0D1D5476" wp14:editId="0C6825F4">
              <wp:simplePos x="0" y="0"/>
              <wp:positionH relativeFrom="column">
                <wp:posOffset>-97348</wp:posOffset>
              </wp:positionH>
              <wp:positionV relativeFrom="page">
                <wp:posOffset>1781092</wp:posOffset>
              </wp:positionV>
              <wp:extent cx="2973346" cy="230505"/>
              <wp:effectExtent l="0" t="0" r="0" b="0"/>
              <wp:wrapNone/>
              <wp:docPr id="34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73346" cy="23050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9FED477" w14:textId="18329AC1" w:rsidR="00C95A14" w:rsidRPr="001A4506" w:rsidRDefault="001A4506" w:rsidP="00C95A14">
                          <w:pPr>
                            <w:pStyle w:val="Absenderzeile"/>
                            <w:rPr>
                              <w:rFonts w:ascii="Calibri" w:hAnsi="Calibri" w:cs="Calibri"/>
                              <w:sz w:val="12"/>
                              <w:szCs w:val="12"/>
                            </w:rPr>
                          </w:pPr>
                          <w:r w:rsidRPr="001A4506">
                            <w:rPr>
                              <w:sz w:val="12"/>
                              <w:szCs w:val="12"/>
                              <w:lang w:val="en-US"/>
                            </w:rPr>
                            <w:t xml:space="preserve">The World Games 2029 Karlsruhe GmbH | </w:t>
                          </w:r>
                          <w:r w:rsidR="005314E0">
                            <w:rPr>
                              <w:sz w:val="12"/>
                              <w:szCs w:val="12"/>
                              <w:lang w:val="en-US"/>
                            </w:rPr>
                            <w:t>Karl-Friedrich-Str. 25</w:t>
                          </w:r>
                          <w:r w:rsidRPr="001A4506">
                            <w:rPr>
                              <w:sz w:val="12"/>
                              <w:szCs w:val="12"/>
                            </w:rPr>
                            <w:t xml:space="preserve"> | 76133 Karlsruhe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D1D5476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-7.65pt;margin-top:140.25pt;width:234.1pt;height:18.15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" filled="f" stroked="f">
              <v:textbox>
                <w:txbxContent>
                  <w:p w14:paraId="39FED477" w14:textId="18329AC1" w:rsidR="00C95A14" w:rsidRPr="001A4506" w:rsidRDefault="001A4506" w:rsidP="00C95A14">
                    <w:pPr>
                      <w:pStyle w:val="Absenderzeile"/>
                      <w:rPr>
                        <w:rFonts w:ascii="Calibri" w:hAnsi="Calibri" w:cs="Calibri"/>
                        <w:sz w:val="12"/>
                        <w:szCs w:val="12"/>
                      </w:rPr>
                    </w:pPr>
                    <w:r w:rsidRPr="001A4506">
                      <w:rPr>
                        <w:sz w:val="12"/>
                        <w:szCs w:val="12"/>
                        <w:lang w:val="en-US"/>
                      </w:rPr>
                      <w:t xml:space="preserve">The World Games 2029 Karlsruhe GmbH | </w:t>
                    </w:r>
                    <w:r w:rsidR="005314E0">
                      <w:rPr>
                        <w:sz w:val="12"/>
                        <w:szCs w:val="12"/>
                        <w:lang w:val="en-US"/>
                      </w:rPr>
                      <w:t>Karl-Friedrich-Str. 25</w:t>
                    </w:r>
                    <w:r w:rsidRPr="001A4506">
                      <w:rPr>
                        <w:sz w:val="12"/>
                        <w:szCs w:val="12"/>
                      </w:rPr>
                      <w:t xml:space="preserve"> | 76133 Karlsruhe</w:t>
                    </w:r>
                  </w:p>
                </w:txbxContent>
              </v:textbox>
              <w10:wrap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D510A"/>
    <w:multiLevelType w:val="multilevel"/>
    <w:tmpl w:val="8F727114"/>
    <w:lvl w:ilvl="0">
      <w:start w:val="1"/>
      <w:numFmt w:val="decimal"/>
      <w:pStyle w:val="berschrift1"/>
      <w:lvlText w:val="%1"/>
      <w:lvlJc w:val="left"/>
      <w:pPr>
        <w:ind w:left="716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03CF43F3"/>
    <w:multiLevelType w:val="hybridMultilevel"/>
    <w:tmpl w:val="E86E7CA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084333"/>
    <w:multiLevelType w:val="hybridMultilevel"/>
    <w:tmpl w:val="829037C6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E73F2"/>
    <w:multiLevelType w:val="hybridMultilevel"/>
    <w:tmpl w:val="D1AEB4E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3E170B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1004281"/>
    <w:multiLevelType w:val="multilevel"/>
    <w:tmpl w:val="5CBAB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36DF3D31"/>
    <w:multiLevelType w:val="hybridMultilevel"/>
    <w:tmpl w:val="791A7554"/>
    <w:lvl w:ilvl="0" w:tplc="AA46C2C6">
      <w:start w:val="1"/>
      <w:numFmt w:val="decimal"/>
      <w:pStyle w:val="Listenabsatz"/>
      <w:lvlText w:val="%1."/>
      <w:lvlJc w:val="left"/>
      <w:pPr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A56393F"/>
    <w:multiLevelType w:val="hybridMultilevel"/>
    <w:tmpl w:val="E5242572"/>
    <w:lvl w:ilvl="0" w:tplc="D16A7294">
      <w:start w:val="1"/>
      <w:numFmt w:val="lowerLetter"/>
      <w:lvlText w:val="%1)"/>
      <w:lvlJc w:val="left"/>
      <w:pPr>
        <w:ind w:left="720" w:hanging="360"/>
      </w:pPr>
      <w:rPr>
        <w:rFonts w:ascii="Aptos" w:eastAsiaTheme="minorHAnsi" w:hAnsi="Aptos" w:cstheme="minorBidi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E753F0"/>
    <w:multiLevelType w:val="hybridMultilevel"/>
    <w:tmpl w:val="E42040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ED1E47"/>
    <w:multiLevelType w:val="hybridMultilevel"/>
    <w:tmpl w:val="E524257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Aptos" w:eastAsiaTheme="minorHAnsi" w:hAnsi="Aptos" w:cstheme="minorBidi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5E17FF"/>
    <w:multiLevelType w:val="hybridMultilevel"/>
    <w:tmpl w:val="581488E2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D65EAB"/>
    <w:multiLevelType w:val="hybridMultilevel"/>
    <w:tmpl w:val="DEAE6A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6658DA"/>
    <w:multiLevelType w:val="hybridMultilevel"/>
    <w:tmpl w:val="BB74FDA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6A4A312">
      <w:numFmt w:val="bullet"/>
      <w:lvlText w:val="•"/>
      <w:lvlJc w:val="left"/>
      <w:pPr>
        <w:ind w:left="708" w:hanging="708"/>
      </w:pPr>
      <w:rPr>
        <w:rFonts w:ascii="Calibri" w:eastAsiaTheme="minorEastAsia" w:hAnsi="Calibri" w:cs="Calibri" w:hint="default"/>
      </w:rPr>
    </w:lvl>
    <w:lvl w:ilvl="2" w:tplc="C0DAEAF0">
      <w:numFmt w:val="bullet"/>
      <w:lvlText w:val="-"/>
      <w:lvlJc w:val="left"/>
      <w:pPr>
        <w:ind w:left="2340" w:hanging="360"/>
      </w:pPr>
      <w:rPr>
        <w:rFonts w:ascii="Calibri" w:eastAsiaTheme="minorEastAsia" w:hAnsi="Calibri" w:cs="Calibri" w:hint="default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F34FA5"/>
    <w:multiLevelType w:val="multilevel"/>
    <w:tmpl w:val="5CBAB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706B0E14"/>
    <w:multiLevelType w:val="hybridMultilevel"/>
    <w:tmpl w:val="DC3699F6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F861F13"/>
    <w:multiLevelType w:val="hybridMultilevel"/>
    <w:tmpl w:val="75FA7D5A"/>
    <w:lvl w:ilvl="0" w:tplc="04070017">
      <w:start w:val="1"/>
      <w:numFmt w:val="lowerLetter"/>
      <w:lvlText w:val="%1)"/>
      <w:lvlJc w:val="left"/>
      <w:pPr>
        <w:ind w:left="98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04" w:hanging="360"/>
      </w:pPr>
    </w:lvl>
    <w:lvl w:ilvl="2" w:tplc="0407001B" w:tentative="1">
      <w:start w:val="1"/>
      <w:numFmt w:val="lowerRoman"/>
      <w:lvlText w:val="%3."/>
      <w:lvlJc w:val="right"/>
      <w:pPr>
        <w:ind w:left="2424" w:hanging="180"/>
      </w:pPr>
    </w:lvl>
    <w:lvl w:ilvl="3" w:tplc="0407000F" w:tentative="1">
      <w:start w:val="1"/>
      <w:numFmt w:val="decimal"/>
      <w:lvlText w:val="%4."/>
      <w:lvlJc w:val="left"/>
      <w:pPr>
        <w:ind w:left="3144" w:hanging="360"/>
      </w:pPr>
    </w:lvl>
    <w:lvl w:ilvl="4" w:tplc="04070019" w:tentative="1">
      <w:start w:val="1"/>
      <w:numFmt w:val="lowerLetter"/>
      <w:lvlText w:val="%5."/>
      <w:lvlJc w:val="left"/>
      <w:pPr>
        <w:ind w:left="3864" w:hanging="360"/>
      </w:pPr>
    </w:lvl>
    <w:lvl w:ilvl="5" w:tplc="0407001B" w:tentative="1">
      <w:start w:val="1"/>
      <w:numFmt w:val="lowerRoman"/>
      <w:lvlText w:val="%6."/>
      <w:lvlJc w:val="right"/>
      <w:pPr>
        <w:ind w:left="4584" w:hanging="180"/>
      </w:pPr>
    </w:lvl>
    <w:lvl w:ilvl="6" w:tplc="0407000F" w:tentative="1">
      <w:start w:val="1"/>
      <w:numFmt w:val="decimal"/>
      <w:lvlText w:val="%7."/>
      <w:lvlJc w:val="left"/>
      <w:pPr>
        <w:ind w:left="5304" w:hanging="360"/>
      </w:pPr>
    </w:lvl>
    <w:lvl w:ilvl="7" w:tplc="04070019" w:tentative="1">
      <w:start w:val="1"/>
      <w:numFmt w:val="lowerLetter"/>
      <w:lvlText w:val="%8."/>
      <w:lvlJc w:val="left"/>
      <w:pPr>
        <w:ind w:left="6024" w:hanging="360"/>
      </w:pPr>
    </w:lvl>
    <w:lvl w:ilvl="8" w:tplc="0407001B" w:tentative="1">
      <w:start w:val="1"/>
      <w:numFmt w:val="lowerRoman"/>
      <w:lvlText w:val="%9."/>
      <w:lvlJc w:val="right"/>
      <w:pPr>
        <w:ind w:left="6744" w:hanging="180"/>
      </w:pPr>
    </w:lvl>
  </w:abstractNum>
  <w:num w:numId="1" w16cid:durableId="1151749551">
    <w:abstractNumId w:val="12"/>
  </w:num>
  <w:num w:numId="2" w16cid:durableId="525026079">
    <w:abstractNumId w:val="0"/>
  </w:num>
  <w:num w:numId="3" w16cid:durableId="36975652">
    <w:abstractNumId w:val="5"/>
  </w:num>
  <w:num w:numId="4" w16cid:durableId="979923943">
    <w:abstractNumId w:val="13"/>
  </w:num>
  <w:num w:numId="5" w16cid:durableId="1649629374">
    <w:abstractNumId w:val="6"/>
  </w:num>
  <w:num w:numId="6" w16cid:durableId="17289959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71474568">
    <w:abstractNumId w:val="6"/>
  </w:num>
  <w:num w:numId="8" w16cid:durableId="396443311">
    <w:abstractNumId w:val="1"/>
  </w:num>
  <w:num w:numId="9" w16cid:durableId="796684822">
    <w:abstractNumId w:val="3"/>
  </w:num>
  <w:num w:numId="10" w16cid:durableId="1100831378">
    <w:abstractNumId w:val="14"/>
  </w:num>
  <w:num w:numId="11" w16cid:durableId="2036687279">
    <w:abstractNumId w:val="6"/>
    <w:lvlOverride w:ilvl="0">
      <w:startOverride w:val="1"/>
    </w:lvlOverride>
  </w:num>
  <w:num w:numId="12" w16cid:durableId="111169794">
    <w:abstractNumId w:val="6"/>
    <w:lvlOverride w:ilvl="0">
      <w:startOverride w:val="1"/>
    </w:lvlOverride>
  </w:num>
  <w:num w:numId="13" w16cid:durableId="1980260995">
    <w:abstractNumId w:val="6"/>
    <w:lvlOverride w:ilvl="0">
      <w:startOverride w:val="1"/>
    </w:lvlOverride>
  </w:num>
  <w:num w:numId="14" w16cid:durableId="6480948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15314644">
    <w:abstractNumId w:val="4"/>
  </w:num>
  <w:num w:numId="16" w16cid:durableId="837699025">
    <w:abstractNumId w:val="10"/>
  </w:num>
  <w:num w:numId="17" w16cid:durableId="1415781775">
    <w:abstractNumId w:val="7"/>
  </w:num>
  <w:num w:numId="18" w16cid:durableId="74327817">
    <w:abstractNumId w:val="2"/>
  </w:num>
  <w:num w:numId="19" w16cid:durableId="2098860400">
    <w:abstractNumId w:val="15"/>
  </w:num>
  <w:num w:numId="20" w16cid:durableId="619923056">
    <w:abstractNumId w:val="11"/>
  </w:num>
  <w:num w:numId="21" w16cid:durableId="14352849">
    <w:abstractNumId w:val="6"/>
  </w:num>
  <w:num w:numId="22" w16cid:durableId="1334069634">
    <w:abstractNumId w:val="6"/>
  </w:num>
  <w:num w:numId="23" w16cid:durableId="2145199967">
    <w:abstractNumId w:val="6"/>
  </w:num>
  <w:num w:numId="24" w16cid:durableId="927930686">
    <w:abstractNumId w:val="9"/>
  </w:num>
  <w:num w:numId="25" w16cid:durableId="27178828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ocumentProtection w:edit="forms" w:enforcement="1" w:cryptProviderType="rsaAES" w:cryptAlgorithmClass="hash" w:cryptAlgorithmType="typeAny" w:cryptAlgorithmSid="14" w:cryptSpinCount="100000" w:hash="/Wjs8ldDEqYT2fPeGd3NfolqaZeZS3NF8YsUKyyDQDnfRnTOf6wt6TQKpgKGty4iNvADMe4bCRMSXewowxBniA==" w:salt="Rfdm1mTDaySMdYhGuqgwjw=="/>
  <w:defaultTabStop w:val="62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80D"/>
    <w:rsid w:val="00002E63"/>
    <w:rsid w:val="0001033E"/>
    <w:rsid w:val="000113CF"/>
    <w:rsid w:val="0001618A"/>
    <w:rsid w:val="000234E4"/>
    <w:rsid w:val="000251F6"/>
    <w:rsid w:val="00027C6A"/>
    <w:rsid w:val="00031443"/>
    <w:rsid w:val="00032E68"/>
    <w:rsid w:val="000353CC"/>
    <w:rsid w:val="000401D1"/>
    <w:rsid w:val="000403CE"/>
    <w:rsid w:val="00040DA3"/>
    <w:rsid w:val="0004138B"/>
    <w:rsid w:val="000508B9"/>
    <w:rsid w:val="00052763"/>
    <w:rsid w:val="000532B0"/>
    <w:rsid w:val="00056F6C"/>
    <w:rsid w:val="00062AC9"/>
    <w:rsid w:val="00063068"/>
    <w:rsid w:val="000641FF"/>
    <w:rsid w:val="000674A8"/>
    <w:rsid w:val="0007158B"/>
    <w:rsid w:val="0007162A"/>
    <w:rsid w:val="00073181"/>
    <w:rsid w:val="00073607"/>
    <w:rsid w:val="00074A63"/>
    <w:rsid w:val="00077842"/>
    <w:rsid w:val="000826FF"/>
    <w:rsid w:val="00084B6C"/>
    <w:rsid w:val="0008615E"/>
    <w:rsid w:val="00090643"/>
    <w:rsid w:val="00096E72"/>
    <w:rsid w:val="000A00DD"/>
    <w:rsid w:val="000A67EC"/>
    <w:rsid w:val="000A7C44"/>
    <w:rsid w:val="000B2A8D"/>
    <w:rsid w:val="000B64A2"/>
    <w:rsid w:val="000C16E3"/>
    <w:rsid w:val="000C676E"/>
    <w:rsid w:val="000D1D3F"/>
    <w:rsid w:val="000D41A3"/>
    <w:rsid w:val="000D4E2F"/>
    <w:rsid w:val="000D681D"/>
    <w:rsid w:val="000D6875"/>
    <w:rsid w:val="000E0F66"/>
    <w:rsid w:val="000E276C"/>
    <w:rsid w:val="000E59CF"/>
    <w:rsid w:val="000E6268"/>
    <w:rsid w:val="000E6B42"/>
    <w:rsid w:val="000E77CF"/>
    <w:rsid w:val="000F010E"/>
    <w:rsid w:val="000F0F25"/>
    <w:rsid w:val="000F4DA5"/>
    <w:rsid w:val="00101991"/>
    <w:rsid w:val="001038DA"/>
    <w:rsid w:val="001074F6"/>
    <w:rsid w:val="00116BE8"/>
    <w:rsid w:val="00121A31"/>
    <w:rsid w:val="001240E6"/>
    <w:rsid w:val="0012453C"/>
    <w:rsid w:val="00126D1A"/>
    <w:rsid w:val="00127A63"/>
    <w:rsid w:val="00131602"/>
    <w:rsid w:val="00137829"/>
    <w:rsid w:val="00137C20"/>
    <w:rsid w:val="0014500E"/>
    <w:rsid w:val="00145633"/>
    <w:rsid w:val="00156E20"/>
    <w:rsid w:val="00157AF5"/>
    <w:rsid w:val="001600A1"/>
    <w:rsid w:val="0016060F"/>
    <w:rsid w:val="00163778"/>
    <w:rsid w:val="001655C1"/>
    <w:rsid w:val="00171428"/>
    <w:rsid w:val="00174AB6"/>
    <w:rsid w:val="001753AF"/>
    <w:rsid w:val="00177159"/>
    <w:rsid w:val="00177638"/>
    <w:rsid w:val="00177BBA"/>
    <w:rsid w:val="00177E44"/>
    <w:rsid w:val="001837FF"/>
    <w:rsid w:val="001842D9"/>
    <w:rsid w:val="00185316"/>
    <w:rsid w:val="00185651"/>
    <w:rsid w:val="00192C37"/>
    <w:rsid w:val="00193C18"/>
    <w:rsid w:val="00194E7A"/>
    <w:rsid w:val="00196311"/>
    <w:rsid w:val="001A40E6"/>
    <w:rsid w:val="001A4506"/>
    <w:rsid w:val="001A57B1"/>
    <w:rsid w:val="001B2D90"/>
    <w:rsid w:val="001B6273"/>
    <w:rsid w:val="001C1669"/>
    <w:rsid w:val="001C35E0"/>
    <w:rsid w:val="001C5D8F"/>
    <w:rsid w:val="001D2F78"/>
    <w:rsid w:val="001D688F"/>
    <w:rsid w:val="001E0CEB"/>
    <w:rsid w:val="001E4BBE"/>
    <w:rsid w:val="001E4F1A"/>
    <w:rsid w:val="001F2077"/>
    <w:rsid w:val="001F2169"/>
    <w:rsid w:val="001F2972"/>
    <w:rsid w:val="001F40F3"/>
    <w:rsid w:val="00201448"/>
    <w:rsid w:val="002028D0"/>
    <w:rsid w:val="00210C53"/>
    <w:rsid w:val="00211B55"/>
    <w:rsid w:val="002160FB"/>
    <w:rsid w:val="002165FE"/>
    <w:rsid w:val="002173FE"/>
    <w:rsid w:val="00223BA3"/>
    <w:rsid w:val="0022544A"/>
    <w:rsid w:val="00231276"/>
    <w:rsid w:val="00231331"/>
    <w:rsid w:val="002322E3"/>
    <w:rsid w:val="00236D71"/>
    <w:rsid w:val="002405C3"/>
    <w:rsid w:val="0024107D"/>
    <w:rsid w:val="00255AE7"/>
    <w:rsid w:val="00257FD3"/>
    <w:rsid w:val="0026209C"/>
    <w:rsid w:val="00262850"/>
    <w:rsid w:val="00272286"/>
    <w:rsid w:val="0027380D"/>
    <w:rsid w:val="00273C4F"/>
    <w:rsid w:val="00275DF8"/>
    <w:rsid w:val="0028073A"/>
    <w:rsid w:val="00280ED5"/>
    <w:rsid w:val="002818D3"/>
    <w:rsid w:val="0028228E"/>
    <w:rsid w:val="00285F45"/>
    <w:rsid w:val="002A309C"/>
    <w:rsid w:val="002A3424"/>
    <w:rsid w:val="002A42E2"/>
    <w:rsid w:val="002A56A0"/>
    <w:rsid w:val="002B064A"/>
    <w:rsid w:val="002B7024"/>
    <w:rsid w:val="002C22F8"/>
    <w:rsid w:val="002C2880"/>
    <w:rsid w:val="002D2B10"/>
    <w:rsid w:val="002D370B"/>
    <w:rsid w:val="002D3AC7"/>
    <w:rsid w:val="002D6169"/>
    <w:rsid w:val="002E0C25"/>
    <w:rsid w:val="002E1130"/>
    <w:rsid w:val="002E1E05"/>
    <w:rsid w:val="002E3051"/>
    <w:rsid w:val="002E33EA"/>
    <w:rsid w:val="002E35F0"/>
    <w:rsid w:val="002E560E"/>
    <w:rsid w:val="002E6139"/>
    <w:rsid w:val="002E706E"/>
    <w:rsid w:val="002E724E"/>
    <w:rsid w:val="002F176D"/>
    <w:rsid w:val="002F21BE"/>
    <w:rsid w:val="002F2F6A"/>
    <w:rsid w:val="002F5DD9"/>
    <w:rsid w:val="002F6026"/>
    <w:rsid w:val="002F62AA"/>
    <w:rsid w:val="002F770A"/>
    <w:rsid w:val="00300978"/>
    <w:rsid w:val="003017FD"/>
    <w:rsid w:val="003039D9"/>
    <w:rsid w:val="00303D38"/>
    <w:rsid w:val="00304E6C"/>
    <w:rsid w:val="00310329"/>
    <w:rsid w:val="00315E1F"/>
    <w:rsid w:val="003175E6"/>
    <w:rsid w:val="00320924"/>
    <w:rsid w:val="00323D33"/>
    <w:rsid w:val="00327B94"/>
    <w:rsid w:val="0033164C"/>
    <w:rsid w:val="00335048"/>
    <w:rsid w:val="003430C2"/>
    <w:rsid w:val="003477C5"/>
    <w:rsid w:val="00347F4F"/>
    <w:rsid w:val="003520F2"/>
    <w:rsid w:val="0036064A"/>
    <w:rsid w:val="00362175"/>
    <w:rsid w:val="0036313B"/>
    <w:rsid w:val="0037216F"/>
    <w:rsid w:val="003730AC"/>
    <w:rsid w:val="003740B1"/>
    <w:rsid w:val="0038031D"/>
    <w:rsid w:val="00381A83"/>
    <w:rsid w:val="0038347E"/>
    <w:rsid w:val="00384DE6"/>
    <w:rsid w:val="00393B35"/>
    <w:rsid w:val="003948CD"/>
    <w:rsid w:val="00394DDF"/>
    <w:rsid w:val="00394E78"/>
    <w:rsid w:val="003A0041"/>
    <w:rsid w:val="003A5D19"/>
    <w:rsid w:val="003A7B3D"/>
    <w:rsid w:val="003B1217"/>
    <w:rsid w:val="003B1FFF"/>
    <w:rsid w:val="003B28B3"/>
    <w:rsid w:val="003B7D42"/>
    <w:rsid w:val="003C4586"/>
    <w:rsid w:val="003C49C1"/>
    <w:rsid w:val="003C4B51"/>
    <w:rsid w:val="003D5ED4"/>
    <w:rsid w:val="003D6EE0"/>
    <w:rsid w:val="003D7099"/>
    <w:rsid w:val="003E000A"/>
    <w:rsid w:val="003E2698"/>
    <w:rsid w:val="003E3B6E"/>
    <w:rsid w:val="003E4596"/>
    <w:rsid w:val="003E57F9"/>
    <w:rsid w:val="003E59B3"/>
    <w:rsid w:val="003E6167"/>
    <w:rsid w:val="003F2ECA"/>
    <w:rsid w:val="003F3D96"/>
    <w:rsid w:val="003F57B7"/>
    <w:rsid w:val="003F6220"/>
    <w:rsid w:val="0040248C"/>
    <w:rsid w:val="004042D6"/>
    <w:rsid w:val="00404934"/>
    <w:rsid w:val="00407FB9"/>
    <w:rsid w:val="004111E6"/>
    <w:rsid w:val="00413022"/>
    <w:rsid w:val="00413312"/>
    <w:rsid w:val="00415C6D"/>
    <w:rsid w:val="00416DCB"/>
    <w:rsid w:val="00417B26"/>
    <w:rsid w:val="00421860"/>
    <w:rsid w:val="0042236F"/>
    <w:rsid w:val="00422594"/>
    <w:rsid w:val="00424892"/>
    <w:rsid w:val="00424E26"/>
    <w:rsid w:val="004254A9"/>
    <w:rsid w:val="00430F94"/>
    <w:rsid w:val="0043116B"/>
    <w:rsid w:val="00433312"/>
    <w:rsid w:val="00434FEE"/>
    <w:rsid w:val="0043687F"/>
    <w:rsid w:val="0044040F"/>
    <w:rsid w:val="004409ED"/>
    <w:rsid w:val="00444BDC"/>
    <w:rsid w:val="004467B7"/>
    <w:rsid w:val="004503FA"/>
    <w:rsid w:val="00453C31"/>
    <w:rsid w:val="0046058C"/>
    <w:rsid w:val="00463587"/>
    <w:rsid w:val="00463940"/>
    <w:rsid w:val="00475C5F"/>
    <w:rsid w:val="0048136C"/>
    <w:rsid w:val="004818F7"/>
    <w:rsid w:val="00484453"/>
    <w:rsid w:val="004A1D1F"/>
    <w:rsid w:val="004A30FA"/>
    <w:rsid w:val="004B4B1B"/>
    <w:rsid w:val="004B58F5"/>
    <w:rsid w:val="004B79A8"/>
    <w:rsid w:val="004C245A"/>
    <w:rsid w:val="004C5228"/>
    <w:rsid w:val="004C61D7"/>
    <w:rsid w:val="004C65BA"/>
    <w:rsid w:val="004D2E9D"/>
    <w:rsid w:val="004D3FCE"/>
    <w:rsid w:val="004D496F"/>
    <w:rsid w:val="004D739D"/>
    <w:rsid w:val="004D790B"/>
    <w:rsid w:val="004E3D36"/>
    <w:rsid w:val="004E4BF6"/>
    <w:rsid w:val="004F0D14"/>
    <w:rsid w:val="004F786E"/>
    <w:rsid w:val="004F7C27"/>
    <w:rsid w:val="00500E30"/>
    <w:rsid w:val="00501BB0"/>
    <w:rsid w:val="0050627F"/>
    <w:rsid w:val="00507B65"/>
    <w:rsid w:val="00507FD2"/>
    <w:rsid w:val="005201F6"/>
    <w:rsid w:val="00522646"/>
    <w:rsid w:val="00526CAB"/>
    <w:rsid w:val="005314E0"/>
    <w:rsid w:val="00533358"/>
    <w:rsid w:val="00536A6F"/>
    <w:rsid w:val="00540346"/>
    <w:rsid w:val="005411FF"/>
    <w:rsid w:val="00544259"/>
    <w:rsid w:val="00544771"/>
    <w:rsid w:val="00554672"/>
    <w:rsid w:val="00556ADA"/>
    <w:rsid w:val="0056138C"/>
    <w:rsid w:val="00561F67"/>
    <w:rsid w:val="00567A25"/>
    <w:rsid w:val="00570E5C"/>
    <w:rsid w:val="00571751"/>
    <w:rsid w:val="005768C0"/>
    <w:rsid w:val="00583606"/>
    <w:rsid w:val="005911CA"/>
    <w:rsid w:val="0059367D"/>
    <w:rsid w:val="00594A61"/>
    <w:rsid w:val="0059676E"/>
    <w:rsid w:val="00596E83"/>
    <w:rsid w:val="0059768B"/>
    <w:rsid w:val="005A004C"/>
    <w:rsid w:val="005A0F44"/>
    <w:rsid w:val="005A42F8"/>
    <w:rsid w:val="005A6864"/>
    <w:rsid w:val="005A7468"/>
    <w:rsid w:val="005A7B42"/>
    <w:rsid w:val="005B1538"/>
    <w:rsid w:val="005B6053"/>
    <w:rsid w:val="005C1493"/>
    <w:rsid w:val="005C20F9"/>
    <w:rsid w:val="005C2E72"/>
    <w:rsid w:val="005C4E75"/>
    <w:rsid w:val="005C785B"/>
    <w:rsid w:val="005C7BD6"/>
    <w:rsid w:val="005D0EA2"/>
    <w:rsid w:val="005D0F8C"/>
    <w:rsid w:val="005D2AD3"/>
    <w:rsid w:val="005D4853"/>
    <w:rsid w:val="005D582F"/>
    <w:rsid w:val="005D5902"/>
    <w:rsid w:val="005D659E"/>
    <w:rsid w:val="005D6F50"/>
    <w:rsid w:val="005D76F3"/>
    <w:rsid w:val="005D7A58"/>
    <w:rsid w:val="005D7B4D"/>
    <w:rsid w:val="005E1978"/>
    <w:rsid w:val="005E282C"/>
    <w:rsid w:val="005E4371"/>
    <w:rsid w:val="005F30F5"/>
    <w:rsid w:val="0060260C"/>
    <w:rsid w:val="00602D66"/>
    <w:rsid w:val="00602DDC"/>
    <w:rsid w:val="00603FBC"/>
    <w:rsid w:val="006050AE"/>
    <w:rsid w:val="0060584A"/>
    <w:rsid w:val="00617ECE"/>
    <w:rsid w:val="00622A10"/>
    <w:rsid w:val="006239A1"/>
    <w:rsid w:val="0062437C"/>
    <w:rsid w:val="00624B7A"/>
    <w:rsid w:val="00625F00"/>
    <w:rsid w:val="00626208"/>
    <w:rsid w:val="00626EA4"/>
    <w:rsid w:val="00630130"/>
    <w:rsid w:val="0063111E"/>
    <w:rsid w:val="00631181"/>
    <w:rsid w:val="006312C2"/>
    <w:rsid w:val="00633685"/>
    <w:rsid w:val="00636246"/>
    <w:rsid w:val="0063637D"/>
    <w:rsid w:val="00644C4D"/>
    <w:rsid w:val="006517CD"/>
    <w:rsid w:val="00654DCE"/>
    <w:rsid w:val="00655604"/>
    <w:rsid w:val="00657117"/>
    <w:rsid w:val="006666D7"/>
    <w:rsid w:val="0067020F"/>
    <w:rsid w:val="00670DC6"/>
    <w:rsid w:val="00674C76"/>
    <w:rsid w:val="00674CC5"/>
    <w:rsid w:val="00675C39"/>
    <w:rsid w:val="0067617A"/>
    <w:rsid w:val="00682951"/>
    <w:rsid w:val="00686841"/>
    <w:rsid w:val="00690614"/>
    <w:rsid w:val="00693A5A"/>
    <w:rsid w:val="00695F28"/>
    <w:rsid w:val="00696B82"/>
    <w:rsid w:val="006A48C5"/>
    <w:rsid w:val="006A495E"/>
    <w:rsid w:val="006A58A1"/>
    <w:rsid w:val="006A5F9D"/>
    <w:rsid w:val="006B3D9D"/>
    <w:rsid w:val="006B3DD6"/>
    <w:rsid w:val="006B5A2E"/>
    <w:rsid w:val="006B65B0"/>
    <w:rsid w:val="006C228E"/>
    <w:rsid w:val="006C28EF"/>
    <w:rsid w:val="006C423D"/>
    <w:rsid w:val="006C670E"/>
    <w:rsid w:val="006D27B0"/>
    <w:rsid w:val="006D4812"/>
    <w:rsid w:val="006D515D"/>
    <w:rsid w:val="006D5AF2"/>
    <w:rsid w:val="006D5D0C"/>
    <w:rsid w:val="006D665D"/>
    <w:rsid w:val="006D7C47"/>
    <w:rsid w:val="006E2336"/>
    <w:rsid w:val="006E3D83"/>
    <w:rsid w:val="006E454F"/>
    <w:rsid w:val="006E5262"/>
    <w:rsid w:val="006E5502"/>
    <w:rsid w:val="006F184B"/>
    <w:rsid w:val="006F5127"/>
    <w:rsid w:val="0070121E"/>
    <w:rsid w:val="00702733"/>
    <w:rsid w:val="00702992"/>
    <w:rsid w:val="00702A51"/>
    <w:rsid w:val="00704AE4"/>
    <w:rsid w:val="007053A2"/>
    <w:rsid w:val="007067F2"/>
    <w:rsid w:val="007115BE"/>
    <w:rsid w:val="00711736"/>
    <w:rsid w:val="00726DAD"/>
    <w:rsid w:val="0074062C"/>
    <w:rsid w:val="0074102A"/>
    <w:rsid w:val="00742501"/>
    <w:rsid w:val="00746A1F"/>
    <w:rsid w:val="00752530"/>
    <w:rsid w:val="007549A3"/>
    <w:rsid w:val="00756AE6"/>
    <w:rsid w:val="00756FD6"/>
    <w:rsid w:val="0075747A"/>
    <w:rsid w:val="0076046E"/>
    <w:rsid w:val="00760AEF"/>
    <w:rsid w:val="00764611"/>
    <w:rsid w:val="00765567"/>
    <w:rsid w:val="00765DED"/>
    <w:rsid w:val="007749FC"/>
    <w:rsid w:val="00776DD5"/>
    <w:rsid w:val="007773CC"/>
    <w:rsid w:val="00777AB4"/>
    <w:rsid w:val="00781036"/>
    <w:rsid w:val="00782E11"/>
    <w:rsid w:val="007837F2"/>
    <w:rsid w:val="007870D9"/>
    <w:rsid w:val="00791A08"/>
    <w:rsid w:val="00793C0A"/>
    <w:rsid w:val="00794BF6"/>
    <w:rsid w:val="007B0639"/>
    <w:rsid w:val="007C0CEE"/>
    <w:rsid w:val="007C1601"/>
    <w:rsid w:val="007D25ED"/>
    <w:rsid w:val="007D2D66"/>
    <w:rsid w:val="007D3C95"/>
    <w:rsid w:val="007E1DE7"/>
    <w:rsid w:val="007E489F"/>
    <w:rsid w:val="007E510F"/>
    <w:rsid w:val="007E74BB"/>
    <w:rsid w:val="007F4ED7"/>
    <w:rsid w:val="007F7DD1"/>
    <w:rsid w:val="0080214A"/>
    <w:rsid w:val="0080322F"/>
    <w:rsid w:val="008115A5"/>
    <w:rsid w:val="00811AFC"/>
    <w:rsid w:val="00814B77"/>
    <w:rsid w:val="0081582C"/>
    <w:rsid w:val="00815DA7"/>
    <w:rsid w:val="00816E59"/>
    <w:rsid w:val="00817344"/>
    <w:rsid w:val="00817AB7"/>
    <w:rsid w:val="00821B87"/>
    <w:rsid w:val="00822F35"/>
    <w:rsid w:val="00823DE3"/>
    <w:rsid w:val="00841DB1"/>
    <w:rsid w:val="008422CE"/>
    <w:rsid w:val="00845EC2"/>
    <w:rsid w:val="00846B38"/>
    <w:rsid w:val="00850C59"/>
    <w:rsid w:val="00852796"/>
    <w:rsid w:val="008542CA"/>
    <w:rsid w:val="00854B61"/>
    <w:rsid w:val="0085760E"/>
    <w:rsid w:val="00860920"/>
    <w:rsid w:val="008611CB"/>
    <w:rsid w:val="00861867"/>
    <w:rsid w:val="00862CBA"/>
    <w:rsid w:val="00863F7A"/>
    <w:rsid w:val="00867E27"/>
    <w:rsid w:val="00872C0D"/>
    <w:rsid w:val="0087665C"/>
    <w:rsid w:val="008771E2"/>
    <w:rsid w:val="00881CEF"/>
    <w:rsid w:val="0088205C"/>
    <w:rsid w:val="00891523"/>
    <w:rsid w:val="00892856"/>
    <w:rsid w:val="008972A8"/>
    <w:rsid w:val="008A042E"/>
    <w:rsid w:val="008A0B0E"/>
    <w:rsid w:val="008A4BB5"/>
    <w:rsid w:val="008B1EEB"/>
    <w:rsid w:val="008B3193"/>
    <w:rsid w:val="008C0482"/>
    <w:rsid w:val="008C611B"/>
    <w:rsid w:val="008C646E"/>
    <w:rsid w:val="008C7257"/>
    <w:rsid w:val="008C7933"/>
    <w:rsid w:val="008D1D52"/>
    <w:rsid w:val="008D38FC"/>
    <w:rsid w:val="008D53C6"/>
    <w:rsid w:val="008D7CEB"/>
    <w:rsid w:val="008E4C1B"/>
    <w:rsid w:val="008E7898"/>
    <w:rsid w:val="008F4C14"/>
    <w:rsid w:val="008F4EF5"/>
    <w:rsid w:val="008F6A2F"/>
    <w:rsid w:val="008F7A9B"/>
    <w:rsid w:val="00900802"/>
    <w:rsid w:val="00904A46"/>
    <w:rsid w:val="00906F94"/>
    <w:rsid w:val="00907312"/>
    <w:rsid w:val="00907F03"/>
    <w:rsid w:val="009112D9"/>
    <w:rsid w:val="0091133B"/>
    <w:rsid w:val="00911EF3"/>
    <w:rsid w:val="00914826"/>
    <w:rsid w:val="00925C5F"/>
    <w:rsid w:val="00926B94"/>
    <w:rsid w:val="00927D34"/>
    <w:rsid w:val="009313F0"/>
    <w:rsid w:val="00936287"/>
    <w:rsid w:val="00937825"/>
    <w:rsid w:val="009419B1"/>
    <w:rsid w:val="00942B25"/>
    <w:rsid w:val="00943761"/>
    <w:rsid w:val="0094383C"/>
    <w:rsid w:val="00951655"/>
    <w:rsid w:val="00951965"/>
    <w:rsid w:val="00951B06"/>
    <w:rsid w:val="00953493"/>
    <w:rsid w:val="009537A6"/>
    <w:rsid w:val="00954AFB"/>
    <w:rsid w:val="00960232"/>
    <w:rsid w:val="009612C7"/>
    <w:rsid w:val="0097120E"/>
    <w:rsid w:val="00972323"/>
    <w:rsid w:val="00974174"/>
    <w:rsid w:val="0097498D"/>
    <w:rsid w:val="00974C0A"/>
    <w:rsid w:val="00983251"/>
    <w:rsid w:val="00990B4C"/>
    <w:rsid w:val="00991FFA"/>
    <w:rsid w:val="00997F30"/>
    <w:rsid w:val="009A283E"/>
    <w:rsid w:val="009A2DA6"/>
    <w:rsid w:val="009A3419"/>
    <w:rsid w:val="009A6F72"/>
    <w:rsid w:val="009B29F4"/>
    <w:rsid w:val="009B3808"/>
    <w:rsid w:val="009B48D7"/>
    <w:rsid w:val="009B730D"/>
    <w:rsid w:val="009C08E6"/>
    <w:rsid w:val="009C44B2"/>
    <w:rsid w:val="009D0BF0"/>
    <w:rsid w:val="009D420B"/>
    <w:rsid w:val="009E10CE"/>
    <w:rsid w:val="009E1D91"/>
    <w:rsid w:val="009E6430"/>
    <w:rsid w:val="009E6DE7"/>
    <w:rsid w:val="009F3493"/>
    <w:rsid w:val="009F435B"/>
    <w:rsid w:val="009F5F78"/>
    <w:rsid w:val="00A0344B"/>
    <w:rsid w:val="00A04F5A"/>
    <w:rsid w:val="00A059F6"/>
    <w:rsid w:val="00A06A10"/>
    <w:rsid w:val="00A1334F"/>
    <w:rsid w:val="00A13E2A"/>
    <w:rsid w:val="00A15230"/>
    <w:rsid w:val="00A22A33"/>
    <w:rsid w:val="00A24AFB"/>
    <w:rsid w:val="00A24DF5"/>
    <w:rsid w:val="00A3036D"/>
    <w:rsid w:val="00A4133E"/>
    <w:rsid w:val="00A421E4"/>
    <w:rsid w:val="00A44648"/>
    <w:rsid w:val="00A47AFB"/>
    <w:rsid w:val="00A50B42"/>
    <w:rsid w:val="00A5341F"/>
    <w:rsid w:val="00A5379F"/>
    <w:rsid w:val="00A56B16"/>
    <w:rsid w:val="00A6024D"/>
    <w:rsid w:val="00A621B2"/>
    <w:rsid w:val="00A651AB"/>
    <w:rsid w:val="00A65AB0"/>
    <w:rsid w:val="00A72B23"/>
    <w:rsid w:val="00A73AF6"/>
    <w:rsid w:val="00A73D33"/>
    <w:rsid w:val="00A764E2"/>
    <w:rsid w:val="00A81CB5"/>
    <w:rsid w:val="00A84AB3"/>
    <w:rsid w:val="00A920A1"/>
    <w:rsid w:val="00A929D3"/>
    <w:rsid w:val="00A966E4"/>
    <w:rsid w:val="00A96F20"/>
    <w:rsid w:val="00AA0348"/>
    <w:rsid w:val="00AA43FA"/>
    <w:rsid w:val="00AA4E81"/>
    <w:rsid w:val="00AA5162"/>
    <w:rsid w:val="00AB13DF"/>
    <w:rsid w:val="00AB15B5"/>
    <w:rsid w:val="00AB36EA"/>
    <w:rsid w:val="00AB5276"/>
    <w:rsid w:val="00AB775F"/>
    <w:rsid w:val="00AC3561"/>
    <w:rsid w:val="00AC3CCF"/>
    <w:rsid w:val="00AC4475"/>
    <w:rsid w:val="00AC7CCB"/>
    <w:rsid w:val="00AD3423"/>
    <w:rsid w:val="00AD5C63"/>
    <w:rsid w:val="00AD5E78"/>
    <w:rsid w:val="00AD619E"/>
    <w:rsid w:val="00AE1088"/>
    <w:rsid w:val="00AE51AE"/>
    <w:rsid w:val="00AE5C09"/>
    <w:rsid w:val="00AF3033"/>
    <w:rsid w:val="00AF3968"/>
    <w:rsid w:val="00AF4EE7"/>
    <w:rsid w:val="00AF7443"/>
    <w:rsid w:val="00B004D4"/>
    <w:rsid w:val="00B05CB0"/>
    <w:rsid w:val="00B06C51"/>
    <w:rsid w:val="00B11CA6"/>
    <w:rsid w:val="00B1239B"/>
    <w:rsid w:val="00B13732"/>
    <w:rsid w:val="00B140FD"/>
    <w:rsid w:val="00B21E3F"/>
    <w:rsid w:val="00B21F0F"/>
    <w:rsid w:val="00B23A44"/>
    <w:rsid w:val="00B40053"/>
    <w:rsid w:val="00B40975"/>
    <w:rsid w:val="00B40EBA"/>
    <w:rsid w:val="00B4353B"/>
    <w:rsid w:val="00B440F8"/>
    <w:rsid w:val="00B45D1F"/>
    <w:rsid w:val="00B47762"/>
    <w:rsid w:val="00B66D1E"/>
    <w:rsid w:val="00B67894"/>
    <w:rsid w:val="00B708DD"/>
    <w:rsid w:val="00B70E69"/>
    <w:rsid w:val="00B73BB5"/>
    <w:rsid w:val="00B7576E"/>
    <w:rsid w:val="00B75A26"/>
    <w:rsid w:val="00B812F6"/>
    <w:rsid w:val="00B836C1"/>
    <w:rsid w:val="00B86FB0"/>
    <w:rsid w:val="00B87E20"/>
    <w:rsid w:val="00B9026D"/>
    <w:rsid w:val="00B93667"/>
    <w:rsid w:val="00B949ED"/>
    <w:rsid w:val="00B95639"/>
    <w:rsid w:val="00B9574C"/>
    <w:rsid w:val="00B9605B"/>
    <w:rsid w:val="00B96A06"/>
    <w:rsid w:val="00BA1E82"/>
    <w:rsid w:val="00BA2345"/>
    <w:rsid w:val="00BA7DE5"/>
    <w:rsid w:val="00BB29D3"/>
    <w:rsid w:val="00BB41F6"/>
    <w:rsid w:val="00BB4C2B"/>
    <w:rsid w:val="00BB56CE"/>
    <w:rsid w:val="00BB6869"/>
    <w:rsid w:val="00BC560D"/>
    <w:rsid w:val="00BD0073"/>
    <w:rsid w:val="00BD1D9C"/>
    <w:rsid w:val="00BD719D"/>
    <w:rsid w:val="00BE78E4"/>
    <w:rsid w:val="00BF4C1A"/>
    <w:rsid w:val="00BF7D6F"/>
    <w:rsid w:val="00C009A4"/>
    <w:rsid w:val="00C034B8"/>
    <w:rsid w:val="00C03C13"/>
    <w:rsid w:val="00C0562B"/>
    <w:rsid w:val="00C07762"/>
    <w:rsid w:val="00C130C7"/>
    <w:rsid w:val="00C1323D"/>
    <w:rsid w:val="00C176CF"/>
    <w:rsid w:val="00C2182D"/>
    <w:rsid w:val="00C24A48"/>
    <w:rsid w:val="00C25ED0"/>
    <w:rsid w:val="00C3184D"/>
    <w:rsid w:val="00C378DC"/>
    <w:rsid w:val="00C43AF3"/>
    <w:rsid w:val="00C5317E"/>
    <w:rsid w:val="00C536C5"/>
    <w:rsid w:val="00C54D62"/>
    <w:rsid w:val="00C5713E"/>
    <w:rsid w:val="00C62AE6"/>
    <w:rsid w:val="00C64048"/>
    <w:rsid w:val="00C73370"/>
    <w:rsid w:val="00C73931"/>
    <w:rsid w:val="00C81706"/>
    <w:rsid w:val="00C81CEB"/>
    <w:rsid w:val="00C9237F"/>
    <w:rsid w:val="00C92FA5"/>
    <w:rsid w:val="00C95A14"/>
    <w:rsid w:val="00CA6694"/>
    <w:rsid w:val="00CA6D77"/>
    <w:rsid w:val="00CB2647"/>
    <w:rsid w:val="00CB2BDA"/>
    <w:rsid w:val="00CB2F72"/>
    <w:rsid w:val="00CB43E3"/>
    <w:rsid w:val="00CC1436"/>
    <w:rsid w:val="00CC1629"/>
    <w:rsid w:val="00CC2537"/>
    <w:rsid w:val="00CC6EE3"/>
    <w:rsid w:val="00CD2FA1"/>
    <w:rsid w:val="00CE0745"/>
    <w:rsid w:val="00CE3CE6"/>
    <w:rsid w:val="00CE7151"/>
    <w:rsid w:val="00CF049D"/>
    <w:rsid w:val="00CF3D11"/>
    <w:rsid w:val="00CF3D4A"/>
    <w:rsid w:val="00CF5BDC"/>
    <w:rsid w:val="00CF62F4"/>
    <w:rsid w:val="00CF7568"/>
    <w:rsid w:val="00D0465F"/>
    <w:rsid w:val="00D0592E"/>
    <w:rsid w:val="00D06858"/>
    <w:rsid w:val="00D123F7"/>
    <w:rsid w:val="00D12973"/>
    <w:rsid w:val="00D154E4"/>
    <w:rsid w:val="00D17020"/>
    <w:rsid w:val="00D17709"/>
    <w:rsid w:val="00D2103A"/>
    <w:rsid w:val="00D21972"/>
    <w:rsid w:val="00D25412"/>
    <w:rsid w:val="00D25572"/>
    <w:rsid w:val="00D2637C"/>
    <w:rsid w:val="00D272DE"/>
    <w:rsid w:val="00D30A2F"/>
    <w:rsid w:val="00D51DE5"/>
    <w:rsid w:val="00D539D8"/>
    <w:rsid w:val="00D5654D"/>
    <w:rsid w:val="00D64C9A"/>
    <w:rsid w:val="00D65594"/>
    <w:rsid w:val="00D7078F"/>
    <w:rsid w:val="00D715DE"/>
    <w:rsid w:val="00D7485F"/>
    <w:rsid w:val="00D75CD4"/>
    <w:rsid w:val="00D81518"/>
    <w:rsid w:val="00D85916"/>
    <w:rsid w:val="00D85B97"/>
    <w:rsid w:val="00D939D0"/>
    <w:rsid w:val="00D95203"/>
    <w:rsid w:val="00D959CB"/>
    <w:rsid w:val="00D9747B"/>
    <w:rsid w:val="00DA2316"/>
    <w:rsid w:val="00DA60F0"/>
    <w:rsid w:val="00DB0525"/>
    <w:rsid w:val="00DB1E6B"/>
    <w:rsid w:val="00DC0D26"/>
    <w:rsid w:val="00DC1EA0"/>
    <w:rsid w:val="00DC2CCE"/>
    <w:rsid w:val="00DC6F10"/>
    <w:rsid w:val="00DD1850"/>
    <w:rsid w:val="00DD4B46"/>
    <w:rsid w:val="00DD4F89"/>
    <w:rsid w:val="00DE0950"/>
    <w:rsid w:val="00DE0B39"/>
    <w:rsid w:val="00DE1915"/>
    <w:rsid w:val="00DE6030"/>
    <w:rsid w:val="00DF37F9"/>
    <w:rsid w:val="00DF666A"/>
    <w:rsid w:val="00E00B48"/>
    <w:rsid w:val="00E03394"/>
    <w:rsid w:val="00E0339D"/>
    <w:rsid w:val="00E04CA8"/>
    <w:rsid w:val="00E069BE"/>
    <w:rsid w:val="00E07C2F"/>
    <w:rsid w:val="00E07E15"/>
    <w:rsid w:val="00E1191F"/>
    <w:rsid w:val="00E157DB"/>
    <w:rsid w:val="00E26925"/>
    <w:rsid w:val="00E35086"/>
    <w:rsid w:val="00E3586D"/>
    <w:rsid w:val="00E36192"/>
    <w:rsid w:val="00E40F05"/>
    <w:rsid w:val="00E52FF7"/>
    <w:rsid w:val="00E56079"/>
    <w:rsid w:val="00E56303"/>
    <w:rsid w:val="00E5794C"/>
    <w:rsid w:val="00E63AB7"/>
    <w:rsid w:val="00E65B0A"/>
    <w:rsid w:val="00E746FE"/>
    <w:rsid w:val="00E76611"/>
    <w:rsid w:val="00E81391"/>
    <w:rsid w:val="00E85193"/>
    <w:rsid w:val="00E94F83"/>
    <w:rsid w:val="00EA057A"/>
    <w:rsid w:val="00EA1C96"/>
    <w:rsid w:val="00EA287E"/>
    <w:rsid w:val="00EA320F"/>
    <w:rsid w:val="00EA5461"/>
    <w:rsid w:val="00EA6B05"/>
    <w:rsid w:val="00EA6FBE"/>
    <w:rsid w:val="00EB101D"/>
    <w:rsid w:val="00EB36CB"/>
    <w:rsid w:val="00EB6C75"/>
    <w:rsid w:val="00EC352B"/>
    <w:rsid w:val="00ED0065"/>
    <w:rsid w:val="00ED065E"/>
    <w:rsid w:val="00ED35AC"/>
    <w:rsid w:val="00ED5153"/>
    <w:rsid w:val="00ED71E7"/>
    <w:rsid w:val="00EE26A0"/>
    <w:rsid w:val="00EE476E"/>
    <w:rsid w:val="00EE5FE9"/>
    <w:rsid w:val="00EF135A"/>
    <w:rsid w:val="00EF35C4"/>
    <w:rsid w:val="00EF59DD"/>
    <w:rsid w:val="00EF69EF"/>
    <w:rsid w:val="00F00150"/>
    <w:rsid w:val="00F04E41"/>
    <w:rsid w:val="00F05F1F"/>
    <w:rsid w:val="00F06BCF"/>
    <w:rsid w:val="00F105DD"/>
    <w:rsid w:val="00F1693E"/>
    <w:rsid w:val="00F20167"/>
    <w:rsid w:val="00F234D1"/>
    <w:rsid w:val="00F247A5"/>
    <w:rsid w:val="00F259C0"/>
    <w:rsid w:val="00F37690"/>
    <w:rsid w:val="00F4067D"/>
    <w:rsid w:val="00F41CA1"/>
    <w:rsid w:val="00F42BFE"/>
    <w:rsid w:val="00F461D3"/>
    <w:rsid w:val="00F46C6C"/>
    <w:rsid w:val="00F50D85"/>
    <w:rsid w:val="00F533B6"/>
    <w:rsid w:val="00F54218"/>
    <w:rsid w:val="00F5536F"/>
    <w:rsid w:val="00F574A1"/>
    <w:rsid w:val="00F64C06"/>
    <w:rsid w:val="00F66924"/>
    <w:rsid w:val="00F804A0"/>
    <w:rsid w:val="00F82171"/>
    <w:rsid w:val="00F9085A"/>
    <w:rsid w:val="00F92668"/>
    <w:rsid w:val="00F92DA9"/>
    <w:rsid w:val="00F95919"/>
    <w:rsid w:val="00F95A5C"/>
    <w:rsid w:val="00F9781E"/>
    <w:rsid w:val="00FA0D66"/>
    <w:rsid w:val="00FA2233"/>
    <w:rsid w:val="00FA7801"/>
    <w:rsid w:val="00FB10E4"/>
    <w:rsid w:val="00FB2F77"/>
    <w:rsid w:val="00FB34DE"/>
    <w:rsid w:val="00FB6E82"/>
    <w:rsid w:val="00FB758E"/>
    <w:rsid w:val="00FB7991"/>
    <w:rsid w:val="00FC0408"/>
    <w:rsid w:val="00FC1FCA"/>
    <w:rsid w:val="00FC315E"/>
    <w:rsid w:val="00FC4465"/>
    <w:rsid w:val="00FD00CD"/>
    <w:rsid w:val="00FD03AC"/>
    <w:rsid w:val="00FD424B"/>
    <w:rsid w:val="00FD7D7F"/>
    <w:rsid w:val="00FE0A9E"/>
    <w:rsid w:val="00FE6B71"/>
    <w:rsid w:val="00FE78E9"/>
    <w:rsid w:val="00FE7DE3"/>
    <w:rsid w:val="00FF0692"/>
    <w:rsid w:val="00FF1E9E"/>
    <w:rsid w:val="00FF294B"/>
    <w:rsid w:val="00FF3BCF"/>
    <w:rsid w:val="00FF6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F6D9"/>
  <w14:defaultImageDpi w14:val="330"/>
  <w15:chartTrackingRefBased/>
  <w15:docId w15:val="{8B2FAB07-020F-4E22-8C0D-960B522F7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7380D"/>
    <w:pPr>
      <w:jc w:val="both"/>
    </w:pPr>
    <w:rPr>
      <w:rFonts w:ascii="Aptos" w:hAnsi="Aptos"/>
      <w:sz w:val="20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AB13DF"/>
    <w:pPr>
      <w:keepNext/>
      <w:keepLines/>
      <w:numPr>
        <w:numId w:val="2"/>
      </w:numPr>
      <w:spacing w:before="600" w:after="120" w:line="240" w:lineRule="auto"/>
      <w:outlineLvl w:val="0"/>
    </w:pPr>
    <w:rPr>
      <w:rFonts w:eastAsiaTheme="minorEastAsia" w:cs="Times New Roman"/>
      <w:b/>
      <w:bCs/>
      <w:color w:val="000000" w:themeColor="text1"/>
      <w:sz w:val="28"/>
      <w:szCs w:val="20"/>
      <w:lang w:eastAsia="de-DE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3477C5"/>
    <w:pPr>
      <w:keepNext/>
      <w:keepLines/>
      <w:numPr>
        <w:ilvl w:val="1"/>
        <w:numId w:val="2"/>
      </w:numPr>
      <w:spacing w:before="360" w:after="120" w:line="240" w:lineRule="auto"/>
      <w:ind w:left="578" w:hanging="578"/>
      <w:outlineLvl w:val="1"/>
    </w:pPr>
    <w:rPr>
      <w:rFonts w:eastAsiaTheme="majorEastAsia" w:cstheme="majorBidi"/>
      <w:color w:val="000000" w:themeColor="text1"/>
      <w:sz w:val="26"/>
      <w:szCs w:val="26"/>
      <w:lang w:eastAsia="de-DE"/>
    </w:rPr>
  </w:style>
  <w:style w:type="paragraph" w:styleId="berschrift3">
    <w:name w:val="heading 3"/>
    <w:basedOn w:val="Standard"/>
    <w:next w:val="Standard"/>
    <w:link w:val="berschrift3Zchn"/>
    <w:autoRedefine/>
    <w:uiPriority w:val="9"/>
    <w:unhideWhenUsed/>
    <w:qFormat/>
    <w:rsid w:val="003477C5"/>
    <w:pPr>
      <w:keepNext/>
      <w:keepLines/>
      <w:numPr>
        <w:ilvl w:val="2"/>
        <w:numId w:val="2"/>
      </w:numPr>
      <w:spacing w:before="240" w:after="120" w:line="240" w:lineRule="auto"/>
      <w:ind w:left="1004"/>
      <w:outlineLvl w:val="2"/>
    </w:pPr>
    <w:rPr>
      <w:rFonts w:eastAsiaTheme="majorEastAsia" w:cstheme="majorBidi"/>
      <w:bCs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3477C5"/>
    <w:pPr>
      <w:keepNext/>
      <w:keepLines/>
      <w:numPr>
        <w:ilvl w:val="3"/>
        <w:numId w:val="2"/>
      </w:numPr>
      <w:spacing w:before="120" w:after="80" w:line="240" w:lineRule="auto"/>
      <w:ind w:left="1146" w:hanging="862"/>
      <w:outlineLvl w:val="3"/>
    </w:pPr>
    <w:rPr>
      <w:rFonts w:eastAsiaTheme="majorEastAsia" w:cstheme="majorBidi"/>
      <w:i/>
      <w:iCs/>
      <w:sz w:val="24"/>
      <w:szCs w:val="24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7380D"/>
    <w:pPr>
      <w:keepNext/>
      <w:keepLines/>
      <w:numPr>
        <w:ilvl w:val="4"/>
        <w:numId w:val="2"/>
      </w:numPr>
      <w:spacing w:before="40" w:after="0" w:line="240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7380D"/>
    <w:pPr>
      <w:keepNext/>
      <w:keepLines/>
      <w:numPr>
        <w:ilvl w:val="5"/>
        <w:numId w:val="2"/>
      </w:numPr>
      <w:spacing w:before="40" w:after="0" w:line="240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7380D"/>
    <w:pPr>
      <w:keepNext/>
      <w:keepLines/>
      <w:numPr>
        <w:ilvl w:val="6"/>
        <w:numId w:val="2"/>
      </w:numPr>
      <w:spacing w:before="40" w:after="0" w:line="240" w:lineRule="auto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7380D"/>
    <w:pPr>
      <w:keepNext/>
      <w:keepLines/>
      <w:numPr>
        <w:ilvl w:val="7"/>
        <w:numId w:val="2"/>
      </w:numPr>
      <w:spacing w:before="40" w:after="0" w:line="240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7380D"/>
    <w:pPr>
      <w:keepNext/>
      <w:keepLines/>
      <w:numPr>
        <w:ilvl w:val="8"/>
        <w:numId w:val="2"/>
      </w:numPr>
      <w:spacing w:before="4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A7B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A7B3D"/>
  </w:style>
  <w:style w:type="paragraph" w:styleId="Fuzeile">
    <w:name w:val="footer"/>
    <w:basedOn w:val="Standard"/>
    <w:link w:val="FuzeileZchn"/>
    <w:uiPriority w:val="99"/>
    <w:unhideWhenUsed/>
    <w:rsid w:val="003A7B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A7B3D"/>
  </w:style>
  <w:style w:type="paragraph" w:customStyle="1" w:styleId="Adressblock">
    <w:name w:val="Adressblock"/>
    <w:basedOn w:val="Standard"/>
    <w:link w:val="AdressblockZchn"/>
    <w:qFormat/>
    <w:rsid w:val="00690614"/>
    <w:pPr>
      <w:spacing w:after="0" w:line="240" w:lineRule="auto"/>
    </w:pPr>
  </w:style>
  <w:style w:type="paragraph" w:customStyle="1" w:styleId="EinfAbs">
    <w:name w:val="[Einf. Abs.]"/>
    <w:basedOn w:val="Standard"/>
    <w:link w:val="EinfAbsZchn"/>
    <w:uiPriority w:val="99"/>
    <w:rsid w:val="00AB775F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character" w:customStyle="1" w:styleId="AdressblockZchn">
    <w:name w:val="Adressblock Zchn"/>
    <w:basedOn w:val="Absatz-Standardschriftart"/>
    <w:link w:val="Adressblock"/>
    <w:rsid w:val="00690614"/>
    <w:rPr>
      <w:sz w:val="20"/>
    </w:rPr>
  </w:style>
  <w:style w:type="character" w:styleId="Hyperlink">
    <w:name w:val="Hyperlink"/>
    <w:basedOn w:val="Absatz-Standardschriftart"/>
    <w:uiPriority w:val="99"/>
    <w:unhideWhenUsed/>
    <w:rsid w:val="0027380D"/>
    <w:rPr>
      <w:rFonts w:ascii="Aptos" w:hAnsi="Aptos"/>
      <w:color w:val="0563C1" w:themeColor="hyperlink"/>
      <w:sz w:val="20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B64A2"/>
    <w:rPr>
      <w:color w:val="605E5C"/>
      <w:shd w:val="clear" w:color="auto" w:fill="E1DFDD"/>
    </w:rPr>
  </w:style>
  <w:style w:type="paragraph" w:customStyle="1" w:styleId="Absenderzeile">
    <w:name w:val="Absenderzeile"/>
    <w:basedOn w:val="EinfAbs"/>
    <w:link w:val="AbsenderzeileZchn"/>
    <w:qFormat/>
    <w:rsid w:val="00335048"/>
    <w:pPr>
      <w:spacing w:line="240" w:lineRule="auto"/>
    </w:pPr>
    <w:rPr>
      <w:rFonts w:asciiTheme="minorHAnsi" w:hAnsiTheme="minorHAnsi" w:cstheme="minorBidi"/>
      <w:color w:val="auto"/>
      <w:sz w:val="14"/>
      <w:szCs w:val="14"/>
    </w:rPr>
  </w:style>
  <w:style w:type="paragraph" w:customStyle="1" w:styleId="Geschftsangaben">
    <w:name w:val="Geschäftsangaben"/>
    <w:basedOn w:val="EinfAbs"/>
    <w:link w:val="GeschftsangabenZchn"/>
    <w:qFormat/>
    <w:rsid w:val="00DC6F10"/>
    <w:pPr>
      <w:spacing w:line="240" w:lineRule="auto"/>
      <w:jc w:val="center"/>
    </w:pPr>
    <w:rPr>
      <w:rFonts w:ascii="Calibri" w:hAnsi="Calibri" w:cs="Calibri"/>
      <w:sz w:val="17"/>
      <w:szCs w:val="17"/>
    </w:rPr>
  </w:style>
  <w:style w:type="character" w:customStyle="1" w:styleId="EinfAbsZchn">
    <w:name w:val="[Einf. Abs.] Zchn"/>
    <w:basedOn w:val="Absatz-Standardschriftart"/>
    <w:link w:val="EinfAbs"/>
    <w:uiPriority w:val="99"/>
    <w:rsid w:val="00335048"/>
    <w:rPr>
      <w:rFonts w:ascii="MinionPro-Regular" w:hAnsi="MinionPro-Regular" w:cs="MinionPro-Regular"/>
      <w:color w:val="000000"/>
      <w:sz w:val="24"/>
      <w:szCs w:val="24"/>
    </w:rPr>
  </w:style>
  <w:style w:type="character" w:customStyle="1" w:styleId="AbsenderzeileZchn">
    <w:name w:val="Absenderzeile Zchn"/>
    <w:basedOn w:val="EinfAbsZchn"/>
    <w:link w:val="Absenderzeile"/>
    <w:rsid w:val="00335048"/>
    <w:rPr>
      <w:rFonts w:ascii="MinionPro-Regular" w:hAnsi="MinionPro-Regular" w:cs="MinionPro-Regular"/>
      <w:color w:val="000000"/>
      <w:sz w:val="14"/>
      <w:szCs w:val="14"/>
    </w:rPr>
  </w:style>
  <w:style w:type="character" w:customStyle="1" w:styleId="GeschftsangabenZchn">
    <w:name w:val="Geschäftsangaben Zchn"/>
    <w:basedOn w:val="EinfAbsZchn"/>
    <w:link w:val="Geschftsangaben"/>
    <w:rsid w:val="00DC6F10"/>
    <w:rPr>
      <w:rFonts w:ascii="Calibri" w:hAnsi="Calibri" w:cs="Calibri"/>
      <w:color w:val="000000"/>
      <w:sz w:val="17"/>
      <w:szCs w:val="17"/>
    </w:rPr>
  </w:style>
  <w:style w:type="table" w:styleId="Tabellenraster">
    <w:name w:val="Table Grid"/>
    <w:basedOn w:val="NormaleTabelle"/>
    <w:uiPriority w:val="39"/>
    <w:rsid w:val="009073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ntext">
    <w:name w:val="endnote text"/>
    <w:basedOn w:val="Standard"/>
    <w:link w:val="EndnotentextZchn"/>
    <w:uiPriority w:val="99"/>
    <w:semiHidden/>
    <w:unhideWhenUsed/>
    <w:rsid w:val="00BE78E4"/>
    <w:pPr>
      <w:spacing w:after="0" w:line="240" w:lineRule="auto"/>
    </w:pPr>
    <w:rPr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BE78E4"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BE78E4"/>
    <w:rPr>
      <w:vertAlign w:val="superscript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AB13DF"/>
    <w:rPr>
      <w:rFonts w:ascii="Aptos" w:eastAsiaTheme="minorEastAsia" w:hAnsi="Aptos" w:cs="Times New Roman"/>
      <w:b/>
      <w:bCs/>
      <w:color w:val="000000" w:themeColor="text1"/>
      <w:sz w:val="28"/>
      <w:szCs w:val="20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477C5"/>
    <w:rPr>
      <w:rFonts w:ascii="Aptos" w:eastAsiaTheme="majorEastAsia" w:hAnsi="Aptos" w:cstheme="majorBidi"/>
      <w:color w:val="000000" w:themeColor="text1"/>
      <w:sz w:val="26"/>
      <w:szCs w:val="26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3477C5"/>
    <w:rPr>
      <w:rFonts w:ascii="Aptos" w:eastAsiaTheme="majorEastAsia" w:hAnsi="Aptos" w:cstheme="majorBidi"/>
      <w:bCs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3477C5"/>
    <w:rPr>
      <w:rFonts w:ascii="Aptos" w:eastAsiaTheme="majorEastAsia" w:hAnsi="Aptos" w:cstheme="majorBidi"/>
      <w:i/>
      <w:iCs/>
      <w:sz w:val="24"/>
      <w:szCs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7380D"/>
    <w:rPr>
      <w:rFonts w:ascii="Aptos" w:eastAsiaTheme="majorEastAsia" w:hAnsi="Aptos" w:cstheme="majorBidi"/>
      <w:color w:val="2F5496" w:themeColor="accent1" w:themeShade="BF"/>
      <w:sz w:val="24"/>
      <w:szCs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7380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7380D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7380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7380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enabsatz">
    <w:name w:val="List Paragraph"/>
    <w:basedOn w:val="Standard"/>
    <w:uiPriority w:val="34"/>
    <w:qFormat/>
    <w:rsid w:val="0027380D"/>
    <w:pPr>
      <w:numPr>
        <w:numId w:val="5"/>
      </w:numPr>
      <w:contextualSpacing/>
    </w:pPr>
  </w:style>
  <w:style w:type="character" w:customStyle="1" w:styleId="normaltextrun">
    <w:name w:val="normaltextrun"/>
    <w:basedOn w:val="Absatz-Standardschriftart"/>
    <w:rsid w:val="0027380D"/>
  </w:style>
  <w:style w:type="character" w:styleId="Kommentarzeichen">
    <w:name w:val="annotation reference"/>
    <w:basedOn w:val="Absatz-Standardschriftart"/>
    <w:uiPriority w:val="99"/>
    <w:semiHidden/>
    <w:unhideWhenUsed/>
    <w:rsid w:val="0027380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27380D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27380D"/>
    <w:rPr>
      <w:sz w:val="20"/>
      <w:szCs w:val="20"/>
    </w:rPr>
  </w:style>
  <w:style w:type="paragraph" w:styleId="Titel">
    <w:name w:val="Title"/>
    <w:basedOn w:val="Standard"/>
    <w:next w:val="Standard"/>
    <w:link w:val="TitelZchn"/>
    <w:uiPriority w:val="10"/>
    <w:rsid w:val="000E59CF"/>
    <w:pPr>
      <w:spacing w:before="1200" w:after="0" w:line="240" w:lineRule="auto"/>
      <w:jc w:val="center"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E59CF"/>
    <w:rPr>
      <w:rFonts w:ascii="Aptos" w:eastAsiaTheme="majorEastAsia" w:hAnsi="Aptos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rsid w:val="0027380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7380D"/>
    <w:rPr>
      <w:rFonts w:ascii="Aptos" w:eastAsiaTheme="minorEastAsia" w:hAnsi="Aptos"/>
      <w:color w:val="5A5A5A" w:themeColor="text1" w:themeTint="A5"/>
      <w:spacing w:val="15"/>
    </w:rPr>
  </w:style>
  <w:style w:type="paragraph" w:styleId="Verzeichnis1">
    <w:name w:val="toc 1"/>
    <w:basedOn w:val="Standard"/>
    <w:next w:val="Standard"/>
    <w:autoRedefine/>
    <w:uiPriority w:val="39"/>
    <w:unhideWhenUsed/>
    <w:rsid w:val="001F2169"/>
    <w:pPr>
      <w:tabs>
        <w:tab w:val="left" w:pos="400"/>
        <w:tab w:val="right" w:leader="dot" w:pos="9060"/>
      </w:tabs>
      <w:spacing w:after="0" w:line="240" w:lineRule="auto"/>
      <w:jc w:val="left"/>
    </w:pPr>
    <w:rPr>
      <w:rFonts w:cstheme="minorHAnsi"/>
      <w:bCs/>
      <w:szCs w:val="20"/>
    </w:rPr>
  </w:style>
  <w:style w:type="paragraph" w:styleId="Verzeichnis2">
    <w:name w:val="toc 2"/>
    <w:basedOn w:val="Standard"/>
    <w:next w:val="Standard"/>
    <w:autoRedefine/>
    <w:uiPriority w:val="39"/>
    <w:unhideWhenUsed/>
    <w:rsid w:val="00463940"/>
    <w:pPr>
      <w:tabs>
        <w:tab w:val="right" w:leader="dot" w:pos="9060"/>
      </w:tabs>
      <w:spacing w:after="0" w:line="240" w:lineRule="auto"/>
      <w:ind w:left="1134" w:hanging="567"/>
      <w:jc w:val="left"/>
    </w:pPr>
    <w:rPr>
      <w:rFonts w:cstheme="minorHAnsi"/>
      <w:i/>
      <w:iCs/>
      <w:szCs w:val="20"/>
    </w:rPr>
  </w:style>
  <w:style w:type="paragraph" w:styleId="Verzeichnis3">
    <w:name w:val="toc 3"/>
    <w:basedOn w:val="Standard"/>
    <w:next w:val="Standard"/>
    <w:autoRedefine/>
    <w:uiPriority w:val="39"/>
    <w:unhideWhenUsed/>
    <w:rsid w:val="001F2169"/>
    <w:pPr>
      <w:spacing w:after="0" w:line="240" w:lineRule="auto"/>
      <w:ind w:left="1928" w:hanging="567"/>
      <w:jc w:val="left"/>
    </w:pPr>
    <w:rPr>
      <w:rFonts w:cstheme="minorHAnsi"/>
      <w:szCs w:val="20"/>
    </w:rPr>
  </w:style>
  <w:style w:type="paragraph" w:styleId="Verzeichnis4">
    <w:name w:val="toc 4"/>
    <w:basedOn w:val="Standard"/>
    <w:next w:val="Standard"/>
    <w:autoRedefine/>
    <w:uiPriority w:val="39"/>
    <w:unhideWhenUsed/>
    <w:rsid w:val="0027380D"/>
    <w:pPr>
      <w:spacing w:after="0"/>
      <w:ind w:left="600"/>
      <w:jc w:val="left"/>
    </w:pPr>
    <w:rPr>
      <w:rFonts w:asciiTheme="minorHAnsi" w:hAnsiTheme="minorHAnsi" w:cstheme="minorHAnsi"/>
      <w:szCs w:val="20"/>
    </w:rPr>
  </w:style>
  <w:style w:type="paragraph" w:styleId="Verzeichnis5">
    <w:name w:val="toc 5"/>
    <w:basedOn w:val="Standard"/>
    <w:next w:val="Standard"/>
    <w:autoRedefine/>
    <w:uiPriority w:val="39"/>
    <w:unhideWhenUsed/>
    <w:rsid w:val="0027380D"/>
    <w:pPr>
      <w:spacing w:after="0"/>
      <w:ind w:left="800"/>
      <w:jc w:val="left"/>
    </w:pPr>
    <w:rPr>
      <w:rFonts w:asciiTheme="minorHAnsi" w:hAnsiTheme="minorHAnsi" w:cstheme="minorHAnsi"/>
      <w:szCs w:val="20"/>
    </w:rPr>
  </w:style>
  <w:style w:type="paragraph" w:styleId="Verzeichnis6">
    <w:name w:val="toc 6"/>
    <w:basedOn w:val="Standard"/>
    <w:next w:val="Standard"/>
    <w:autoRedefine/>
    <w:uiPriority w:val="39"/>
    <w:unhideWhenUsed/>
    <w:rsid w:val="0027380D"/>
    <w:pPr>
      <w:spacing w:after="0"/>
      <w:ind w:left="1000"/>
      <w:jc w:val="left"/>
    </w:pPr>
    <w:rPr>
      <w:rFonts w:asciiTheme="minorHAnsi" w:hAnsiTheme="minorHAnsi" w:cstheme="minorHAnsi"/>
      <w:szCs w:val="20"/>
    </w:rPr>
  </w:style>
  <w:style w:type="paragraph" w:styleId="Verzeichnis7">
    <w:name w:val="toc 7"/>
    <w:basedOn w:val="Standard"/>
    <w:next w:val="Standard"/>
    <w:autoRedefine/>
    <w:uiPriority w:val="39"/>
    <w:unhideWhenUsed/>
    <w:rsid w:val="0027380D"/>
    <w:pPr>
      <w:spacing w:after="0"/>
      <w:ind w:left="1200"/>
      <w:jc w:val="left"/>
    </w:pPr>
    <w:rPr>
      <w:rFonts w:asciiTheme="minorHAnsi" w:hAnsiTheme="minorHAnsi" w:cstheme="minorHAnsi"/>
      <w:szCs w:val="20"/>
    </w:rPr>
  </w:style>
  <w:style w:type="paragraph" w:styleId="Verzeichnis8">
    <w:name w:val="toc 8"/>
    <w:basedOn w:val="Standard"/>
    <w:next w:val="Standard"/>
    <w:autoRedefine/>
    <w:uiPriority w:val="39"/>
    <w:unhideWhenUsed/>
    <w:rsid w:val="0027380D"/>
    <w:pPr>
      <w:spacing w:after="0"/>
      <w:ind w:left="1400"/>
      <w:jc w:val="left"/>
    </w:pPr>
    <w:rPr>
      <w:rFonts w:asciiTheme="minorHAnsi" w:hAnsiTheme="minorHAnsi" w:cstheme="minorHAnsi"/>
      <w:szCs w:val="20"/>
    </w:rPr>
  </w:style>
  <w:style w:type="paragraph" w:styleId="Verzeichnis9">
    <w:name w:val="toc 9"/>
    <w:basedOn w:val="Standard"/>
    <w:next w:val="Standard"/>
    <w:autoRedefine/>
    <w:uiPriority w:val="39"/>
    <w:unhideWhenUsed/>
    <w:rsid w:val="0027380D"/>
    <w:pPr>
      <w:spacing w:after="0"/>
      <w:ind w:left="1600"/>
      <w:jc w:val="left"/>
    </w:pPr>
    <w:rPr>
      <w:rFonts w:asciiTheme="minorHAnsi" w:hAnsiTheme="minorHAnsi" w:cstheme="minorHAnsi"/>
      <w:szCs w:val="20"/>
    </w:rPr>
  </w:style>
  <w:style w:type="paragraph" w:styleId="Textkrper">
    <w:name w:val="Body Text"/>
    <w:basedOn w:val="Standard"/>
    <w:link w:val="TextkrperZchn"/>
    <w:uiPriority w:val="99"/>
    <w:unhideWhenUsed/>
    <w:rsid w:val="002F6026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2F6026"/>
    <w:rPr>
      <w:rFonts w:ascii="Aptos" w:hAnsi="Aptos"/>
      <w:sz w:val="20"/>
    </w:rPr>
  </w:style>
  <w:style w:type="table" w:styleId="EinfacheTabelle4">
    <w:name w:val="Plain Table 4"/>
    <w:basedOn w:val="NormaleTabelle"/>
    <w:uiPriority w:val="44"/>
    <w:rsid w:val="00303D3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rarbeitung">
    <w:name w:val="Revision"/>
    <w:hidden/>
    <w:uiPriority w:val="99"/>
    <w:semiHidden/>
    <w:rsid w:val="006C228E"/>
    <w:pPr>
      <w:spacing w:after="0" w:line="240" w:lineRule="auto"/>
    </w:pPr>
    <w:rPr>
      <w:rFonts w:ascii="Aptos" w:hAnsi="Aptos"/>
      <w:sz w:val="20"/>
    </w:rPr>
  </w:style>
  <w:style w:type="character" w:styleId="BesuchterLink">
    <w:name w:val="FollowedHyperlink"/>
    <w:basedOn w:val="Absatz-Standardschriftart"/>
    <w:uiPriority w:val="99"/>
    <w:semiHidden/>
    <w:unhideWhenUsed/>
    <w:rsid w:val="004C5228"/>
    <w:rPr>
      <w:color w:val="954F72" w:themeColor="followedHyperlink"/>
      <w:u w:val="singl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73C4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73C4F"/>
    <w:rPr>
      <w:rFonts w:ascii="Aptos" w:hAnsi="Aptos"/>
      <w:b/>
      <w:bCs/>
      <w:sz w:val="20"/>
      <w:szCs w:val="20"/>
    </w:rPr>
  </w:style>
  <w:style w:type="paragraph" w:customStyle="1" w:styleId="Glossar">
    <w:name w:val="Glossar"/>
    <w:basedOn w:val="Standard"/>
    <w:link w:val="GlossarZchn"/>
    <w:qFormat/>
    <w:rsid w:val="00FF0692"/>
    <w:pPr>
      <w:tabs>
        <w:tab w:val="right" w:leader="dot" w:pos="8959"/>
        <w:tab w:val="right" w:leader="dot" w:pos="9070"/>
      </w:tabs>
      <w:spacing w:after="0" w:line="240" w:lineRule="auto"/>
    </w:pPr>
  </w:style>
  <w:style w:type="character" w:customStyle="1" w:styleId="GlossarZchn">
    <w:name w:val="Glossar Zchn"/>
    <w:basedOn w:val="Absatz-Standardschriftart"/>
    <w:link w:val="Glossar"/>
    <w:rsid w:val="00FF0692"/>
    <w:rPr>
      <w:rFonts w:ascii="Aptos" w:hAnsi="Aptos"/>
      <w:sz w:val="20"/>
    </w:rPr>
  </w:style>
  <w:style w:type="paragraph" w:customStyle="1" w:styleId="Checkbox">
    <w:name w:val="Checkbox"/>
    <w:basedOn w:val="Standard"/>
    <w:next w:val="Standard"/>
    <w:qFormat/>
    <w:rsid w:val="00A5379F"/>
    <w:pPr>
      <w:spacing w:after="120" w:line="240" w:lineRule="auto"/>
      <w:ind w:left="1248" w:hanging="397"/>
    </w:pPr>
  </w:style>
  <w:style w:type="paragraph" w:customStyle="1" w:styleId="Information">
    <w:name w:val="Information"/>
    <w:basedOn w:val="Standard"/>
    <w:next w:val="Standard"/>
    <w:qFormat/>
    <w:rsid w:val="00A5379F"/>
    <w:pPr>
      <w:widowControl w:val="0"/>
      <w:pBdr>
        <w:top w:val="single" w:sz="8" w:space="1" w:color="EE0000"/>
        <w:left w:val="single" w:sz="8" w:space="4" w:color="EE0000"/>
        <w:bottom w:val="single" w:sz="8" w:space="1" w:color="EE0000"/>
        <w:right w:val="single" w:sz="8" w:space="4" w:color="EE0000"/>
      </w:pBdr>
      <w:shd w:val="clear" w:color="EE0000" w:fill="auto"/>
      <w:spacing w:after="0" w:line="240" w:lineRule="auto"/>
    </w:pPr>
    <w:rPr>
      <w:i/>
      <w:color w:val="EE0000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A5379F"/>
    <w:pPr>
      <w:numPr>
        <w:numId w:val="0"/>
      </w:numP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eastAsia="en-US"/>
    </w:rPr>
  </w:style>
  <w:style w:type="paragraph" w:customStyle="1" w:styleId="Textblock">
    <w:name w:val="Textblock"/>
    <w:aliases w:val="eingerückt"/>
    <w:basedOn w:val="Adressblock"/>
    <w:link w:val="TextblockZchn"/>
    <w:qFormat/>
    <w:rsid w:val="004B4B1B"/>
    <w:pPr>
      <w:spacing w:after="240"/>
      <w:ind w:left="1701" w:hanging="1701"/>
      <w:contextualSpacing/>
    </w:pPr>
  </w:style>
  <w:style w:type="character" w:customStyle="1" w:styleId="TextblockZchn">
    <w:name w:val="Textblock Zchn"/>
    <w:aliases w:val="eingerückt Zchn"/>
    <w:basedOn w:val="AdressblockZchn"/>
    <w:link w:val="Textblock"/>
    <w:rsid w:val="004B4B1B"/>
    <w:rPr>
      <w:rFonts w:ascii="Aptos" w:hAnsi="Aptos"/>
      <w:sz w:val="20"/>
    </w:rPr>
  </w:style>
  <w:style w:type="character" w:styleId="Platzhaltertext">
    <w:name w:val="Placeholder Text"/>
    <w:basedOn w:val="Absatz-Standardschriftart"/>
    <w:uiPriority w:val="99"/>
    <w:semiHidden/>
    <w:rsid w:val="00EC352B"/>
    <w:rPr>
      <w:color w:val="808080"/>
    </w:rPr>
  </w:style>
  <w:style w:type="paragraph" w:customStyle="1" w:styleId="paragraph">
    <w:name w:val="paragraph"/>
    <w:basedOn w:val="Standard"/>
    <w:rsid w:val="00EC352B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image" Target="cid:76EDECB5-F725-4C7E-9BEA-1F8400582035" TargetMode="External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ncentEmrich\The%20World%20Games%202029%20Karlsruhe%20GmbH\04%20Procurement%20-%20Dokumente\03%20Vorlagen\Vermerk%20Sonderauftrag_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1EFABA959974427811CC1DAC46674C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4531094-B7D8-479E-AC89-E74860696307}"/>
      </w:docPartPr>
      <w:docPartBody>
        <w:p w:rsidR="00246891" w:rsidRDefault="00E84B1A" w:rsidP="00E84B1A">
          <w:pPr>
            <w:pStyle w:val="71EFABA959974427811CC1DAC46674C3"/>
          </w:pPr>
          <w:r w:rsidRPr="005E1978">
            <w:rPr>
              <w:rStyle w:val="Platzhaltertext"/>
              <w:highlight w:val="cyan"/>
            </w:rPr>
            <w:t>Firmenname</w:t>
          </w:r>
        </w:p>
      </w:docPartBody>
    </w:docPart>
    <w:docPart>
      <w:docPartPr>
        <w:name w:val="D198001EE77E4288A1C513B466E5245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D10E873-CF76-45E0-97F6-F6905598062C}"/>
      </w:docPartPr>
      <w:docPartBody>
        <w:p w:rsidR="00246891" w:rsidRDefault="00E84B1A" w:rsidP="00E84B1A">
          <w:pPr>
            <w:pStyle w:val="D198001EE77E4288A1C513B466E52456"/>
          </w:pPr>
          <w:r w:rsidRPr="005E1978">
            <w:rPr>
              <w:rStyle w:val="Platzhaltertext"/>
              <w:highlight w:val="cyan"/>
            </w:rPr>
            <w:t>Ansprechpartner</w:t>
          </w:r>
        </w:p>
      </w:docPartBody>
    </w:docPart>
    <w:docPart>
      <w:docPartPr>
        <w:name w:val="15A7A905E94245BDA95814F0455B11C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A2873C6-E11A-4769-BC7D-CFE21575C18D}"/>
      </w:docPartPr>
      <w:docPartBody>
        <w:p w:rsidR="00246891" w:rsidRDefault="00E84B1A" w:rsidP="00E84B1A">
          <w:pPr>
            <w:pStyle w:val="15A7A905E94245BDA95814F0455B11C5"/>
          </w:pPr>
          <w:r w:rsidRPr="005E1978">
            <w:rPr>
              <w:rStyle w:val="Platzhaltertext"/>
              <w:highlight w:val="cyan"/>
            </w:rPr>
            <w:t>Straße, Hausnummer</w:t>
          </w:r>
        </w:p>
      </w:docPartBody>
    </w:docPart>
    <w:docPart>
      <w:docPartPr>
        <w:name w:val="52B047B04A154DA4A625CA63D927E70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AC11F58-0C57-4750-A964-364C29060A1D}"/>
      </w:docPartPr>
      <w:docPartBody>
        <w:p w:rsidR="00246891" w:rsidRDefault="00E84B1A" w:rsidP="00E84B1A">
          <w:pPr>
            <w:pStyle w:val="52B047B04A154DA4A625CA63D927E70A"/>
          </w:pPr>
          <w:r w:rsidRPr="005E1978">
            <w:rPr>
              <w:rStyle w:val="Platzhaltertext"/>
              <w:highlight w:val="cyan"/>
            </w:rPr>
            <w:t>Ort</w:t>
          </w:r>
        </w:p>
      </w:docPartBody>
    </w:docPart>
    <w:docPart>
      <w:docPartPr>
        <w:name w:val="E32F068DA91249A6998EF658C07C05A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2B83FDD-A105-4825-AE35-0D4A0FF6CADB}"/>
      </w:docPartPr>
      <w:docPartBody>
        <w:p w:rsidR="00246891" w:rsidRDefault="00E84B1A" w:rsidP="00E84B1A">
          <w:pPr>
            <w:pStyle w:val="E32F068DA91249A6998EF658C07C05A6"/>
          </w:pPr>
          <w:r w:rsidRPr="005E1978">
            <w:rPr>
              <w:rStyle w:val="Platzhaltertext"/>
              <w:highlight w:val="cyan"/>
            </w:rPr>
            <w:t>Land</w:t>
          </w:r>
        </w:p>
      </w:docPartBody>
    </w:docPart>
    <w:docPart>
      <w:docPartPr>
        <w:name w:val="4EE96A12F2F9443A8FCE81ECF180B1C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FCCF110-99FC-40CB-9126-C685C0C76497}"/>
      </w:docPartPr>
      <w:docPartBody>
        <w:p w:rsidR="00246891" w:rsidRDefault="00E84B1A" w:rsidP="00E84B1A">
          <w:pPr>
            <w:pStyle w:val="4EE96A12F2F9443A8FCE81ECF180B1C9"/>
          </w:pPr>
          <w:r w:rsidRPr="005E1978">
            <w:rPr>
              <w:rStyle w:val="Platzhaltertext"/>
              <w:highlight w:val="cyan"/>
            </w:rPr>
            <w:t>Bitte ausfüllen</w:t>
          </w:r>
        </w:p>
      </w:docPartBody>
    </w:docPart>
    <w:docPart>
      <w:docPartPr>
        <w:name w:val="3AF89D4A4CEB409383F704CA4471864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4D2CC7B-C7CC-48E0-9142-85775B6295C3}"/>
      </w:docPartPr>
      <w:docPartBody>
        <w:p w:rsidR="00246891" w:rsidRDefault="00E84B1A" w:rsidP="00E84B1A">
          <w:pPr>
            <w:pStyle w:val="3AF89D4A4CEB409383F704CA44718643"/>
          </w:pPr>
          <w:r w:rsidRPr="005E1978">
            <w:rPr>
              <w:rStyle w:val="Platzhaltertext"/>
              <w:highlight w:val="cyan"/>
            </w:rPr>
            <w:t>Bitte ausfüllen</w:t>
          </w:r>
        </w:p>
      </w:docPartBody>
    </w:docPart>
    <w:docPart>
      <w:docPartPr>
        <w:name w:val="E7A9933DFCEB449A8BE898DFFB48B41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A40E420-3C05-452E-B11E-779CF343CCB5}"/>
      </w:docPartPr>
      <w:docPartBody>
        <w:p w:rsidR="00246891" w:rsidRDefault="00E84B1A" w:rsidP="00E84B1A">
          <w:pPr>
            <w:pStyle w:val="E7A9933DFCEB449A8BE898DFFB48B418"/>
          </w:pPr>
          <w:r w:rsidRPr="005E1978">
            <w:rPr>
              <w:rStyle w:val="Platzhaltertext"/>
              <w:highlight w:val="cyan"/>
            </w:rPr>
            <w:t>Bitte ausfüllen</w:t>
          </w:r>
        </w:p>
      </w:docPartBody>
    </w:docPart>
    <w:docPart>
      <w:docPartPr>
        <w:name w:val="3342B597EDDB4EB682CB9D6E8ED6942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E0E5EB5-289A-44FD-B784-42998D727A82}"/>
      </w:docPartPr>
      <w:docPartBody>
        <w:p w:rsidR="00246891" w:rsidRDefault="00E84B1A" w:rsidP="00E84B1A">
          <w:pPr>
            <w:pStyle w:val="3342B597EDDB4EB682CB9D6E8ED69429"/>
          </w:pPr>
          <w:r w:rsidRPr="005E1978">
            <w:rPr>
              <w:rStyle w:val="Platzhaltertext"/>
              <w:highlight w:val="cyan"/>
            </w:rPr>
            <w:t>Bitte ausfüllen</w:t>
          </w:r>
        </w:p>
      </w:docPartBody>
    </w:docPart>
    <w:docPart>
      <w:docPartPr>
        <w:name w:val="6251ED6B839A4277AFC97690AB0EF21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B53E2AC-8BE1-4973-953B-65FDE76B1A68}"/>
      </w:docPartPr>
      <w:docPartBody>
        <w:p w:rsidR="00246891" w:rsidRDefault="00E84B1A" w:rsidP="00E84B1A">
          <w:pPr>
            <w:pStyle w:val="6251ED6B839A4277AFC97690AB0EF21C"/>
          </w:pPr>
          <w:r w:rsidRPr="005E1978">
            <w:rPr>
              <w:rStyle w:val="Platzhaltertext"/>
              <w:highlight w:val="cyan"/>
            </w:rPr>
            <w:t>Bitte ausfüllen</w:t>
          </w:r>
        </w:p>
      </w:docPartBody>
    </w:docPart>
    <w:docPart>
      <w:docPartPr>
        <w:name w:val="3CCB3F66663A441582EC55040F53B8A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23A356C-D4DC-404F-B4C3-DCBAE968DD95}"/>
      </w:docPartPr>
      <w:docPartBody>
        <w:p w:rsidR="00246891" w:rsidRDefault="00E84B1A" w:rsidP="00E84B1A">
          <w:pPr>
            <w:pStyle w:val="3CCB3F66663A441582EC55040F53B8AC"/>
          </w:pPr>
          <w:r w:rsidRPr="005E1978">
            <w:rPr>
              <w:rStyle w:val="Platzhaltertext"/>
              <w:highlight w:val="cyan"/>
            </w:rPr>
            <w:t>Bitte ausfüllen</w:t>
          </w:r>
        </w:p>
      </w:docPartBody>
    </w:docPart>
    <w:docPart>
      <w:docPartPr>
        <w:name w:val="D6C8D59938434045B23C4E39C3C54EF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F7A6790-5A46-4FAC-BA48-FBE2B0A7EB93}"/>
      </w:docPartPr>
      <w:docPartBody>
        <w:p w:rsidR="00246891" w:rsidRDefault="00E84B1A" w:rsidP="00E84B1A">
          <w:pPr>
            <w:pStyle w:val="D6C8D59938434045B23C4E39C3C54EFA"/>
          </w:pPr>
          <w:r w:rsidRPr="005E1978">
            <w:rPr>
              <w:rStyle w:val="Platzhaltertext"/>
              <w:highlight w:val="cyan"/>
            </w:rPr>
            <w:t>Bitte ausfüllen</w:t>
          </w:r>
        </w:p>
      </w:docPartBody>
    </w:docPart>
    <w:docPart>
      <w:docPartPr>
        <w:name w:val="CDE73D20477F4B89A718789D7304ED8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F0C5E44-ED75-4CBB-9A3E-0D64255B5B9D}"/>
      </w:docPartPr>
      <w:docPartBody>
        <w:p w:rsidR="00246891" w:rsidRDefault="00E84B1A" w:rsidP="00E84B1A">
          <w:pPr>
            <w:pStyle w:val="CDE73D20477F4B89A718789D7304ED8A"/>
          </w:pPr>
          <w:r w:rsidRPr="001842D9">
            <w:rPr>
              <w:rStyle w:val="Platzhaltertext"/>
              <w:highlight w:val="cyan"/>
            </w:rPr>
            <w:t>Platz für weitere Anlagen</w:t>
          </w:r>
        </w:p>
      </w:docPartBody>
    </w:docPart>
    <w:docPart>
      <w:docPartPr>
        <w:name w:val="8DD57FC06CAC41D0B2C2E88304087D9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60A0BF7-8C5D-43C2-BD50-2E1D51F25995}"/>
      </w:docPartPr>
      <w:docPartBody>
        <w:p w:rsidR="00246891" w:rsidRDefault="00E84B1A" w:rsidP="00E84B1A">
          <w:pPr>
            <w:pStyle w:val="8DD57FC06CAC41D0B2C2E88304087D9A"/>
          </w:pPr>
          <w:r w:rsidRPr="001842D9">
            <w:rPr>
              <w:rStyle w:val="Platzhaltertext"/>
              <w:highlight w:val="cyan"/>
            </w:rPr>
            <w:t>Platz für weitere Anlagen</w:t>
          </w:r>
        </w:p>
      </w:docPartBody>
    </w:docPart>
    <w:docPart>
      <w:docPartPr>
        <w:name w:val="76130583067840C1A8793E674447B8D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46C9586-2442-4DE4-B564-65F257BA6F90}"/>
      </w:docPartPr>
      <w:docPartBody>
        <w:p w:rsidR="00246891" w:rsidRDefault="00E84B1A" w:rsidP="00E84B1A">
          <w:pPr>
            <w:pStyle w:val="76130583067840C1A8793E674447B8DE"/>
          </w:pPr>
          <w:r w:rsidRPr="001842D9">
            <w:rPr>
              <w:rStyle w:val="Platzhaltertext"/>
              <w:highlight w:val="cyan"/>
            </w:rPr>
            <w:t>Platz für weitere Anlagen</w:t>
          </w:r>
        </w:p>
      </w:docPartBody>
    </w:docPart>
    <w:docPart>
      <w:docPartPr>
        <w:name w:val="B2156E54CEFA460EABAC6F8F0752FE1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346C1DF-296F-41EA-BD7C-C0DF376CB19F}"/>
      </w:docPartPr>
      <w:docPartBody>
        <w:p w:rsidR="00246891" w:rsidRDefault="00E84B1A" w:rsidP="00E84B1A">
          <w:pPr>
            <w:pStyle w:val="B2156E54CEFA460EABAC6F8F0752FE12"/>
          </w:pPr>
          <w:r w:rsidRPr="001842D9">
            <w:rPr>
              <w:rStyle w:val="Platzhaltertext"/>
              <w:highlight w:val="cyan"/>
            </w:rPr>
            <w:t>Firmenname</w:t>
          </w:r>
        </w:p>
      </w:docPartBody>
    </w:docPart>
    <w:docPart>
      <w:docPartPr>
        <w:name w:val="78476A79163F48B8B1E0DE2ED92E3B0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E16E4C5-A19A-46B5-B12D-9FB7C932F6FB}"/>
      </w:docPartPr>
      <w:docPartBody>
        <w:p w:rsidR="00246891" w:rsidRDefault="00A30B23" w:rsidP="00A30B23">
          <w:pPr>
            <w:pStyle w:val="78476A79163F48B8B1E0DE2ED92E3B0F"/>
          </w:pPr>
          <w:r w:rsidRPr="00362378">
            <w:rPr>
              <w:rStyle w:val="Platzhaltertext"/>
            </w:rPr>
            <w:t>Firmenname</w:t>
          </w:r>
        </w:p>
      </w:docPartBody>
    </w:docPart>
    <w:docPart>
      <w:docPartPr>
        <w:name w:val="36579F97536747239502CF8A8AB245C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9F9D62E-8CF9-4BC4-B33D-11CBA303A581}"/>
      </w:docPartPr>
      <w:docPartBody>
        <w:p w:rsidR="00790A9E" w:rsidRDefault="00E84B1A" w:rsidP="00E84B1A">
          <w:pPr>
            <w:pStyle w:val="36579F97536747239502CF8A8AB245C71"/>
          </w:pPr>
          <w:r w:rsidRPr="001842D9">
            <w:rPr>
              <w:rStyle w:val="Platzhaltertext"/>
              <w:highlight w:val="cyan"/>
            </w:rPr>
            <w:t>Platz für weitere Anlagen</w:t>
          </w:r>
        </w:p>
      </w:docPartBody>
    </w:docPart>
    <w:docPart>
      <w:docPartPr>
        <w:name w:val="1D29E9AE8F4A492A858C5E4F43EA6AA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4B68B95-FE23-4727-BA2C-2D1E58161EA8}"/>
      </w:docPartPr>
      <w:docPartBody>
        <w:p w:rsidR="00790A9E" w:rsidRDefault="00E84B1A" w:rsidP="00E84B1A">
          <w:pPr>
            <w:pStyle w:val="1D29E9AE8F4A492A858C5E4F43EA6AAD1"/>
          </w:pPr>
          <w:r w:rsidRPr="001842D9">
            <w:rPr>
              <w:rStyle w:val="Platzhaltertext"/>
              <w:highlight w:val="cyan"/>
            </w:rPr>
            <w:t>Platz für weitere Anlagen</w:t>
          </w:r>
        </w:p>
      </w:docPartBody>
    </w:docPart>
    <w:docPart>
      <w:docPartPr>
        <w:name w:val="AD208401D14F4ABABC90AC16B29AF7D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850A28B-2749-41C9-92E8-566A6E86711F}"/>
      </w:docPartPr>
      <w:docPartBody>
        <w:p w:rsidR="00790A9E" w:rsidRDefault="00E84B1A" w:rsidP="00E84B1A">
          <w:pPr>
            <w:pStyle w:val="AD208401D14F4ABABC90AC16B29AF7D11"/>
          </w:pPr>
          <w:r w:rsidRPr="001842D9">
            <w:rPr>
              <w:rStyle w:val="Platzhaltertext"/>
              <w:highlight w:val="cyan"/>
            </w:rPr>
            <w:t>Platz für weitere Anlagen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B23"/>
    <w:rsid w:val="00072A1C"/>
    <w:rsid w:val="001F2972"/>
    <w:rsid w:val="00246891"/>
    <w:rsid w:val="0028073A"/>
    <w:rsid w:val="003E3C6F"/>
    <w:rsid w:val="003F3D96"/>
    <w:rsid w:val="00444EEE"/>
    <w:rsid w:val="004818F7"/>
    <w:rsid w:val="00517042"/>
    <w:rsid w:val="005A1B33"/>
    <w:rsid w:val="005A7B42"/>
    <w:rsid w:val="005D6F50"/>
    <w:rsid w:val="006C670E"/>
    <w:rsid w:val="007662E6"/>
    <w:rsid w:val="00790A9E"/>
    <w:rsid w:val="00805BA4"/>
    <w:rsid w:val="008373C8"/>
    <w:rsid w:val="00860EB2"/>
    <w:rsid w:val="00881510"/>
    <w:rsid w:val="0088193D"/>
    <w:rsid w:val="0088205C"/>
    <w:rsid w:val="00960232"/>
    <w:rsid w:val="00A30B23"/>
    <w:rsid w:val="00BB6869"/>
    <w:rsid w:val="00CF7568"/>
    <w:rsid w:val="00D07309"/>
    <w:rsid w:val="00D64C9A"/>
    <w:rsid w:val="00DC0576"/>
    <w:rsid w:val="00DC5E20"/>
    <w:rsid w:val="00E84B1A"/>
    <w:rsid w:val="00EA4911"/>
    <w:rsid w:val="00FB7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E84B1A"/>
    <w:rPr>
      <w:color w:val="808080"/>
    </w:rPr>
  </w:style>
  <w:style w:type="paragraph" w:customStyle="1" w:styleId="78476A79163F48B8B1E0DE2ED92E3B0F">
    <w:name w:val="78476A79163F48B8B1E0DE2ED92E3B0F"/>
    <w:rsid w:val="00A30B23"/>
  </w:style>
  <w:style w:type="paragraph" w:customStyle="1" w:styleId="71EFABA959974427811CC1DAC46674C3">
    <w:name w:val="71EFABA959974427811CC1DAC46674C3"/>
    <w:rsid w:val="00E84B1A"/>
    <w:pPr>
      <w:spacing w:line="259" w:lineRule="auto"/>
      <w:jc w:val="both"/>
    </w:pPr>
    <w:rPr>
      <w:rFonts w:ascii="Aptos" w:eastAsiaTheme="minorHAnsi" w:hAnsi="Aptos"/>
      <w:kern w:val="0"/>
      <w:sz w:val="20"/>
      <w:szCs w:val="22"/>
      <w:lang w:eastAsia="en-US"/>
      <w14:ligatures w14:val="none"/>
    </w:rPr>
  </w:style>
  <w:style w:type="paragraph" w:customStyle="1" w:styleId="D198001EE77E4288A1C513B466E52456">
    <w:name w:val="D198001EE77E4288A1C513B466E52456"/>
    <w:rsid w:val="00E84B1A"/>
    <w:pPr>
      <w:spacing w:line="259" w:lineRule="auto"/>
      <w:jc w:val="both"/>
    </w:pPr>
    <w:rPr>
      <w:rFonts w:ascii="Aptos" w:eastAsiaTheme="minorHAnsi" w:hAnsi="Aptos"/>
      <w:kern w:val="0"/>
      <w:sz w:val="20"/>
      <w:szCs w:val="22"/>
      <w:lang w:eastAsia="en-US"/>
      <w14:ligatures w14:val="none"/>
    </w:rPr>
  </w:style>
  <w:style w:type="paragraph" w:customStyle="1" w:styleId="15A7A905E94245BDA95814F0455B11C5">
    <w:name w:val="15A7A905E94245BDA95814F0455B11C5"/>
    <w:rsid w:val="00E84B1A"/>
    <w:pPr>
      <w:spacing w:line="259" w:lineRule="auto"/>
      <w:jc w:val="both"/>
    </w:pPr>
    <w:rPr>
      <w:rFonts w:ascii="Aptos" w:eastAsiaTheme="minorHAnsi" w:hAnsi="Aptos"/>
      <w:kern w:val="0"/>
      <w:sz w:val="20"/>
      <w:szCs w:val="22"/>
      <w:lang w:eastAsia="en-US"/>
      <w14:ligatures w14:val="none"/>
    </w:rPr>
  </w:style>
  <w:style w:type="paragraph" w:customStyle="1" w:styleId="52B047B04A154DA4A625CA63D927E70A">
    <w:name w:val="52B047B04A154DA4A625CA63D927E70A"/>
    <w:rsid w:val="00E84B1A"/>
    <w:pPr>
      <w:spacing w:line="259" w:lineRule="auto"/>
      <w:jc w:val="both"/>
    </w:pPr>
    <w:rPr>
      <w:rFonts w:ascii="Aptos" w:eastAsiaTheme="minorHAnsi" w:hAnsi="Aptos"/>
      <w:kern w:val="0"/>
      <w:sz w:val="20"/>
      <w:szCs w:val="22"/>
      <w:lang w:eastAsia="en-US"/>
      <w14:ligatures w14:val="none"/>
    </w:rPr>
  </w:style>
  <w:style w:type="paragraph" w:customStyle="1" w:styleId="E32F068DA91249A6998EF658C07C05A6">
    <w:name w:val="E32F068DA91249A6998EF658C07C05A6"/>
    <w:rsid w:val="00E84B1A"/>
    <w:pPr>
      <w:spacing w:line="259" w:lineRule="auto"/>
      <w:jc w:val="both"/>
    </w:pPr>
    <w:rPr>
      <w:rFonts w:ascii="Aptos" w:eastAsiaTheme="minorHAnsi" w:hAnsi="Aptos"/>
      <w:kern w:val="0"/>
      <w:sz w:val="20"/>
      <w:szCs w:val="22"/>
      <w:lang w:eastAsia="en-US"/>
      <w14:ligatures w14:val="none"/>
    </w:rPr>
  </w:style>
  <w:style w:type="paragraph" w:customStyle="1" w:styleId="4EE96A12F2F9443A8FCE81ECF180B1C9">
    <w:name w:val="4EE96A12F2F9443A8FCE81ECF180B1C9"/>
    <w:rsid w:val="00E84B1A"/>
    <w:pPr>
      <w:spacing w:line="259" w:lineRule="auto"/>
      <w:jc w:val="both"/>
    </w:pPr>
    <w:rPr>
      <w:rFonts w:ascii="Aptos" w:eastAsiaTheme="minorHAnsi" w:hAnsi="Aptos"/>
      <w:kern w:val="0"/>
      <w:sz w:val="20"/>
      <w:szCs w:val="22"/>
      <w:lang w:eastAsia="en-US"/>
      <w14:ligatures w14:val="none"/>
    </w:rPr>
  </w:style>
  <w:style w:type="paragraph" w:customStyle="1" w:styleId="3AF89D4A4CEB409383F704CA44718643">
    <w:name w:val="3AF89D4A4CEB409383F704CA44718643"/>
    <w:rsid w:val="00E84B1A"/>
    <w:pPr>
      <w:spacing w:line="259" w:lineRule="auto"/>
      <w:jc w:val="both"/>
    </w:pPr>
    <w:rPr>
      <w:rFonts w:ascii="Aptos" w:eastAsiaTheme="minorHAnsi" w:hAnsi="Aptos"/>
      <w:kern w:val="0"/>
      <w:sz w:val="20"/>
      <w:szCs w:val="22"/>
      <w:lang w:eastAsia="en-US"/>
      <w14:ligatures w14:val="none"/>
    </w:rPr>
  </w:style>
  <w:style w:type="paragraph" w:customStyle="1" w:styleId="E7A9933DFCEB449A8BE898DFFB48B418">
    <w:name w:val="E7A9933DFCEB449A8BE898DFFB48B418"/>
    <w:rsid w:val="00E84B1A"/>
    <w:pPr>
      <w:spacing w:line="259" w:lineRule="auto"/>
      <w:jc w:val="both"/>
    </w:pPr>
    <w:rPr>
      <w:rFonts w:ascii="Aptos" w:eastAsiaTheme="minorHAnsi" w:hAnsi="Aptos"/>
      <w:kern w:val="0"/>
      <w:sz w:val="20"/>
      <w:szCs w:val="22"/>
      <w:lang w:eastAsia="en-US"/>
      <w14:ligatures w14:val="none"/>
    </w:rPr>
  </w:style>
  <w:style w:type="paragraph" w:customStyle="1" w:styleId="3342B597EDDB4EB682CB9D6E8ED69429">
    <w:name w:val="3342B597EDDB4EB682CB9D6E8ED69429"/>
    <w:rsid w:val="00E84B1A"/>
    <w:pPr>
      <w:spacing w:line="259" w:lineRule="auto"/>
      <w:jc w:val="both"/>
    </w:pPr>
    <w:rPr>
      <w:rFonts w:ascii="Aptos" w:eastAsiaTheme="minorHAnsi" w:hAnsi="Aptos"/>
      <w:kern w:val="0"/>
      <w:sz w:val="20"/>
      <w:szCs w:val="22"/>
      <w:lang w:eastAsia="en-US"/>
      <w14:ligatures w14:val="none"/>
    </w:rPr>
  </w:style>
  <w:style w:type="paragraph" w:customStyle="1" w:styleId="6251ED6B839A4277AFC97690AB0EF21C">
    <w:name w:val="6251ED6B839A4277AFC97690AB0EF21C"/>
    <w:rsid w:val="00E84B1A"/>
    <w:pPr>
      <w:spacing w:line="259" w:lineRule="auto"/>
      <w:jc w:val="both"/>
    </w:pPr>
    <w:rPr>
      <w:rFonts w:ascii="Aptos" w:eastAsiaTheme="minorHAnsi" w:hAnsi="Aptos"/>
      <w:kern w:val="0"/>
      <w:sz w:val="20"/>
      <w:szCs w:val="22"/>
      <w:lang w:eastAsia="en-US"/>
      <w14:ligatures w14:val="none"/>
    </w:rPr>
  </w:style>
  <w:style w:type="paragraph" w:customStyle="1" w:styleId="3CCB3F66663A441582EC55040F53B8AC">
    <w:name w:val="3CCB3F66663A441582EC55040F53B8AC"/>
    <w:rsid w:val="00E84B1A"/>
    <w:pPr>
      <w:spacing w:line="259" w:lineRule="auto"/>
      <w:jc w:val="both"/>
    </w:pPr>
    <w:rPr>
      <w:rFonts w:ascii="Aptos" w:eastAsiaTheme="minorHAnsi" w:hAnsi="Aptos"/>
      <w:kern w:val="0"/>
      <w:sz w:val="20"/>
      <w:szCs w:val="22"/>
      <w:lang w:eastAsia="en-US"/>
      <w14:ligatures w14:val="none"/>
    </w:rPr>
  </w:style>
  <w:style w:type="paragraph" w:customStyle="1" w:styleId="D6C8D59938434045B23C4E39C3C54EFA">
    <w:name w:val="D6C8D59938434045B23C4E39C3C54EFA"/>
    <w:rsid w:val="00E84B1A"/>
    <w:pPr>
      <w:spacing w:line="259" w:lineRule="auto"/>
      <w:jc w:val="both"/>
    </w:pPr>
    <w:rPr>
      <w:rFonts w:ascii="Aptos" w:eastAsiaTheme="minorHAnsi" w:hAnsi="Aptos"/>
      <w:kern w:val="0"/>
      <w:sz w:val="20"/>
      <w:szCs w:val="22"/>
      <w:lang w:eastAsia="en-US"/>
      <w14:ligatures w14:val="none"/>
    </w:rPr>
  </w:style>
  <w:style w:type="paragraph" w:customStyle="1" w:styleId="36579F97536747239502CF8A8AB245C71">
    <w:name w:val="36579F97536747239502CF8A8AB245C71"/>
    <w:rsid w:val="00E84B1A"/>
    <w:pPr>
      <w:spacing w:line="259" w:lineRule="auto"/>
      <w:jc w:val="both"/>
    </w:pPr>
    <w:rPr>
      <w:rFonts w:ascii="Aptos" w:eastAsiaTheme="minorHAnsi" w:hAnsi="Aptos"/>
      <w:kern w:val="0"/>
      <w:sz w:val="20"/>
      <w:szCs w:val="22"/>
      <w:lang w:eastAsia="en-US"/>
      <w14:ligatures w14:val="none"/>
    </w:rPr>
  </w:style>
  <w:style w:type="paragraph" w:customStyle="1" w:styleId="1D29E9AE8F4A492A858C5E4F43EA6AAD1">
    <w:name w:val="1D29E9AE8F4A492A858C5E4F43EA6AAD1"/>
    <w:rsid w:val="00E84B1A"/>
    <w:pPr>
      <w:spacing w:line="259" w:lineRule="auto"/>
      <w:jc w:val="both"/>
    </w:pPr>
    <w:rPr>
      <w:rFonts w:ascii="Aptos" w:eastAsiaTheme="minorHAnsi" w:hAnsi="Aptos"/>
      <w:kern w:val="0"/>
      <w:sz w:val="20"/>
      <w:szCs w:val="22"/>
      <w:lang w:eastAsia="en-US"/>
      <w14:ligatures w14:val="none"/>
    </w:rPr>
  </w:style>
  <w:style w:type="paragraph" w:customStyle="1" w:styleId="AD208401D14F4ABABC90AC16B29AF7D11">
    <w:name w:val="AD208401D14F4ABABC90AC16B29AF7D11"/>
    <w:rsid w:val="00E84B1A"/>
    <w:pPr>
      <w:spacing w:line="259" w:lineRule="auto"/>
      <w:jc w:val="both"/>
    </w:pPr>
    <w:rPr>
      <w:rFonts w:ascii="Aptos" w:eastAsiaTheme="minorHAnsi" w:hAnsi="Aptos"/>
      <w:kern w:val="0"/>
      <w:sz w:val="20"/>
      <w:szCs w:val="22"/>
      <w:lang w:eastAsia="en-US"/>
      <w14:ligatures w14:val="none"/>
    </w:rPr>
  </w:style>
  <w:style w:type="paragraph" w:customStyle="1" w:styleId="CDE73D20477F4B89A718789D7304ED8A">
    <w:name w:val="CDE73D20477F4B89A718789D7304ED8A"/>
    <w:rsid w:val="00E84B1A"/>
    <w:pPr>
      <w:spacing w:line="259" w:lineRule="auto"/>
      <w:jc w:val="both"/>
    </w:pPr>
    <w:rPr>
      <w:rFonts w:ascii="Aptos" w:eastAsiaTheme="minorHAnsi" w:hAnsi="Aptos"/>
      <w:kern w:val="0"/>
      <w:sz w:val="20"/>
      <w:szCs w:val="22"/>
      <w:lang w:eastAsia="en-US"/>
      <w14:ligatures w14:val="none"/>
    </w:rPr>
  </w:style>
  <w:style w:type="paragraph" w:customStyle="1" w:styleId="8DD57FC06CAC41D0B2C2E88304087D9A">
    <w:name w:val="8DD57FC06CAC41D0B2C2E88304087D9A"/>
    <w:rsid w:val="00E84B1A"/>
    <w:pPr>
      <w:spacing w:line="259" w:lineRule="auto"/>
      <w:jc w:val="both"/>
    </w:pPr>
    <w:rPr>
      <w:rFonts w:ascii="Aptos" w:eastAsiaTheme="minorHAnsi" w:hAnsi="Aptos"/>
      <w:kern w:val="0"/>
      <w:sz w:val="20"/>
      <w:szCs w:val="22"/>
      <w:lang w:eastAsia="en-US"/>
      <w14:ligatures w14:val="none"/>
    </w:rPr>
  </w:style>
  <w:style w:type="paragraph" w:customStyle="1" w:styleId="76130583067840C1A8793E674447B8DE">
    <w:name w:val="76130583067840C1A8793E674447B8DE"/>
    <w:rsid w:val="00E84B1A"/>
    <w:pPr>
      <w:spacing w:line="259" w:lineRule="auto"/>
      <w:jc w:val="both"/>
    </w:pPr>
    <w:rPr>
      <w:rFonts w:ascii="Aptos" w:eastAsiaTheme="minorHAnsi" w:hAnsi="Aptos"/>
      <w:kern w:val="0"/>
      <w:sz w:val="20"/>
      <w:szCs w:val="22"/>
      <w:lang w:eastAsia="en-US"/>
      <w14:ligatures w14:val="none"/>
    </w:rPr>
  </w:style>
  <w:style w:type="paragraph" w:customStyle="1" w:styleId="B2156E54CEFA460EABAC6F8F0752FE12">
    <w:name w:val="B2156E54CEFA460EABAC6F8F0752FE12"/>
    <w:rsid w:val="00E84B1A"/>
    <w:pPr>
      <w:spacing w:line="259" w:lineRule="auto"/>
      <w:jc w:val="both"/>
    </w:pPr>
    <w:rPr>
      <w:rFonts w:ascii="Aptos" w:eastAsiaTheme="minorHAnsi" w:hAnsi="Aptos"/>
      <w:kern w:val="0"/>
      <w:sz w:val="20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3BCDAE4AE865449AD900CE835B564FF" ma:contentTypeVersion="13" ma:contentTypeDescription="Ein neues Dokument erstellen." ma:contentTypeScope="" ma:versionID="8e2e50b0c259197138415f7d1684b852">
  <xsd:schema xmlns:xsd="http://www.w3.org/2001/XMLSchema" xmlns:xs="http://www.w3.org/2001/XMLSchema" xmlns:p="http://schemas.microsoft.com/office/2006/metadata/properties" xmlns:ns2="cf1a6792-b27c-442c-906e-d7017f5d6f45" xmlns:ns3="0f47ae04-c497-416d-8020-f9a5e9801c78" targetNamespace="http://schemas.microsoft.com/office/2006/metadata/properties" ma:root="true" ma:fieldsID="0a4264e63870d44dbe357a241ac7768a" ns2:_="" ns3:_="">
    <xsd:import namespace="cf1a6792-b27c-442c-906e-d7017f5d6f45"/>
    <xsd:import namespace="0f47ae04-c497-416d-8020-f9a5e9801c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ZNNR" minOccurs="0"/>
                <xsd:element ref="ns2:Kategori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1a6792-b27c-442c-906e-d7017f5d6f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0e4228b0-f85d-4eaf-8f7e-2f55e7fa61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ZNNR" ma:index="19" nillable="true" ma:displayName="Jahr" ma:default="2026" ma:format="Dropdown" ma:internalName="ZNNR">
      <xsd:simpleType>
        <xsd:restriction base="dms:Choice">
          <xsd:enumeration value="2025"/>
          <xsd:enumeration value="2026"/>
        </xsd:restriction>
      </xsd:simpleType>
    </xsd:element>
    <xsd:element name="Kategorie" ma:index="20" nillable="true" ma:displayName="Kategorie" ma:format="Dropdown" ma:internalName="Kategorie">
      <xsd:simpleType>
        <xsd:restriction base="dms:Choice">
          <xsd:enumeration value="Sonstiges"/>
          <xsd:enumeration value="Werbemaßnahme"/>
          <xsd:enumeration value="Unvergleichbare Leistung"/>
          <xsd:enumeration value="Miete"/>
          <xsd:enumeration value="Hotels"/>
          <xsd:enumeration value="Exklusivleistung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47ae04-c497-416d-8020-f9a5e9801c7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89c31f1-d08e-4d4d-81c4-84d144b5358c}" ma:internalName="TaxCatchAll" ma:showField="CatchAllData" ma:web="0f47ae04-c497-416d-8020-f9a5e9801c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f47ae04-c497-416d-8020-f9a5e9801c78" xsi:nil="true"/>
    <lcf76f155ced4ddcb4097134ff3c332f xmlns="cf1a6792-b27c-442c-906e-d7017f5d6f45">
      <Terms xmlns="http://schemas.microsoft.com/office/infopath/2007/PartnerControls"/>
    </lcf76f155ced4ddcb4097134ff3c332f>
    <ZNNR xmlns="cf1a6792-b27c-442c-906e-d7017f5d6f45">2026</ZNNR>
    <Kategorie xmlns="cf1a6792-b27c-442c-906e-d7017f5d6f45" xsi:nil="true"/>
  </documentManagement>
</p:properties>
</file>

<file path=customXml/itemProps1.xml><?xml version="1.0" encoding="utf-8"?>
<ds:datastoreItem xmlns:ds="http://schemas.openxmlformats.org/officeDocument/2006/customXml" ds:itemID="{132893C5-F111-41E2-9FC2-E0538B4BE89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4F3C87-268B-43D5-99FE-350B82699C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1a6792-b27c-442c-906e-d7017f5d6f45"/>
    <ds:schemaRef ds:uri="0f47ae04-c497-416d-8020-f9a5e9801c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B452EEE-3B34-4481-B075-4899B307006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02F4F3C-AF1D-4925-8282-7E4138F810EF}">
  <ds:schemaRefs>
    <ds:schemaRef ds:uri="http://schemas.microsoft.com/office/2006/metadata/properties"/>
    <ds:schemaRef ds:uri="http://schemas.microsoft.com/office/infopath/2007/PartnerControls"/>
    <ds:schemaRef ds:uri="0f47ae04-c497-416d-8020-f9a5e9801c78"/>
    <ds:schemaRef ds:uri="cf1a6792-b27c-442c-906e-d7017f5d6f4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Vermerk Sonderauftrag_template.dotx</Template>
  <TotalTime>0</TotalTime>
  <Pages>4</Pages>
  <Words>372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 Emrich</dc:creator>
  <cp:keywords/>
  <dc:description/>
  <cp:lastModifiedBy>Vincent Emrich</cp:lastModifiedBy>
  <cp:revision>33</cp:revision>
  <cp:lastPrinted>2026-01-27T10:01:00Z</cp:lastPrinted>
  <dcterms:created xsi:type="dcterms:W3CDTF">2026-06-11T16:35:00Z</dcterms:created>
  <dcterms:modified xsi:type="dcterms:W3CDTF">2026-10-26T13:58:00Z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0x010100B3BCDAE4AE865449AD900CE835B564FF</vt:lpwstr>
  </property>
</Properties>
</file>