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AFD63" w14:textId="77777777" w:rsidR="001A1BC2" w:rsidRPr="00115837" w:rsidRDefault="00A85E74" w:rsidP="00C81A59">
      <w:pPr>
        <w:pStyle w:val="berschrift1"/>
        <w:spacing w:before="0" w:line="288" w:lineRule="auto"/>
        <w:rPr>
          <w:lang w:val="de-DE"/>
        </w:rPr>
      </w:pPr>
      <w:r w:rsidRPr="00115837">
        <w:rPr>
          <w:lang w:val="de-DE"/>
        </w:rPr>
        <w:t xml:space="preserve">Anlage Nr. </w:t>
      </w:r>
      <w:r w:rsidR="00B20F1A">
        <w:fldChar w:fldCharType="begin">
          <w:ffData>
            <w:name w:val="Text2"/>
            <w:enabled/>
            <w:calcOnExit w:val="0"/>
            <w:textInput>
              <w:format w:val="UPPERCASE"/>
            </w:textInput>
          </w:ffData>
        </w:fldChar>
      </w:r>
      <w:bookmarkStart w:id="0" w:name="Text2"/>
      <w:r w:rsidR="00B20F1A" w:rsidRPr="00115837">
        <w:rPr>
          <w:lang w:val="de-DE"/>
        </w:rPr>
        <w:instrText xml:space="preserve"> FORMTEXT </w:instrText>
      </w:r>
      <w:r w:rsidR="00B20F1A">
        <w:fldChar w:fldCharType="separate"/>
      </w:r>
      <w:r w:rsidR="00B20F1A">
        <w:rPr>
          <w:noProof/>
        </w:rPr>
        <w:t> </w:t>
      </w:r>
      <w:r w:rsidR="00B20F1A">
        <w:rPr>
          <w:noProof/>
        </w:rPr>
        <w:t> </w:t>
      </w:r>
      <w:r w:rsidR="00B20F1A">
        <w:rPr>
          <w:noProof/>
        </w:rPr>
        <w:t> </w:t>
      </w:r>
      <w:r w:rsidR="00B20F1A">
        <w:rPr>
          <w:noProof/>
        </w:rPr>
        <w:t> </w:t>
      </w:r>
      <w:r w:rsidR="00B20F1A">
        <w:rPr>
          <w:noProof/>
        </w:rPr>
        <w:t> </w:t>
      </w:r>
      <w:r w:rsidR="00B20F1A">
        <w:fldChar w:fldCharType="end"/>
      </w:r>
      <w:bookmarkEnd w:id="0"/>
      <w:r w:rsidR="00AA6DAB" w:rsidRPr="00115837">
        <w:rPr>
          <w:lang w:val="de-DE"/>
        </w:rPr>
        <w:t xml:space="preserve"> </w:t>
      </w:r>
    </w:p>
    <w:p w14:paraId="35B7950F" w14:textId="54EF5EBB" w:rsidR="000E14B9" w:rsidRPr="00115837" w:rsidRDefault="00B31143" w:rsidP="008611F3">
      <w:pPr>
        <w:pStyle w:val="berschrift1"/>
        <w:spacing w:before="0" w:after="200" w:line="288" w:lineRule="auto"/>
        <w:rPr>
          <w:lang w:val="de-DE"/>
        </w:rPr>
      </w:pPr>
      <w:r>
        <w:rPr>
          <w:lang w:val="de-DE"/>
        </w:rPr>
        <w:t>NACHUNTERNEHMERVERZEICHNIS</w:t>
      </w:r>
    </w:p>
    <w:tbl>
      <w:tblPr>
        <w:tblStyle w:val="Tabellenraster"/>
        <w:tblW w:w="9639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4678"/>
        <w:gridCol w:w="4961"/>
      </w:tblGrid>
      <w:tr w:rsidR="006F2BE7" w:rsidRPr="00303B63" w14:paraId="0CBCEE16" w14:textId="77777777" w:rsidTr="00B31143">
        <w:trPr>
          <w:trHeight w:val="1391"/>
        </w:trPr>
        <w:tc>
          <w:tcPr>
            <w:tcW w:w="9639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72658093" w14:textId="307CC5C9" w:rsidR="00B31143" w:rsidRPr="00B31143" w:rsidRDefault="00B31143" w:rsidP="00733CC9">
            <w:pPr>
              <w:rPr>
                <w:rFonts w:ascii="Barlow SemiBold" w:hAnsi="Barlow SemiBold"/>
              </w:rPr>
            </w:pPr>
            <w:r w:rsidRPr="00B31143">
              <w:rPr>
                <w:rFonts w:ascii="Barlow SemiBold" w:hAnsi="Barlow SemiBold"/>
              </w:rPr>
              <w:t>Verzeichnis über Art und Umfa</w:t>
            </w:r>
            <w:r>
              <w:rPr>
                <w:rFonts w:ascii="Barlow SemiBold" w:hAnsi="Barlow SemiBold"/>
              </w:rPr>
              <w:t>n</w:t>
            </w:r>
            <w:r w:rsidRPr="00B31143">
              <w:rPr>
                <w:rFonts w:ascii="Barlow SemiBold" w:hAnsi="Barlow SemiBold"/>
              </w:rPr>
              <w:t>g der Leistungen, für die sich der Bewerber/ Bieter der Kapazitäten anderer Unternehmen bedienen wird.</w:t>
            </w:r>
          </w:p>
          <w:p w14:paraId="5EDE2EF9" w14:textId="0318E495" w:rsidR="006F2BE7" w:rsidRPr="00B9184F" w:rsidRDefault="00B31143" w:rsidP="00733CC9">
            <w:pPr>
              <w:rPr>
                <w:rFonts w:ascii="Barlow SemiBold" w:hAnsi="Barlow SemiBold"/>
              </w:rPr>
            </w:pPr>
            <w:r w:rsidRPr="00B31143">
              <w:rPr>
                <w:rFonts w:ascii="Barlow SemiBold" w:hAnsi="Barlow SemiBold"/>
              </w:rPr>
              <w:t>Zur Ausführung der im Angebot enthaltenen Leistungen bene</w:t>
            </w:r>
            <w:r>
              <w:rPr>
                <w:rFonts w:ascii="Barlow SemiBold" w:hAnsi="Barlow SemiBold"/>
              </w:rPr>
              <w:t>n</w:t>
            </w:r>
            <w:r w:rsidRPr="00B31143">
              <w:rPr>
                <w:rFonts w:ascii="Barlow SemiBold" w:hAnsi="Barlow SemiBold"/>
              </w:rPr>
              <w:t>nen wir Art und Umfang der Teilleistungen, für die wir uns anderer Unternehmen bedienen werden.</w:t>
            </w:r>
          </w:p>
        </w:tc>
      </w:tr>
      <w:tr w:rsidR="00B31143" w:rsidRPr="00303B63" w14:paraId="17E0CCA5" w14:textId="77777777" w:rsidTr="00B31143">
        <w:trPr>
          <w:trHeight w:val="539"/>
        </w:trPr>
        <w:tc>
          <w:tcPr>
            <w:tcW w:w="467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5F08E06D" w14:textId="6D05E531" w:rsidR="00B31143" w:rsidRPr="00B31143" w:rsidRDefault="00B31143" w:rsidP="006447FD">
            <w:pPr>
              <w:rPr>
                <w:lang w:eastAsia="de-DE" w:bidi="de-DE"/>
              </w:rPr>
            </w:pPr>
            <w:r w:rsidRPr="00B31143">
              <w:rPr>
                <w:lang w:eastAsia="de-DE" w:bidi="de-DE"/>
              </w:rPr>
              <w:t>Name des Unternehmens</w:t>
            </w:r>
          </w:p>
        </w:tc>
        <w:tc>
          <w:tcPr>
            <w:tcW w:w="4961" w:type="dxa"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296A264" w14:textId="7B6ED6D2" w:rsidR="00B31143" w:rsidRPr="00C04203" w:rsidRDefault="00B31143" w:rsidP="002541FE">
            <w:pPr>
              <w:rPr>
                <w:szCs w:val="20"/>
              </w:rPr>
            </w:pPr>
            <w:r>
              <w:rPr>
                <w:szCs w:val="20"/>
              </w:rPr>
              <w:t>Beschreibung der Teilleistung</w:t>
            </w:r>
          </w:p>
        </w:tc>
      </w:tr>
      <w:tr w:rsidR="00B31143" w:rsidRPr="00303B63" w14:paraId="79F8EF3A" w14:textId="77777777" w:rsidTr="00B31143">
        <w:trPr>
          <w:trHeight w:val="539"/>
        </w:trPr>
        <w:tc>
          <w:tcPr>
            <w:tcW w:w="467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3B813F0" w14:textId="002BBBAE" w:rsidR="00B31143" w:rsidRPr="00643558" w:rsidRDefault="00B31143" w:rsidP="009F7186">
            <w:pPr>
              <w:rPr>
                <w:lang w:eastAsia="de-DE" w:bidi="de-DE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  <w:tc>
          <w:tcPr>
            <w:tcW w:w="4961" w:type="dxa"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7E1BC14" w14:textId="77777777" w:rsidR="00B31143" w:rsidRPr="00C04203" w:rsidRDefault="00B31143" w:rsidP="002541FE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  <w:bookmarkEnd w:id="1"/>
          </w:p>
        </w:tc>
      </w:tr>
      <w:tr w:rsidR="00B31143" w:rsidRPr="00303B63" w14:paraId="062DD3E3" w14:textId="77777777" w:rsidTr="00B31143">
        <w:trPr>
          <w:trHeight w:val="539"/>
        </w:trPr>
        <w:tc>
          <w:tcPr>
            <w:tcW w:w="467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25B0A025" w14:textId="6944F399" w:rsidR="00B31143" w:rsidRPr="00643558" w:rsidRDefault="00B31143" w:rsidP="009F7186">
            <w:pPr>
              <w:rPr>
                <w:lang w:eastAsia="de-DE" w:bidi="de-DE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03FC6EA8" w14:textId="77777777" w:rsidR="00B31143" w:rsidRPr="00C04203" w:rsidRDefault="00B31143" w:rsidP="002541FE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  <w:bookmarkEnd w:id="2"/>
          </w:p>
        </w:tc>
      </w:tr>
      <w:tr w:rsidR="00B31143" w:rsidRPr="00303B63" w14:paraId="420CEE23" w14:textId="77777777" w:rsidTr="00B31143">
        <w:trPr>
          <w:trHeight w:val="539"/>
        </w:trPr>
        <w:tc>
          <w:tcPr>
            <w:tcW w:w="467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15C88746" w14:textId="5B4719E6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48FA3696" w14:textId="51B96A97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</w:tr>
      <w:tr w:rsidR="00B31143" w:rsidRPr="00303B63" w14:paraId="0D8A8B69" w14:textId="77777777" w:rsidTr="00B31143">
        <w:trPr>
          <w:trHeight w:val="539"/>
        </w:trPr>
        <w:tc>
          <w:tcPr>
            <w:tcW w:w="467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8A5720B" w14:textId="652320C2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4E14C306" w14:textId="0FAC9263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</w:tr>
      <w:tr w:rsidR="00B31143" w:rsidRPr="00303B63" w14:paraId="0FBE97C3" w14:textId="77777777" w:rsidTr="00B31143">
        <w:trPr>
          <w:trHeight w:val="539"/>
        </w:trPr>
        <w:tc>
          <w:tcPr>
            <w:tcW w:w="467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2371460" w14:textId="495458AB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561571E1" w14:textId="43DA65F9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</w:tr>
      <w:tr w:rsidR="00B31143" w:rsidRPr="00303B63" w14:paraId="3E81375D" w14:textId="77777777" w:rsidTr="00B31143">
        <w:trPr>
          <w:trHeight w:val="539"/>
        </w:trPr>
        <w:tc>
          <w:tcPr>
            <w:tcW w:w="467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BEAE950" w14:textId="1895F08F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4E055B02" w14:textId="4B3A5CE3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</w:tr>
      <w:tr w:rsidR="00B31143" w:rsidRPr="00303B63" w14:paraId="4C9F34C3" w14:textId="77777777" w:rsidTr="00B31143">
        <w:trPr>
          <w:trHeight w:val="539"/>
        </w:trPr>
        <w:tc>
          <w:tcPr>
            <w:tcW w:w="467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58710D3C" w14:textId="1FB56386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04159FC7" w14:textId="0CB7D796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</w:tr>
      <w:tr w:rsidR="00B31143" w:rsidRPr="00303B63" w14:paraId="07B6FFA3" w14:textId="77777777" w:rsidTr="00B31143">
        <w:trPr>
          <w:trHeight w:val="539"/>
        </w:trPr>
        <w:tc>
          <w:tcPr>
            <w:tcW w:w="467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1BBF9AF8" w14:textId="2149E582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20A8D318" w14:textId="2AF6689F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</w:tr>
      <w:tr w:rsidR="00B31143" w:rsidRPr="00303B63" w14:paraId="036EC14E" w14:textId="77777777" w:rsidTr="00B31143">
        <w:trPr>
          <w:trHeight w:val="539"/>
        </w:trPr>
        <w:tc>
          <w:tcPr>
            <w:tcW w:w="467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2073A779" w14:textId="6ACDFEB4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0FEC9DCF" w14:textId="7BB13134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</w:tr>
      <w:tr w:rsidR="00B31143" w:rsidRPr="00303B63" w14:paraId="5FDAD9B6" w14:textId="77777777" w:rsidTr="00B31143">
        <w:trPr>
          <w:trHeight w:val="539"/>
        </w:trPr>
        <w:tc>
          <w:tcPr>
            <w:tcW w:w="467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F612D08" w14:textId="6D3CBAB5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4E098FB4" w14:textId="4DD39EB3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</w:tr>
      <w:tr w:rsidR="00B31143" w:rsidRPr="00303B63" w14:paraId="104A60D5" w14:textId="77777777" w:rsidTr="00B31143">
        <w:trPr>
          <w:trHeight w:val="539"/>
        </w:trPr>
        <w:tc>
          <w:tcPr>
            <w:tcW w:w="467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F6B2713" w14:textId="77571749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1CC6C398" w14:textId="63254893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</w:tr>
      <w:tr w:rsidR="00B31143" w:rsidRPr="00303B63" w14:paraId="51D48582" w14:textId="77777777" w:rsidTr="00B31143">
        <w:trPr>
          <w:trHeight w:val="539"/>
        </w:trPr>
        <w:tc>
          <w:tcPr>
            <w:tcW w:w="467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587A3DD3" w14:textId="021979BC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64A2BA5E" w14:textId="265FDBF8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</w:tr>
      <w:tr w:rsidR="00B31143" w:rsidRPr="00303B63" w14:paraId="20F8C805" w14:textId="77777777" w:rsidTr="00B31143">
        <w:trPr>
          <w:trHeight w:val="539"/>
        </w:trPr>
        <w:tc>
          <w:tcPr>
            <w:tcW w:w="467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1A93AF3C" w14:textId="359804B1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2EB6416D" w14:textId="23F8D08C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</w:tr>
      <w:tr w:rsidR="00B31143" w:rsidRPr="00303B63" w14:paraId="71A63EB6" w14:textId="77777777" w:rsidTr="00B31143">
        <w:trPr>
          <w:trHeight w:val="539"/>
        </w:trPr>
        <w:tc>
          <w:tcPr>
            <w:tcW w:w="467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D0169E1" w14:textId="2E4CF859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3A47DAEB" w14:textId="59E0440C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</w:tr>
      <w:tr w:rsidR="00B31143" w:rsidRPr="00303B63" w14:paraId="5E62DE0A" w14:textId="77777777" w:rsidTr="00B31143">
        <w:trPr>
          <w:trHeight w:val="539"/>
        </w:trPr>
        <w:tc>
          <w:tcPr>
            <w:tcW w:w="467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1868768F" w14:textId="390AF5F0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7A99190C" w14:textId="7489D685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</w:tr>
      <w:tr w:rsidR="00B31143" w:rsidRPr="00303B63" w14:paraId="2B336BC4" w14:textId="77777777" w:rsidTr="00B31143">
        <w:trPr>
          <w:trHeight w:val="539"/>
        </w:trPr>
        <w:tc>
          <w:tcPr>
            <w:tcW w:w="467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7A57277" w14:textId="1FB2D2CF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  <w:tc>
          <w:tcPr>
            <w:tcW w:w="4961" w:type="dxa"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1253372" w14:textId="2A4E0812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</w:tr>
      <w:tr w:rsidR="00B31143" w:rsidRPr="00303B63" w14:paraId="53AF8089" w14:textId="77777777" w:rsidTr="00B31143">
        <w:trPr>
          <w:trHeight w:val="539"/>
        </w:trPr>
        <w:tc>
          <w:tcPr>
            <w:tcW w:w="467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1F2A1002" w14:textId="0D54E644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  <w:tc>
          <w:tcPr>
            <w:tcW w:w="4961" w:type="dxa"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BB4D72C" w14:textId="0D126B24" w:rsidR="00B31143" w:rsidRPr="00C04203" w:rsidRDefault="00B31143" w:rsidP="00B31143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</w:p>
        </w:tc>
      </w:tr>
    </w:tbl>
    <w:p w14:paraId="227CC706" w14:textId="77777777" w:rsidR="003F0178" w:rsidRPr="00115837" w:rsidRDefault="003F0178" w:rsidP="00A8240B">
      <w:pPr>
        <w:rPr>
          <w:sz w:val="2"/>
          <w:szCs w:val="2"/>
        </w:rPr>
      </w:pPr>
    </w:p>
    <w:sectPr w:rsidR="003F0178" w:rsidRPr="00115837" w:rsidSect="00D06A1A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758" w:right="851" w:bottom="1418" w:left="1418" w:header="709" w:footer="0" w:gutter="0"/>
      <w:cols w:space="22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B4893" w14:textId="77777777" w:rsidR="0009216C" w:rsidRDefault="0009216C" w:rsidP="00CC4AD3">
      <w:r>
        <w:separator/>
      </w:r>
    </w:p>
  </w:endnote>
  <w:endnote w:type="continuationSeparator" w:id="0">
    <w:p w14:paraId="038E6787" w14:textId="77777777" w:rsidR="0009216C" w:rsidRDefault="0009216C" w:rsidP="00CC4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  <w:embedRegular r:id="rId1" w:fontKey="{1EF403BC-FEDB-4AF5-A32E-1E16E7151164}"/>
    <w:embedBold r:id="rId2" w:fontKey="{24DF0944-27B0-4940-98B7-1A7DEB3CFF7E}"/>
    <w:embedItalic r:id="rId3" w:fontKey="{12A9C046-3834-4DC2-852F-4CE777B594B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C2FAE67-9452-45CC-8CF6-A0C3E94B4CC6}"/>
  </w:font>
  <w:font w:name="Barlow SemiBold">
    <w:panose1 w:val="00000700000000000000"/>
    <w:charset w:val="00"/>
    <w:family w:val="auto"/>
    <w:pitch w:val="variable"/>
    <w:sig w:usb0="20000007" w:usb1="00000000" w:usb2="00000000" w:usb3="00000000" w:csb0="00000193" w:csb1="00000000"/>
    <w:embedRegular r:id="rId5" w:fontKey="{5E4FCD62-4699-45CE-AF01-F8D391D3EF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D850C" w14:textId="77777777" w:rsidR="00FC029A" w:rsidRDefault="0034166A" w:rsidP="00CC4AD3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3E4AAA82" wp14:editId="517C0515">
              <wp:simplePos x="0" y="0"/>
              <wp:positionH relativeFrom="column">
                <wp:posOffset>4445</wp:posOffset>
              </wp:positionH>
              <wp:positionV relativeFrom="paragraph">
                <wp:posOffset>-495300</wp:posOffset>
              </wp:positionV>
              <wp:extent cx="2131060" cy="233680"/>
              <wp:effectExtent l="0" t="0" r="2540" b="13970"/>
              <wp:wrapTight wrapText="bothSides">
                <wp:wrapPolygon edited="0">
                  <wp:start x="0" y="0"/>
                  <wp:lineTo x="0" y="21130"/>
                  <wp:lineTo x="21433" y="21130"/>
                  <wp:lineTo x="21433" y="0"/>
                  <wp:lineTo x="0" y="0"/>
                </wp:wrapPolygon>
              </wp:wrapTight>
              <wp:docPr id="1701871263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1060" cy="233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AC91FA9" w14:textId="7AD0B5F6" w:rsidR="0034166A" w:rsidRPr="007A0C55" w:rsidRDefault="0034166A" w:rsidP="0034166A">
                          <w:pPr>
                            <w:pStyle w:val="Kleingedrucktes"/>
                            <w:rPr>
                              <w:rFonts w:asciiTheme="majorHAnsi" w:hAnsiTheme="majorHAnsi"/>
                              <w:b/>
                              <w:bCs/>
                            </w:rPr>
                          </w:pPr>
                          <w:r>
                            <w:rPr>
                              <w:rStyle w:val="Fett"/>
                            </w:rPr>
                            <w:t>Stand:</w:t>
                          </w:r>
                          <w:r w:rsidRPr="00DD234E">
                            <w:rPr>
                              <w:rStyle w:val="Fett"/>
                            </w:rPr>
                            <w:t xml:space="preserve"> </w:t>
                          </w:r>
                          <w:r w:rsidRPr="007A0C55">
                            <w:rPr>
                              <w:rStyle w:val="Fett"/>
                              <w:rFonts w:asciiTheme="minorHAnsi" w:hAnsiTheme="minorHAnsi"/>
                              <w:b w:val="0"/>
                              <w:bCs w:val="0"/>
                            </w:rPr>
                            <w:fldChar w:fldCharType="begin"/>
                          </w:r>
                          <w:r w:rsidRPr="007A0C55">
                            <w:rPr>
                              <w:rStyle w:val="Fett"/>
                              <w:rFonts w:asciiTheme="minorHAnsi" w:hAnsiTheme="minorHAnsi"/>
                              <w:b w:val="0"/>
                              <w:bCs w:val="0"/>
                            </w:rPr>
                            <w:instrText xml:space="preserve"> DATE  \@ "dd.MM.yyyy"  \* MERGEFORMAT </w:instrText>
                          </w:r>
                          <w:r w:rsidRPr="007A0C55">
                            <w:rPr>
                              <w:rStyle w:val="Fett"/>
                              <w:rFonts w:asciiTheme="minorHAnsi" w:hAnsiTheme="minorHAnsi"/>
                              <w:b w:val="0"/>
                              <w:bCs w:val="0"/>
                            </w:rPr>
                            <w:fldChar w:fldCharType="separate"/>
                          </w:r>
                          <w:r w:rsidR="002B1ECD">
                            <w:rPr>
                              <w:rStyle w:val="Fett"/>
                              <w:rFonts w:asciiTheme="minorHAnsi" w:hAnsiTheme="minorHAnsi"/>
                              <w:b w:val="0"/>
                              <w:bCs w:val="0"/>
                              <w:noProof/>
                            </w:rPr>
                            <w:t>08.07.2026</w:t>
                          </w:r>
                          <w:r w:rsidRPr="007A0C55">
                            <w:rPr>
                              <w:rStyle w:val="Fett"/>
                              <w:rFonts w:asciiTheme="minorHAnsi" w:hAnsiTheme="minorHAnsi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4AAA82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.35pt;margin-top:-39pt;width:167.8pt;height:18.4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" filled="f" stroked="f" strokeweight=".5pt">
              <v:textbox inset="0,0,0,0">
                <w:txbxContent>
                  <w:p w14:paraId="7AC91FA9" w14:textId="7AD0B5F6" w:rsidR="0034166A" w:rsidRPr="007A0C55" w:rsidRDefault="0034166A" w:rsidP="0034166A">
                    <w:pPr>
                      <w:pStyle w:val="Kleingedrucktes"/>
                      <w:rPr>
                        <w:rFonts w:asciiTheme="majorHAnsi" w:hAnsiTheme="majorHAnsi"/>
                        <w:b/>
                        <w:bCs/>
                      </w:rPr>
                    </w:pPr>
                    <w:r>
                      <w:rPr>
                        <w:rStyle w:val="Fett"/>
                      </w:rPr>
                      <w:t>Stand:</w:t>
                    </w:r>
                    <w:r w:rsidRPr="00DD234E">
                      <w:rPr>
                        <w:rStyle w:val="Fett"/>
                      </w:rPr>
                      <w:t xml:space="preserve"> </w:t>
                    </w:r>
                    <w:r w:rsidRPr="007A0C55">
                      <w:rPr>
                        <w:rStyle w:val="Fett"/>
                        <w:rFonts w:asciiTheme="minorHAnsi" w:hAnsiTheme="minorHAnsi"/>
                        <w:b w:val="0"/>
                        <w:bCs w:val="0"/>
                      </w:rPr>
                      <w:fldChar w:fldCharType="begin"/>
                    </w:r>
                    <w:r w:rsidRPr="007A0C55">
                      <w:rPr>
                        <w:rStyle w:val="Fett"/>
                        <w:rFonts w:asciiTheme="minorHAnsi" w:hAnsiTheme="minorHAnsi"/>
                        <w:b w:val="0"/>
                        <w:bCs w:val="0"/>
                      </w:rPr>
                      <w:instrText xml:space="preserve"> DATE  \@ "dd.MM.yyyy"  \* MERGEFORMAT </w:instrText>
                    </w:r>
                    <w:r w:rsidRPr="007A0C55">
                      <w:rPr>
                        <w:rStyle w:val="Fett"/>
                        <w:rFonts w:asciiTheme="minorHAnsi" w:hAnsiTheme="minorHAnsi"/>
                        <w:b w:val="0"/>
                        <w:bCs w:val="0"/>
                      </w:rPr>
                      <w:fldChar w:fldCharType="separate"/>
                    </w:r>
                    <w:r w:rsidR="002B1ECD">
                      <w:rPr>
                        <w:rStyle w:val="Fett"/>
                        <w:rFonts w:asciiTheme="minorHAnsi" w:hAnsiTheme="minorHAnsi"/>
                        <w:b w:val="0"/>
                        <w:bCs w:val="0"/>
                        <w:noProof/>
                      </w:rPr>
                      <w:t>08.07.2026</w:t>
                    </w:r>
                    <w:r w:rsidRPr="007A0C55">
                      <w:rPr>
                        <w:rStyle w:val="Fett"/>
                        <w:rFonts w:asciiTheme="minorHAnsi" w:hAnsiTheme="minorHAnsi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  <w10:wrap type="tight"/>
            </v:shape>
          </w:pict>
        </mc:Fallback>
      </mc:AlternateContent>
    </w:r>
    <w:r w:rsidR="00246787">
      <w:rPr>
        <w:noProof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1DDBD7E3" wp14:editId="15F5F077">
              <wp:simplePos x="0" y="0"/>
              <wp:positionH relativeFrom="column">
                <wp:posOffset>635</wp:posOffset>
              </wp:positionH>
              <wp:positionV relativeFrom="paragraph">
                <wp:posOffset>-502285</wp:posOffset>
              </wp:positionV>
              <wp:extent cx="6119495" cy="240665"/>
              <wp:effectExtent l="0" t="0" r="33655" b="6985"/>
              <wp:wrapTopAndBottom/>
              <wp:docPr id="1515114282" name="Gruppieren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119495" cy="240665"/>
                        <a:chOff x="0" y="0"/>
                        <a:chExt cx="6119495" cy="241246"/>
                      </a:xfrm>
                    </wpg:grpSpPr>
                    <wps:wsp>
                      <wps:cNvPr id="1066964253" name="Gerader Verbinder 5"/>
                      <wps:cNvCnPr>
                        <a:cxnSpLocks/>
                      </wps:cNvCnPr>
                      <wps:spPr>
                        <a:xfrm>
                          <a:off x="0" y="0"/>
                          <a:ext cx="61194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664749902" name="Textfeld 1"/>
                      <wps:cNvSpPr txBox="1">
                        <a:spLocks/>
                      </wps:cNvSpPr>
                      <wps:spPr>
                        <a:xfrm>
                          <a:off x="4842629" y="8201"/>
                          <a:ext cx="1264285" cy="233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0ECA43" w14:textId="77777777" w:rsidR="006C54FB" w:rsidRPr="007A0C55" w:rsidRDefault="006C54FB" w:rsidP="00386009">
                            <w:pPr>
                              <w:pStyle w:val="Kleingedrucktes"/>
                              <w:jc w:val="right"/>
                            </w:pPr>
                            <w:r w:rsidRPr="00DD234E">
                              <w:rPr>
                                <w:rStyle w:val="Fett"/>
                              </w:rPr>
                              <w:t xml:space="preserve">Seite </w: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begin"/>
                            </w:r>
                            <w:r w:rsidRPr="00DD234E">
                              <w:rPr>
                                <w:rStyle w:val="Fett"/>
                              </w:rPr>
                              <w:instrText xml:space="preserve"> PAGE   \* MERGEFORMAT </w:instrTex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separate"/>
                            </w:r>
                            <w:r>
                              <w:rPr>
                                <w:rStyle w:val="Fett"/>
                              </w:rPr>
                              <w:t>1</w: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end"/>
                            </w:r>
                            <w:r w:rsidRPr="00DD234E">
                              <w:rPr>
                                <w:rStyle w:val="Fett"/>
                              </w:rPr>
                              <w:t>/</w: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begin"/>
                            </w:r>
                            <w:r w:rsidRPr="00DD234E">
                              <w:rPr>
                                <w:rStyle w:val="Fett"/>
                              </w:rPr>
                              <w:instrText xml:space="preserve"> NUMPAGES   \* MERGEFORMAT </w:instrTex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separate"/>
                            </w:r>
                            <w:r>
                              <w:rPr>
                                <w:rStyle w:val="Fett"/>
                              </w:rPr>
                              <w:t>1</w: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DBD7E3" id="Gruppieren 3" o:spid="_x0000_s1027" style="position:absolute;margin-left:.05pt;margin-top:-39.55pt;width:481.85pt;height:18.95pt;z-index:251678720" coordsize="61194,24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">
              <v:line id="Gerader Verbinder 5" o:spid="_x0000_s1028" style="position:absolute;visibility:visible;mso-wrap-style:square" from="0,0" to="6119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" strokecolor="#00c1de [3204]" strokeweight=".5pt">
                <v:stroke joinstyle="miter"/>
                <o:lock v:ext="edit" shapetype="f"/>
              </v:line>
              <v:shape id="_x0000_s1029" type="#_x0000_t202" style="position:absolute;left:48426;top:82;width:12643;height:233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" filled="f" stroked="f" strokeweight=".5pt">
                <v:textbox inset="0,0,0,0">
                  <w:txbxContent>
                    <w:p w14:paraId="2C0ECA43" w14:textId="77777777" w:rsidR="006C54FB" w:rsidRPr="007A0C55" w:rsidRDefault="006C54FB" w:rsidP="00386009">
                      <w:pPr>
                        <w:pStyle w:val="Kleingedrucktes"/>
                        <w:jc w:val="right"/>
                      </w:pPr>
                      <w:r w:rsidRPr="00DD234E">
                        <w:rPr>
                          <w:rStyle w:val="Fett"/>
                        </w:rPr>
                        <w:t xml:space="preserve">Seite </w:t>
                      </w:r>
                      <w:r w:rsidRPr="00DD234E">
                        <w:rPr>
                          <w:rStyle w:val="Fett"/>
                        </w:rPr>
                        <w:fldChar w:fldCharType="begin"/>
                      </w:r>
                      <w:r w:rsidRPr="00DD234E">
                        <w:rPr>
                          <w:rStyle w:val="Fett"/>
                        </w:rPr>
                        <w:instrText xml:space="preserve"> PAGE   \* MERGEFORMAT </w:instrText>
                      </w:r>
                      <w:r w:rsidRPr="00DD234E">
                        <w:rPr>
                          <w:rStyle w:val="Fett"/>
                        </w:rPr>
                        <w:fldChar w:fldCharType="separate"/>
                      </w:r>
                      <w:r>
                        <w:rPr>
                          <w:rStyle w:val="Fett"/>
                        </w:rPr>
                        <w:t>1</w:t>
                      </w:r>
                      <w:r w:rsidRPr="00DD234E">
                        <w:rPr>
                          <w:rStyle w:val="Fett"/>
                        </w:rPr>
                        <w:fldChar w:fldCharType="end"/>
                      </w:r>
                      <w:r w:rsidRPr="00DD234E">
                        <w:rPr>
                          <w:rStyle w:val="Fett"/>
                        </w:rPr>
                        <w:t>/</w:t>
                      </w:r>
                      <w:r w:rsidRPr="00DD234E">
                        <w:rPr>
                          <w:rStyle w:val="Fett"/>
                        </w:rPr>
                        <w:fldChar w:fldCharType="begin"/>
                      </w:r>
                      <w:r w:rsidRPr="00DD234E">
                        <w:rPr>
                          <w:rStyle w:val="Fett"/>
                        </w:rPr>
                        <w:instrText xml:space="preserve"> NUMPAGES   \* MERGEFORMAT </w:instrText>
                      </w:r>
                      <w:r w:rsidRPr="00DD234E">
                        <w:rPr>
                          <w:rStyle w:val="Fett"/>
                        </w:rPr>
                        <w:fldChar w:fldCharType="separate"/>
                      </w:r>
                      <w:r>
                        <w:rPr>
                          <w:rStyle w:val="Fett"/>
                        </w:rPr>
                        <w:t>1</w:t>
                      </w:r>
                      <w:r w:rsidRPr="00DD234E">
                        <w:rPr>
                          <w:rStyle w:val="Fett"/>
                        </w:rPr>
                        <w:fldChar w:fldCharType="end"/>
                      </w:r>
                    </w:p>
                  </w:txbxContent>
                </v:textbox>
              </v:shape>
              <w10:wrap type="topAndBottom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8794F" w14:textId="77777777" w:rsidR="00340328" w:rsidRDefault="0015741B" w:rsidP="00CC4AD3">
    <w:pPr>
      <w:pStyle w:val="Fuzeile"/>
    </w:pPr>
    <w:r>
      <w:rPr>
        <w:rFonts w:asciiTheme="majorHAnsi" w:hAnsiTheme="majorHAnsi"/>
        <w:b/>
        <w:bCs/>
        <w:noProof/>
        <w:sz w:val="14"/>
      </w:rPr>
      <mc:AlternateContent>
        <mc:Choice Requires="wpg">
          <w:drawing>
            <wp:anchor distT="107950" distB="0" distL="114300" distR="114300" simplePos="0" relativeHeight="251680768" behindDoc="0" locked="0" layoutInCell="1" allowOverlap="1" wp14:anchorId="1AD2FDE1" wp14:editId="2B627256">
              <wp:simplePos x="0" y="0"/>
              <wp:positionH relativeFrom="margin">
                <wp:posOffset>1091</wp:posOffset>
              </wp:positionH>
              <wp:positionV relativeFrom="page">
                <wp:posOffset>9691506</wp:posOffset>
              </wp:positionV>
              <wp:extent cx="6119495" cy="828020"/>
              <wp:effectExtent l="0" t="0" r="33655" b="10795"/>
              <wp:wrapTopAndBottom/>
              <wp:docPr id="1939231784" name="Gruppieren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19495" cy="828020"/>
                        <a:chOff x="0" y="219549"/>
                        <a:chExt cx="6124009" cy="829734"/>
                      </a:xfrm>
                    </wpg:grpSpPr>
                    <wps:wsp>
                      <wps:cNvPr id="55219036" name="Textfeld 11"/>
                      <wps:cNvSpPr txBox="1"/>
                      <wps:spPr>
                        <a:xfrm>
                          <a:off x="0" y="341586"/>
                          <a:ext cx="6119495" cy="7076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35"/>
                              <w:gridCol w:w="1978"/>
                              <w:gridCol w:w="2417"/>
                              <w:gridCol w:w="2397"/>
                            </w:tblGrid>
                            <w:tr w:rsidR="0015741B" w14:paraId="5C3E55A8" w14:textId="77777777" w:rsidTr="00FE4737">
                              <w:tc>
                                <w:tcPr>
                                  <w:tcW w:w="2835" w:type="dxa"/>
                                </w:tcPr>
                                <w:p w14:paraId="10BC7161" w14:textId="77777777" w:rsidR="0015741B" w:rsidRPr="00A11199" w:rsidRDefault="0015741B" w:rsidP="00CC4AD3">
                                  <w:pPr>
                                    <w:pStyle w:val="Kleingedrucktes"/>
                                    <w:rPr>
                                      <w:rStyle w:val="Fett"/>
                                    </w:rPr>
                                  </w:pPr>
                                  <w:r w:rsidRPr="00A11199">
                                    <w:rPr>
                                      <w:rStyle w:val="Fett"/>
                                    </w:rPr>
                                    <w:t>hpm Henkel Projektmanagement GmbH</w:t>
                                  </w:r>
                                </w:p>
                                <w:p w14:paraId="285640A6" w14:textId="77777777" w:rsidR="0010101B" w:rsidRDefault="0010101B" w:rsidP="0010101B">
                                  <w:pPr>
                                    <w:pStyle w:val="Kleingedrucktes"/>
                                  </w:pPr>
                                  <w:r>
                                    <w:t>Behringstraße 45</w:t>
                                  </w:r>
                                </w:p>
                                <w:p w14:paraId="0FFAF2CE" w14:textId="77777777" w:rsidR="0015741B" w:rsidRPr="0015741B" w:rsidRDefault="0010101B" w:rsidP="0010101B">
                                  <w:pPr>
                                    <w:pStyle w:val="Kleingedrucktes"/>
                                  </w:pPr>
                                  <w:r>
                                    <w:t>01159 Dresden</w:t>
                                  </w:r>
                                </w:p>
                              </w:tc>
                              <w:tc>
                                <w:tcPr>
                                  <w:tcW w:w="1978" w:type="dxa"/>
                                </w:tcPr>
                                <w:p w14:paraId="29417BCA" w14:textId="77777777" w:rsidR="0015741B" w:rsidRPr="00A11199" w:rsidRDefault="0015741B" w:rsidP="00CC4AD3">
                                  <w:pPr>
                                    <w:pStyle w:val="Kleingedrucktes"/>
                                  </w:pPr>
                                  <w:r w:rsidRPr="00A11199">
                                    <w:t>T +49 351 873238-00</w:t>
                                  </w:r>
                                </w:p>
                                <w:p w14:paraId="5036BBA4" w14:textId="77777777" w:rsidR="0015741B" w:rsidRPr="00A11199" w:rsidRDefault="0015741B" w:rsidP="00CC4AD3">
                                  <w:pPr>
                                    <w:pStyle w:val="Kleingedrucktes"/>
                                  </w:pPr>
                                  <w:r w:rsidRPr="00A11199">
                                    <w:t>F +49 351 873238-11</w:t>
                                  </w:r>
                                </w:p>
                                <w:p w14:paraId="5EC95273" w14:textId="77777777" w:rsidR="0015741B" w:rsidRPr="00A11199" w:rsidRDefault="0015741B" w:rsidP="00CC4AD3">
                                  <w:pPr>
                                    <w:pStyle w:val="Kleingedrucktes"/>
                                  </w:pPr>
                                  <w:r w:rsidRPr="00A11199">
                                    <w:t>info@henkel-pm.de</w:t>
                                  </w:r>
                                </w:p>
                                <w:p w14:paraId="6C6CF7BE" w14:textId="77777777" w:rsidR="0015741B" w:rsidRPr="00DD234E" w:rsidRDefault="0015741B" w:rsidP="00CC4AD3">
                                  <w:pPr>
                                    <w:pStyle w:val="Kleingedrucktes"/>
                                  </w:pPr>
                                  <w:r w:rsidRPr="00DD234E">
                                    <w:t>www.henkel-pm.de</w:t>
                                  </w:r>
                                </w:p>
                              </w:tc>
                              <w:tc>
                                <w:tcPr>
                                  <w:tcW w:w="2417" w:type="dxa"/>
                                </w:tcPr>
                                <w:p w14:paraId="2B69186E" w14:textId="77777777" w:rsidR="0015741B" w:rsidRPr="00DD234E" w:rsidRDefault="0015741B" w:rsidP="00CC4AD3">
                                  <w:pPr>
                                    <w:pStyle w:val="Kleingedrucktes"/>
                                  </w:pPr>
                                </w:p>
                                <w:p w14:paraId="79DAF6B8" w14:textId="77777777" w:rsidR="0015741B" w:rsidRPr="00DD234E" w:rsidRDefault="0015741B" w:rsidP="00CC4AD3">
                                  <w:pPr>
                                    <w:pStyle w:val="Kleingedrucktes"/>
                                  </w:pPr>
                                </w:p>
                              </w:tc>
                              <w:tc>
                                <w:tcPr>
                                  <w:tcW w:w="2397" w:type="dxa"/>
                                </w:tcPr>
                                <w:p w14:paraId="6037EAFA" w14:textId="77777777" w:rsidR="0015741B" w:rsidRPr="0015741B" w:rsidRDefault="0015741B" w:rsidP="00386009">
                                  <w:pPr>
                                    <w:pStyle w:val="Kleingedrucktes"/>
                                    <w:jc w:val="right"/>
                                  </w:pPr>
                                  <w:r w:rsidRPr="00DD234E">
                                    <w:rPr>
                                      <w:rStyle w:val="Fett"/>
                                    </w:rPr>
                                    <w:t xml:space="preserve">Seite </w:t>
                                  </w:r>
                                  <w:r w:rsidRPr="00DD234E">
                                    <w:rPr>
                                      <w:rStyle w:val="Fett"/>
                                    </w:rPr>
                                    <w:fldChar w:fldCharType="begin"/>
                                  </w:r>
                                  <w:r w:rsidRPr="00DD234E">
                                    <w:rPr>
                                      <w:rStyle w:val="Fett"/>
                                    </w:rPr>
                                    <w:instrText xml:space="preserve"> PAGE   \* MERGEFORMAT </w:instrText>
                                  </w:r>
                                  <w:r w:rsidRPr="00DD234E">
                                    <w:rPr>
                                      <w:rStyle w:val="Fett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Fett"/>
                                    </w:rPr>
                                    <w:t>2</w:t>
                                  </w:r>
                                  <w:r w:rsidRPr="00DD234E">
                                    <w:rPr>
                                      <w:rStyle w:val="Fett"/>
                                    </w:rPr>
                                    <w:fldChar w:fldCharType="end"/>
                                  </w:r>
                                  <w:r w:rsidRPr="00DD234E">
                                    <w:rPr>
                                      <w:rStyle w:val="Fett"/>
                                    </w:rPr>
                                    <w:t>/</w:t>
                                  </w:r>
                                  <w:r w:rsidRPr="00DD234E">
                                    <w:rPr>
                                      <w:rStyle w:val="Fett"/>
                                    </w:rPr>
                                    <w:fldChar w:fldCharType="begin"/>
                                  </w:r>
                                  <w:r w:rsidRPr="00DD234E">
                                    <w:rPr>
                                      <w:rStyle w:val="Fett"/>
                                    </w:rPr>
                                    <w:instrText xml:space="preserve"> NUMPAGES   \* MERGEFORMAT </w:instrText>
                                  </w:r>
                                  <w:r w:rsidRPr="00DD234E">
                                    <w:rPr>
                                      <w:rStyle w:val="Fett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Fett"/>
                                    </w:rPr>
                                    <w:t>2</w:t>
                                  </w:r>
                                  <w:r w:rsidRPr="00DD234E">
                                    <w:rPr>
                                      <w:rStyle w:val="Fett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</w:tbl>
                          <w:p w14:paraId="5E68E9E4" w14:textId="77777777" w:rsidR="0015741B" w:rsidRDefault="0015741B" w:rsidP="00CC4AD3">
                            <w:pPr>
                              <w:pStyle w:val="Kleingedrucktes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0494294" name="Gerader Verbinder 5"/>
                      <wps:cNvCnPr>
                        <a:cxnSpLocks noChangeAspect="1"/>
                      </wps:cNvCnPr>
                      <wps:spPr>
                        <a:xfrm>
                          <a:off x="1752" y="219549"/>
                          <a:ext cx="612225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AD2FDE1" id="Gruppieren 5" o:spid="_x0000_s1031" style="position:absolute;margin-left:.1pt;margin-top:763.1pt;width:481.85pt;height:65.2pt;z-index:251680768;mso-wrap-distance-top:8.5pt;mso-position-horizontal-relative:margin;mso-position-vertical-relative:page;mso-width-relative:margin;mso-height-relative:margin" coordorigin=",2195" coordsize="61240,8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1" o:spid="_x0000_s1032" type="#_x0000_t202" style="position:absolute;top:3415;width:61194;height:7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" filled="f" stroked="f" strokeweight=".5pt">
                <v:textbox inset="0,0,0,0"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35"/>
                        <w:gridCol w:w="1978"/>
                        <w:gridCol w:w="2417"/>
                        <w:gridCol w:w="2397"/>
                      </w:tblGrid>
                      <w:tr w:rsidR="0015741B" w14:paraId="5C3E55A8" w14:textId="77777777" w:rsidTr="00FE4737">
                        <w:tc>
                          <w:tcPr>
                            <w:tcW w:w="2835" w:type="dxa"/>
                          </w:tcPr>
                          <w:p w14:paraId="10BC7161" w14:textId="77777777" w:rsidR="0015741B" w:rsidRPr="00A11199" w:rsidRDefault="0015741B" w:rsidP="00CC4AD3">
                            <w:pPr>
                              <w:pStyle w:val="Kleingedrucktes"/>
                              <w:rPr>
                                <w:rStyle w:val="Fett"/>
                              </w:rPr>
                            </w:pPr>
                            <w:r w:rsidRPr="00A11199">
                              <w:rPr>
                                <w:rStyle w:val="Fett"/>
                              </w:rPr>
                              <w:t>hpm Henkel Projektmanagement GmbH</w:t>
                            </w:r>
                          </w:p>
                          <w:p w14:paraId="285640A6" w14:textId="77777777" w:rsidR="0010101B" w:rsidRDefault="0010101B" w:rsidP="0010101B">
                            <w:pPr>
                              <w:pStyle w:val="Kleingedrucktes"/>
                            </w:pPr>
                            <w:r>
                              <w:t>Behringstraße 45</w:t>
                            </w:r>
                          </w:p>
                          <w:p w14:paraId="0FFAF2CE" w14:textId="77777777" w:rsidR="0015741B" w:rsidRPr="0015741B" w:rsidRDefault="0010101B" w:rsidP="0010101B">
                            <w:pPr>
                              <w:pStyle w:val="Kleingedrucktes"/>
                            </w:pPr>
                            <w:r>
                              <w:t>01159 Dresden</w:t>
                            </w:r>
                          </w:p>
                        </w:tc>
                        <w:tc>
                          <w:tcPr>
                            <w:tcW w:w="1978" w:type="dxa"/>
                          </w:tcPr>
                          <w:p w14:paraId="29417BCA" w14:textId="77777777" w:rsidR="0015741B" w:rsidRPr="00A11199" w:rsidRDefault="0015741B" w:rsidP="00CC4AD3">
                            <w:pPr>
                              <w:pStyle w:val="Kleingedrucktes"/>
                            </w:pPr>
                            <w:r w:rsidRPr="00A11199">
                              <w:t>T +49 351 873238-00</w:t>
                            </w:r>
                          </w:p>
                          <w:p w14:paraId="5036BBA4" w14:textId="77777777" w:rsidR="0015741B" w:rsidRPr="00A11199" w:rsidRDefault="0015741B" w:rsidP="00CC4AD3">
                            <w:pPr>
                              <w:pStyle w:val="Kleingedrucktes"/>
                            </w:pPr>
                            <w:r w:rsidRPr="00A11199">
                              <w:t>F +49 351 873238-11</w:t>
                            </w:r>
                          </w:p>
                          <w:p w14:paraId="5EC95273" w14:textId="77777777" w:rsidR="0015741B" w:rsidRPr="00A11199" w:rsidRDefault="0015741B" w:rsidP="00CC4AD3">
                            <w:pPr>
                              <w:pStyle w:val="Kleingedrucktes"/>
                            </w:pPr>
                            <w:r w:rsidRPr="00A11199">
                              <w:t>info@henkel-pm.de</w:t>
                            </w:r>
                          </w:p>
                          <w:p w14:paraId="6C6CF7BE" w14:textId="77777777" w:rsidR="0015741B" w:rsidRPr="00DD234E" w:rsidRDefault="0015741B" w:rsidP="00CC4AD3">
                            <w:pPr>
                              <w:pStyle w:val="Kleingedrucktes"/>
                            </w:pPr>
                            <w:r w:rsidRPr="00DD234E">
                              <w:t>www.henkel-pm.de</w:t>
                            </w:r>
                          </w:p>
                        </w:tc>
                        <w:tc>
                          <w:tcPr>
                            <w:tcW w:w="2417" w:type="dxa"/>
                          </w:tcPr>
                          <w:p w14:paraId="2B69186E" w14:textId="77777777" w:rsidR="0015741B" w:rsidRPr="00DD234E" w:rsidRDefault="0015741B" w:rsidP="00CC4AD3">
                            <w:pPr>
                              <w:pStyle w:val="Kleingedrucktes"/>
                            </w:pPr>
                          </w:p>
                          <w:p w14:paraId="79DAF6B8" w14:textId="77777777" w:rsidR="0015741B" w:rsidRPr="00DD234E" w:rsidRDefault="0015741B" w:rsidP="00CC4AD3">
                            <w:pPr>
                              <w:pStyle w:val="Kleingedrucktes"/>
                            </w:pPr>
                          </w:p>
                        </w:tc>
                        <w:tc>
                          <w:tcPr>
                            <w:tcW w:w="2397" w:type="dxa"/>
                          </w:tcPr>
                          <w:p w14:paraId="6037EAFA" w14:textId="77777777" w:rsidR="0015741B" w:rsidRPr="0015741B" w:rsidRDefault="0015741B" w:rsidP="00386009">
                            <w:pPr>
                              <w:pStyle w:val="Kleingedrucktes"/>
                              <w:jc w:val="right"/>
                            </w:pPr>
                            <w:r w:rsidRPr="00DD234E">
                              <w:rPr>
                                <w:rStyle w:val="Fett"/>
                              </w:rPr>
                              <w:t xml:space="preserve">Seite </w: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begin"/>
                            </w:r>
                            <w:r w:rsidRPr="00DD234E">
                              <w:rPr>
                                <w:rStyle w:val="Fett"/>
                              </w:rPr>
                              <w:instrText xml:space="preserve"> PAGE   \* MERGEFORMAT </w:instrTex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separate"/>
                            </w:r>
                            <w:r>
                              <w:rPr>
                                <w:rStyle w:val="Fett"/>
                              </w:rPr>
                              <w:t>2</w: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end"/>
                            </w:r>
                            <w:r w:rsidRPr="00DD234E">
                              <w:rPr>
                                <w:rStyle w:val="Fett"/>
                              </w:rPr>
                              <w:t>/</w: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begin"/>
                            </w:r>
                            <w:r w:rsidRPr="00DD234E">
                              <w:rPr>
                                <w:rStyle w:val="Fett"/>
                              </w:rPr>
                              <w:instrText xml:space="preserve"> NUMPAGES   \* MERGEFORMAT </w:instrTex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separate"/>
                            </w:r>
                            <w:r>
                              <w:rPr>
                                <w:rStyle w:val="Fett"/>
                              </w:rPr>
                              <w:t>2</w: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end"/>
                            </w:r>
                          </w:p>
                        </w:tc>
                      </w:tr>
                    </w:tbl>
                    <w:p w14:paraId="5E68E9E4" w14:textId="77777777" w:rsidR="0015741B" w:rsidRDefault="0015741B" w:rsidP="00CC4AD3">
                      <w:pPr>
                        <w:pStyle w:val="Kleingedrucktes"/>
                      </w:pPr>
                    </w:p>
                  </w:txbxContent>
                </v:textbox>
              </v:shape>
              <v:line id="Gerader Verbinder 5" o:spid="_x0000_s1033" style="position:absolute;visibility:visible;mso-wrap-style:square" from="17,2195" to="61240,21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" strokecolor="#00c1de [3204]" strokeweight=".5pt">
                <v:stroke joinstyle="miter"/>
                <o:lock v:ext="edit" aspectratio="t" shapetype="f"/>
              </v:line>
              <w10:wrap type="topAndBottom" anchorx="margin" anchory="page"/>
            </v:group>
          </w:pict>
        </mc:Fallback>
      </mc:AlternateContent>
    </w:r>
    <w:r w:rsidR="009671FD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41B97" w14:textId="77777777" w:rsidR="0009216C" w:rsidRDefault="0009216C" w:rsidP="00CC4AD3">
      <w:r>
        <w:separator/>
      </w:r>
    </w:p>
  </w:footnote>
  <w:footnote w:type="continuationSeparator" w:id="0">
    <w:p w14:paraId="48DA7CAB" w14:textId="77777777" w:rsidR="0009216C" w:rsidRDefault="0009216C" w:rsidP="00CC4A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C6B42" w14:textId="6EC60FF7" w:rsidR="002C4769" w:rsidRDefault="002C4769" w:rsidP="002C4769">
    <w:pPr>
      <w:pStyle w:val="Kopfzeile"/>
    </w:pPr>
    <w:r w:rsidRPr="005768E1">
      <w:rPr>
        <w:noProof/>
      </w:rPr>
      <w:drawing>
        <wp:anchor distT="0" distB="0" distL="114300" distR="114300" simplePos="0" relativeHeight="251687936" behindDoc="1" locked="1" layoutInCell="1" allowOverlap="1" wp14:anchorId="1A8B6150" wp14:editId="7021085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76400"/>
          <wp:effectExtent l="0" t="0" r="0" b="0"/>
          <wp:wrapNone/>
          <wp:docPr id="1519748947" name="Grafik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1297986" name="Grafi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7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5837">
      <w:t>SektVO</w:t>
    </w:r>
    <w:r>
      <w:t xml:space="preserve">-Verhandlungsverfahren </w:t>
    </w:r>
  </w:p>
  <w:p w14:paraId="00E6AD59" w14:textId="7DBB68FC" w:rsidR="005768E1" w:rsidRPr="002C4769" w:rsidRDefault="002B1ECD" w:rsidP="002C4769">
    <w:pPr>
      <w:pStyle w:val="Kopfzeile"/>
    </w:pPr>
    <w:r>
      <w:t>LTSA Turboverdichter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CBE33" w14:textId="77777777" w:rsidR="005768E1" w:rsidRDefault="00A7620B" w:rsidP="00CC4AD3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0048" behindDoc="1" locked="0" layoutInCell="1" allowOverlap="1" wp14:anchorId="1716C645" wp14:editId="5FC11204">
              <wp:simplePos x="0" y="0"/>
              <wp:positionH relativeFrom="column">
                <wp:posOffset>-900430</wp:posOffset>
              </wp:positionH>
              <wp:positionV relativeFrom="paragraph">
                <wp:posOffset>3331743</wp:posOffset>
              </wp:positionV>
              <wp:extent cx="540000" cy="1543508"/>
              <wp:effectExtent l="0" t="0" r="31750" b="19050"/>
              <wp:wrapNone/>
              <wp:docPr id="712613750" name="Gruppieren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00" cy="1543508"/>
                        <a:chOff x="0" y="0"/>
                        <a:chExt cx="540000" cy="1543508"/>
                      </a:xfrm>
                    </wpg:grpSpPr>
                    <wps:wsp>
                      <wps:cNvPr id="2072722697" name="Gerader Verbinder 5"/>
                      <wps:cNvCnPr>
                        <a:cxnSpLocks/>
                      </wps:cNvCnPr>
                      <wps:spPr>
                        <a:xfrm>
                          <a:off x="0" y="1543508"/>
                          <a:ext cx="54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46683794" name="Gerader Verbinder 5"/>
                      <wps:cNvCnPr>
                        <a:cxnSpLocks/>
                      </wps:cNvCnPr>
                      <wps:spPr>
                        <a:xfrm>
                          <a:off x="0" y="0"/>
                          <a:ext cx="36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E69C2B9" id="Gruppieren 9" o:spid="_x0000_s1026" style="position:absolute;margin-left:-70.9pt;margin-top:262.35pt;width:42.5pt;height:121.55pt;z-index:-251666432" coordsize="5400,1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">
              <v:line id="Gerader Verbinder 5" o:spid="_x0000_s1027" style="position:absolute;visibility:visible;mso-wrap-style:square" from="0,15435" to="5400,154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" strokecolor="#00c1de [3204]" strokeweight=".5pt">
                <v:stroke joinstyle="miter"/>
                <o:lock v:ext="edit" shapetype="f"/>
              </v:line>
              <v:line id="Gerader Verbinder 5" o:spid="_x0000_s1028" style="position:absolute;visibility:visible;mso-wrap-style:square" from="0,0" to="36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" strokecolor="#3c3c3c [3213]" strokeweight=".5pt">
                <v:stroke joinstyle="miter"/>
                <o:lock v:ext="edit" shapetype="f"/>
              </v:line>
            </v:group>
          </w:pict>
        </mc:Fallback>
      </mc:AlternateContent>
    </w:r>
    <w:r w:rsidR="0094061A"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0CDD1233" wp14:editId="180FF3D7">
              <wp:simplePos x="0" y="0"/>
              <wp:positionH relativeFrom="margin">
                <wp:align>left</wp:align>
              </wp:positionH>
              <wp:positionV relativeFrom="page">
                <wp:posOffset>522314</wp:posOffset>
              </wp:positionV>
              <wp:extent cx="2719395" cy="322071"/>
              <wp:effectExtent l="0" t="0" r="5080" b="1905"/>
              <wp:wrapNone/>
              <wp:docPr id="666414878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19395" cy="3220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079CA35" w14:textId="77777777" w:rsidR="0094061A" w:rsidRPr="0094061A" w:rsidRDefault="0006507E" w:rsidP="00CC4AD3">
                          <w:pPr>
                            <w:pStyle w:val="berschrift2"/>
                          </w:pPr>
                          <w:r>
                            <w:t>Umlaufverteiler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DD1233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30" type="#_x0000_t202" style="position:absolute;margin-left:0;margin-top:41.15pt;width:214.15pt;height:25.35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" filled="f" stroked="f" strokeweight=".5pt">
              <v:textbox inset="0,0,0,0">
                <w:txbxContent>
                  <w:p w14:paraId="1079CA35" w14:textId="77777777" w:rsidR="0094061A" w:rsidRPr="0094061A" w:rsidRDefault="0006507E" w:rsidP="00CC4AD3">
                    <w:pPr>
                      <w:pStyle w:val="berschrift2"/>
                    </w:pPr>
                    <w:r>
                      <w:t>Umlaufverteiler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7A0C55" w:rsidRPr="005768E1">
      <w:rPr>
        <w:noProof/>
      </w:rPr>
      <w:drawing>
        <wp:anchor distT="0" distB="0" distL="114300" distR="114300" simplePos="0" relativeHeight="251675648" behindDoc="1" locked="1" layoutInCell="1" allowOverlap="1" wp14:anchorId="370A3342" wp14:editId="1D5D2EA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76400"/>
          <wp:effectExtent l="0" t="0" r="0" b="0"/>
          <wp:wrapNone/>
          <wp:docPr id="655599914" name="Grafik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1297986" name="Grafi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7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248446E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C272341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23303FB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9D9A94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E6F6F7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D496446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264FE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AC4758A"/>
    <w:multiLevelType w:val="multilevel"/>
    <w:tmpl w:val="8B54B386"/>
    <w:lvl w:ilvl="0">
      <w:start w:val="1"/>
      <w:numFmt w:val="bullet"/>
      <w:pStyle w:val="Listenabsatz"/>
      <w:lvlText w:val="∙"/>
      <w:lvlJc w:val="left"/>
      <w:pPr>
        <w:ind w:left="284" w:hanging="284"/>
      </w:pPr>
      <w:rPr>
        <w:rFonts w:ascii="Barlow" w:hAnsi="Barlow" w:hint="default"/>
        <w:color w:val="00C1DE" w:themeColor="accent1"/>
      </w:rPr>
    </w:lvl>
    <w:lvl w:ilvl="1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  <w:color w:val="00C1DE" w:themeColor="accent1"/>
      </w:rPr>
    </w:lvl>
    <w:lvl w:ilvl="2">
      <w:start w:val="1"/>
      <w:numFmt w:val="bullet"/>
      <w:lvlText w:val=""/>
      <w:lvlJc w:val="left"/>
      <w:pPr>
        <w:ind w:left="851" w:hanging="284"/>
      </w:pPr>
      <w:rPr>
        <w:rFonts w:ascii="Symbol" w:hAnsi="Symbol" w:hint="default"/>
        <w:color w:val="00C1DE" w:themeColor="accent1"/>
      </w:rPr>
    </w:lvl>
    <w:lvl w:ilvl="3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6" w:firstLine="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420" w:firstLine="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704" w:firstLine="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988" w:firstLine="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272" w:firstLine="0"/>
      </w:pPr>
      <w:rPr>
        <w:rFonts w:ascii="Symbol" w:hAnsi="Symbol" w:hint="default"/>
      </w:rPr>
    </w:lvl>
  </w:abstractNum>
  <w:abstractNum w:abstractNumId="8" w15:restartNumberingAfterBreak="0">
    <w:nsid w:val="56BC3738"/>
    <w:multiLevelType w:val="hybridMultilevel"/>
    <w:tmpl w:val="CFFA3696"/>
    <w:lvl w:ilvl="0" w:tplc="04070005">
      <w:start w:val="1"/>
      <w:numFmt w:val="bullet"/>
      <w:lvlText w:val=""/>
      <w:lvlJc w:val="left"/>
      <w:pPr>
        <w:ind w:left="83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57BE64B8"/>
    <w:multiLevelType w:val="multilevel"/>
    <w:tmpl w:val="1EF4B85E"/>
    <w:lvl w:ilvl="0">
      <w:start w:val="1"/>
      <w:numFmt w:val="bullet"/>
      <w:lvlText w:val="∙"/>
      <w:lvlJc w:val="left"/>
      <w:pPr>
        <w:ind w:left="8998" w:hanging="360"/>
      </w:pPr>
      <w:rPr>
        <w:rFonts w:ascii="Barlow" w:hAnsi="Barlow" w:hint="default"/>
        <w:color w:val="00C1DE" w:themeColor="accent1"/>
      </w:rPr>
    </w:lvl>
    <w:lvl w:ilvl="1">
      <w:start w:val="1"/>
      <w:numFmt w:val="bullet"/>
      <w:lvlText w:val=""/>
      <w:lvlJc w:val="left"/>
      <w:pPr>
        <w:ind w:left="9358" w:hanging="360"/>
      </w:pPr>
      <w:rPr>
        <w:rFonts w:ascii="Symbol" w:hAnsi="Symbol" w:hint="default"/>
        <w:color w:val="00C1DE" w:themeColor="accent1"/>
      </w:rPr>
    </w:lvl>
    <w:lvl w:ilvl="2">
      <w:start w:val="1"/>
      <w:numFmt w:val="bullet"/>
      <w:lvlText w:val=""/>
      <w:lvlJc w:val="left"/>
      <w:pPr>
        <w:ind w:left="9718" w:hanging="360"/>
      </w:pPr>
      <w:rPr>
        <w:rFonts w:ascii="Symbol" w:hAnsi="Symbol" w:hint="default"/>
        <w:color w:val="00C1DE" w:themeColor="accent1"/>
      </w:rPr>
    </w:lvl>
    <w:lvl w:ilvl="3">
      <w:start w:val="1"/>
      <w:numFmt w:val="bullet"/>
      <w:lvlText w:val=""/>
      <w:lvlJc w:val="left"/>
      <w:pPr>
        <w:ind w:left="1007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043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079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115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151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11878" w:hanging="360"/>
      </w:pPr>
      <w:rPr>
        <w:rFonts w:ascii="Symbol" w:hAnsi="Symbol" w:hint="default"/>
      </w:rPr>
    </w:lvl>
  </w:abstractNum>
  <w:abstractNum w:abstractNumId="10" w15:restartNumberingAfterBreak="0">
    <w:nsid w:val="5D600587"/>
    <w:multiLevelType w:val="multilevel"/>
    <w:tmpl w:val="DB2CBF8E"/>
    <w:lvl w:ilvl="0">
      <w:start w:val="1"/>
      <w:numFmt w:val="bullet"/>
      <w:lvlText w:val="∙"/>
      <w:lvlJc w:val="left"/>
      <w:pPr>
        <w:ind w:left="284" w:hanging="284"/>
      </w:pPr>
      <w:rPr>
        <w:rFonts w:ascii="Barlow" w:hAnsi="Barlow" w:hint="default"/>
        <w:color w:val="00C1DE" w:themeColor="accent1"/>
      </w:rPr>
    </w:lvl>
    <w:lvl w:ilvl="1">
      <w:start w:val="1"/>
      <w:numFmt w:val="bullet"/>
      <w:lvlText w:val=""/>
      <w:lvlJc w:val="left"/>
      <w:pPr>
        <w:ind w:left="284" w:firstLine="0"/>
      </w:pPr>
      <w:rPr>
        <w:rFonts w:ascii="Symbol" w:hAnsi="Symbol" w:hint="default"/>
        <w:color w:val="00C1DE" w:themeColor="accent1"/>
      </w:rPr>
    </w:lvl>
    <w:lvl w:ilvl="2">
      <w:start w:val="1"/>
      <w:numFmt w:val="bullet"/>
      <w:lvlText w:val=""/>
      <w:lvlJc w:val="left"/>
      <w:pPr>
        <w:ind w:left="568" w:firstLine="0"/>
      </w:pPr>
      <w:rPr>
        <w:rFonts w:ascii="Symbol" w:hAnsi="Symbol" w:hint="default"/>
        <w:color w:val="00C1DE" w:themeColor="accent1"/>
      </w:rPr>
    </w:lvl>
    <w:lvl w:ilvl="3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6" w:firstLine="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420" w:firstLine="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704" w:firstLine="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988" w:firstLine="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272" w:firstLine="0"/>
      </w:pPr>
      <w:rPr>
        <w:rFonts w:ascii="Symbol" w:hAnsi="Symbol" w:hint="default"/>
      </w:rPr>
    </w:lvl>
  </w:abstractNum>
  <w:abstractNum w:abstractNumId="11" w15:restartNumberingAfterBreak="0">
    <w:nsid w:val="704439D8"/>
    <w:multiLevelType w:val="hybridMultilevel"/>
    <w:tmpl w:val="958A36D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2946772"/>
    <w:multiLevelType w:val="hybridMultilevel"/>
    <w:tmpl w:val="8B42C402"/>
    <w:lvl w:ilvl="0" w:tplc="03FC132C">
      <w:start w:val="1"/>
      <w:numFmt w:val="bullet"/>
      <w:pStyle w:val="Aufzhlungszeichen"/>
      <w:lvlText w:val=""/>
      <w:lvlJc w:val="left"/>
      <w:pPr>
        <w:ind w:left="1212" w:hanging="360"/>
      </w:pPr>
      <w:rPr>
        <w:rFonts w:ascii="Symbol" w:hAnsi="Symbol" w:hint="default"/>
        <w:color w:val="00C1DE" w:themeColor="accent1"/>
      </w:rPr>
    </w:lvl>
    <w:lvl w:ilvl="1" w:tplc="F3082128">
      <w:start w:val="1"/>
      <w:numFmt w:val="bullet"/>
      <w:lvlText w:val=""/>
      <w:lvlJc w:val="left"/>
      <w:pPr>
        <w:ind w:left="1932" w:hanging="360"/>
      </w:pPr>
      <w:rPr>
        <w:rFonts w:ascii="Symbol" w:hAnsi="Symbol" w:hint="default"/>
        <w:color w:val="00C1DE" w:themeColor="accent1"/>
      </w:rPr>
    </w:lvl>
    <w:lvl w:ilvl="2" w:tplc="F3082128">
      <w:start w:val="1"/>
      <w:numFmt w:val="bullet"/>
      <w:lvlText w:val=""/>
      <w:lvlJc w:val="left"/>
      <w:pPr>
        <w:ind w:left="2652" w:hanging="360"/>
      </w:pPr>
      <w:rPr>
        <w:rFonts w:ascii="Symbol" w:hAnsi="Symbol" w:hint="default"/>
        <w:color w:val="00C1DE" w:themeColor="accent1"/>
      </w:rPr>
    </w:lvl>
    <w:lvl w:ilvl="3" w:tplc="FFFFFFFF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3" w15:restartNumberingAfterBreak="0">
    <w:nsid w:val="77EC588B"/>
    <w:multiLevelType w:val="multilevel"/>
    <w:tmpl w:val="1EF4B85E"/>
    <w:lvl w:ilvl="0">
      <w:start w:val="1"/>
      <w:numFmt w:val="bullet"/>
      <w:lvlText w:val="∙"/>
      <w:lvlJc w:val="left"/>
      <w:pPr>
        <w:ind w:left="8998" w:hanging="360"/>
      </w:pPr>
      <w:rPr>
        <w:rFonts w:ascii="Barlow" w:hAnsi="Barlow" w:hint="default"/>
        <w:color w:val="00C1DE" w:themeColor="accent1"/>
      </w:rPr>
    </w:lvl>
    <w:lvl w:ilvl="1">
      <w:start w:val="1"/>
      <w:numFmt w:val="bullet"/>
      <w:lvlText w:val=""/>
      <w:lvlJc w:val="left"/>
      <w:pPr>
        <w:ind w:left="9358" w:hanging="360"/>
      </w:pPr>
      <w:rPr>
        <w:rFonts w:ascii="Symbol" w:hAnsi="Symbol" w:hint="default"/>
        <w:color w:val="00C1DE" w:themeColor="accent1"/>
      </w:rPr>
    </w:lvl>
    <w:lvl w:ilvl="2">
      <w:start w:val="1"/>
      <w:numFmt w:val="bullet"/>
      <w:lvlText w:val=""/>
      <w:lvlJc w:val="left"/>
      <w:pPr>
        <w:ind w:left="9718" w:hanging="360"/>
      </w:pPr>
      <w:rPr>
        <w:rFonts w:ascii="Symbol" w:hAnsi="Symbol" w:hint="default"/>
        <w:color w:val="00C1DE" w:themeColor="accent1"/>
      </w:rPr>
    </w:lvl>
    <w:lvl w:ilvl="3">
      <w:start w:val="1"/>
      <w:numFmt w:val="bullet"/>
      <w:lvlText w:val=""/>
      <w:lvlJc w:val="left"/>
      <w:pPr>
        <w:ind w:left="1007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043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079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115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151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11878" w:hanging="360"/>
      </w:pPr>
      <w:rPr>
        <w:rFonts w:ascii="Symbol" w:hAnsi="Symbol" w:hint="default"/>
      </w:rPr>
    </w:lvl>
  </w:abstractNum>
  <w:num w:numId="1" w16cid:durableId="2077899248">
    <w:abstractNumId w:val="4"/>
  </w:num>
  <w:num w:numId="2" w16cid:durableId="900748872">
    <w:abstractNumId w:val="3"/>
  </w:num>
  <w:num w:numId="3" w16cid:durableId="853762695">
    <w:abstractNumId w:val="2"/>
  </w:num>
  <w:num w:numId="4" w16cid:durableId="1853301378">
    <w:abstractNumId w:val="0"/>
  </w:num>
  <w:num w:numId="5" w16cid:durableId="512063701">
    <w:abstractNumId w:val="1"/>
  </w:num>
  <w:num w:numId="6" w16cid:durableId="473446903">
    <w:abstractNumId w:val="11"/>
  </w:num>
  <w:num w:numId="7" w16cid:durableId="1424497335">
    <w:abstractNumId w:val="12"/>
  </w:num>
  <w:num w:numId="8" w16cid:durableId="847603311">
    <w:abstractNumId w:val="12"/>
    <w:lvlOverride w:ilvl="0">
      <w:startOverride w:val="1"/>
    </w:lvlOverride>
  </w:num>
  <w:num w:numId="9" w16cid:durableId="1468010984">
    <w:abstractNumId w:val="5"/>
  </w:num>
  <w:num w:numId="10" w16cid:durableId="961889276">
    <w:abstractNumId w:val="9"/>
  </w:num>
  <w:num w:numId="11" w16cid:durableId="2098670853">
    <w:abstractNumId w:val="13"/>
  </w:num>
  <w:num w:numId="12" w16cid:durableId="277760360">
    <w:abstractNumId w:val="10"/>
  </w:num>
  <w:num w:numId="13" w16cid:durableId="1017924363">
    <w:abstractNumId w:val="7"/>
  </w:num>
  <w:num w:numId="14" w16cid:durableId="53159208">
    <w:abstractNumId w:val="6"/>
  </w:num>
  <w:num w:numId="15" w16cid:durableId="1070734216">
    <w:abstractNumId w:val="8"/>
  </w:num>
  <w:num w:numId="16" w16cid:durableId="6479067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1" w:cryptProviderType="rsaAES" w:cryptAlgorithmClass="hash" w:cryptAlgorithmType="typeAny" w:cryptAlgorithmSid="14" w:cryptSpinCount="100000" w:hash="jcPI1P5UzhQv3+kkLm4HAsiUX6UYROsZWPleEitDiE1aFuvsyX2iCwsp7UeAtaAiu3uMaqxXJslM6yLkphyxTw==" w:salt="zbmA86aF/5ptDFWorsrDXQ=="/>
  <w:defaultTabStop w:val="709"/>
  <w:autoHyphenation/>
  <w:hyphenationZone w:val="425"/>
  <w:characterSpacingControl w:val="doNotCompress"/>
  <w:hdrShapeDefaults>
    <o:shapedefaults v:ext="edit" spidmax="2050" fillcolor="none [3204]" stroke="f">
      <v:fill color="none [3204]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4"/>
    <w:rsid w:val="0000703A"/>
    <w:rsid w:val="00015C73"/>
    <w:rsid w:val="000225F3"/>
    <w:rsid w:val="00047AC0"/>
    <w:rsid w:val="000549E4"/>
    <w:rsid w:val="00060A87"/>
    <w:rsid w:val="00060AF3"/>
    <w:rsid w:val="0006507E"/>
    <w:rsid w:val="000728B5"/>
    <w:rsid w:val="00074E98"/>
    <w:rsid w:val="000765B7"/>
    <w:rsid w:val="0007778D"/>
    <w:rsid w:val="0008040C"/>
    <w:rsid w:val="00085C03"/>
    <w:rsid w:val="0009216C"/>
    <w:rsid w:val="00093559"/>
    <w:rsid w:val="000A19A7"/>
    <w:rsid w:val="000A3FD4"/>
    <w:rsid w:val="000B2299"/>
    <w:rsid w:val="000B6D5B"/>
    <w:rsid w:val="000C3BBD"/>
    <w:rsid w:val="000D35E7"/>
    <w:rsid w:val="000D40B2"/>
    <w:rsid w:val="000D5986"/>
    <w:rsid w:val="000E14B9"/>
    <w:rsid w:val="000E26EC"/>
    <w:rsid w:val="000F27BB"/>
    <w:rsid w:val="000F43F1"/>
    <w:rsid w:val="0010101B"/>
    <w:rsid w:val="00114192"/>
    <w:rsid w:val="00115837"/>
    <w:rsid w:val="00127FB8"/>
    <w:rsid w:val="00131FA6"/>
    <w:rsid w:val="00136234"/>
    <w:rsid w:val="001437BB"/>
    <w:rsid w:val="00144B8E"/>
    <w:rsid w:val="00152143"/>
    <w:rsid w:val="001557C6"/>
    <w:rsid w:val="0015741B"/>
    <w:rsid w:val="00161E93"/>
    <w:rsid w:val="00167BB0"/>
    <w:rsid w:val="001753CA"/>
    <w:rsid w:val="00177C5F"/>
    <w:rsid w:val="001830C9"/>
    <w:rsid w:val="00194F27"/>
    <w:rsid w:val="00196C53"/>
    <w:rsid w:val="001A0773"/>
    <w:rsid w:val="001A1BC2"/>
    <w:rsid w:val="001A2662"/>
    <w:rsid w:val="001A355F"/>
    <w:rsid w:val="001A3F86"/>
    <w:rsid w:val="001B0FEA"/>
    <w:rsid w:val="001B1207"/>
    <w:rsid w:val="001B6495"/>
    <w:rsid w:val="001C7640"/>
    <w:rsid w:val="001D70E8"/>
    <w:rsid w:val="001D770E"/>
    <w:rsid w:val="001F16C6"/>
    <w:rsid w:val="001F28C4"/>
    <w:rsid w:val="00203D5B"/>
    <w:rsid w:val="00206E63"/>
    <w:rsid w:val="00207B75"/>
    <w:rsid w:val="002114F2"/>
    <w:rsid w:val="00213486"/>
    <w:rsid w:val="00217C93"/>
    <w:rsid w:val="00217EFF"/>
    <w:rsid w:val="00222931"/>
    <w:rsid w:val="002252CD"/>
    <w:rsid w:val="002256E8"/>
    <w:rsid w:val="002300CA"/>
    <w:rsid w:val="00233FAF"/>
    <w:rsid w:val="002447AC"/>
    <w:rsid w:val="002456D5"/>
    <w:rsid w:val="00246787"/>
    <w:rsid w:val="00246A02"/>
    <w:rsid w:val="002541FE"/>
    <w:rsid w:val="002663F5"/>
    <w:rsid w:val="002752CC"/>
    <w:rsid w:val="00281304"/>
    <w:rsid w:val="00285F6D"/>
    <w:rsid w:val="00297600"/>
    <w:rsid w:val="002A1C88"/>
    <w:rsid w:val="002A3E80"/>
    <w:rsid w:val="002A3F26"/>
    <w:rsid w:val="002B1ECD"/>
    <w:rsid w:val="002B1FF0"/>
    <w:rsid w:val="002C23AE"/>
    <w:rsid w:val="002C4769"/>
    <w:rsid w:val="002D199A"/>
    <w:rsid w:val="002D2EC5"/>
    <w:rsid w:val="002D53F9"/>
    <w:rsid w:val="002E2BD0"/>
    <w:rsid w:val="002E5B0B"/>
    <w:rsid w:val="002F20C7"/>
    <w:rsid w:val="002F4600"/>
    <w:rsid w:val="003134E7"/>
    <w:rsid w:val="00321454"/>
    <w:rsid w:val="003227C9"/>
    <w:rsid w:val="00324166"/>
    <w:rsid w:val="0032455A"/>
    <w:rsid w:val="00332787"/>
    <w:rsid w:val="00340328"/>
    <w:rsid w:val="0034166A"/>
    <w:rsid w:val="0034763A"/>
    <w:rsid w:val="003511F9"/>
    <w:rsid w:val="00374E45"/>
    <w:rsid w:val="00386009"/>
    <w:rsid w:val="00386689"/>
    <w:rsid w:val="0039228D"/>
    <w:rsid w:val="003949E0"/>
    <w:rsid w:val="003A108C"/>
    <w:rsid w:val="003A73A9"/>
    <w:rsid w:val="003B010B"/>
    <w:rsid w:val="003C07BC"/>
    <w:rsid w:val="003C4864"/>
    <w:rsid w:val="003C4B08"/>
    <w:rsid w:val="003C7A87"/>
    <w:rsid w:val="003F0178"/>
    <w:rsid w:val="003F0F13"/>
    <w:rsid w:val="004055F8"/>
    <w:rsid w:val="0040567B"/>
    <w:rsid w:val="00435958"/>
    <w:rsid w:val="0045384A"/>
    <w:rsid w:val="00455B8D"/>
    <w:rsid w:val="00462CAD"/>
    <w:rsid w:val="00474D89"/>
    <w:rsid w:val="00487716"/>
    <w:rsid w:val="0049687C"/>
    <w:rsid w:val="004977C6"/>
    <w:rsid w:val="004A3170"/>
    <w:rsid w:val="004A607E"/>
    <w:rsid w:val="004E08DA"/>
    <w:rsid w:val="004E33D3"/>
    <w:rsid w:val="005036B5"/>
    <w:rsid w:val="00510115"/>
    <w:rsid w:val="00510D8E"/>
    <w:rsid w:val="00514542"/>
    <w:rsid w:val="00517221"/>
    <w:rsid w:val="00526767"/>
    <w:rsid w:val="00540E22"/>
    <w:rsid w:val="005434C7"/>
    <w:rsid w:val="00545B7A"/>
    <w:rsid w:val="0055323C"/>
    <w:rsid w:val="0055656D"/>
    <w:rsid w:val="005706A9"/>
    <w:rsid w:val="005719A9"/>
    <w:rsid w:val="00572249"/>
    <w:rsid w:val="0057421C"/>
    <w:rsid w:val="005765D1"/>
    <w:rsid w:val="005768E1"/>
    <w:rsid w:val="00582F5B"/>
    <w:rsid w:val="005D26ED"/>
    <w:rsid w:val="005E15E3"/>
    <w:rsid w:val="005E3BF8"/>
    <w:rsid w:val="005F1A57"/>
    <w:rsid w:val="005F73CD"/>
    <w:rsid w:val="006138C0"/>
    <w:rsid w:val="00613ADD"/>
    <w:rsid w:val="0062378E"/>
    <w:rsid w:val="006411A3"/>
    <w:rsid w:val="00641AE5"/>
    <w:rsid w:val="006447FD"/>
    <w:rsid w:val="006544B1"/>
    <w:rsid w:val="00671FED"/>
    <w:rsid w:val="006747F4"/>
    <w:rsid w:val="00675107"/>
    <w:rsid w:val="0068756E"/>
    <w:rsid w:val="006A1759"/>
    <w:rsid w:val="006A4244"/>
    <w:rsid w:val="006A4245"/>
    <w:rsid w:val="006A6A61"/>
    <w:rsid w:val="006C23C1"/>
    <w:rsid w:val="006C3B1D"/>
    <w:rsid w:val="006C50D2"/>
    <w:rsid w:val="006C54FB"/>
    <w:rsid w:val="006C634E"/>
    <w:rsid w:val="006C6D65"/>
    <w:rsid w:val="006D3450"/>
    <w:rsid w:val="006E2055"/>
    <w:rsid w:val="006E7102"/>
    <w:rsid w:val="006F2BE7"/>
    <w:rsid w:val="006F3A7B"/>
    <w:rsid w:val="006F3E80"/>
    <w:rsid w:val="006F42E1"/>
    <w:rsid w:val="007020A5"/>
    <w:rsid w:val="0070510E"/>
    <w:rsid w:val="00705F6D"/>
    <w:rsid w:val="00714FF8"/>
    <w:rsid w:val="00723E5A"/>
    <w:rsid w:val="0072535E"/>
    <w:rsid w:val="00733CC9"/>
    <w:rsid w:val="00756857"/>
    <w:rsid w:val="007610A5"/>
    <w:rsid w:val="00767D0A"/>
    <w:rsid w:val="007A043B"/>
    <w:rsid w:val="007A0C55"/>
    <w:rsid w:val="007A1425"/>
    <w:rsid w:val="007C102D"/>
    <w:rsid w:val="007C2BB1"/>
    <w:rsid w:val="007C4B43"/>
    <w:rsid w:val="007F1553"/>
    <w:rsid w:val="007F5604"/>
    <w:rsid w:val="008022C1"/>
    <w:rsid w:val="0081251B"/>
    <w:rsid w:val="008209CF"/>
    <w:rsid w:val="008214F8"/>
    <w:rsid w:val="0083247E"/>
    <w:rsid w:val="00850EEE"/>
    <w:rsid w:val="0086005D"/>
    <w:rsid w:val="008611F3"/>
    <w:rsid w:val="00864203"/>
    <w:rsid w:val="00871041"/>
    <w:rsid w:val="00871240"/>
    <w:rsid w:val="00872D3B"/>
    <w:rsid w:val="00874ECD"/>
    <w:rsid w:val="0087615C"/>
    <w:rsid w:val="00877BD2"/>
    <w:rsid w:val="008845C7"/>
    <w:rsid w:val="00884D4B"/>
    <w:rsid w:val="008A6482"/>
    <w:rsid w:val="008B28EF"/>
    <w:rsid w:val="008B3B1D"/>
    <w:rsid w:val="008C5B54"/>
    <w:rsid w:val="008D5A5A"/>
    <w:rsid w:val="008D6E6B"/>
    <w:rsid w:val="008F4E48"/>
    <w:rsid w:val="008F548C"/>
    <w:rsid w:val="00901131"/>
    <w:rsid w:val="00906203"/>
    <w:rsid w:val="00913659"/>
    <w:rsid w:val="00935525"/>
    <w:rsid w:val="009368B1"/>
    <w:rsid w:val="0094061A"/>
    <w:rsid w:val="009501BE"/>
    <w:rsid w:val="0095161C"/>
    <w:rsid w:val="00952B14"/>
    <w:rsid w:val="00953309"/>
    <w:rsid w:val="00960352"/>
    <w:rsid w:val="00960FDC"/>
    <w:rsid w:val="00962AB2"/>
    <w:rsid w:val="00963188"/>
    <w:rsid w:val="009671FD"/>
    <w:rsid w:val="00976AE2"/>
    <w:rsid w:val="0099506A"/>
    <w:rsid w:val="009A494D"/>
    <w:rsid w:val="009B6375"/>
    <w:rsid w:val="009C1BC8"/>
    <w:rsid w:val="009C2B1F"/>
    <w:rsid w:val="009C3E45"/>
    <w:rsid w:val="009C7C2B"/>
    <w:rsid w:val="009E5249"/>
    <w:rsid w:val="009F7186"/>
    <w:rsid w:val="00A003A5"/>
    <w:rsid w:val="00A0446A"/>
    <w:rsid w:val="00A11199"/>
    <w:rsid w:val="00A11272"/>
    <w:rsid w:val="00A13B29"/>
    <w:rsid w:val="00A14C61"/>
    <w:rsid w:val="00A2166A"/>
    <w:rsid w:val="00A233BB"/>
    <w:rsid w:val="00A247C1"/>
    <w:rsid w:val="00A35F97"/>
    <w:rsid w:val="00A364F6"/>
    <w:rsid w:val="00A543CB"/>
    <w:rsid w:val="00A54BBB"/>
    <w:rsid w:val="00A63E10"/>
    <w:rsid w:val="00A727A7"/>
    <w:rsid w:val="00A7406F"/>
    <w:rsid w:val="00A756E7"/>
    <w:rsid w:val="00A7620B"/>
    <w:rsid w:val="00A8240B"/>
    <w:rsid w:val="00A85E74"/>
    <w:rsid w:val="00A978B6"/>
    <w:rsid w:val="00AA56AE"/>
    <w:rsid w:val="00AA6DAB"/>
    <w:rsid w:val="00AB04E7"/>
    <w:rsid w:val="00AB1E0A"/>
    <w:rsid w:val="00AB1E65"/>
    <w:rsid w:val="00AD3418"/>
    <w:rsid w:val="00AD36D1"/>
    <w:rsid w:val="00AE2582"/>
    <w:rsid w:val="00AE3776"/>
    <w:rsid w:val="00AF24BF"/>
    <w:rsid w:val="00AF4BA4"/>
    <w:rsid w:val="00B019F8"/>
    <w:rsid w:val="00B07EF1"/>
    <w:rsid w:val="00B147EE"/>
    <w:rsid w:val="00B17388"/>
    <w:rsid w:val="00B17883"/>
    <w:rsid w:val="00B17CE9"/>
    <w:rsid w:val="00B20F1A"/>
    <w:rsid w:val="00B31143"/>
    <w:rsid w:val="00B36D37"/>
    <w:rsid w:val="00B51E0A"/>
    <w:rsid w:val="00B53ABC"/>
    <w:rsid w:val="00B67475"/>
    <w:rsid w:val="00B67D20"/>
    <w:rsid w:val="00B70359"/>
    <w:rsid w:val="00B7269B"/>
    <w:rsid w:val="00B75597"/>
    <w:rsid w:val="00B77562"/>
    <w:rsid w:val="00B83FF0"/>
    <w:rsid w:val="00B91173"/>
    <w:rsid w:val="00B9184F"/>
    <w:rsid w:val="00BA611D"/>
    <w:rsid w:val="00BC1DF7"/>
    <w:rsid w:val="00C01DB5"/>
    <w:rsid w:val="00C04203"/>
    <w:rsid w:val="00C14C8C"/>
    <w:rsid w:val="00C14EC7"/>
    <w:rsid w:val="00C165CE"/>
    <w:rsid w:val="00C2677E"/>
    <w:rsid w:val="00C332D8"/>
    <w:rsid w:val="00C66A95"/>
    <w:rsid w:val="00C73CCD"/>
    <w:rsid w:val="00C76D27"/>
    <w:rsid w:val="00C7730D"/>
    <w:rsid w:val="00C80492"/>
    <w:rsid w:val="00C81A59"/>
    <w:rsid w:val="00C82584"/>
    <w:rsid w:val="00C87246"/>
    <w:rsid w:val="00C939E0"/>
    <w:rsid w:val="00CB5D98"/>
    <w:rsid w:val="00CC4AD3"/>
    <w:rsid w:val="00CC661D"/>
    <w:rsid w:val="00CC685C"/>
    <w:rsid w:val="00CD197E"/>
    <w:rsid w:val="00CD1B92"/>
    <w:rsid w:val="00CD3AE6"/>
    <w:rsid w:val="00CF0B84"/>
    <w:rsid w:val="00D06A1A"/>
    <w:rsid w:val="00D07605"/>
    <w:rsid w:val="00D269D8"/>
    <w:rsid w:val="00D270DC"/>
    <w:rsid w:val="00D349A9"/>
    <w:rsid w:val="00D41632"/>
    <w:rsid w:val="00D503D1"/>
    <w:rsid w:val="00D5080D"/>
    <w:rsid w:val="00D54878"/>
    <w:rsid w:val="00D55937"/>
    <w:rsid w:val="00D61558"/>
    <w:rsid w:val="00D65848"/>
    <w:rsid w:val="00D658CA"/>
    <w:rsid w:val="00D71EDF"/>
    <w:rsid w:val="00D92253"/>
    <w:rsid w:val="00D92741"/>
    <w:rsid w:val="00D97E15"/>
    <w:rsid w:val="00DB5524"/>
    <w:rsid w:val="00DC5887"/>
    <w:rsid w:val="00DC6BFD"/>
    <w:rsid w:val="00DD234E"/>
    <w:rsid w:val="00DD596D"/>
    <w:rsid w:val="00DE0616"/>
    <w:rsid w:val="00DE1B3A"/>
    <w:rsid w:val="00DE28B2"/>
    <w:rsid w:val="00DE3705"/>
    <w:rsid w:val="00DF27F1"/>
    <w:rsid w:val="00DF607F"/>
    <w:rsid w:val="00DF7C9F"/>
    <w:rsid w:val="00E06A41"/>
    <w:rsid w:val="00E1112F"/>
    <w:rsid w:val="00E16EDA"/>
    <w:rsid w:val="00E24704"/>
    <w:rsid w:val="00E43ED2"/>
    <w:rsid w:val="00E50038"/>
    <w:rsid w:val="00E51C3B"/>
    <w:rsid w:val="00E6056B"/>
    <w:rsid w:val="00E66ECA"/>
    <w:rsid w:val="00E75531"/>
    <w:rsid w:val="00E75581"/>
    <w:rsid w:val="00EA2693"/>
    <w:rsid w:val="00EC22D6"/>
    <w:rsid w:val="00ED10DA"/>
    <w:rsid w:val="00ED6723"/>
    <w:rsid w:val="00EE5A45"/>
    <w:rsid w:val="00EE7D0B"/>
    <w:rsid w:val="00EE7FC3"/>
    <w:rsid w:val="00EF06A5"/>
    <w:rsid w:val="00EF2866"/>
    <w:rsid w:val="00EF6044"/>
    <w:rsid w:val="00F0019B"/>
    <w:rsid w:val="00F005D3"/>
    <w:rsid w:val="00F00F85"/>
    <w:rsid w:val="00F011C9"/>
    <w:rsid w:val="00F059D1"/>
    <w:rsid w:val="00F10B28"/>
    <w:rsid w:val="00F14A86"/>
    <w:rsid w:val="00F170DD"/>
    <w:rsid w:val="00F249DF"/>
    <w:rsid w:val="00F302FA"/>
    <w:rsid w:val="00F3466E"/>
    <w:rsid w:val="00F476FA"/>
    <w:rsid w:val="00F52E56"/>
    <w:rsid w:val="00F55588"/>
    <w:rsid w:val="00F70F49"/>
    <w:rsid w:val="00F77251"/>
    <w:rsid w:val="00F77BDB"/>
    <w:rsid w:val="00F8389E"/>
    <w:rsid w:val="00FA212A"/>
    <w:rsid w:val="00FA4623"/>
    <w:rsid w:val="00FA50EE"/>
    <w:rsid w:val="00FB3044"/>
    <w:rsid w:val="00FB4496"/>
    <w:rsid w:val="00FB61A5"/>
    <w:rsid w:val="00FC029A"/>
    <w:rsid w:val="00FC0BCA"/>
    <w:rsid w:val="00FE2AFB"/>
    <w:rsid w:val="00FE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none [3204]" stroke="f">
      <v:fill color="none [3204]"/>
      <v:stroke on="f"/>
    </o:shapedefaults>
    <o:shapelayout v:ext="edit">
      <o:idmap v:ext="edit" data="2"/>
    </o:shapelayout>
  </w:shapeDefaults>
  <w:decimalSymbol w:val=","/>
  <w:listSeparator w:val=";"/>
  <w14:docId w14:val="2A1D70EE"/>
  <w15:docId w15:val="{9FAD6294-7300-444D-B43E-60B12D2D6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2535E"/>
    <w:pPr>
      <w:spacing w:line="288" w:lineRule="auto"/>
    </w:pPr>
    <w:rPr>
      <w:color w:val="3C3C3C" w:themeColor="text1"/>
      <w:sz w:val="20"/>
      <w:szCs w:val="19"/>
      <w14:numSpacing w14:val="tabula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C7A87"/>
    <w:pPr>
      <w:keepNext/>
      <w:keepLines/>
      <w:spacing w:before="100" w:after="100" w:line="240" w:lineRule="auto"/>
      <w:outlineLvl w:val="0"/>
    </w:pPr>
    <w:rPr>
      <w:rFonts w:asciiTheme="majorHAnsi" w:eastAsiaTheme="majorEastAsia" w:hAnsiTheme="majorHAnsi" w:cstheme="majorBidi"/>
      <w:b/>
      <w:bCs/>
      <w:caps/>
      <w:color w:val="00C1DE" w:themeColor="accent1"/>
      <w:sz w:val="28"/>
      <w:szCs w:val="28"/>
      <w:lang w:val="en-GB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81A59"/>
    <w:pPr>
      <w:keepNext/>
      <w:keepLines/>
      <w:spacing w:before="200" w:after="200"/>
      <w:outlineLvl w:val="1"/>
    </w:pPr>
    <w:rPr>
      <w:rFonts w:asciiTheme="majorHAnsi" w:eastAsiaTheme="majorEastAsia" w:hAnsiTheme="majorHAnsi" w:cstheme="majorBidi"/>
      <w:b/>
      <w:bCs/>
      <w:caps/>
      <w:color w:val="00C1DE" w:themeColor="accent1"/>
      <w:sz w:val="22"/>
      <w:szCs w:val="21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81A59"/>
    <w:pPr>
      <w:keepNext/>
      <w:keepLines/>
      <w:spacing w:before="200" w:after="200"/>
      <w:outlineLvl w:val="2"/>
    </w:pPr>
    <w:rPr>
      <w:rFonts w:asciiTheme="majorHAnsi" w:eastAsiaTheme="majorEastAsia" w:hAnsiTheme="majorHAnsi" w:cstheme="majorBidi"/>
      <w:b/>
      <w:bCs/>
      <w:caps/>
      <w:sz w:val="22"/>
      <w:szCs w:val="21"/>
    </w:rPr>
  </w:style>
  <w:style w:type="paragraph" w:styleId="berschrift4">
    <w:name w:val="heading 4"/>
    <w:basedOn w:val="Standard"/>
    <w:link w:val="berschrift4Zchn"/>
    <w:uiPriority w:val="9"/>
    <w:unhideWhenUsed/>
    <w:qFormat/>
    <w:rsid w:val="00B019F8"/>
    <w:pPr>
      <w:framePr w:hSpace="142" w:wrap="around" w:vAnchor="text" w:hAnchor="text" w:y="1"/>
      <w:suppressOverlap/>
      <w:outlineLvl w:val="3"/>
    </w:pPr>
    <w:rPr>
      <w:rFonts w:asciiTheme="majorHAnsi" w:hAnsiTheme="majorHAnsi"/>
      <w:b/>
      <w:sz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75107"/>
    <w:pPr>
      <w:keepNext/>
      <w:keepLines/>
      <w:spacing w:before="80" w:after="40"/>
      <w:outlineLvl w:val="4"/>
    </w:pPr>
    <w:rPr>
      <w:rFonts w:eastAsiaTheme="majorEastAsia" w:cstheme="majorBidi"/>
      <w:color w:val="00C1DE" w:themeColor="accent1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52B14"/>
    <w:pPr>
      <w:keepNext/>
      <w:keepLines/>
      <w:spacing w:before="40"/>
      <w:outlineLvl w:val="5"/>
    </w:pPr>
    <w:rPr>
      <w:rFonts w:eastAsiaTheme="majorEastAsia" w:cstheme="majorBidi"/>
      <w:i/>
      <w:iCs/>
      <w:color w:val="808080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52B14"/>
    <w:pPr>
      <w:keepNext/>
      <w:keepLines/>
      <w:spacing w:before="40"/>
      <w:outlineLvl w:val="6"/>
    </w:pPr>
    <w:rPr>
      <w:rFonts w:eastAsiaTheme="majorEastAsia" w:cstheme="majorBidi"/>
      <w:color w:val="808080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52B14"/>
    <w:pPr>
      <w:keepNext/>
      <w:keepLines/>
      <w:outlineLvl w:val="7"/>
    </w:pPr>
    <w:rPr>
      <w:rFonts w:eastAsiaTheme="majorEastAsia" w:cstheme="majorBidi"/>
      <w:i/>
      <w:iCs/>
      <w:color w:val="595959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52B14"/>
    <w:pPr>
      <w:keepNext/>
      <w:keepLines/>
      <w:outlineLvl w:val="8"/>
    </w:pPr>
    <w:rPr>
      <w:rFonts w:eastAsiaTheme="majorEastAsia" w:cstheme="majorBidi"/>
      <w:color w:val="595959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C7A87"/>
    <w:rPr>
      <w:rFonts w:asciiTheme="majorHAnsi" w:eastAsiaTheme="majorEastAsia" w:hAnsiTheme="majorHAnsi" w:cstheme="majorBidi"/>
      <w:b/>
      <w:bCs/>
      <w:caps/>
      <w:color w:val="00C1DE" w:themeColor="accent1"/>
      <w:sz w:val="28"/>
      <w:szCs w:val="28"/>
      <w:lang w:val="en-GB"/>
      <w14:numSpacing w14:val="tabular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81A59"/>
    <w:rPr>
      <w:rFonts w:asciiTheme="majorHAnsi" w:eastAsiaTheme="majorEastAsia" w:hAnsiTheme="majorHAnsi" w:cstheme="majorBidi"/>
      <w:b/>
      <w:bCs/>
      <w:caps/>
      <w:color w:val="00C1DE" w:themeColor="accent1"/>
      <w:szCs w:val="21"/>
      <w14:numSpacing w14:val="tabular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81A59"/>
    <w:rPr>
      <w:rFonts w:asciiTheme="majorHAnsi" w:eastAsiaTheme="majorEastAsia" w:hAnsiTheme="majorHAnsi" w:cstheme="majorBidi"/>
      <w:b/>
      <w:bCs/>
      <w:caps/>
      <w:color w:val="3C3C3C" w:themeColor="text1"/>
      <w:szCs w:val="21"/>
      <w14:numSpacing w14:val="tabular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019F8"/>
    <w:rPr>
      <w:rFonts w:asciiTheme="majorHAnsi" w:hAnsiTheme="majorHAnsi"/>
      <w:b/>
      <w:color w:val="3C3C3C" w:themeColor="text1"/>
      <w:szCs w:val="19"/>
      <w14:numSpacing w14:val="tabular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75107"/>
    <w:rPr>
      <w:rFonts w:eastAsiaTheme="majorEastAsia" w:cstheme="majorBidi"/>
      <w:color w:val="00C1DE" w:themeColor="accent1"/>
      <w:sz w:val="20"/>
      <w:szCs w:val="19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52B14"/>
    <w:rPr>
      <w:rFonts w:eastAsiaTheme="majorEastAsia" w:cstheme="majorBidi"/>
      <w:i/>
      <w:iCs/>
      <w:color w:val="808080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52B14"/>
    <w:rPr>
      <w:rFonts w:eastAsiaTheme="majorEastAsia" w:cstheme="majorBidi"/>
      <w:color w:val="808080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52B14"/>
    <w:rPr>
      <w:rFonts w:eastAsiaTheme="majorEastAsia" w:cstheme="majorBidi"/>
      <w:i/>
      <w:iCs/>
      <w:color w:val="595959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52B14"/>
    <w:rPr>
      <w:rFonts w:eastAsiaTheme="majorEastAsia" w:cstheme="majorBidi"/>
      <w:color w:val="595959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rsid w:val="00952B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52B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rsid w:val="00952B14"/>
    <w:pPr>
      <w:numPr>
        <w:ilvl w:val="1"/>
      </w:numPr>
    </w:pPr>
    <w:rPr>
      <w:rFonts w:eastAsiaTheme="majorEastAsia" w:cstheme="majorBidi"/>
      <w:color w:val="808080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52B14"/>
    <w:rPr>
      <w:rFonts w:eastAsiaTheme="majorEastAsia" w:cstheme="majorBidi"/>
      <w:color w:val="808080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rsid w:val="00952B14"/>
    <w:pPr>
      <w:spacing w:before="160"/>
      <w:jc w:val="center"/>
    </w:pPr>
    <w:rPr>
      <w:i/>
      <w:iCs/>
      <w:color w:val="6C6C6C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52B14"/>
    <w:rPr>
      <w:i/>
      <w:iCs/>
      <w:color w:val="6C6C6C" w:themeColor="text1" w:themeTint="BF"/>
    </w:rPr>
  </w:style>
  <w:style w:type="paragraph" w:styleId="Listenabsatz">
    <w:name w:val="List Paragraph"/>
    <w:basedOn w:val="Standard"/>
    <w:uiPriority w:val="34"/>
    <w:qFormat/>
    <w:rsid w:val="00D07605"/>
    <w:pPr>
      <w:numPr>
        <w:numId w:val="13"/>
      </w:numPr>
      <w:tabs>
        <w:tab w:val="left" w:pos="170"/>
      </w:tabs>
      <w:contextualSpacing/>
    </w:pPr>
  </w:style>
  <w:style w:type="character" w:styleId="IntensiveHervorhebung">
    <w:name w:val="Intense Emphasis"/>
    <w:basedOn w:val="Absatz-Standardschriftart"/>
    <w:uiPriority w:val="21"/>
    <w:rsid w:val="00952B14"/>
    <w:rPr>
      <w:i/>
      <w:iCs/>
      <w:color w:val="008FA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952B14"/>
    <w:pPr>
      <w:pBdr>
        <w:top w:val="single" w:sz="4" w:space="10" w:color="008FA6" w:themeColor="accent1" w:themeShade="BF"/>
        <w:bottom w:val="single" w:sz="4" w:space="10" w:color="008FA6" w:themeColor="accent1" w:themeShade="BF"/>
      </w:pBdr>
      <w:spacing w:before="360" w:after="360"/>
      <w:ind w:left="864" w:right="864"/>
      <w:jc w:val="center"/>
    </w:pPr>
    <w:rPr>
      <w:i/>
      <w:iCs/>
      <w:color w:val="008FA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52B14"/>
    <w:rPr>
      <w:i/>
      <w:iCs/>
      <w:color w:val="008FA6" w:themeColor="accent1" w:themeShade="BF"/>
    </w:rPr>
  </w:style>
  <w:style w:type="character" w:styleId="IntensiverVerweis">
    <w:name w:val="Intense Reference"/>
    <w:basedOn w:val="Absatz-Standardschriftart"/>
    <w:uiPriority w:val="32"/>
    <w:rsid w:val="00952B14"/>
    <w:rPr>
      <w:b/>
      <w:bCs/>
      <w:smallCaps/>
      <w:color w:val="008FA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5768E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768E1"/>
    <w:rPr>
      <w:sz w:val="19"/>
      <w:szCs w:val="19"/>
    </w:rPr>
  </w:style>
  <w:style w:type="paragraph" w:styleId="Fuzeile">
    <w:name w:val="footer"/>
    <w:basedOn w:val="Standard"/>
    <w:link w:val="FuzeileZchn"/>
    <w:uiPriority w:val="99"/>
    <w:unhideWhenUsed/>
    <w:rsid w:val="005768E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768E1"/>
    <w:rPr>
      <w:sz w:val="19"/>
      <w:szCs w:val="19"/>
    </w:rPr>
  </w:style>
  <w:style w:type="paragraph" w:customStyle="1" w:styleId="Kleingedrucktes">
    <w:name w:val="Kleingedrucktes"/>
    <w:basedOn w:val="Standard"/>
    <w:uiPriority w:val="10"/>
    <w:qFormat/>
    <w:rsid w:val="00EE7D0B"/>
    <w:pPr>
      <w:spacing w:line="264" w:lineRule="auto"/>
    </w:pPr>
    <w:rPr>
      <w:sz w:val="14"/>
    </w:rPr>
  </w:style>
  <w:style w:type="table" w:styleId="Tabellenraster">
    <w:name w:val="Table Grid"/>
    <w:basedOn w:val="NormaleTabelle"/>
    <w:uiPriority w:val="39"/>
    <w:rsid w:val="00A54BB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treff">
    <w:name w:val="Betreff"/>
    <w:basedOn w:val="Standard"/>
    <w:uiPriority w:val="1"/>
    <w:rsid w:val="00386689"/>
    <w:rPr>
      <w:rFonts w:asciiTheme="majorHAnsi" w:hAnsiTheme="majorHAnsi"/>
      <w:b/>
      <w:bCs/>
      <w:sz w:val="21"/>
    </w:rPr>
  </w:style>
  <w:style w:type="paragraph" w:customStyle="1" w:styleId="EinfAbs">
    <w:name w:val="[Einf. Abs.]"/>
    <w:basedOn w:val="Standard"/>
    <w:uiPriority w:val="99"/>
    <w:rsid w:val="00C939E0"/>
    <w:pPr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Fett">
    <w:name w:val="Strong"/>
    <w:uiPriority w:val="22"/>
    <w:qFormat/>
    <w:rsid w:val="00DD234E"/>
    <w:rPr>
      <w:rFonts w:asciiTheme="majorHAnsi" w:hAnsiTheme="majorHAnsi"/>
      <w:b/>
      <w:bCs/>
    </w:rPr>
  </w:style>
  <w:style w:type="paragraph" w:styleId="Aufzhlungszeichen">
    <w:name w:val="List Bullet"/>
    <w:basedOn w:val="Standard"/>
    <w:uiPriority w:val="99"/>
    <w:unhideWhenUsed/>
    <w:rsid w:val="00DC5887"/>
    <w:pPr>
      <w:numPr>
        <w:numId w:val="7"/>
      </w:numPr>
      <w:ind w:left="284" w:hanging="284"/>
      <w:contextualSpacing/>
    </w:pPr>
  </w:style>
  <w:style w:type="paragraph" w:styleId="Aufzhlungszeichen2">
    <w:name w:val="List Bullet 2"/>
    <w:basedOn w:val="Aufzhlungszeichen"/>
    <w:uiPriority w:val="99"/>
    <w:unhideWhenUsed/>
    <w:rsid w:val="00DC5887"/>
    <w:pPr>
      <w:ind w:left="1212" w:hanging="360"/>
    </w:pPr>
  </w:style>
  <w:style w:type="paragraph" w:styleId="Aufzhlungszeichen3">
    <w:name w:val="List Bullet 3"/>
    <w:basedOn w:val="Standard"/>
    <w:uiPriority w:val="99"/>
    <w:unhideWhenUsed/>
    <w:rsid w:val="0007778D"/>
    <w:pPr>
      <w:numPr>
        <w:numId w:val="3"/>
      </w:numPr>
      <w:contextualSpacing/>
    </w:pPr>
  </w:style>
  <w:style w:type="paragraph" w:styleId="Aufzhlungszeichen5">
    <w:name w:val="List Bullet 5"/>
    <w:basedOn w:val="Standard"/>
    <w:uiPriority w:val="99"/>
    <w:unhideWhenUsed/>
    <w:rsid w:val="0007778D"/>
    <w:pPr>
      <w:numPr>
        <w:numId w:val="4"/>
      </w:numPr>
      <w:contextualSpacing/>
    </w:pPr>
  </w:style>
  <w:style w:type="paragraph" w:styleId="Aufzhlungszeichen4">
    <w:name w:val="List Bullet 4"/>
    <w:basedOn w:val="Standard"/>
    <w:uiPriority w:val="99"/>
    <w:unhideWhenUsed/>
    <w:rsid w:val="0007778D"/>
    <w:pPr>
      <w:numPr>
        <w:numId w:val="5"/>
      </w:numPr>
      <w:contextualSpacing/>
    </w:pPr>
  </w:style>
  <w:style w:type="paragraph" w:styleId="Anrede">
    <w:name w:val="Salutation"/>
    <w:basedOn w:val="Standard"/>
    <w:next w:val="Standard"/>
    <w:link w:val="AnredeZchn"/>
    <w:uiPriority w:val="99"/>
    <w:unhideWhenUsed/>
    <w:rsid w:val="0007778D"/>
  </w:style>
  <w:style w:type="character" w:customStyle="1" w:styleId="AnredeZchn">
    <w:name w:val="Anrede Zchn"/>
    <w:basedOn w:val="Absatz-Standardschriftart"/>
    <w:link w:val="Anrede"/>
    <w:uiPriority w:val="99"/>
    <w:rsid w:val="0007778D"/>
    <w:rPr>
      <w:sz w:val="19"/>
      <w:szCs w:val="19"/>
      <w:lang w:val="en-GB"/>
    </w:rPr>
  </w:style>
  <w:style w:type="paragraph" w:styleId="Abbildungsverzeichnis">
    <w:name w:val="table of figures"/>
    <w:basedOn w:val="Standard"/>
    <w:next w:val="Standard"/>
    <w:uiPriority w:val="99"/>
    <w:unhideWhenUsed/>
    <w:rsid w:val="00DC5887"/>
  </w:style>
  <w:style w:type="character" w:styleId="Buchtitel">
    <w:name w:val="Book Title"/>
    <w:basedOn w:val="Absatz-Standardschriftart"/>
    <w:uiPriority w:val="33"/>
    <w:rsid w:val="001D70E8"/>
    <w:rPr>
      <w:b/>
      <w:bCs/>
      <w:i/>
      <w:iCs/>
      <w:spacing w:val="5"/>
    </w:rPr>
  </w:style>
  <w:style w:type="character" w:styleId="Platzhaltertext">
    <w:name w:val="Placeholder Text"/>
    <w:basedOn w:val="Absatz-Standardschriftart"/>
    <w:uiPriority w:val="99"/>
    <w:semiHidden/>
    <w:rsid w:val="00A11199"/>
    <w:rPr>
      <w:color w:val="66666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1B0FEA"/>
    <w:pPr>
      <w:spacing w:after="200" w:line="240" w:lineRule="auto"/>
    </w:pPr>
    <w:rPr>
      <w:i/>
      <w:iCs/>
      <w:color w:val="3C3C3C" w:themeColor="text2"/>
      <w:sz w:val="18"/>
      <w:szCs w:val="18"/>
    </w:rPr>
  </w:style>
  <w:style w:type="table" w:styleId="Gitternetztabelle1hellAkzent3">
    <w:name w:val="Grid Table 1 Light Accent 3"/>
    <w:basedOn w:val="NormaleTabelle"/>
    <w:uiPriority w:val="46"/>
    <w:rsid w:val="00F3466E"/>
    <w:pPr>
      <w:spacing w:line="240" w:lineRule="auto"/>
    </w:pPr>
    <w:tblPr>
      <w:tblStyleRowBandSize w:val="1"/>
      <w:tblStyleColBandSize w:val="1"/>
      <w:tblBorders>
        <w:top w:val="single" w:sz="4" w:space="0" w:color="62D5FF" w:themeColor="accent3" w:themeTint="66"/>
        <w:left w:val="single" w:sz="4" w:space="0" w:color="62D5FF" w:themeColor="accent3" w:themeTint="66"/>
        <w:bottom w:val="single" w:sz="4" w:space="0" w:color="62D5FF" w:themeColor="accent3" w:themeTint="66"/>
        <w:right w:val="single" w:sz="4" w:space="0" w:color="62D5FF" w:themeColor="accent3" w:themeTint="66"/>
        <w:insideH w:val="single" w:sz="4" w:space="0" w:color="62D5FF" w:themeColor="accent3" w:themeTint="66"/>
        <w:insideV w:val="single" w:sz="4" w:space="0" w:color="62D5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14C1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4C1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5">
    <w:name w:val="Plain Table 5"/>
    <w:basedOn w:val="NormaleTabelle"/>
    <w:uiPriority w:val="45"/>
    <w:rsid w:val="00F3466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9D9D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9D9D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9D9D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9D9D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1">
    <w:name w:val="Plain Table 1"/>
    <w:basedOn w:val="NormaleTabelle"/>
    <w:uiPriority w:val="41"/>
    <w:rsid w:val="00F3466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ellenText">
    <w:name w:val="Tabellen Text"/>
    <w:basedOn w:val="Standard"/>
    <w:rsid w:val="00127FB8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szCs w:val="18"/>
      <w:lang w:eastAsia="de-DE"/>
      <w14:ligatures w14:val="none"/>
      <w14:numSpacing w14:val="default"/>
    </w:rPr>
  </w:style>
  <w:style w:type="paragraph" w:customStyle="1" w:styleId="TableParagraph">
    <w:name w:val="Table Paragraph"/>
    <w:basedOn w:val="Standard"/>
    <w:uiPriority w:val="1"/>
    <w:qFormat/>
    <w:rsid w:val="00BC1DF7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color w:val="auto"/>
      <w:kern w:val="0"/>
      <w:sz w:val="22"/>
      <w:szCs w:val="22"/>
      <w14:ligatures w14:val="none"/>
      <w14:numSpacing w14:val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borah.kaempf\Downloads\VgV_Vorlage_Erklaerung-BG.dotx" TargetMode="External"/></Relationships>
</file>

<file path=word/theme/theme1.xml><?xml version="1.0" encoding="utf-8"?>
<a:theme xmlns:a="http://schemas.openxmlformats.org/drawingml/2006/main" name="Office">
  <a:themeElements>
    <a:clrScheme name="hpm 2024">
      <a:dk1>
        <a:srgbClr val="3C3C3C"/>
      </a:dk1>
      <a:lt1>
        <a:sysClr val="window" lastClr="FFFFFF"/>
      </a:lt1>
      <a:dk2>
        <a:srgbClr val="3C3C3C"/>
      </a:dk2>
      <a:lt2>
        <a:srgbClr val="7D7D7D"/>
      </a:lt2>
      <a:accent1>
        <a:srgbClr val="00C1DE"/>
      </a:accent1>
      <a:accent2>
        <a:srgbClr val="DFDB00"/>
      </a:accent2>
      <a:accent3>
        <a:srgbClr val="005877"/>
      </a:accent3>
      <a:accent4>
        <a:srgbClr val="FFFFFF"/>
      </a:accent4>
      <a:accent5>
        <a:srgbClr val="FFFFFF"/>
      </a:accent5>
      <a:accent6>
        <a:srgbClr val="FFFFFF"/>
      </a:accent6>
      <a:hlink>
        <a:srgbClr val="00C1DE"/>
      </a:hlink>
      <a:folHlink>
        <a:srgbClr val="005877"/>
      </a:folHlink>
    </a:clrScheme>
    <a:fontScheme name="hpm 2024">
      <a:majorFont>
        <a:latin typeface="Barlow"/>
        <a:ea typeface=""/>
        <a:cs typeface=""/>
      </a:majorFont>
      <a:minorFont>
        <a:latin typeface="Barlow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CEC27BBC2A3A4D90A026EE216D25C3" ma:contentTypeVersion="3" ma:contentTypeDescription="Create a new document." ma:contentTypeScope="" ma:versionID="a6fb10eb8be3b2f7c5dac88783f28627">
  <xsd:schema xmlns:xsd="http://www.w3.org/2001/XMLSchema" xmlns:xs="http://www.w3.org/2001/XMLSchema" xmlns:p="http://schemas.microsoft.com/office/2006/metadata/properties" xmlns:ns2="cce93c7b-e125-4dc2-87ff-fd118a632bea" targetNamespace="http://schemas.microsoft.com/office/2006/metadata/properties" ma:root="true" ma:fieldsID="ae0bbb000026b74734ce081c772096ac" ns2:_="">
    <xsd:import namespace="cce93c7b-e125-4dc2-87ff-fd118a632b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e93c7b-e125-4dc2-87ff-fd118a632b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0FA5694-B850-43CC-B117-7C88E711DF86}">
  <ds:schemaRefs>
    <ds:schemaRef ds:uri="http://schemas.microsoft.com/office/2006/metadata/properties"/>
    <ds:schemaRef ds:uri="http://schemas.microsoft.com/office/infopath/2007/PartnerControls"/>
    <ds:schemaRef ds:uri="0124e971-5134-44b3-9d94-7705cfe4477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655222B-CFDC-4626-B408-18257CA11D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5F9DD2-247D-4E25-A289-3BB81D2BB80A}"/>
</file>

<file path=docProps/app.xml><?xml version="1.0" encoding="utf-8"?>
<Properties xmlns="http://schemas.openxmlformats.org/officeDocument/2006/extended-properties" xmlns:vt="http://schemas.openxmlformats.org/officeDocument/2006/docPropsVTypes">
  <Template>VgV_Vorlage_Erklaerung-BG</Template>
  <TotalTime>0</TotalTime>
  <Pages>1</Pages>
  <Words>150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HPM - Deborah Kämpf</dc:creator>
  <cp:keywords/>
  <dc:description/>
  <cp:lastModifiedBy>Kämpf, Deborah</cp:lastModifiedBy>
  <cp:revision>8</cp:revision>
  <cp:lastPrinted>2024-05-26T14:28:00Z</cp:lastPrinted>
  <dcterms:created xsi:type="dcterms:W3CDTF">2024-09-12T07:05:00Z</dcterms:created>
  <dcterms:modified xsi:type="dcterms:W3CDTF">2026-07-08T08:54:00Z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erhatBearbeitungsrechte?">
    <vt:lpwstr/>
  </property>
  <property fmtid="{D5CDD505-2E9C-101B-9397-08002B2CF9AE}" pid="3" name="ApprovalActionBy">
    <vt:lpwstr>17;#HPM - Administrator</vt:lpwstr>
  </property>
  <property fmtid="{D5CDD505-2E9C-101B-9397-08002B2CF9AE}" pid="4" name="Order">
    <vt:r8>15900</vt:r8>
  </property>
  <property fmtid="{D5CDD505-2E9C-101B-9397-08002B2CF9AE}" pid="5" name="xd_ProgID">
    <vt:lpwstr/>
  </property>
  <property fmtid="{D5CDD505-2E9C-101B-9397-08002B2CF9AE}" pid="6" name="ContentTypeId">
    <vt:lpwstr>0x010100E7CEC27BBC2A3A4D90A026EE216D25C3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ItemStatus">
    <vt:lpwstr>Approved</vt:lpwstr>
  </property>
  <property fmtid="{D5CDD505-2E9C-101B-9397-08002B2CF9AE}" pid="12" name="Verwendungsbereich">
    <vt:lpwstr>Allgemein</vt:lpwstr>
  </property>
  <property fmtid="{D5CDD505-2E9C-101B-9397-08002B2CF9AE}" pid="13" name="xd_Signature">
    <vt:bool>false</vt:bool>
  </property>
  <property fmtid="{D5CDD505-2E9C-101B-9397-08002B2CF9AE}" pid="14" name="_dlc_DocIdItemGuid">
    <vt:lpwstr>54a73952-b578-4b38-a7b6-e88751f0870f</vt:lpwstr>
  </property>
  <property fmtid="{D5CDD505-2E9C-101B-9397-08002B2CF9AE}" pid="15" name="Vorlage">
    <vt:lpwstr>PS</vt:lpwstr>
  </property>
</Properties>
</file>