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AFD63" w14:textId="77777777" w:rsidR="001A1BC2" w:rsidRPr="00115837" w:rsidRDefault="00A85E74" w:rsidP="00C81A59">
      <w:pPr>
        <w:pStyle w:val="berschrift1"/>
        <w:spacing w:before="0" w:line="288" w:lineRule="auto"/>
        <w:rPr>
          <w:lang w:val="de-DE"/>
        </w:rPr>
      </w:pPr>
      <w:r w:rsidRPr="00115837">
        <w:rPr>
          <w:lang w:val="de-DE"/>
        </w:rPr>
        <w:t xml:space="preserve">Anlage Nr. </w:t>
      </w:r>
      <w:r w:rsidR="00B20F1A">
        <w:fldChar w:fldCharType="begin">
          <w:ffData>
            <w:name w:val="Text2"/>
            <w:enabled/>
            <w:calcOnExit w:val="0"/>
            <w:textInput>
              <w:format w:val="UPPERCASE"/>
            </w:textInput>
          </w:ffData>
        </w:fldChar>
      </w:r>
      <w:bookmarkStart w:id="0" w:name="Text2"/>
      <w:r w:rsidR="00B20F1A" w:rsidRPr="00115837">
        <w:rPr>
          <w:lang w:val="de-DE"/>
        </w:rPr>
        <w:instrText xml:space="preserve"> FORMTEXT </w:instrText>
      </w:r>
      <w:r w:rsidR="00B20F1A">
        <w:fldChar w:fldCharType="separate"/>
      </w:r>
      <w:r w:rsidR="00B20F1A">
        <w:rPr>
          <w:noProof/>
        </w:rPr>
        <w:t> </w:t>
      </w:r>
      <w:r w:rsidR="00B20F1A">
        <w:rPr>
          <w:noProof/>
        </w:rPr>
        <w:t> </w:t>
      </w:r>
      <w:r w:rsidR="00B20F1A">
        <w:rPr>
          <w:noProof/>
        </w:rPr>
        <w:t> </w:t>
      </w:r>
      <w:r w:rsidR="00B20F1A">
        <w:rPr>
          <w:noProof/>
        </w:rPr>
        <w:t> </w:t>
      </w:r>
      <w:r w:rsidR="00B20F1A">
        <w:rPr>
          <w:noProof/>
        </w:rPr>
        <w:t> </w:t>
      </w:r>
      <w:r w:rsidR="00B20F1A">
        <w:fldChar w:fldCharType="end"/>
      </w:r>
      <w:bookmarkEnd w:id="0"/>
      <w:r w:rsidR="00AA6DAB" w:rsidRPr="00115837">
        <w:rPr>
          <w:lang w:val="de-DE"/>
        </w:rPr>
        <w:t xml:space="preserve"> </w:t>
      </w:r>
    </w:p>
    <w:p w14:paraId="35B7950F" w14:textId="77777777" w:rsidR="000E14B9" w:rsidRPr="00115837" w:rsidRDefault="00B20F1A" w:rsidP="008611F3">
      <w:pPr>
        <w:pStyle w:val="berschrift1"/>
        <w:spacing w:before="0" w:after="200" w:line="288" w:lineRule="auto"/>
        <w:rPr>
          <w:lang w:val="de-DE"/>
        </w:rPr>
      </w:pPr>
      <w:r w:rsidRPr="00115837">
        <w:rPr>
          <w:lang w:val="de-DE"/>
        </w:rPr>
        <w:t>Erklärung bei Bewerber-/Bietergemeinschaft</w:t>
      </w:r>
    </w:p>
    <w:tbl>
      <w:tblPr>
        <w:tblStyle w:val="Tabellenraster"/>
        <w:tblW w:w="9639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1"/>
        <w:gridCol w:w="3118"/>
        <w:gridCol w:w="5670"/>
      </w:tblGrid>
      <w:tr w:rsidR="006F2BE7" w:rsidRPr="00303B63" w14:paraId="0CBCEE16" w14:textId="77777777" w:rsidTr="009C1BC8">
        <w:trPr>
          <w:trHeight w:val="624"/>
        </w:trPr>
        <w:tc>
          <w:tcPr>
            <w:tcW w:w="9639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EDE2EF9" w14:textId="77777777" w:rsidR="006F2BE7" w:rsidRPr="00B9184F" w:rsidRDefault="00613ADD" w:rsidP="00733CC9">
            <w:pPr>
              <w:rPr>
                <w:rFonts w:ascii="Barlow SemiBold" w:hAnsi="Barlow SemiBold"/>
              </w:rPr>
            </w:pPr>
            <w:r w:rsidRPr="00B9184F">
              <w:rPr>
                <w:rFonts w:ascii="Barlow SemiBold" w:hAnsi="Barlow SemiBold"/>
              </w:rPr>
              <w:t>Die Bewerber</w:t>
            </w:r>
            <w:r w:rsidR="00ED10DA" w:rsidRPr="00B9184F">
              <w:rPr>
                <w:rFonts w:ascii="Barlow SemiBold" w:hAnsi="Barlow SemiBold"/>
              </w:rPr>
              <w:t xml:space="preserve">-/Biertergemeinschaft besteht </w:t>
            </w:r>
            <w:proofErr w:type="gramStart"/>
            <w:r w:rsidR="00ED10DA" w:rsidRPr="00B9184F">
              <w:rPr>
                <w:rFonts w:ascii="Barlow SemiBold" w:hAnsi="Barlow SemiBold"/>
              </w:rPr>
              <w:t>aus folgenden</w:t>
            </w:r>
            <w:proofErr w:type="gramEnd"/>
            <w:r w:rsidR="00AE2582" w:rsidRPr="00B9184F">
              <w:rPr>
                <w:rFonts w:ascii="Barlow SemiBold" w:hAnsi="Barlow SemiBold"/>
              </w:rPr>
              <w:t xml:space="preserve"> aufgeführten Unternehmen:</w:t>
            </w:r>
          </w:p>
        </w:tc>
      </w:tr>
      <w:tr w:rsidR="005F73CD" w:rsidRPr="00303B63" w14:paraId="17E0CCA5" w14:textId="77777777" w:rsidTr="00BC1DF7">
        <w:trPr>
          <w:trHeight w:val="539"/>
        </w:trPr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7067D7C" w14:textId="77777777" w:rsidR="005F73CD" w:rsidRPr="00643558" w:rsidRDefault="008F4E48" w:rsidP="00C04203">
            <w:pPr>
              <w:ind w:left="-115"/>
              <w:jc w:val="center"/>
              <w:rPr>
                <w:lang w:eastAsia="de-DE" w:bidi="de-DE"/>
              </w:rPr>
            </w:pPr>
            <w:r>
              <w:rPr>
                <w:lang w:eastAsia="de-DE" w:bidi="de-DE"/>
              </w:rPr>
              <w:t>(1)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F08E06D" w14:textId="77777777" w:rsidR="005F73CD" w:rsidRPr="00B9184F" w:rsidRDefault="006447FD" w:rsidP="006447FD">
            <w:pPr>
              <w:rPr>
                <w:rFonts w:ascii="Barlow SemiBold" w:hAnsi="Barlow SemiBold"/>
                <w:lang w:eastAsia="de-DE" w:bidi="de-DE"/>
              </w:rPr>
            </w:pPr>
            <w:r w:rsidRPr="00B9184F">
              <w:rPr>
                <w:rFonts w:ascii="Barlow SemiBold" w:hAnsi="Barlow SemiBold"/>
                <w:lang w:eastAsia="de-DE" w:bidi="de-DE"/>
              </w:rPr>
              <w:t>dem bevollmächtigten Vertreter</w:t>
            </w:r>
          </w:p>
        </w:tc>
        <w:tc>
          <w:tcPr>
            <w:tcW w:w="5670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296A264" w14:textId="77777777" w:rsidR="005F73CD" w:rsidRPr="00C04203" w:rsidRDefault="002541FE" w:rsidP="002541FE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  <w:bookmarkEnd w:id="1"/>
          </w:p>
        </w:tc>
      </w:tr>
      <w:tr w:rsidR="005F73CD" w:rsidRPr="00303B63" w14:paraId="02916F4E" w14:textId="77777777" w:rsidTr="008611F3">
        <w:trPr>
          <w:trHeight w:val="624"/>
        </w:trPr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617823A" w14:textId="77777777" w:rsidR="005F73CD" w:rsidRPr="00643558" w:rsidRDefault="005F73CD" w:rsidP="00C04203">
            <w:pPr>
              <w:ind w:left="-115"/>
              <w:jc w:val="center"/>
              <w:rPr>
                <w:lang w:eastAsia="de-DE" w:bidi="de-DE"/>
              </w:rPr>
            </w:pPr>
          </w:p>
        </w:tc>
        <w:tc>
          <w:tcPr>
            <w:tcW w:w="311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6EEBABF5" w14:textId="77777777" w:rsidR="005F73CD" w:rsidRPr="00643558" w:rsidRDefault="005F73CD" w:rsidP="009F7186">
            <w:pPr>
              <w:rPr>
                <w:lang w:eastAsia="de-DE" w:bidi="de-DE"/>
              </w:rPr>
            </w:pPr>
          </w:p>
        </w:tc>
        <w:tc>
          <w:tcPr>
            <w:tcW w:w="5670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</w:tcPr>
          <w:p w14:paraId="6230BB61" w14:textId="77777777" w:rsidR="005F73CD" w:rsidRPr="00C04203" w:rsidRDefault="00A2166A" w:rsidP="002E2BD0">
            <w:pPr>
              <w:rPr>
                <w:sz w:val="16"/>
                <w:szCs w:val="16"/>
              </w:rPr>
            </w:pPr>
            <w:r w:rsidRPr="00C04203">
              <w:rPr>
                <w:sz w:val="16"/>
                <w:szCs w:val="16"/>
              </w:rPr>
              <w:t>Name bzw. Firma des bevollmächtigten Vertreters</w:t>
            </w:r>
          </w:p>
        </w:tc>
      </w:tr>
      <w:tr w:rsidR="005F73CD" w:rsidRPr="00303B63" w14:paraId="79F8EF3A" w14:textId="77777777" w:rsidTr="00BC1DF7">
        <w:trPr>
          <w:trHeight w:val="539"/>
        </w:trPr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067A881" w14:textId="77777777" w:rsidR="005F73CD" w:rsidRPr="00643558" w:rsidRDefault="008F4E48" w:rsidP="00C04203">
            <w:pPr>
              <w:ind w:left="-115"/>
              <w:jc w:val="center"/>
              <w:rPr>
                <w:lang w:eastAsia="de-DE" w:bidi="de-DE"/>
              </w:rPr>
            </w:pPr>
            <w:r>
              <w:rPr>
                <w:lang w:eastAsia="de-DE" w:bidi="de-DE"/>
              </w:rPr>
              <w:t>(2)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3B813F0" w14:textId="77777777" w:rsidR="005F73CD" w:rsidRPr="00643558" w:rsidRDefault="009F7186" w:rsidP="009F7186">
            <w:pPr>
              <w:rPr>
                <w:lang w:eastAsia="de-DE" w:bidi="de-DE"/>
              </w:rPr>
            </w:pPr>
            <w:r>
              <w:t>dem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Mitglied</w:t>
            </w:r>
          </w:p>
        </w:tc>
        <w:tc>
          <w:tcPr>
            <w:tcW w:w="5670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7E1BC14" w14:textId="77777777" w:rsidR="005F73CD" w:rsidRPr="00C04203" w:rsidRDefault="002541FE" w:rsidP="002541FE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  <w:bookmarkEnd w:id="2"/>
          </w:p>
        </w:tc>
      </w:tr>
      <w:tr w:rsidR="005F73CD" w:rsidRPr="00303B63" w14:paraId="7C12FE52" w14:textId="77777777" w:rsidTr="008611F3">
        <w:trPr>
          <w:trHeight w:val="624"/>
        </w:trPr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5DFE8B77" w14:textId="77777777" w:rsidR="005F73CD" w:rsidRPr="00643558" w:rsidRDefault="005F73CD" w:rsidP="00C04203">
            <w:pPr>
              <w:ind w:left="-115"/>
              <w:jc w:val="center"/>
              <w:rPr>
                <w:lang w:eastAsia="de-DE" w:bidi="de-DE"/>
              </w:rPr>
            </w:pPr>
          </w:p>
        </w:tc>
        <w:tc>
          <w:tcPr>
            <w:tcW w:w="311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93936C4" w14:textId="77777777" w:rsidR="005F73CD" w:rsidRPr="00643558" w:rsidRDefault="005F73CD" w:rsidP="009F7186">
            <w:pPr>
              <w:rPr>
                <w:lang w:eastAsia="de-DE" w:bidi="de-DE"/>
              </w:rPr>
            </w:pPr>
          </w:p>
        </w:tc>
        <w:tc>
          <w:tcPr>
            <w:tcW w:w="5670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</w:tcPr>
          <w:p w14:paraId="72F6AB35" w14:textId="77777777" w:rsidR="005F73CD" w:rsidRPr="00C04203" w:rsidRDefault="002541FE" w:rsidP="00B27956">
            <w:pPr>
              <w:rPr>
                <w:sz w:val="16"/>
                <w:szCs w:val="16"/>
              </w:rPr>
            </w:pPr>
            <w:r w:rsidRPr="00C04203">
              <w:rPr>
                <w:sz w:val="16"/>
                <w:szCs w:val="16"/>
              </w:rPr>
              <w:t>Name</w:t>
            </w:r>
            <w:r w:rsidRPr="00C04203">
              <w:rPr>
                <w:spacing w:val="-3"/>
                <w:sz w:val="16"/>
                <w:szCs w:val="16"/>
              </w:rPr>
              <w:t xml:space="preserve"> </w:t>
            </w:r>
            <w:r w:rsidRPr="00C04203">
              <w:rPr>
                <w:sz w:val="16"/>
                <w:szCs w:val="16"/>
              </w:rPr>
              <w:t>bzw.</w:t>
            </w:r>
            <w:r w:rsidRPr="00C04203">
              <w:rPr>
                <w:spacing w:val="-3"/>
                <w:sz w:val="16"/>
                <w:szCs w:val="16"/>
              </w:rPr>
              <w:t xml:space="preserve"> </w:t>
            </w:r>
            <w:r w:rsidRPr="00C04203">
              <w:rPr>
                <w:sz w:val="16"/>
                <w:szCs w:val="16"/>
              </w:rPr>
              <w:t>Firma</w:t>
            </w:r>
            <w:r w:rsidRPr="00C04203">
              <w:rPr>
                <w:spacing w:val="-3"/>
                <w:sz w:val="16"/>
                <w:szCs w:val="16"/>
              </w:rPr>
              <w:t xml:space="preserve"> </w:t>
            </w:r>
            <w:r w:rsidRPr="00C04203">
              <w:rPr>
                <w:sz w:val="16"/>
                <w:szCs w:val="16"/>
              </w:rPr>
              <w:t>des</w:t>
            </w:r>
            <w:r w:rsidRPr="00C04203">
              <w:rPr>
                <w:spacing w:val="-2"/>
                <w:sz w:val="16"/>
                <w:szCs w:val="16"/>
              </w:rPr>
              <w:t xml:space="preserve"> Mitglieds</w:t>
            </w:r>
          </w:p>
        </w:tc>
      </w:tr>
      <w:tr w:rsidR="005F73CD" w:rsidRPr="00303B63" w14:paraId="062DD3E3" w14:textId="77777777" w:rsidTr="00BC1DF7">
        <w:trPr>
          <w:trHeight w:val="539"/>
        </w:trPr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FB3898B" w14:textId="77777777" w:rsidR="005F73CD" w:rsidRPr="00643558" w:rsidRDefault="008F4E48" w:rsidP="00C04203">
            <w:pPr>
              <w:ind w:left="-115"/>
              <w:jc w:val="center"/>
              <w:rPr>
                <w:lang w:eastAsia="de-DE" w:bidi="de-DE"/>
              </w:rPr>
            </w:pPr>
            <w:r>
              <w:rPr>
                <w:lang w:eastAsia="de-DE" w:bidi="de-DE"/>
              </w:rPr>
              <w:t>(3)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5B0A025" w14:textId="77777777" w:rsidR="005F73CD" w:rsidRPr="00643558" w:rsidRDefault="00DF7C9F" w:rsidP="009F7186">
            <w:pPr>
              <w:rPr>
                <w:lang w:eastAsia="de-DE" w:bidi="de-DE"/>
              </w:rPr>
            </w:pPr>
            <w:r>
              <w:t>dem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Mitglied</w:t>
            </w:r>
          </w:p>
        </w:tc>
        <w:tc>
          <w:tcPr>
            <w:tcW w:w="5670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3FC6EA8" w14:textId="77777777" w:rsidR="005F73CD" w:rsidRPr="00C04203" w:rsidRDefault="0095161C" w:rsidP="002541FE">
            <w:pPr>
              <w:rPr>
                <w:szCs w:val="20"/>
              </w:rPr>
            </w:pPr>
            <w:r w:rsidRPr="00C04203">
              <w:rPr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C04203">
              <w:rPr>
                <w:szCs w:val="20"/>
              </w:rPr>
              <w:instrText xml:space="preserve"> FORMTEXT </w:instrText>
            </w:r>
            <w:r w:rsidRPr="00C04203">
              <w:rPr>
                <w:szCs w:val="20"/>
              </w:rPr>
            </w:r>
            <w:r w:rsidRPr="00C04203">
              <w:rPr>
                <w:szCs w:val="20"/>
              </w:rPr>
              <w:fldChar w:fldCharType="separate"/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noProof/>
                <w:szCs w:val="20"/>
              </w:rPr>
              <w:t> </w:t>
            </w:r>
            <w:r w:rsidRPr="00C04203">
              <w:rPr>
                <w:szCs w:val="20"/>
              </w:rPr>
              <w:fldChar w:fldCharType="end"/>
            </w:r>
            <w:bookmarkEnd w:id="3"/>
          </w:p>
        </w:tc>
      </w:tr>
      <w:tr w:rsidR="005F73CD" w:rsidRPr="00303B63" w14:paraId="76514AEA" w14:textId="77777777" w:rsidTr="008611F3">
        <w:trPr>
          <w:trHeight w:val="624"/>
        </w:trPr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7266F6D" w14:textId="77777777" w:rsidR="005F73CD" w:rsidRPr="008B55DD" w:rsidRDefault="005F73CD" w:rsidP="00C04203">
            <w:pPr>
              <w:ind w:left="-115"/>
              <w:jc w:val="center"/>
              <w:rPr>
                <w:lang w:eastAsia="de-DE" w:bidi="de-DE"/>
              </w:rPr>
            </w:pPr>
          </w:p>
        </w:tc>
        <w:tc>
          <w:tcPr>
            <w:tcW w:w="3118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088D78C6" w14:textId="77777777" w:rsidR="005F73CD" w:rsidRPr="008B55DD" w:rsidRDefault="005F73CD" w:rsidP="009F7186">
            <w:pPr>
              <w:rPr>
                <w:lang w:eastAsia="de-DE" w:bidi="de-DE"/>
              </w:rPr>
            </w:pPr>
          </w:p>
        </w:tc>
        <w:tc>
          <w:tcPr>
            <w:tcW w:w="5670" w:type="dxa"/>
            <w:shd w:val="clear" w:color="auto" w:fill="F2F2F2" w:themeFill="background1" w:themeFillShade="F2"/>
          </w:tcPr>
          <w:p w14:paraId="365F050B" w14:textId="77777777" w:rsidR="005F73CD" w:rsidRPr="00C04203" w:rsidDel="00F05D10" w:rsidRDefault="002541FE" w:rsidP="00B27956">
            <w:pPr>
              <w:rPr>
                <w:sz w:val="16"/>
                <w:szCs w:val="16"/>
              </w:rPr>
            </w:pPr>
            <w:r w:rsidRPr="00C04203">
              <w:rPr>
                <w:sz w:val="16"/>
                <w:szCs w:val="16"/>
              </w:rPr>
              <w:t>Name</w:t>
            </w:r>
            <w:r w:rsidRPr="00C04203">
              <w:rPr>
                <w:spacing w:val="-3"/>
                <w:sz w:val="16"/>
                <w:szCs w:val="16"/>
              </w:rPr>
              <w:t xml:space="preserve"> </w:t>
            </w:r>
            <w:r w:rsidRPr="00C04203">
              <w:rPr>
                <w:sz w:val="16"/>
                <w:szCs w:val="16"/>
              </w:rPr>
              <w:t>bzw.</w:t>
            </w:r>
            <w:r w:rsidRPr="00C04203">
              <w:rPr>
                <w:spacing w:val="-3"/>
                <w:sz w:val="16"/>
                <w:szCs w:val="16"/>
              </w:rPr>
              <w:t xml:space="preserve"> </w:t>
            </w:r>
            <w:r w:rsidRPr="00C04203">
              <w:rPr>
                <w:sz w:val="16"/>
                <w:szCs w:val="16"/>
              </w:rPr>
              <w:t>Firma</w:t>
            </w:r>
            <w:r w:rsidRPr="00C04203">
              <w:rPr>
                <w:spacing w:val="-3"/>
                <w:sz w:val="16"/>
                <w:szCs w:val="16"/>
              </w:rPr>
              <w:t xml:space="preserve"> </w:t>
            </w:r>
            <w:r w:rsidRPr="00C04203">
              <w:rPr>
                <w:sz w:val="16"/>
                <w:szCs w:val="16"/>
              </w:rPr>
              <w:t>des</w:t>
            </w:r>
            <w:r w:rsidRPr="00C04203">
              <w:rPr>
                <w:spacing w:val="-2"/>
                <w:sz w:val="16"/>
                <w:szCs w:val="16"/>
              </w:rPr>
              <w:t xml:space="preserve"> Mitglieds</w:t>
            </w:r>
          </w:p>
        </w:tc>
      </w:tr>
    </w:tbl>
    <w:p w14:paraId="27B3DDA2" w14:textId="77777777" w:rsidR="0068756E" w:rsidRDefault="0068756E" w:rsidP="001437BB"/>
    <w:tbl>
      <w:tblPr>
        <w:tblStyle w:val="Tabellenraster"/>
        <w:tblW w:w="9639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851"/>
        <w:gridCol w:w="3118"/>
        <w:gridCol w:w="5670"/>
      </w:tblGrid>
      <w:tr w:rsidR="00BC1DF7" w:rsidRPr="00303B63" w14:paraId="5DD9584F" w14:textId="77777777" w:rsidTr="00C04203">
        <w:trPr>
          <w:trHeight w:val="1701"/>
        </w:trPr>
        <w:tc>
          <w:tcPr>
            <w:tcW w:w="9639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A4A559C" w14:textId="77777777" w:rsidR="00BC1DF7" w:rsidRPr="003F0178" w:rsidRDefault="00BC1DF7" w:rsidP="003F0178">
            <w:pPr>
              <w:spacing w:after="100"/>
              <w:rPr>
                <w:rFonts w:ascii="Barlow SemiBold" w:hAnsi="Barlow SemiBold"/>
              </w:rPr>
            </w:pPr>
            <w:r w:rsidRPr="003F0178">
              <w:rPr>
                <w:rFonts w:ascii="Barlow SemiBold" w:hAnsi="Barlow SemiBold"/>
              </w:rPr>
              <w:t>Diese erklären,</w:t>
            </w:r>
          </w:p>
          <w:p w14:paraId="50C31FA2" w14:textId="77777777" w:rsidR="00BC1DF7" w:rsidRPr="003F0178" w:rsidRDefault="00BC1DF7" w:rsidP="003F0178">
            <w:pPr>
              <w:pStyle w:val="Listenabsatz"/>
              <w:spacing w:after="100"/>
              <w:ind w:left="170" w:hanging="170"/>
              <w:contextualSpacing w:val="0"/>
            </w:pPr>
            <w:r w:rsidRPr="003F0178">
              <w:t>dass der bevollmächtigte Vertreter die Bewerber-/Bietergemeinschaft gegenüber dem Auftraggeber rechtsverbindlich vertritt;</w:t>
            </w:r>
          </w:p>
          <w:p w14:paraId="68A15B26" w14:textId="77777777" w:rsidR="00BC1DF7" w:rsidRPr="003F0178" w:rsidRDefault="00BC1DF7" w:rsidP="003F0178">
            <w:pPr>
              <w:pStyle w:val="Listenabsatz"/>
              <w:spacing w:after="100"/>
              <w:ind w:left="170" w:hanging="170"/>
              <w:contextualSpacing w:val="0"/>
            </w:pPr>
            <w:r w:rsidRPr="003F0178">
              <w:t>dass der bevollmächtigte Vertreter berechtigt ist, im Rahmen des Vergabeverfahrens uneingeschränkt im Namen aller Mitglieder der Bewerber-/Bietergemeinschaft zu handeln;</w:t>
            </w:r>
          </w:p>
          <w:p w14:paraId="11329DB8" w14:textId="77777777" w:rsidR="00BC1DF7" w:rsidRPr="00B9184F" w:rsidRDefault="00BC1DF7" w:rsidP="003F0178">
            <w:pPr>
              <w:pStyle w:val="Listenabsatz"/>
              <w:spacing w:after="100"/>
              <w:ind w:left="170" w:hanging="170"/>
              <w:contextualSpacing w:val="0"/>
              <w:rPr>
                <w:rFonts w:ascii="Barlow SemiBold" w:hAnsi="Barlow SemiBold"/>
              </w:rPr>
            </w:pPr>
            <w:r w:rsidRPr="003F0178">
              <w:t>dass die Mitglieder der ARGE gesamtschuldnerisch haften - auch über die Auflösung der ARGE hinaus.</w:t>
            </w:r>
          </w:p>
        </w:tc>
      </w:tr>
      <w:tr w:rsidR="00BC1DF7" w:rsidRPr="00303B63" w14:paraId="0ABA88E2" w14:textId="77777777" w:rsidTr="00C04203">
        <w:trPr>
          <w:trHeight w:val="539"/>
        </w:trPr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61DBEF0" w14:textId="77777777" w:rsidR="00BC1DF7" w:rsidRPr="00C04203" w:rsidRDefault="004E33D3" w:rsidP="00C04203">
            <w:pPr>
              <w:ind w:hanging="117"/>
              <w:jc w:val="center"/>
              <w:rPr>
                <w:rFonts w:ascii="Barlow" w:hAnsi="Barlow"/>
                <w:lang w:eastAsia="de-DE" w:bidi="de-DE"/>
              </w:rPr>
            </w:pPr>
            <w:r>
              <w:rPr>
                <w:rFonts w:ascii="Barlow" w:hAnsi="Barlow"/>
              </w:rPr>
              <w:t xml:space="preserve">zu </w:t>
            </w:r>
            <w:r w:rsidR="00BC1DF7" w:rsidRPr="00C04203">
              <w:rPr>
                <w:rFonts w:ascii="Barlow" w:hAnsi="Barlow"/>
                <w:spacing w:val="-1"/>
              </w:rPr>
              <w:t xml:space="preserve"> </w:t>
            </w:r>
            <w:r w:rsidR="00BC1DF7" w:rsidRPr="00C04203">
              <w:rPr>
                <w:rFonts w:ascii="Barlow" w:hAnsi="Barlow"/>
                <w:spacing w:val="-5"/>
              </w:rPr>
              <w:t>(1)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F2F2F2" w:themeFill="background1" w:themeFillShade="F2"/>
            <w:vAlign w:val="bottom"/>
          </w:tcPr>
          <w:p w14:paraId="6E330122" w14:textId="77777777" w:rsidR="00C04203" w:rsidRPr="00C04203" w:rsidRDefault="00C04203" w:rsidP="00C04203">
            <w:pPr>
              <w:spacing w:after="100"/>
              <w:rPr>
                <w:rFonts w:ascii="Barlow" w:hAnsi="Barlow"/>
                <w:szCs w:val="20"/>
              </w:rPr>
            </w:pPr>
            <w:r w:rsidRPr="00C04203">
              <w:rPr>
                <w:rFonts w:ascii="Barlow" w:hAnsi="Barlow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4" w:name="Text14"/>
            <w:r w:rsidRPr="00C04203">
              <w:rPr>
                <w:rFonts w:ascii="Barlow" w:hAnsi="Barlow"/>
                <w:szCs w:val="20"/>
              </w:rPr>
              <w:instrText xml:space="preserve"> FORMTEXT </w:instrText>
            </w:r>
            <w:r w:rsidRPr="00C04203">
              <w:rPr>
                <w:rFonts w:ascii="Barlow" w:hAnsi="Barlow"/>
                <w:szCs w:val="20"/>
              </w:rPr>
            </w:r>
            <w:r w:rsidRPr="00C04203">
              <w:rPr>
                <w:rFonts w:ascii="Barlow" w:hAnsi="Barlow"/>
                <w:szCs w:val="20"/>
              </w:rPr>
              <w:fldChar w:fldCharType="separate"/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szCs w:val="20"/>
              </w:rPr>
              <w:fldChar w:fldCharType="end"/>
            </w:r>
            <w:bookmarkEnd w:id="4"/>
          </w:p>
          <w:p w14:paraId="35BF709C" w14:textId="77777777" w:rsidR="00BC1DF7" w:rsidRPr="00C04203" w:rsidRDefault="00BC1DF7" w:rsidP="00C04203">
            <w:pPr>
              <w:rPr>
                <w:rFonts w:ascii="Barlow" w:hAnsi="Barlow"/>
                <w:sz w:val="16"/>
                <w:szCs w:val="16"/>
                <w:lang w:eastAsia="de-DE" w:bidi="de-DE"/>
              </w:rPr>
            </w:pPr>
            <w:r w:rsidRPr="00C04203">
              <w:rPr>
                <w:rFonts w:ascii="Barlow" w:hAnsi="Barlow"/>
                <w:sz w:val="16"/>
                <w:szCs w:val="16"/>
              </w:rPr>
              <w:t>Ort,</w:t>
            </w:r>
            <w:r w:rsidRPr="00C04203">
              <w:rPr>
                <w:rFonts w:ascii="Barlow" w:hAnsi="Barlow"/>
                <w:spacing w:val="-4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spacing w:val="-2"/>
                <w:sz w:val="16"/>
                <w:szCs w:val="16"/>
              </w:rPr>
              <w:t>Datum</w:t>
            </w:r>
          </w:p>
        </w:tc>
        <w:tc>
          <w:tcPr>
            <w:tcW w:w="5670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</w:tcPr>
          <w:p w14:paraId="0C4FE2DF" w14:textId="77777777" w:rsidR="00C04203" w:rsidRPr="00C04203" w:rsidRDefault="00C04203" w:rsidP="00C04203">
            <w:pPr>
              <w:pStyle w:val="TableParagraph"/>
              <w:spacing w:after="100" w:line="288" w:lineRule="auto"/>
              <w:rPr>
                <w:rFonts w:ascii="Barlow" w:hAnsi="Barlow"/>
                <w:color w:val="3C3C3C" w:themeColor="text1"/>
                <w:sz w:val="20"/>
                <w:szCs w:val="20"/>
              </w:rPr>
            </w:pP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instrText xml:space="preserve"> FORMTEXT </w:instrText>
            </w: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</w: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fldChar w:fldCharType="separate"/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fldChar w:fldCharType="end"/>
            </w:r>
            <w:bookmarkEnd w:id="5"/>
          </w:p>
          <w:p w14:paraId="6FBF4273" w14:textId="77777777" w:rsidR="00BC1DF7" w:rsidRPr="00C04203" w:rsidRDefault="00BC1DF7" w:rsidP="00C04203">
            <w:pPr>
              <w:pStyle w:val="TableParagraph"/>
              <w:spacing w:line="288" w:lineRule="auto"/>
              <w:rPr>
                <w:rFonts w:ascii="Barlow" w:hAnsi="Barlow"/>
                <w:color w:val="3C3C3C" w:themeColor="text1"/>
                <w:sz w:val="16"/>
                <w:szCs w:val="16"/>
              </w:rPr>
            </w:pP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Name</w:t>
            </w:r>
            <w:r w:rsidRPr="00C04203">
              <w:rPr>
                <w:rFonts w:ascii="Barlow" w:hAnsi="Barlow"/>
                <w:color w:val="3C3C3C" w:themeColor="text1"/>
                <w:spacing w:val="-2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des</w:t>
            </w:r>
            <w:r w:rsidRPr="00C04203">
              <w:rPr>
                <w:rFonts w:ascii="Barlow" w:hAnsi="Barlow"/>
                <w:color w:val="3C3C3C" w:themeColor="text1"/>
                <w:spacing w:val="-2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Unternehmens</w:t>
            </w:r>
            <w:r w:rsidRPr="00C04203">
              <w:rPr>
                <w:rFonts w:ascii="Barlow" w:hAnsi="Barlow"/>
                <w:color w:val="3C3C3C" w:themeColor="text1"/>
                <w:spacing w:val="-1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in</w:t>
            </w:r>
            <w:r w:rsidRPr="00C04203">
              <w:rPr>
                <w:rFonts w:ascii="Barlow" w:hAnsi="Barlow"/>
                <w:color w:val="3C3C3C" w:themeColor="text1"/>
                <w:spacing w:val="-6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Textform</w:t>
            </w:r>
            <w:r w:rsidRPr="00C04203">
              <w:rPr>
                <w:rFonts w:ascii="Barlow" w:hAnsi="Barlow"/>
                <w:color w:val="3C3C3C" w:themeColor="text1"/>
                <w:spacing w:val="-1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pacing w:val="-2"/>
                <w:sz w:val="16"/>
                <w:szCs w:val="16"/>
              </w:rPr>
              <w:t>(Blockschrift)</w:t>
            </w:r>
          </w:p>
          <w:p w14:paraId="176533E2" w14:textId="77777777" w:rsidR="00C04203" w:rsidRPr="00C04203" w:rsidRDefault="00C04203" w:rsidP="00C04203">
            <w:pPr>
              <w:spacing w:before="100" w:after="100"/>
              <w:rPr>
                <w:rFonts w:ascii="Barlow" w:hAnsi="Barlow"/>
                <w:szCs w:val="20"/>
              </w:rPr>
            </w:pPr>
            <w:r w:rsidRPr="00C04203">
              <w:rPr>
                <w:rFonts w:ascii="Barlow" w:hAnsi="Barlow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C04203">
              <w:rPr>
                <w:rFonts w:ascii="Barlow" w:hAnsi="Barlow"/>
                <w:szCs w:val="20"/>
              </w:rPr>
              <w:instrText xml:space="preserve"> FORMTEXT </w:instrText>
            </w:r>
            <w:r w:rsidRPr="00C04203">
              <w:rPr>
                <w:rFonts w:ascii="Barlow" w:hAnsi="Barlow"/>
                <w:szCs w:val="20"/>
              </w:rPr>
            </w:r>
            <w:r w:rsidRPr="00C04203">
              <w:rPr>
                <w:rFonts w:ascii="Barlow" w:hAnsi="Barlow"/>
                <w:szCs w:val="20"/>
              </w:rPr>
              <w:fldChar w:fldCharType="separate"/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szCs w:val="20"/>
              </w:rPr>
              <w:fldChar w:fldCharType="end"/>
            </w:r>
            <w:bookmarkEnd w:id="6"/>
          </w:p>
          <w:p w14:paraId="2084338E" w14:textId="77777777" w:rsidR="00BC1DF7" w:rsidRPr="00C04203" w:rsidRDefault="00BC1DF7" w:rsidP="00C04203">
            <w:pPr>
              <w:rPr>
                <w:rFonts w:ascii="Barlow" w:hAnsi="Barlow"/>
                <w:sz w:val="16"/>
                <w:szCs w:val="16"/>
              </w:rPr>
            </w:pPr>
            <w:r w:rsidRPr="00C04203">
              <w:rPr>
                <w:rFonts w:ascii="Barlow" w:hAnsi="Barlow"/>
                <w:sz w:val="16"/>
                <w:szCs w:val="16"/>
              </w:rPr>
              <w:t>Name</w:t>
            </w:r>
            <w:r w:rsidRPr="00C04203">
              <w:rPr>
                <w:rFonts w:ascii="Barlow" w:hAnsi="Barlow"/>
                <w:spacing w:val="-1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sz w:val="16"/>
                <w:szCs w:val="16"/>
              </w:rPr>
              <w:t>des Unterzeichnenden in</w:t>
            </w:r>
            <w:r w:rsidRPr="00C04203">
              <w:rPr>
                <w:rFonts w:ascii="Barlow" w:hAnsi="Barlow"/>
                <w:spacing w:val="-6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sz w:val="16"/>
                <w:szCs w:val="16"/>
              </w:rPr>
              <w:t xml:space="preserve">Textform </w:t>
            </w:r>
            <w:r w:rsidRPr="00C04203">
              <w:rPr>
                <w:rFonts w:ascii="Barlow" w:hAnsi="Barlow"/>
                <w:spacing w:val="-2"/>
                <w:sz w:val="16"/>
                <w:szCs w:val="16"/>
              </w:rPr>
              <w:t>(Blockschrift)</w:t>
            </w:r>
          </w:p>
        </w:tc>
      </w:tr>
      <w:tr w:rsidR="00BC1DF7" w:rsidRPr="00303B63" w14:paraId="54488EFB" w14:textId="77777777" w:rsidTr="00C04203">
        <w:trPr>
          <w:trHeight w:val="539"/>
        </w:trPr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312205B8" w14:textId="77777777" w:rsidR="00BC1DF7" w:rsidRPr="00C04203" w:rsidRDefault="004E33D3" w:rsidP="00C04203">
            <w:pPr>
              <w:ind w:hanging="117"/>
              <w:jc w:val="center"/>
              <w:rPr>
                <w:rFonts w:ascii="Barlow" w:hAnsi="Barlow"/>
                <w:lang w:eastAsia="de-DE" w:bidi="de-DE"/>
              </w:rPr>
            </w:pPr>
            <w:r>
              <w:rPr>
                <w:rFonts w:ascii="Barlow" w:hAnsi="Barlow"/>
              </w:rPr>
              <w:t xml:space="preserve">zu </w:t>
            </w:r>
            <w:r w:rsidR="00BC1DF7" w:rsidRPr="00C04203">
              <w:rPr>
                <w:rFonts w:ascii="Barlow" w:hAnsi="Barlow"/>
                <w:spacing w:val="-1"/>
              </w:rPr>
              <w:t xml:space="preserve"> </w:t>
            </w:r>
            <w:r w:rsidR="00BC1DF7" w:rsidRPr="00C04203">
              <w:rPr>
                <w:rFonts w:ascii="Barlow" w:hAnsi="Barlow"/>
                <w:spacing w:val="-5"/>
              </w:rPr>
              <w:t>(2)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F2F2F2" w:themeFill="background1" w:themeFillShade="F2"/>
            <w:vAlign w:val="bottom"/>
          </w:tcPr>
          <w:p w14:paraId="01421F7E" w14:textId="77777777" w:rsidR="00C04203" w:rsidRPr="00C04203" w:rsidRDefault="00C04203" w:rsidP="00C04203">
            <w:pPr>
              <w:spacing w:after="100"/>
              <w:rPr>
                <w:rFonts w:ascii="Barlow" w:hAnsi="Barlow"/>
                <w:szCs w:val="20"/>
              </w:rPr>
            </w:pPr>
            <w:r w:rsidRPr="00C04203">
              <w:rPr>
                <w:rFonts w:ascii="Barlow" w:hAnsi="Barlow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 w:rsidRPr="00C04203">
              <w:rPr>
                <w:rFonts w:ascii="Barlow" w:hAnsi="Barlow"/>
                <w:szCs w:val="20"/>
              </w:rPr>
              <w:instrText xml:space="preserve"> FORMTEXT </w:instrText>
            </w:r>
            <w:r w:rsidRPr="00C04203">
              <w:rPr>
                <w:rFonts w:ascii="Barlow" w:hAnsi="Barlow"/>
                <w:szCs w:val="20"/>
              </w:rPr>
            </w:r>
            <w:r w:rsidRPr="00C04203">
              <w:rPr>
                <w:rFonts w:ascii="Barlow" w:hAnsi="Barlow"/>
                <w:szCs w:val="20"/>
              </w:rPr>
              <w:fldChar w:fldCharType="separate"/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szCs w:val="20"/>
              </w:rPr>
              <w:fldChar w:fldCharType="end"/>
            </w:r>
            <w:bookmarkEnd w:id="7"/>
          </w:p>
          <w:p w14:paraId="60BEC85D" w14:textId="77777777" w:rsidR="00BC1DF7" w:rsidRPr="00C04203" w:rsidRDefault="00BC1DF7" w:rsidP="00C04203">
            <w:pPr>
              <w:rPr>
                <w:rFonts w:ascii="Barlow" w:hAnsi="Barlow"/>
                <w:sz w:val="16"/>
                <w:szCs w:val="16"/>
                <w:lang w:eastAsia="de-DE" w:bidi="de-DE"/>
              </w:rPr>
            </w:pPr>
            <w:r w:rsidRPr="00C04203">
              <w:rPr>
                <w:rFonts w:ascii="Barlow" w:hAnsi="Barlow"/>
                <w:sz w:val="16"/>
                <w:szCs w:val="16"/>
              </w:rPr>
              <w:t>Ort,</w:t>
            </w:r>
            <w:r w:rsidRPr="00C04203">
              <w:rPr>
                <w:rFonts w:ascii="Barlow" w:hAnsi="Barlow"/>
                <w:spacing w:val="-4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spacing w:val="-2"/>
                <w:sz w:val="16"/>
                <w:szCs w:val="16"/>
              </w:rPr>
              <w:t>Datum</w:t>
            </w:r>
          </w:p>
        </w:tc>
        <w:tc>
          <w:tcPr>
            <w:tcW w:w="5670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</w:tcPr>
          <w:p w14:paraId="12197C58" w14:textId="77777777" w:rsidR="00C04203" w:rsidRPr="00C04203" w:rsidRDefault="00C04203" w:rsidP="00C04203">
            <w:pPr>
              <w:pStyle w:val="TableParagraph"/>
              <w:spacing w:after="100" w:line="288" w:lineRule="auto"/>
              <w:rPr>
                <w:rFonts w:ascii="Barlow" w:hAnsi="Barlow"/>
                <w:color w:val="3C3C3C" w:themeColor="text1"/>
                <w:sz w:val="20"/>
                <w:szCs w:val="20"/>
              </w:rPr>
            </w:pP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instrText xml:space="preserve"> FORMTEXT </w:instrText>
            </w: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</w: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fldChar w:fldCharType="separate"/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fldChar w:fldCharType="end"/>
            </w:r>
            <w:bookmarkEnd w:id="8"/>
          </w:p>
          <w:p w14:paraId="76C3F1C4" w14:textId="77777777" w:rsidR="00BC1DF7" w:rsidRPr="00C04203" w:rsidRDefault="00BC1DF7" w:rsidP="00C04203">
            <w:pPr>
              <w:pStyle w:val="TableParagraph"/>
              <w:spacing w:line="288" w:lineRule="auto"/>
              <w:rPr>
                <w:rFonts w:ascii="Barlow" w:hAnsi="Barlow"/>
                <w:color w:val="3C3C3C" w:themeColor="text1"/>
                <w:sz w:val="16"/>
                <w:szCs w:val="16"/>
              </w:rPr>
            </w:pP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Name</w:t>
            </w:r>
            <w:r w:rsidRPr="00C04203">
              <w:rPr>
                <w:rFonts w:ascii="Barlow" w:hAnsi="Barlow"/>
                <w:color w:val="3C3C3C" w:themeColor="text1"/>
                <w:spacing w:val="-1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des Unternehmens</w:t>
            </w:r>
            <w:r w:rsidRPr="00C04203">
              <w:rPr>
                <w:rFonts w:ascii="Barlow" w:hAnsi="Barlow"/>
                <w:color w:val="3C3C3C" w:themeColor="text1"/>
                <w:spacing w:val="-1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in</w:t>
            </w:r>
            <w:r w:rsidRPr="00C04203">
              <w:rPr>
                <w:rFonts w:ascii="Barlow" w:hAnsi="Barlow"/>
                <w:color w:val="3C3C3C" w:themeColor="text1"/>
                <w:spacing w:val="-5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 xml:space="preserve">Textform </w:t>
            </w:r>
            <w:r w:rsidRPr="00C04203">
              <w:rPr>
                <w:rFonts w:ascii="Barlow" w:hAnsi="Barlow"/>
                <w:color w:val="3C3C3C" w:themeColor="text1"/>
                <w:spacing w:val="-2"/>
                <w:sz w:val="16"/>
                <w:szCs w:val="16"/>
              </w:rPr>
              <w:t>(Blockschrift)</w:t>
            </w:r>
          </w:p>
          <w:p w14:paraId="561ED613" w14:textId="77777777" w:rsidR="00C04203" w:rsidRPr="00C04203" w:rsidRDefault="00C04203" w:rsidP="00C04203">
            <w:pPr>
              <w:spacing w:before="100" w:after="100"/>
              <w:rPr>
                <w:rFonts w:ascii="Barlow" w:hAnsi="Barlow"/>
                <w:szCs w:val="20"/>
              </w:rPr>
            </w:pPr>
            <w:r w:rsidRPr="00C04203">
              <w:rPr>
                <w:rFonts w:ascii="Barlow" w:hAnsi="Barlow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Pr="00C04203">
              <w:rPr>
                <w:rFonts w:ascii="Barlow" w:hAnsi="Barlow"/>
                <w:szCs w:val="20"/>
              </w:rPr>
              <w:instrText xml:space="preserve"> FORMTEXT </w:instrText>
            </w:r>
            <w:r w:rsidRPr="00C04203">
              <w:rPr>
                <w:rFonts w:ascii="Barlow" w:hAnsi="Barlow"/>
                <w:szCs w:val="20"/>
              </w:rPr>
            </w:r>
            <w:r w:rsidRPr="00C04203">
              <w:rPr>
                <w:rFonts w:ascii="Barlow" w:hAnsi="Barlow"/>
                <w:szCs w:val="20"/>
              </w:rPr>
              <w:fldChar w:fldCharType="separate"/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szCs w:val="20"/>
              </w:rPr>
              <w:fldChar w:fldCharType="end"/>
            </w:r>
            <w:bookmarkEnd w:id="9"/>
          </w:p>
          <w:p w14:paraId="78078A10" w14:textId="77777777" w:rsidR="00BC1DF7" w:rsidRPr="00C04203" w:rsidRDefault="00BC1DF7" w:rsidP="00C04203">
            <w:pPr>
              <w:rPr>
                <w:rFonts w:ascii="Barlow" w:hAnsi="Barlow"/>
                <w:sz w:val="16"/>
                <w:szCs w:val="16"/>
              </w:rPr>
            </w:pPr>
            <w:r w:rsidRPr="00C04203">
              <w:rPr>
                <w:rFonts w:ascii="Barlow" w:hAnsi="Barlow"/>
                <w:sz w:val="16"/>
                <w:szCs w:val="16"/>
              </w:rPr>
              <w:t>Name</w:t>
            </w:r>
            <w:r w:rsidRPr="00C04203">
              <w:rPr>
                <w:rFonts w:ascii="Barlow" w:hAnsi="Barlow"/>
                <w:spacing w:val="-1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sz w:val="16"/>
                <w:szCs w:val="16"/>
              </w:rPr>
              <w:t>des Unterzeichnenden in</w:t>
            </w:r>
            <w:r w:rsidRPr="00C04203">
              <w:rPr>
                <w:rFonts w:ascii="Barlow" w:hAnsi="Barlow"/>
                <w:spacing w:val="-6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sz w:val="16"/>
                <w:szCs w:val="16"/>
              </w:rPr>
              <w:t xml:space="preserve">Textform </w:t>
            </w:r>
            <w:r w:rsidRPr="00C04203">
              <w:rPr>
                <w:rFonts w:ascii="Barlow" w:hAnsi="Barlow"/>
                <w:spacing w:val="-2"/>
                <w:sz w:val="16"/>
                <w:szCs w:val="16"/>
              </w:rPr>
              <w:t>(Blockschrift)</w:t>
            </w:r>
          </w:p>
        </w:tc>
      </w:tr>
      <w:tr w:rsidR="00BC1DF7" w:rsidRPr="00303B63" w14:paraId="525BB006" w14:textId="77777777" w:rsidTr="00C04203">
        <w:trPr>
          <w:trHeight w:val="539"/>
        </w:trPr>
        <w:tc>
          <w:tcPr>
            <w:tcW w:w="851" w:type="dxa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7EA22718" w14:textId="77777777" w:rsidR="00BC1DF7" w:rsidRPr="00C04203" w:rsidRDefault="004E33D3" w:rsidP="00C04203">
            <w:pPr>
              <w:ind w:hanging="117"/>
              <w:jc w:val="center"/>
              <w:rPr>
                <w:rFonts w:ascii="Barlow" w:hAnsi="Barlow"/>
                <w:lang w:eastAsia="de-DE" w:bidi="de-DE"/>
              </w:rPr>
            </w:pPr>
            <w:r>
              <w:rPr>
                <w:rFonts w:ascii="Barlow" w:hAnsi="Barlow"/>
              </w:rPr>
              <w:t xml:space="preserve">zu </w:t>
            </w:r>
            <w:r w:rsidR="00BC1DF7" w:rsidRPr="00C04203">
              <w:rPr>
                <w:rFonts w:ascii="Barlow" w:hAnsi="Barlow"/>
                <w:spacing w:val="-1"/>
              </w:rPr>
              <w:t xml:space="preserve"> </w:t>
            </w:r>
            <w:r w:rsidR="00BC1DF7" w:rsidRPr="00C04203">
              <w:rPr>
                <w:rFonts w:ascii="Barlow" w:hAnsi="Barlow"/>
                <w:spacing w:val="-5"/>
              </w:rPr>
              <w:t>(3)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F2F2F2" w:themeFill="background1" w:themeFillShade="F2"/>
            <w:vAlign w:val="bottom"/>
          </w:tcPr>
          <w:p w14:paraId="2DC2C3D9" w14:textId="77777777" w:rsidR="00C04203" w:rsidRPr="00C04203" w:rsidRDefault="00C04203" w:rsidP="00C04203">
            <w:pPr>
              <w:spacing w:after="100"/>
              <w:rPr>
                <w:rFonts w:ascii="Barlow" w:hAnsi="Barlow"/>
                <w:szCs w:val="20"/>
              </w:rPr>
            </w:pPr>
            <w:r w:rsidRPr="00C04203">
              <w:rPr>
                <w:rFonts w:ascii="Barlow" w:hAnsi="Barlow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C04203">
              <w:rPr>
                <w:rFonts w:ascii="Barlow" w:hAnsi="Barlow"/>
                <w:szCs w:val="20"/>
              </w:rPr>
              <w:instrText xml:space="preserve"> FORMTEXT </w:instrText>
            </w:r>
            <w:r w:rsidRPr="00C04203">
              <w:rPr>
                <w:rFonts w:ascii="Barlow" w:hAnsi="Barlow"/>
                <w:szCs w:val="20"/>
              </w:rPr>
            </w:r>
            <w:r w:rsidRPr="00C04203">
              <w:rPr>
                <w:rFonts w:ascii="Barlow" w:hAnsi="Barlow"/>
                <w:szCs w:val="20"/>
              </w:rPr>
              <w:fldChar w:fldCharType="separate"/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szCs w:val="20"/>
              </w:rPr>
              <w:fldChar w:fldCharType="end"/>
            </w:r>
            <w:bookmarkEnd w:id="10"/>
          </w:p>
          <w:p w14:paraId="23E026B0" w14:textId="77777777" w:rsidR="00BC1DF7" w:rsidRPr="00C04203" w:rsidRDefault="00BC1DF7" w:rsidP="00C04203">
            <w:pPr>
              <w:rPr>
                <w:rFonts w:ascii="Barlow" w:hAnsi="Barlow"/>
                <w:sz w:val="16"/>
                <w:szCs w:val="16"/>
                <w:lang w:eastAsia="de-DE" w:bidi="de-DE"/>
              </w:rPr>
            </w:pPr>
            <w:r w:rsidRPr="00C04203">
              <w:rPr>
                <w:rFonts w:ascii="Barlow" w:hAnsi="Barlow"/>
                <w:sz w:val="16"/>
                <w:szCs w:val="16"/>
              </w:rPr>
              <w:t>Ort,</w:t>
            </w:r>
            <w:r w:rsidRPr="00C04203">
              <w:rPr>
                <w:rFonts w:ascii="Barlow" w:hAnsi="Barlow"/>
                <w:spacing w:val="-4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spacing w:val="-2"/>
                <w:sz w:val="16"/>
                <w:szCs w:val="16"/>
              </w:rPr>
              <w:t>Datum</w:t>
            </w:r>
          </w:p>
        </w:tc>
        <w:tc>
          <w:tcPr>
            <w:tcW w:w="5670" w:type="dxa"/>
            <w:tcBorders>
              <w:bottom w:val="single" w:sz="24" w:space="0" w:color="FFFFFF" w:themeColor="background1"/>
            </w:tcBorders>
            <w:shd w:val="clear" w:color="auto" w:fill="F2F2F2" w:themeFill="background1" w:themeFillShade="F2"/>
          </w:tcPr>
          <w:p w14:paraId="6938F305" w14:textId="77777777" w:rsidR="00C04203" w:rsidRPr="00C04203" w:rsidRDefault="00C04203" w:rsidP="00C04203">
            <w:pPr>
              <w:pStyle w:val="TableParagraph"/>
              <w:spacing w:after="100" w:line="288" w:lineRule="auto"/>
              <w:rPr>
                <w:rFonts w:ascii="Barlow" w:hAnsi="Barlow"/>
                <w:color w:val="3C3C3C" w:themeColor="text1"/>
                <w:sz w:val="20"/>
                <w:szCs w:val="20"/>
              </w:rPr>
            </w:pP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instrText xml:space="preserve"> FORMTEXT </w:instrText>
            </w: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</w: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fldChar w:fldCharType="separate"/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color w:val="3C3C3C" w:themeColor="text1"/>
                <w:sz w:val="20"/>
                <w:szCs w:val="20"/>
              </w:rPr>
              <w:t> </w:t>
            </w:r>
            <w:r w:rsidRPr="00C04203">
              <w:rPr>
                <w:rFonts w:ascii="Barlow" w:hAnsi="Barlow"/>
                <w:color w:val="3C3C3C" w:themeColor="text1"/>
                <w:sz w:val="20"/>
                <w:szCs w:val="20"/>
              </w:rPr>
              <w:fldChar w:fldCharType="end"/>
            </w:r>
            <w:bookmarkEnd w:id="11"/>
          </w:p>
          <w:p w14:paraId="48CFF2CA" w14:textId="3127CDD1" w:rsidR="00BC1DF7" w:rsidRPr="00C04203" w:rsidRDefault="00BC1DF7" w:rsidP="00C04203">
            <w:pPr>
              <w:pStyle w:val="TableParagraph"/>
              <w:spacing w:before="1" w:line="288" w:lineRule="auto"/>
              <w:rPr>
                <w:rFonts w:ascii="Barlow" w:hAnsi="Barlow"/>
                <w:color w:val="3C3C3C" w:themeColor="text1"/>
                <w:sz w:val="16"/>
                <w:szCs w:val="16"/>
              </w:rPr>
            </w:pP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Name</w:t>
            </w:r>
            <w:r w:rsidRPr="00C04203">
              <w:rPr>
                <w:rFonts w:ascii="Barlow" w:hAnsi="Barlow"/>
                <w:color w:val="3C3C3C" w:themeColor="text1"/>
                <w:spacing w:val="-1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des Unternehmens</w:t>
            </w:r>
            <w:r w:rsidRPr="00C04203">
              <w:rPr>
                <w:rFonts w:ascii="Barlow" w:hAnsi="Barlow"/>
                <w:color w:val="3C3C3C" w:themeColor="text1"/>
                <w:spacing w:val="-1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>in</w:t>
            </w:r>
            <w:r w:rsidRPr="00C04203">
              <w:rPr>
                <w:rFonts w:ascii="Barlow" w:hAnsi="Barlow"/>
                <w:color w:val="3C3C3C" w:themeColor="text1"/>
                <w:spacing w:val="-5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color w:val="3C3C3C" w:themeColor="text1"/>
                <w:sz w:val="16"/>
                <w:szCs w:val="16"/>
              </w:rPr>
              <w:t xml:space="preserve">Textform </w:t>
            </w:r>
            <w:r w:rsidRPr="00C04203">
              <w:rPr>
                <w:rFonts w:ascii="Barlow" w:hAnsi="Barlow"/>
                <w:color w:val="3C3C3C" w:themeColor="text1"/>
                <w:spacing w:val="-2"/>
                <w:sz w:val="16"/>
                <w:szCs w:val="16"/>
              </w:rPr>
              <w:t>(Blockschrift</w:t>
            </w:r>
            <w:r w:rsidR="00D128A8">
              <w:rPr>
                <w:rFonts w:ascii="Barlow" w:hAnsi="Barlow"/>
                <w:color w:val="3C3C3C" w:themeColor="text1"/>
                <w:spacing w:val="-2"/>
                <w:sz w:val="16"/>
                <w:szCs w:val="16"/>
              </w:rPr>
              <w:t>)</w:t>
            </w:r>
          </w:p>
          <w:p w14:paraId="6CA1FF67" w14:textId="77777777" w:rsidR="00C04203" w:rsidRPr="00C04203" w:rsidRDefault="00C04203" w:rsidP="00C04203">
            <w:pPr>
              <w:spacing w:before="100" w:after="100"/>
              <w:rPr>
                <w:rFonts w:ascii="Barlow" w:hAnsi="Barlow"/>
                <w:szCs w:val="20"/>
              </w:rPr>
            </w:pPr>
            <w:r w:rsidRPr="00C04203">
              <w:rPr>
                <w:rFonts w:ascii="Barlow" w:hAnsi="Barlow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Pr="00C04203">
              <w:rPr>
                <w:rFonts w:ascii="Barlow" w:hAnsi="Barlow"/>
                <w:szCs w:val="20"/>
              </w:rPr>
              <w:instrText xml:space="preserve"> FORMTEXT </w:instrText>
            </w:r>
            <w:r w:rsidRPr="00C04203">
              <w:rPr>
                <w:rFonts w:ascii="Barlow" w:hAnsi="Barlow"/>
                <w:szCs w:val="20"/>
              </w:rPr>
            </w:r>
            <w:r w:rsidRPr="00C04203">
              <w:rPr>
                <w:rFonts w:ascii="Barlow" w:hAnsi="Barlow"/>
                <w:szCs w:val="20"/>
              </w:rPr>
              <w:fldChar w:fldCharType="separate"/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noProof/>
                <w:szCs w:val="20"/>
              </w:rPr>
              <w:t> </w:t>
            </w:r>
            <w:r w:rsidRPr="00C04203">
              <w:rPr>
                <w:rFonts w:ascii="Barlow" w:hAnsi="Barlow"/>
                <w:szCs w:val="20"/>
              </w:rPr>
              <w:fldChar w:fldCharType="end"/>
            </w:r>
            <w:bookmarkEnd w:id="12"/>
          </w:p>
          <w:p w14:paraId="1DD01253" w14:textId="77777777" w:rsidR="00BC1DF7" w:rsidRPr="00C04203" w:rsidRDefault="00BC1DF7" w:rsidP="00C04203">
            <w:pPr>
              <w:rPr>
                <w:rFonts w:ascii="Barlow" w:hAnsi="Barlow"/>
                <w:sz w:val="16"/>
                <w:szCs w:val="16"/>
              </w:rPr>
            </w:pPr>
            <w:r w:rsidRPr="00C04203">
              <w:rPr>
                <w:rFonts w:ascii="Barlow" w:hAnsi="Barlow"/>
                <w:sz w:val="16"/>
                <w:szCs w:val="16"/>
              </w:rPr>
              <w:t>Name</w:t>
            </w:r>
            <w:r w:rsidRPr="00C04203">
              <w:rPr>
                <w:rFonts w:ascii="Barlow" w:hAnsi="Barlow"/>
                <w:spacing w:val="-1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sz w:val="16"/>
                <w:szCs w:val="16"/>
              </w:rPr>
              <w:t>des Unterzeichnenden in</w:t>
            </w:r>
            <w:r w:rsidRPr="00C04203">
              <w:rPr>
                <w:rFonts w:ascii="Barlow" w:hAnsi="Barlow"/>
                <w:spacing w:val="-6"/>
                <w:sz w:val="16"/>
                <w:szCs w:val="16"/>
              </w:rPr>
              <w:t xml:space="preserve"> </w:t>
            </w:r>
            <w:r w:rsidRPr="00C04203">
              <w:rPr>
                <w:rFonts w:ascii="Barlow" w:hAnsi="Barlow"/>
                <w:sz w:val="16"/>
                <w:szCs w:val="16"/>
              </w:rPr>
              <w:t xml:space="preserve">Textform </w:t>
            </w:r>
            <w:r w:rsidRPr="00C04203">
              <w:rPr>
                <w:rFonts w:ascii="Barlow" w:hAnsi="Barlow"/>
                <w:spacing w:val="-2"/>
                <w:sz w:val="16"/>
                <w:szCs w:val="16"/>
              </w:rPr>
              <w:t>(Blockschrift)</w:t>
            </w:r>
          </w:p>
        </w:tc>
      </w:tr>
    </w:tbl>
    <w:p w14:paraId="227CC706" w14:textId="77777777" w:rsidR="003F0178" w:rsidRPr="00115837" w:rsidRDefault="003F0178" w:rsidP="00A8240B">
      <w:pPr>
        <w:rPr>
          <w:sz w:val="2"/>
          <w:szCs w:val="2"/>
        </w:rPr>
      </w:pPr>
    </w:p>
    <w:sectPr w:rsidR="003F0178" w:rsidRPr="00115837" w:rsidSect="00D06A1A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758" w:right="851" w:bottom="1418" w:left="1418" w:header="709" w:footer="0" w:gutter="0"/>
      <w:cols w:space="22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0EBAB" w14:textId="77777777" w:rsidR="00D40090" w:rsidRDefault="00D40090" w:rsidP="00CC4AD3">
      <w:r>
        <w:separator/>
      </w:r>
    </w:p>
  </w:endnote>
  <w:endnote w:type="continuationSeparator" w:id="0">
    <w:p w14:paraId="71DBDD4C" w14:textId="77777777" w:rsidR="00D40090" w:rsidRDefault="00D40090" w:rsidP="00CC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1" w:fontKey="{9C655D43-2431-4BBC-909B-0058109141DB}"/>
    <w:embedBold r:id="rId2" w:fontKey="{1A392D2F-FD6B-46F9-84AC-8BDCE961AAAB}"/>
    <w:embedItalic r:id="rId3" w:fontKey="{2D5B0D01-8391-4AAA-BA81-D0DCFAD798B8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AEA1FA3-C2F7-4462-865A-D58016EADF5D}"/>
  </w:font>
  <w:font w:name="Barlow-Regular">
    <w:altName w:val="Barlow"/>
    <w:panose1 w:val="00000000000000000000"/>
    <w:charset w:val="00"/>
    <w:family w:val="roman"/>
    <w:notTrueType/>
    <w:pitch w:val="default"/>
  </w:font>
  <w:font w:name="Barlow SemiBold">
    <w:panose1 w:val="00000700000000000000"/>
    <w:charset w:val="00"/>
    <w:family w:val="auto"/>
    <w:pitch w:val="variable"/>
    <w:sig w:usb0="20000007" w:usb1="00000000" w:usb2="00000000" w:usb3="00000000" w:csb0="00000193" w:csb1="00000000"/>
    <w:embedRegular r:id="rId5" w:fontKey="{74B4CAFA-2027-454C-A39E-0279B40A1CD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D850C" w14:textId="77777777" w:rsidR="00FC029A" w:rsidRDefault="0034166A" w:rsidP="00CC4AD3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3E4AAA82" wp14:editId="517C0515">
              <wp:simplePos x="0" y="0"/>
              <wp:positionH relativeFrom="column">
                <wp:posOffset>4445</wp:posOffset>
              </wp:positionH>
              <wp:positionV relativeFrom="paragraph">
                <wp:posOffset>-495300</wp:posOffset>
              </wp:positionV>
              <wp:extent cx="2131060" cy="233680"/>
              <wp:effectExtent l="0" t="0" r="2540" b="13970"/>
              <wp:wrapTight wrapText="bothSides">
                <wp:wrapPolygon edited="0">
                  <wp:start x="0" y="0"/>
                  <wp:lineTo x="0" y="21130"/>
                  <wp:lineTo x="21433" y="21130"/>
                  <wp:lineTo x="21433" y="0"/>
                  <wp:lineTo x="0" y="0"/>
                </wp:wrapPolygon>
              </wp:wrapTight>
              <wp:docPr id="1701871263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1060" cy="233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AC91FA9" w14:textId="028490AD" w:rsidR="0034166A" w:rsidRPr="007A0C55" w:rsidRDefault="0034166A" w:rsidP="0034166A">
                          <w:pPr>
                            <w:pStyle w:val="Kleingedrucktes"/>
                            <w:rPr>
                              <w:rFonts w:asciiTheme="majorHAnsi" w:hAnsiTheme="majorHAnsi"/>
                              <w:b/>
                              <w:bCs/>
                            </w:rPr>
                          </w:pPr>
                          <w:r>
                            <w:rPr>
                              <w:rStyle w:val="Fett"/>
                            </w:rPr>
                            <w:t>Stand:</w:t>
                          </w:r>
                          <w:r w:rsidRPr="00DD234E">
                            <w:rPr>
                              <w:rStyle w:val="Fett"/>
                            </w:rPr>
                            <w:t xml:space="preserve"> </w:t>
                          </w:r>
                          <w:r w:rsidRPr="007A0C55">
                            <w:rPr>
                              <w:rStyle w:val="Fett"/>
                              <w:rFonts w:asciiTheme="minorHAnsi" w:hAnsiTheme="minorHAnsi"/>
                              <w:b w:val="0"/>
                              <w:bCs w:val="0"/>
                            </w:rPr>
                            <w:fldChar w:fldCharType="begin"/>
                          </w:r>
                          <w:r w:rsidRPr="007A0C55">
                            <w:rPr>
                              <w:rStyle w:val="Fett"/>
                              <w:rFonts w:asciiTheme="minorHAnsi" w:hAnsiTheme="minorHAnsi"/>
                              <w:b w:val="0"/>
                              <w:bCs w:val="0"/>
                            </w:rPr>
                            <w:instrText xml:space="preserve"> DATE  \@ "dd.MM.yyyy"  \* MERGEFORMAT </w:instrText>
                          </w:r>
                          <w:r w:rsidRPr="007A0C55">
                            <w:rPr>
                              <w:rStyle w:val="Fett"/>
                              <w:rFonts w:asciiTheme="minorHAnsi" w:hAnsiTheme="minorHAnsi"/>
                              <w:b w:val="0"/>
                              <w:bCs w:val="0"/>
                            </w:rPr>
                            <w:fldChar w:fldCharType="separate"/>
                          </w:r>
                          <w:r w:rsidR="003E018E">
                            <w:rPr>
                              <w:rStyle w:val="Fett"/>
                              <w:rFonts w:asciiTheme="minorHAnsi" w:hAnsiTheme="minorHAnsi"/>
                              <w:b w:val="0"/>
                              <w:bCs w:val="0"/>
                              <w:noProof/>
                            </w:rPr>
                            <w:t>08.07.2026</w:t>
                          </w:r>
                          <w:r w:rsidRPr="007A0C55">
                            <w:rPr>
                              <w:rStyle w:val="Fett"/>
                              <w:rFonts w:asciiTheme="minorHAnsi" w:hAnsiTheme="minorHAnsi"/>
                              <w:b w:val="0"/>
                              <w:bCs w:val="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4AAA82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.35pt;margin-top:-39pt;width:167.8pt;height:18.4pt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" filled="f" stroked="f" strokeweight=".5pt">
              <v:textbox inset="0,0,0,0">
                <w:txbxContent>
                  <w:p w14:paraId="7AC91FA9" w14:textId="028490AD" w:rsidR="0034166A" w:rsidRPr="007A0C55" w:rsidRDefault="0034166A" w:rsidP="0034166A">
                    <w:pPr>
                      <w:pStyle w:val="Kleingedrucktes"/>
                      <w:rPr>
                        <w:rFonts w:asciiTheme="majorHAnsi" w:hAnsiTheme="majorHAnsi"/>
                        <w:b/>
                        <w:bCs/>
                      </w:rPr>
                    </w:pPr>
                    <w:r>
                      <w:rPr>
                        <w:rStyle w:val="Fett"/>
                      </w:rPr>
                      <w:t>Stand:</w:t>
                    </w:r>
                    <w:r w:rsidRPr="00DD234E">
                      <w:rPr>
                        <w:rStyle w:val="Fett"/>
                      </w:rPr>
                      <w:t xml:space="preserve"> </w:t>
                    </w:r>
                    <w:r w:rsidRPr="007A0C55">
                      <w:rPr>
                        <w:rStyle w:val="Fett"/>
                        <w:rFonts w:asciiTheme="minorHAnsi" w:hAnsiTheme="minorHAnsi"/>
                        <w:b w:val="0"/>
                        <w:bCs w:val="0"/>
                      </w:rPr>
                      <w:fldChar w:fldCharType="begin"/>
                    </w:r>
                    <w:r w:rsidRPr="007A0C55">
                      <w:rPr>
                        <w:rStyle w:val="Fett"/>
                        <w:rFonts w:asciiTheme="minorHAnsi" w:hAnsiTheme="minorHAnsi"/>
                        <w:b w:val="0"/>
                        <w:bCs w:val="0"/>
                      </w:rPr>
                      <w:instrText xml:space="preserve"> DATE  \@ "dd.MM.yyyy"  \* MERGEFORMAT </w:instrText>
                    </w:r>
                    <w:r w:rsidRPr="007A0C55">
                      <w:rPr>
                        <w:rStyle w:val="Fett"/>
                        <w:rFonts w:asciiTheme="minorHAnsi" w:hAnsiTheme="minorHAnsi"/>
                        <w:b w:val="0"/>
                        <w:bCs w:val="0"/>
                      </w:rPr>
                      <w:fldChar w:fldCharType="separate"/>
                    </w:r>
                    <w:r w:rsidR="003E018E">
                      <w:rPr>
                        <w:rStyle w:val="Fett"/>
                        <w:rFonts w:asciiTheme="minorHAnsi" w:hAnsiTheme="minorHAnsi"/>
                        <w:b w:val="0"/>
                        <w:bCs w:val="0"/>
                        <w:noProof/>
                      </w:rPr>
                      <w:t>08.07.2026</w:t>
                    </w:r>
                    <w:r w:rsidRPr="007A0C55">
                      <w:rPr>
                        <w:rStyle w:val="Fett"/>
                        <w:rFonts w:asciiTheme="minorHAnsi" w:hAnsiTheme="minorHAnsi"/>
                        <w:b w:val="0"/>
                        <w:bCs w:val="0"/>
                      </w:rPr>
                      <w:fldChar w:fldCharType="end"/>
                    </w:r>
                  </w:p>
                </w:txbxContent>
              </v:textbox>
              <w10:wrap type="tight"/>
            </v:shape>
          </w:pict>
        </mc:Fallback>
      </mc:AlternateContent>
    </w:r>
    <w:r w:rsidR="00246787">
      <w:rPr>
        <w:noProof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1DDBD7E3" wp14:editId="15F5F077">
              <wp:simplePos x="0" y="0"/>
              <wp:positionH relativeFrom="column">
                <wp:posOffset>635</wp:posOffset>
              </wp:positionH>
              <wp:positionV relativeFrom="paragraph">
                <wp:posOffset>-502285</wp:posOffset>
              </wp:positionV>
              <wp:extent cx="6119495" cy="240665"/>
              <wp:effectExtent l="0" t="0" r="33655" b="6985"/>
              <wp:wrapTopAndBottom/>
              <wp:docPr id="1515114282" name="Gruppieren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19495" cy="240665"/>
                        <a:chOff x="0" y="0"/>
                        <a:chExt cx="6119495" cy="241246"/>
                      </a:xfrm>
                    </wpg:grpSpPr>
                    <wps:wsp>
                      <wps:cNvPr id="1066964253" name="Gerader Verbinder 5"/>
                      <wps:cNvCnPr>
                        <a:cxnSpLocks/>
                      </wps:cNvCnPr>
                      <wps:spPr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64749902" name="Textfeld 1"/>
                      <wps:cNvSpPr txBox="1">
                        <a:spLocks/>
                      </wps:cNvSpPr>
                      <wps:spPr>
                        <a:xfrm>
                          <a:off x="4842629" y="8201"/>
                          <a:ext cx="1264285" cy="233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0ECA43" w14:textId="77777777" w:rsidR="006C54FB" w:rsidRPr="007A0C55" w:rsidRDefault="006C54FB" w:rsidP="00386009">
                            <w:pPr>
                              <w:pStyle w:val="Kleingedrucktes"/>
                              <w:jc w:val="right"/>
                            </w:pPr>
                            <w:r w:rsidRPr="00DD234E">
                              <w:rPr>
                                <w:rStyle w:val="Fett"/>
                              </w:rPr>
                              <w:t xml:space="preserve">Seite 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begin"/>
                            </w:r>
                            <w:r w:rsidRPr="00DD234E">
                              <w:rPr>
                                <w:rStyle w:val="Fett"/>
                              </w:rPr>
                              <w:instrText xml:space="preserve"> PAGE   \* MERGEFORMAT </w:instrTex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separate"/>
                            </w:r>
                            <w:r>
                              <w:rPr>
                                <w:rStyle w:val="Fett"/>
                              </w:rPr>
                              <w:t>1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end"/>
                            </w:r>
                            <w:r w:rsidRPr="00DD234E">
                              <w:rPr>
                                <w:rStyle w:val="Fett"/>
                              </w:rPr>
                              <w:t>/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begin"/>
                            </w:r>
                            <w:r w:rsidRPr="00DD234E">
                              <w:rPr>
                                <w:rStyle w:val="Fett"/>
                              </w:rPr>
                              <w:instrText xml:space="preserve"> NUMPAGES   \* MERGEFORMAT </w:instrTex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separate"/>
                            </w:r>
                            <w:r>
                              <w:rPr>
                                <w:rStyle w:val="Fett"/>
                              </w:rPr>
                              <w:t>1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DBD7E3" id="Gruppieren 3" o:spid="_x0000_s1027" style="position:absolute;margin-left:.05pt;margin-top:-39.55pt;width:481.85pt;height:18.95pt;z-index:251678720" coordsize="61194,2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">
              <v:line id="Gerader Verbinder 5" o:spid="_x0000_s1028" style="position:absolute;visibility:visible;mso-wrap-style:square" from="0,0" to="61194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" strokecolor="#00c1de [3204]" strokeweight=".5pt">
                <v:stroke joinstyle="miter"/>
                <o:lock v:ext="edit" shapetype="f"/>
              </v:line>
              <v:shape id="_x0000_s1029" type="#_x0000_t202" style="position:absolute;left:48426;top:82;width:12643;height:233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" filled="f" stroked="f" strokeweight=".5pt">
                <v:textbox inset="0,0,0,0">
                  <w:txbxContent>
                    <w:p w14:paraId="2C0ECA43" w14:textId="77777777" w:rsidR="006C54FB" w:rsidRPr="007A0C55" w:rsidRDefault="006C54FB" w:rsidP="00386009">
                      <w:pPr>
                        <w:pStyle w:val="Kleingedrucktes"/>
                        <w:jc w:val="right"/>
                      </w:pPr>
                      <w:r w:rsidRPr="00DD234E">
                        <w:rPr>
                          <w:rStyle w:val="Fett"/>
                        </w:rPr>
                        <w:t xml:space="preserve">Seite </w:t>
                      </w:r>
                      <w:r w:rsidRPr="00DD234E">
                        <w:rPr>
                          <w:rStyle w:val="Fett"/>
                        </w:rPr>
                        <w:fldChar w:fldCharType="begin"/>
                      </w:r>
                      <w:r w:rsidRPr="00DD234E">
                        <w:rPr>
                          <w:rStyle w:val="Fett"/>
                        </w:rPr>
                        <w:instrText xml:space="preserve"> PAGE   \* MERGEFORMAT </w:instrText>
                      </w:r>
                      <w:r w:rsidRPr="00DD234E">
                        <w:rPr>
                          <w:rStyle w:val="Fett"/>
                        </w:rPr>
                        <w:fldChar w:fldCharType="separate"/>
                      </w:r>
                      <w:r>
                        <w:rPr>
                          <w:rStyle w:val="Fett"/>
                        </w:rPr>
                        <w:t>1</w:t>
                      </w:r>
                      <w:r w:rsidRPr="00DD234E">
                        <w:rPr>
                          <w:rStyle w:val="Fett"/>
                        </w:rPr>
                        <w:fldChar w:fldCharType="end"/>
                      </w:r>
                      <w:r w:rsidRPr="00DD234E">
                        <w:rPr>
                          <w:rStyle w:val="Fett"/>
                        </w:rPr>
                        <w:t>/</w:t>
                      </w:r>
                      <w:r w:rsidRPr="00DD234E">
                        <w:rPr>
                          <w:rStyle w:val="Fett"/>
                        </w:rPr>
                        <w:fldChar w:fldCharType="begin"/>
                      </w:r>
                      <w:r w:rsidRPr="00DD234E">
                        <w:rPr>
                          <w:rStyle w:val="Fett"/>
                        </w:rPr>
                        <w:instrText xml:space="preserve"> NUMPAGES   \* MERGEFORMAT </w:instrText>
                      </w:r>
                      <w:r w:rsidRPr="00DD234E">
                        <w:rPr>
                          <w:rStyle w:val="Fett"/>
                        </w:rPr>
                        <w:fldChar w:fldCharType="separate"/>
                      </w:r>
                      <w:r>
                        <w:rPr>
                          <w:rStyle w:val="Fett"/>
                        </w:rPr>
                        <w:t>1</w:t>
                      </w:r>
                      <w:r w:rsidRPr="00DD234E">
                        <w:rPr>
                          <w:rStyle w:val="Fett"/>
                        </w:rPr>
                        <w:fldChar w:fldCharType="end"/>
                      </w:r>
                    </w:p>
                  </w:txbxContent>
                </v:textbox>
              </v:shape>
              <w10:wrap type="topAndBottom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8794F" w14:textId="77777777" w:rsidR="00340328" w:rsidRDefault="0015741B" w:rsidP="00CC4AD3">
    <w:pPr>
      <w:pStyle w:val="Fuzeile"/>
    </w:pPr>
    <w:r>
      <w:rPr>
        <w:rFonts w:asciiTheme="majorHAnsi" w:hAnsiTheme="majorHAnsi"/>
        <w:b/>
        <w:bCs/>
        <w:noProof/>
        <w:sz w:val="14"/>
      </w:rPr>
      <mc:AlternateContent>
        <mc:Choice Requires="wpg">
          <w:drawing>
            <wp:anchor distT="107950" distB="0" distL="114300" distR="114300" simplePos="0" relativeHeight="251680768" behindDoc="0" locked="0" layoutInCell="1" allowOverlap="1" wp14:anchorId="1AD2FDE1" wp14:editId="2B627256">
              <wp:simplePos x="0" y="0"/>
              <wp:positionH relativeFrom="margin">
                <wp:posOffset>1091</wp:posOffset>
              </wp:positionH>
              <wp:positionV relativeFrom="page">
                <wp:posOffset>9691506</wp:posOffset>
              </wp:positionV>
              <wp:extent cx="6119495" cy="828020"/>
              <wp:effectExtent l="0" t="0" r="33655" b="10795"/>
              <wp:wrapTopAndBottom/>
              <wp:docPr id="1939231784" name="Gruppieren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19495" cy="828020"/>
                        <a:chOff x="0" y="219549"/>
                        <a:chExt cx="6124009" cy="829734"/>
                      </a:xfrm>
                    </wpg:grpSpPr>
                    <wps:wsp>
                      <wps:cNvPr id="55219036" name="Textfeld 11"/>
                      <wps:cNvSpPr txBox="1"/>
                      <wps:spPr>
                        <a:xfrm>
                          <a:off x="0" y="341586"/>
                          <a:ext cx="6119495" cy="7076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35"/>
                              <w:gridCol w:w="1978"/>
                              <w:gridCol w:w="2417"/>
                              <w:gridCol w:w="2397"/>
                            </w:tblGrid>
                            <w:tr w:rsidR="0015741B" w14:paraId="5C3E55A8" w14:textId="77777777" w:rsidTr="00FE4737">
                              <w:tc>
                                <w:tcPr>
                                  <w:tcW w:w="2835" w:type="dxa"/>
                                </w:tcPr>
                                <w:p w14:paraId="10BC7161" w14:textId="77777777" w:rsidR="0015741B" w:rsidRPr="00A11199" w:rsidRDefault="0015741B" w:rsidP="00CC4AD3">
                                  <w:pPr>
                                    <w:pStyle w:val="Kleingedrucktes"/>
                                    <w:rPr>
                                      <w:rStyle w:val="Fett"/>
                                    </w:rPr>
                                  </w:pPr>
                                  <w:r w:rsidRPr="00A11199">
                                    <w:rPr>
                                      <w:rStyle w:val="Fett"/>
                                    </w:rPr>
                                    <w:t>hpm Henkel Projektmanagement GmbH</w:t>
                                  </w:r>
                                </w:p>
                                <w:p w14:paraId="285640A6" w14:textId="77777777" w:rsidR="0010101B" w:rsidRDefault="0010101B" w:rsidP="0010101B">
                                  <w:pPr>
                                    <w:pStyle w:val="Kleingedrucktes"/>
                                  </w:pPr>
                                  <w:r>
                                    <w:t>Behringstraße 45</w:t>
                                  </w:r>
                                </w:p>
                                <w:p w14:paraId="0FFAF2CE" w14:textId="77777777" w:rsidR="0015741B" w:rsidRPr="0015741B" w:rsidRDefault="0010101B" w:rsidP="0010101B">
                                  <w:pPr>
                                    <w:pStyle w:val="Kleingedrucktes"/>
                                  </w:pPr>
                                  <w:r>
                                    <w:t>01159 Dresden</w:t>
                                  </w:r>
                                </w:p>
                              </w:tc>
                              <w:tc>
                                <w:tcPr>
                                  <w:tcW w:w="1978" w:type="dxa"/>
                                </w:tcPr>
                                <w:p w14:paraId="29417BCA" w14:textId="77777777" w:rsidR="0015741B" w:rsidRPr="00A11199" w:rsidRDefault="0015741B" w:rsidP="00CC4AD3">
                                  <w:pPr>
                                    <w:pStyle w:val="Kleingedrucktes"/>
                                  </w:pPr>
                                  <w:r w:rsidRPr="00A11199">
                                    <w:t>T +49 351 873238-00</w:t>
                                  </w:r>
                                </w:p>
                                <w:p w14:paraId="5036BBA4" w14:textId="77777777" w:rsidR="0015741B" w:rsidRPr="00A11199" w:rsidRDefault="0015741B" w:rsidP="00CC4AD3">
                                  <w:pPr>
                                    <w:pStyle w:val="Kleingedrucktes"/>
                                  </w:pPr>
                                  <w:r w:rsidRPr="00A11199">
                                    <w:t>F +49 351 873238-11</w:t>
                                  </w:r>
                                </w:p>
                                <w:p w14:paraId="5EC95273" w14:textId="77777777" w:rsidR="0015741B" w:rsidRPr="00A11199" w:rsidRDefault="0015741B" w:rsidP="00CC4AD3">
                                  <w:pPr>
                                    <w:pStyle w:val="Kleingedrucktes"/>
                                  </w:pPr>
                                  <w:r w:rsidRPr="00A11199">
                                    <w:t>info@henkel-pm.de</w:t>
                                  </w:r>
                                </w:p>
                                <w:p w14:paraId="6C6CF7BE" w14:textId="77777777" w:rsidR="0015741B" w:rsidRPr="00DD234E" w:rsidRDefault="0015741B" w:rsidP="00CC4AD3">
                                  <w:pPr>
                                    <w:pStyle w:val="Kleingedrucktes"/>
                                  </w:pPr>
                                  <w:r w:rsidRPr="00DD234E">
                                    <w:t>www.henkel-pm.de</w:t>
                                  </w:r>
                                </w:p>
                              </w:tc>
                              <w:tc>
                                <w:tcPr>
                                  <w:tcW w:w="2417" w:type="dxa"/>
                                </w:tcPr>
                                <w:p w14:paraId="2B69186E" w14:textId="77777777" w:rsidR="0015741B" w:rsidRPr="00DD234E" w:rsidRDefault="0015741B" w:rsidP="00CC4AD3">
                                  <w:pPr>
                                    <w:pStyle w:val="Kleingedrucktes"/>
                                  </w:pPr>
                                </w:p>
                                <w:p w14:paraId="79DAF6B8" w14:textId="77777777" w:rsidR="0015741B" w:rsidRPr="00DD234E" w:rsidRDefault="0015741B" w:rsidP="00CC4AD3">
                                  <w:pPr>
                                    <w:pStyle w:val="Kleingedrucktes"/>
                                  </w:pPr>
                                </w:p>
                              </w:tc>
                              <w:tc>
                                <w:tcPr>
                                  <w:tcW w:w="2397" w:type="dxa"/>
                                </w:tcPr>
                                <w:p w14:paraId="6037EAFA" w14:textId="77777777" w:rsidR="0015741B" w:rsidRPr="0015741B" w:rsidRDefault="0015741B" w:rsidP="00386009">
                                  <w:pPr>
                                    <w:pStyle w:val="Kleingedrucktes"/>
                                    <w:jc w:val="right"/>
                                  </w:pPr>
                                  <w:r w:rsidRPr="00DD234E">
                                    <w:rPr>
                                      <w:rStyle w:val="Fett"/>
                                    </w:rPr>
                                    <w:t xml:space="preserve">Seite </w: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begin"/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instrText xml:space="preserve"> PAGE   \* MERGEFORMAT </w:instrTex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Fett"/>
                                    </w:rPr>
                                    <w:t>2</w: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end"/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t>/</w: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begin"/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instrText xml:space="preserve"> NUMPAGES   \* MERGEFORMAT </w:instrTex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rStyle w:val="Fett"/>
                                    </w:rPr>
                                    <w:t>2</w:t>
                                  </w:r>
                                  <w:r w:rsidRPr="00DD234E">
                                    <w:rPr>
                                      <w:rStyle w:val="Fett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5E68E9E4" w14:textId="77777777" w:rsidR="0015741B" w:rsidRDefault="0015741B" w:rsidP="00CC4AD3">
                            <w:pPr>
                              <w:pStyle w:val="Kleingedrucktes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50494294" name="Gerader Verbinder 5"/>
                      <wps:cNvCnPr>
                        <a:cxnSpLocks noChangeAspect="1"/>
                      </wps:cNvCnPr>
                      <wps:spPr>
                        <a:xfrm>
                          <a:off x="1752" y="219549"/>
                          <a:ext cx="612225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D2FDE1" id="Gruppieren 5" o:spid="_x0000_s1031" style="position:absolute;margin-left:.1pt;margin-top:763.1pt;width:481.85pt;height:65.2pt;z-index:251680768;mso-wrap-distance-top:8.5pt;mso-position-horizontal-relative:margin;mso-position-vertical-relative:page;mso-width-relative:margin;mso-height-relative:margin" coordorigin=",2195" coordsize="61240,8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32" type="#_x0000_t202" style="position:absolute;top:3415;width:61194;height:7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" filled="f" stroked="f" strokeweight=".5pt">
                <v:textbox inset="0,0,0,0">
                  <w:txbxContent>
                    <w:tbl>
                      <w:tblPr>
                        <w:tblStyle w:val="Tabellenraster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35"/>
                        <w:gridCol w:w="1978"/>
                        <w:gridCol w:w="2417"/>
                        <w:gridCol w:w="2397"/>
                      </w:tblGrid>
                      <w:tr w:rsidR="0015741B" w14:paraId="5C3E55A8" w14:textId="77777777" w:rsidTr="00FE4737">
                        <w:tc>
                          <w:tcPr>
                            <w:tcW w:w="2835" w:type="dxa"/>
                          </w:tcPr>
                          <w:p w14:paraId="10BC7161" w14:textId="77777777" w:rsidR="0015741B" w:rsidRPr="00A11199" w:rsidRDefault="0015741B" w:rsidP="00CC4AD3">
                            <w:pPr>
                              <w:pStyle w:val="Kleingedrucktes"/>
                              <w:rPr>
                                <w:rStyle w:val="Fett"/>
                              </w:rPr>
                            </w:pPr>
                            <w:r w:rsidRPr="00A11199">
                              <w:rPr>
                                <w:rStyle w:val="Fett"/>
                              </w:rPr>
                              <w:t>hpm Henkel Projektmanagement GmbH</w:t>
                            </w:r>
                          </w:p>
                          <w:p w14:paraId="285640A6" w14:textId="77777777" w:rsidR="0010101B" w:rsidRDefault="0010101B" w:rsidP="0010101B">
                            <w:pPr>
                              <w:pStyle w:val="Kleingedrucktes"/>
                            </w:pPr>
                            <w:r>
                              <w:t>Behringstraße 45</w:t>
                            </w:r>
                          </w:p>
                          <w:p w14:paraId="0FFAF2CE" w14:textId="77777777" w:rsidR="0015741B" w:rsidRPr="0015741B" w:rsidRDefault="0010101B" w:rsidP="0010101B">
                            <w:pPr>
                              <w:pStyle w:val="Kleingedrucktes"/>
                            </w:pPr>
                            <w:r>
                              <w:t>01159 Dresden</w:t>
                            </w:r>
                          </w:p>
                        </w:tc>
                        <w:tc>
                          <w:tcPr>
                            <w:tcW w:w="1978" w:type="dxa"/>
                          </w:tcPr>
                          <w:p w14:paraId="29417BCA" w14:textId="77777777" w:rsidR="0015741B" w:rsidRPr="00A11199" w:rsidRDefault="0015741B" w:rsidP="00CC4AD3">
                            <w:pPr>
                              <w:pStyle w:val="Kleingedrucktes"/>
                            </w:pPr>
                            <w:r w:rsidRPr="00A11199">
                              <w:t>T +49 351 873238-00</w:t>
                            </w:r>
                          </w:p>
                          <w:p w14:paraId="5036BBA4" w14:textId="77777777" w:rsidR="0015741B" w:rsidRPr="00A11199" w:rsidRDefault="0015741B" w:rsidP="00CC4AD3">
                            <w:pPr>
                              <w:pStyle w:val="Kleingedrucktes"/>
                            </w:pPr>
                            <w:r w:rsidRPr="00A11199">
                              <w:t>F +49 351 873238-11</w:t>
                            </w:r>
                          </w:p>
                          <w:p w14:paraId="5EC95273" w14:textId="77777777" w:rsidR="0015741B" w:rsidRPr="00A11199" w:rsidRDefault="0015741B" w:rsidP="00CC4AD3">
                            <w:pPr>
                              <w:pStyle w:val="Kleingedrucktes"/>
                            </w:pPr>
                            <w:r w:rsidRPr="00A11199">
                              <w:t>info@henkel-pm.de</w:t>
                            </w:r>
                          </w:p>
                          <w:p w14:paraId="6C6CF7BE" w14:textId="77777777" w:rsidR="0015741B" w:rsidRPr="00DD234E" w:rsidRDefault="0015741B" w:rsidP="00CC4AD3">
                            <w:pPr>
                              <w:pStyle w:val="Kleingedrucktes"/>
                            </w:pPr>
                            <w:r w:rsidRPr="00DD234E">
                              <w:t>www.henkel-pm.de</w:t>
                            </w:r>
                          </w:p>
                        </w:tc>
                        <w:tc>
                          <w:tcPr>
                            <w:tcW w:w="2417" w:type="dxa"/>
                          </w:tcPr>
                          <w:p w14:paraId="2B69186E" w14:textId="77777777" w:rsidR="0015741B" w:rsidRPr="00DD234E" w:rsidRDefault="0015741B" w:rsidP="00CC4AD3">
                            <w:pPr>
                              <w:pStyle w:val="Kleingedrucktes"/>
                            </w:pPr>
                          </w:p>
                          <w:p w14:paraId="79DAF6B8" w14:textId="77777777" w:rsidR="0015741B" w:rsidRPr="00DD234E" w:rsidRDefault="0015741B" w:rsidP="00CC4AD3">
                            <w:pPr>
                              <w:pStyle w:val="Kleingedrucktes"/>
                            </w:pPr>
                          </w:p>
                        </w:tc>
                        <w:tc>
                          <w:tcPr>
                            <w:tcW w:w="2397" w:type="dxa"/>
                          </w:tcPr>
                          <w:p w14:paraId="6037EAFA" w14:textId="77777777" w:rsidR="0015741B" w:rsidRPr="0015741B" w:rsidRDefault="0015741B" w:rsidP="00386009">
                            <w:pPr>
                              <w:pStyle w:val="Kleingedrucktes"/>
                              <w:jc w:val="right"/>
                            </w:pPr>
                            <w:r w:rsidRPr="00DD234E">
                              <w:rPr>
                                <w:rStyle w:val="Fett"/>
                              </w:rPr>
                              <w:t xml:space="preserve">Seite 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begin"/>
                            </w:r>
                            <w:r w:rsidRPr="00DD234E">
                              <w:rPr>
                                <w:rStyle w:val="Fett"/>
                              </w:rPr>
                              <w:instrText xml:space="preserve"> PAGE   \* MERGEFORMAT </w:instrTex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separate"/>
                            </w:r>
                            <w:r>
                              <w:rPr>
                                <w:rStyle w:val="Fett"/>
                              </w:rPr>
                              <w:t>2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end"/>
                            </w:r>
                            <w:r w:rsidRPr="00DD234E">
                              <w:rPr>
                                <w:rStyle w:val="Fett"/>
                              </w:rPr>
                              <w:t>/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begin"/>
                            </w:r>
                            <w:r w:rsidRPr="00DD234E">
                              <w:rPr>
                                <w:rStyle w:val="Fett"/>
                              </w:rPr>
                              <w:instrText xml:space="preserve"> NUMPAGES   \* MERGEFORMAT </w:instrTex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separate"/>
                            </w:r>
                            <w:r>
                              <w:rPr>
                                <w:rStyle w:val="Fett"/>
                              </w:rPr>
                              <w:t>2</w:t>
                            </w:r>
                            <w:r w:rsidRPr="00DD234E">
                              <w:rPr>
                                <w:rStyle w:val="Fett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5E68E9E4" w14:textId="77777777" w:rsidR="0015741B" w:rsidRDefault="0015741B" w:rsidP="00CC4AD3">
                      <w:pPr>
                        <w:pStyle w:val="Kleingedrucktes"/>
                      </w:pPr>
                    </w:p>
                  </w:txbxContent>
                </v:textbox>
              </v:shape>
              <v:line id="Gerader Verbinder 5" o:spid="_x0000_s1033" style="position:absolute;visibility:visible;mso-wrap-style:square" from="17,2195" to="61240,2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" strokecolor="#00c1de [3204]" strokeweight=".5pt">
                <v:stroke joinstyle="miter"/>
                <o:lock v:ext="edit" aspectratio="t" shapetype="f"/>
              </v:line>
              <w10:wrap type="topAndBottom" anchorx="margin" anchory="page"/>
            </v:group>
          </w:pict>
        </mc:Fallback>
      </mc:AlternateContent>
    </w:r>
    <w:r w:rsidR="009671F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43379" w14:textId="77777777" w:rsidR="00D40090" w:rsidRDefault="00D40090" w:rsidP="00CC4AD3">
      <w:r>
        <w:separator/>
      </w:r>
    </w:p>
  </w:footnote>
  <w:footnote w:type="continuationSeparator" w:id="0">
    <w:p w14:paraId="44DF057A" w14:textId="77777777" w:rsidR="00D40090" w:rsidRDefault="00D40090" w:rsidP="00CC4A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C6B42" w14:textId="4910259D" w:rsidR="002C4769" w:rsidRDefault="002C4769" w:rsidP="002C4769">
    <w:pPr>
      <w:pStyle w:val="Kopfzeile"/>
    </w:pPr>
    <w:r w:rsidRPr="005768E1">
      <w:rPr>
        <w:noProof/>
      </w:rPr>
      <w:drawing>
        <wp:anchor distT="0" distB="0" distL="114300" distR="114300" simplePos="0" relativeHeight="251687936" behindDoc="1" locked="1" layoutInCell="1" allowOverlap="1" wp14:anchorId="1A8B6150" wp14:editId="7021085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76400"/>
          <wp:effectExtent l="0" t="0" r="0" b="0"/>
          <wp:wrapNone/>
          <wp:docPr id="1519748947" name="Grafi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297986" name="Grafi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5837">
      <w:t>SektVO</w:t>
    </w:r>
    <w:r>
      <w:t xml:space="preserve">-Verhandlungsverfahren </w:t>
    </w:r>
  </w:p>
  <w:p w14:paraId="00E6AD59" w14:textId="5256F1BA" w:rsidR="005768E1" w:rsidRPr="00561B2D" w:rsidRDefault="003E018E" w:rsidP="00561B2D">
    <w:pPr>
      <w:spacing w:line="240" w:lineRule="auto"/>
      <w:rPr>
        <w:color w:val="auto"/>
        <w:szCs w:val="24"/>
        <w14:numSpacing w14:val="default"/>
      </w:rPr>
    </w:pPr>
    <w:r>
      <w:rPr>
        <w:rStyle w:val="fontstyle01"/>
      </w:rPr>
      <w:t>LTSA Verdichter</w:t>
    </w:r>
    <w:r w:rsidR="00330DC4">
      <w:rPr>
        <w:rStyle w:val="fontstyle0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CBE33" w14:textId="77777777" w:rsidR="005768E1" w:rsidRDefault="00A7620B" w:rsidP="00CC4AD3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0048" behindDoc="1" locked="0" layoutInCell="1" allowOverlap="1" wp14:anchorId="1716C645" wp14:editId="5FC11204">
              <wp:simplePos x="0" y="0"/>
              <wp:positionH relativeFrom="column">
                <wp:posOffset>-900430</wp:posOffset>
              </wp:positionH>
              <wp:positionV relativeFrom="paragraph">
                <wp:posOffset>3331743</wp:posOffset>
              </wp:positionV>
              <wp:extent cx="540000" cy="1543508"/>
              <wp:effectExtent l="0" t="0" r="31750" b="19050"/>
              <wp:wrapNone/>
              <wp:docPr id="712613750" name="Gruppieren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00" cy="1543508"/>
                        <a:chOff x="0" y="0"/>
                        <a:chExt cx="540000" cy="1543508"/>
                      </a:xfrm>
                    </wpg:grpSpPr>
                    <wps:wsp>
                      <wps:cNvPr id="2072722697" name="Gerader Verbinder 5"/>
                      <wps:cNvCnPr>
                        <a:cxnSpLocks/>
                      </wps:cNvCnPr>
                      <wps:spPr>
                        <a:xfrm>
                          <a:off x="0" y="1543508"/>
                          <a:ext cx="54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46683794" name="Gerader Verbinder 5"/>
                      <wps:cNvCnPr>
                        <a:cxnSpLocks/>
                      </wps:cNvCnPr>
                      <wps:spPr>
                        <a:xfrm>
                          <a:off x="0" y="0"/>
                          <a:ext cx="360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E69C2B9" id="Gruppieren 9" o:spid="_x0000_s1026" style="position:absolute;margin-left:-70.9pt;margin-top:262.35pt;width:42.5pt;height:121.55pt;z-index:-251666432" coordsize="5400,15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">
              <v:line id="Gerader Verbinder 5" o:spid="_x0000_s1027" style="position:absolute;visibility:visible;mso-wrap-style:square" from="0,15435" to="5400,15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" strokecolor="#00c1de [3204]" strokeweight=".5pt">
                <v:stroke joinstyle="miter"/>
                <o:lock v:ext="edit" shapetype="f"/>
              </v:line>
              <v:line id="Gerader Verbinder 5" o:spid="_x0000_s1028" style="position:absolute;visibility:visible;mso-wrap-style:square" from="0,0" to="3600,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" strokecolor="#3c3c3c [3213]" strokeweight=".5pt">
                <v:stroke joinstyle="miter"/>
                <o:lock v:ext="edit" shapetype="f"/>
              </v:line>
            </v:group>
          </w:pict>
        </mc:Fallback>
      </mc:AlternateContent>
    </w:r>
    <w:r w:rsidR="0094061A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CDD1233" wp14:editId="180FF3D7">
              <wp:simplePos x="0" y="0"/>
              <wp:positionH relativeFrom="margin">
                <wp:align>left</wp:align>
              </wp:positionH>
              <wp:positionV relativeFrom="page">
                <wp:posOffset>522314</wp:posOffset>
              </wp:positionV>
              <wp:extent cx="2719395" cy="322071"/>
              <wp:effectExtent l="0" t="0" r="5080" b="1905"/>
              <wp:wrapNone/>
              <wp:docPr id="666414878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19395" cy="32207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079CA35" w14:textId="77777777" w:rsidR="0094061A" w:rsidRPr="0094061A" w:rsidRDefault="0006507E" w:rsidP="00CC4AD3">
                          <w:pPr>
                            <w:pStyle w:val="berschrift2"/>
                          </w:pPr>
                          <w:r>
                            <w:t>Umlaufverteiler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DD1233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30" type="#_x0000_t202" style="position:absolute;margin-left:0;margin-top:41.15pt;width:214.15pt;height:25.3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" filled="f" stroked="f" strokeweight=".5pt">
              <v:textbox inset="0,0,0,0">
                <w:txbxContent>
                  <w:p w14:paraId="1079CA35" w14:textId="77777777" w:rsidR="0094061A" w:rsidRPr="0094061A" w:rsidRDefault="0006507E" w:rsidP="00CC4AD3">
                    <w:pPr>
                      <w:pStyle w:val="berschrift2"/>
                    </w:pPr>
                    <w:r>
                      <w:t>Umlaufverteiler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7A0C55" w:rsidRPr="005768E1">
      <w:rPr>
        <w:noProof/>
      </w:rPr>
      <w:drawing>
        <wp:anchor distT="0" distB="0" distL="114300" distR="114300" simplePos="0" relativeHeight="251675648" behindDoc="1" locked="1" layoutInCell="1" allowOverlap="1" wp14:anchorId="370A3342" wp14:editId="1D5D2EA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76400"/>
          <wp:effectExtent l="0" t="0" r="0" b="0"/>
          <wp:wrapNone/>
          <wp:docPr id="655599914" name="Grafik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1297986" name="Grafik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248446E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C2723410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23303FBA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9D9A94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E6F6F7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D49644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264FE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AC4758A"/>
    <w:multiLevelType w:val="multilevel"/>
    <w:tmpl w:val="8B54B386"/>
    <w:lvl w:ilvl="0">
      <w:start w:val="1"/>
      <w:numFmt w:val="bullet"/>
      <w:pStyle w:val="Listenabsatz"/>
      <w:lvlText w:val="∙"/>
      <w:lvlJc w:val="left"/>
      <w:pPr>
        <w:ind w:left="284" w:hanging="284"/>
      </w:pPr>
      <w:rPr>
        <w:rFonts w:ascii="Barlow" w:hAnsi="Barlow" w:hint="default"/>
        <w:color w:val="00C1DE" w:themeColor="accent1"/>
      </w:rPr>
    </w:lvl>
    <w:lvl w:ilvl="1">
      <w:start w:val="1"/>
      <w:numFmt w:val="bullet"/>
      <w:lvlText w:val=""/>
      <w:lvlJc w:val="left"/>
      <w:pPr>
        <w:ind w:left="567" w:hanging="283"/>
      </w:pPr>
      <w:rPr>
        <w:rFonts w:ascii="Symbol" w:hAnsi="Symbol" w:hint="default"/>
        <w:color w:val="00C1DE" w:themeColor="accent1"/>
      </w:rPr>
    </w:lvl>
    <w:lvl w:ilvl="2">
      <w:start w:val="1"/>
      <w:numFmt w:val="bullet"/>
      <w:lvlText w:val=""/>
      <w:lvlJc w:val="left"/>
      <w:pPr>
        <w:ind w:left="851" w:hanging="284"/>
      </w:pPr>
      <w:rPr>
        <w:rFonts w:ascii="Symbol" w:hAnsi="Symbol" w:hint="default"/>
        <w:color w:val="00C1DE" w:themeColor="accent1"/>
      </w:rPr>
    </w:lvl>
    <w:lvl w:ilvl="3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6" w:firstLine="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420" w:firstLine="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704" w:firstLine="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988" w:firstLine="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272" w:firstLine="0"/>
      </w:pPr>
      <w:rPr>
        <w:rFonts w:ascii="Symbol" w:hAnsi="Symbol" w:hint="default"/>
      </w:rPr>
    </w:lvl>
  </w:abstractNum>
  <w:abstractNum w:abstractNumId="8" w15:restartNumberingAfterBreak="0">
    <w:nsid w:val="56BC3738"/>
    <w:multiLevelType w:val="hybridMultilevel"/>
    <w:tmpl w:val="CFFA3696"/>
    <w:lvl w:ilvl="0" w:tplc="04070005">
      <w:start w:val="1"/>
      <w:numFmt w:val="bullet"/>
      <w:lvlText w:val=""/>
      <w:lvlJc w:val="left"/>
      <w:pPr>
        <w:ind w:left="833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57BE64B8"/>
    <w:multiLevelType w:val="multilevel"/>
    <w:tmpl w:val="1EF4B85E"/>
    <w:lvl w:ilvl="0">
      <w:start w:val="1"/>
      <w:numFmt w:val="bullet"/>
      <w:lvlText w:val="∙"/>
      <w:lvlJc w:val="left"/>
      <w:pPr>
        <w:ind w:left="8998" w:hanging="360"/>
      </w:pPr>
      <w:rPr>
        <w:rFonts w:ascii="Barlow" w:hAnsi="Barlow" w:hint="default"/>
        <w:color w:val="00C1DE" w:themeColor="accent1"/>
      </w:rPr>
    </w:lvl>
    <w:lvl w:ilvl="1">
      <w:start w:val="1"/>
      <w:numFmt w:val="bullet"/>
      <w:lvlText w:val=""/>
      <w:lvlJc w:val="left"/>
      <w:pPr>
        <w:ind w:left="9358" w:hanging="360"/>
      </w:pPr>
      <w:rPr>
        <w:rFonts w:ascii="Symbol" w:hAnsi="Symbol" w:hint="default"/>
        <w:color w:val="00C1DE" w:themeColor="accent1"/>
      </w:rPr>
    </w:lvl>
    <w:lvl w:ilvl="2">
      <w:start w:val="1"/>
      <w:numFmt w:val="bullet"/>
      <w:lvlText w:val=""/>
      <w:lvlJc w:val="left"/>
      <w:pPr>
        <w:ind w:left="9718" w:hanging="360"/>
      </w:pPr>
      <w:rPr>
        <w:rFonts w:ascii="Symbol" w:hAnsi="Symbol" w:hint="default"/>
        <w:color w:val="00C1DE" w:themeColor="accent1"/>
      </w:rPr>
    </w:lvl>
    <w:lvl w:ilvl="3">
      <w:start w:val="1"/>
      <w:numFmt w:val="bullet"/>
      <w:lvlText w:val=""/>
      <w:lvlJc w:val="left"/>
      <w:pPr>
        <w:ind w:left="1007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043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079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115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151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11878" w:hanging="360"/>
      </w:pPr>
      <w:rPr>
        <w:rFonts w:ascii="Symbol" w:hAnsi="Symbol" w:hint="default"/>
      </w:rPr>
    </w:lvl>
  </w:abstractNum>
  <w:abstractNum w:abstractNumId="10" w15:restartNumberingAfterBreak="0">
    <w:nsid w:val="5D600587"/>
    <w:multiLevelType w:val="multilevel"/>
    <w:tmpl w:val="DB2CBF8E"/>
    <w:lvl w:ilvl="0">
      <w:start w:val="1"/>
      <w:numFmt w:val="bullet"/>
      <w:lvlText w:val="∙"/>
      <w:lvlJc w:val="left"/>
      <w:pPr>
        <w:ind w:left="284" w:hanging="284"/>
      </w:pPr>
      <w:rPr>
        <w:rFonts w:ascii="Barlow" w:hAnsi="Barlow" w:hint="default"/>
        <w:color w:val="00C1DE" w:themeColor="accent1"/>
      </w:rPr>
    </w:lvl>
    <w:lvl w:ilvl="1">
      <w:start w:val="1"/>
      <w:numFmt w:val="bullet"/>
      <w:lvlText w:val=""/>
      <w:lvlJc w:val="left"/>
      <w:pPr>
        <w:ind w:left="284" w:firstLine="0"/>
      </w:pPr>
      <w:rPr>
        <w:rFonts w:ascii="Symbol" w:hAnsi="Symbol" w:hint="default"/>
        <w:color w:val="00C1DE" w:themeColor="accent1"/>
      </w:rPr>
    </w:lvl>
    <w:lvl w:ilvl="2">
      <w:start w:val="1"/>
      <w:numFmt w:val="bullet"/>
      <w:lvlText w:val=""/>
      <w:lvlJc w:val="left"/>
      <w:pPr>
        <w:ind w:left="568" w:firstLine="0"/>
      </w:pPr>
      <w:rPr>
        <w:rFonts w:ascii="Symbol" w:hAnsi="Symbol" w:hint="default"/>
        <w:color w:val="00C1DE" w:themeColor="accent1"/>
      </w:rPr>
    </w:lvl>
    <w:lvl w:ilvl="3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136" w:firstLine="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420" w:firstLine="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704" w:firstLine="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988" w:firstLine="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2272" w:firstLine="0"/>
      </w:pPr>
      <w:rPr>
        <w:rFonts w:ascii="Symbol" w:hAnsi="Symbol" w:hint="default"/>
      </w:rPr>
    </w:lvl>
  </w:abstractNum>
  <w:abstractNum w:abstractNumId="11" w15:restartNumberingAfterBreak="0">
    <w:nsid w:val="704439D8"/>
    <w:multiLevelType w:val="hybridMultilevel"/>
    <w:tmpl w:val="958A36D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946772"/>
    <w:multiLevelType w:val="hybridMultilevel"/>
    <w:tmpl w:val="8B42C402"/>
    <w:lvl w:ilvl="0" w:tplc="03FC132C">
      <w:start w:val="1"/>
      <w:numFmt w:val="bullet"/>
      <w:pStyle w:val="Aufzhlungszeichen"/>
      <w:lvlText w:val=""/>
      <w:lvlJc w:val="left"/>
      <w:pPr>
        <w:ind w:left="1212" w:hanging="360"/>
      </w:pPr>
      <w:rPr>
        <w:rFonts w:ascii="Symbol" w:hAnsi="Symbol" w:hint="default"/>
        <w:color w:val="00C1DE" w:themeColor="accent1"/>
      </w:rPr>
    </w:lvl>
    <w:lvl w:ilvl="1" w:tplc="F3082128">
      <w:start w:val="1"/>
      <w:numFmt w:val="bullet"/>
      <w:lvlText w:val=""/>
      <w:lvlJc w:val="left"/>
      <w:pPr>
        <w:ind w:left="1932" w:hanging="360"/>
      </w:pPr>
      <w:rPr>
        <w:rFonts w:ascii="Symbol" w:hAnsi="Symbol" w:hint="default"/>
        <w:color w:val="00C1DE" w:themeColor="accent1"/>
      </w:rPr>
    </w:lvl>
    <w:lvl w:ilvl="2" w:tplc="F3082128">
      <w:start w:val="1"/>
      <w:numFmt w:val="bullet"/>
      <w:lvlText w:val=""/>
      <w:lvlJc w:val="left"/>
      <w:pPr>
        <w:ind w:left="2652" w:hanging="360"/>
      </w:pPr>
      <w:rPr>
        <w:rFonts w:ascii="Symbol" w:hAnsi="Symbol" w:hint="default"/>
        <w:color w:val="00C1DE" w:themeColor="accent1"/>
      </w:rPr>
    </w:lvl>
    <w:lvl w:ilvl="3" w:tplc="FFFFFFFF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13" w15:restartNumberingAfterBreak="0">
    <w:nsid w:val="77EC588B"/>
    <w:multiLevelType w:val="multilevel"/>
    <w:tmpl w:val="1EF4B85E"/>
    <w:lvl w:ilvl="0">
      <w:start w:val="1"/>
      <w:numFmt w:val="bullet"/>
      <w:lvlText w:val="∙"/>
      <w:lvlJc w:val="left"/>
      <w:pPr>
        <w:ind w:left="8998" w:hanging="360"/>
      </w:pPr>
      <w:rPr>
        <w:rFonts w:ascii="Barlow" w:hAnsi="Barlow" w:hint="default"/>
        <w:color w:val="00C1DE" w:themeColor="accent1"/>
      </w:rPr>
    </w:lvl>
    <w:lvl w:ilvl="1">
      <w:start w:val="1"/>
      <w:numFmt w:val="bullet"/>
      <w:lvlText w:val=""/>
      <w:lvlJc w:val="left"/>
      <w:pPr>
        <w:ind w:left="9358" w:hanging="360"/>
      </w:pPr>
      <w:rPr>
        <w:rFonts w:ascii="Symbol" w:hAnsi="Symbol" w:hint="default"/>
        <w:color w:val="00C1DE" w:themeColor="accent1"/>
      </w:rPr>
    </w:lvl>
    <w:lvl w:ilvl="2">
      <w:start w:val="1"/>
      <w:numFmt w:val="bullet"/>
      <w:lvlText w:val=""/>
      <w:lvlJc w:val="left"/>
      <w:pPr>
        <w:ind w:left="9718" w:hanging="360"/>
      </w:pPr>
      <w:rPr>
        <w:rFonts w:ascii="Symbol" w:hAnsi="Symbol" w:hint="default"/>
        <w:color w:val="00C1DE" w:themeColor="accent1"/>
      </w:rPr>
    </w:lvl>
    <w:lvl w:ilvl="3">
      <w:start w:val="1"/>
      <w:numFmt w:val="bullet"/>
      <w:lvlText w:val=""/>
      <w:lvlJc w:val="left"/>
      <w:pPr>
        <w:ind w:left="1007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043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1079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1115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1151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11878" w:hanging="360"/>
      </w:pPr>
      <w:rPr>
        <w:rFonts w:ascii="Symbol" w:hAnsi="Symbol" w:hint="default"/>
      </w:rPr>
    </w:lvl>
  </w:abstractNum>
  <w:num w:numId="1" w16cid:durableId="2077899248">
    <w:abstractNumId w:val="4"/>
  </w:num>
  <w:num w:numId="2" w16cid:durableId="900748872">
    <w:abstractNumId w:val="3"/>
  </w:num>
  <w:num w:numId="3" w16cid:durableId="853762695">
    <w:abstractNumId w:val="2"/>
  </w:num>
  <w:num w:numId="4" w16cid:durableId="1853301378">
    <w:abstractNumId w:val="0"/>
  </w:num>
  <w:num w:numId="5" w16cid:durableId="512063701">
    <w:abstractNumId w:val="1"/>
  </w:num>
  <w:num w:numId="6" w16cid:durableId="473446903">
    <w:abstractNumId w:val="11"/>
  </w:num>
  <w:num w:numId="7" w16cid:durableId="1424497335">
    <w:abstractNumId w:val="12"/>
  </w:num>
  <w:num w:numId="8" w16cid:durableId="847603311">
    <w:abstractNumId w:val="12"/>
    <w:lvlOverride w:ilvl="0">
      <w:startOverride w:val="1"/>
    </w:lvlOverride>
  </w:num>
  <w:num w:numId="9" w16cid:durableId="1468010984">
    <w:abstractNumId w:val="5"/>
  </w:num>
  <w:num w:numId="10" w16cid:durableId="961889276">
    <w:abstractNumId w:val="9"/>
  </w:num>
  <w:num w:numId="11" w16cid:durableId="2098670853">
    <w:abstractNumId w:val="13"/>
  </w:num>
  <w:num w:numId="12" w16cid:durableId="277760360">
    <w:abstractNumId w:val="10"/>
  </w:num>
  <w:num w:numId="13" w16cid:durableId="1017924363">
    <w:abstractNumId w:val="7"/>
  </w:num>
  <w:num w:numId="14" w16cid:durableId="53159208">
    <w:abstractNumId w:val="6"/>
  </w:num>
  <w:num w:numId="15" w16cid:durableId="1070734216">
    <w:abstractNumId w:val="8"/>
  </w:num>
  <w:num w:numId="16" w16cid:durableId="6479067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hideSpellingErrors/>
  <w:hideGrammaticalError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formatting="1" w:enforcement="1" w:cryptProviderType="rsaAES" w:cryptAlgorithmClass="hash" w:cryptAlgorithmType="typeAny" w:cryptAlgorithmSid="14" w:cryptSpinCount="100000" w:hash="Rq1Ss4Y3wknPhiru0Uoxr8kb5GYQsRbM6oBMfVAIUHqZC+HpS48lZx7TcXM/R/bHHvLlArdaZTAbIjNWA1qSwQ==" w:salt="CxBGzfQ8sm0my/Ev5UNCkw=="/>
  <w:defaultTabStop w:val="709"/>
  <w:autoHyphenation/>
  <w:hyphenationZone w:val="425"/>
  <w:characterSpacingControl w:val="doNotCompress"/>
  <w:hdrShapeDefaults>
    <o:shapedefaults v:ext="edit" spidmax="2050" fillcolor="none [3204]" stroke="f">
      <v:fill color="none [3204]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B54"/>
    <w:rsid w:val="0000703A"/>
    <w:rsid w:val="00015C73"/>
    <w:rsid w:val="000225F3"/>
    <w:rsid w:val="00047AC0"/>
    <w:rsid w:val="000549E4"/>
    <w:rsid w:val="00060A87"/>
    <w:rsid w:val="00060AF3"/>
    <w:rsid w:val="0006507E"/>
    <w:rsid w:val="000728B5"/>
    <w:rsid w:val="00074E98"/>
    <w:rsid w:val="000765B7"/>
    <w:rsid w:val="0007778D"/>
    <w:rsid w:val="0008040C"/>
    <w:rsid w:val="00085C03"/>
    <w:rsid w:val="00093559"/>
    <w:rsid w:val="000A19A7"/>
    <w:rsid w:val="000A3FD4"/>
    <w:rsid w:val="000B2299"/>
    <w:rsid w:val="000B6D5B"/>
    <w:rsid w:val="000C3BBD"/>
    <w:rsid w:val="000D35E7"/>
    <w:rsid w:val="000D40B2"/>
    <w:rsid w:val="000D5986"/>
    <w:rsid w:val="000D6218"/>
    <w:rsid w:val="000E14B9"/>
    <w:rsid w:val="000E26EC"/>
    <w:rsid w:val="000F27BB"/>
    <w:rsid w:val="000F43F1"/>
    <w:rsid w:val="0010101B"/>
    <w:rsid w:val="00114192"/>
    <w:rsid w:val="00115837"/>
    <w:rsid w:val="00127FB8"/>
    <w:rsid w:val="00136234"/>
    <w:rsid w:val="001437BB"/>
    <w:rsid w:val="00144B8E"/>
    <w:rsid w:val="00152143"/>
    <w:rsid w:val="001557C6"/>
    <w:rsid w:val="0015741B"/>
    <w:rsid w:val="00161E93"/>
    <w:rsid w:val="00167BB0"/>
    <w:rsid w:val="001753CA"/>
    <w:rsid w:val="00177C5F"/>
    <w:rsid w:val="001830C9"/>
    <w:rsid w:val="00194F27"/>
    <w:rsid w:val="00196C53"/>
    <w:rsid w:val="001A0773"/>
    <w:rsid w:val="001A1BC2"/>
    <w:rsid w:val="001A2662"/>
    <w:rsid w:val="001A355F"/>
    <w:rsid w:val="001A3F86"/>
    <w:rsid w:val="001A69A9"/>
    <w:rsid w:val="001B0FEA"/>
    <w:rsid w:val="001B1207"/>
    <w:rsid w:val="001B6495"/>
    <w:rsid w:val="001C7640"/>
    <w:rsid w:val="001D70E8"/>
    <w:rsid w:val="001D770E"/>
    <w:rsid w:val="001F16C6"/>
    <w:rsid w:val="001F28C4"/>
    <w:rsid w:val="00203D5B"/>
    <w:rsid w:val="00206E63"/>
    <w:rsid w:val="00207B75"/>
    <w:rsid w:val="002114F2"/>
    <w:rsid w:val="00213486"/>
    <w:rsid w:val="00217C93"/>
    <w:rsid w:val="00217EFF"/>
    <w:rsid w:val="00222931"/>
    <w:rsid w:val="002252CD"/>
    <w:rsid w:val="002256E8"/>
    <w:rsid w:val="002300CA"/>
    <w:rsid w:val="00233FAF"/>
    <w:rsid w:val="002447AC"/>
    <w:rsid w:val="002456D5"/>
    <w:rsid w:val="00246787"/>
    <w:rsid w:val="00246A02"/>
    <w:rsid w:val="002541FE"/>
    <w:rsid w:val="002663F5"/>
    <w:rsid w:val="002752CC"/>
    <w:rsid w:val="00281304"/>
    <w:rsid w:val="00285F6D"/>
    <w:rsid w:val="00297600"/>
    <w:rsid w:val="002A1C88"/>
    <w:rsid w:val="002A3E80"/>
    <w:rsid w:val="002A3F26"/>
    <w:rsid w:val="002B1FF0"/>
    <w:rsid w:val="002C23AE"/>
    <w:rsid w:val="002C4769"/>
    <w:rsid w:val="002D199A"/>
    <w:rsid w:val="002D2EC5"/>
    <w:rsid w:val="002D53F9"/>
    <w:rsid w:val="002E2BD0"/>
    <w:rsid w:val="002E5B0B"/>
    <w:rsid w:val="002F20C7"/>
    <w:rsid w:val="002F4600"/>
    <w:rsid w:val="003134E7"/>
    <w:rsid w:val="00321454"/>
    <w:rsid w:val="003227C9"/>
    <w:rsid w:val="00324166"/>
    <w:rsid w:val="0032455A"/>
    <w:rsid w:val="00330DC4"/>
    <w:rsid w:val="00332787"/>
    <w:rsid w:val="00340328"/>
    <w:rsid w:val="0034166A"/>
    <w:rsid w:val="0034763A"/>
    <w:rsid w:val="003511F9"/>
    <w:rsid w:val="00374E45"/>
    <w:rsid w:val="00386009"/>
    <w:rsid w:val="00386689"/>
    <w:rsid w:val="0039228D"/>
    <w:rsid w:val="003949E0"/>
    <w:rsid w:val="003A108C"/>
    <w:rsid w:val="003B010B"/>
    <w:rsid w:val="003C4864"/>
    <w:rsid w:val="003C4B08"/>
    <w:rsid w:val="003C7A87"/>
    <w:rsid w:val="003E018E"/>
    <w:rsid w:val="003F0178"/>
    <w:rsid w:val="003F0F13"/>
    <w:rsid w:val="004055F8"/>
    <w:rsid w:val="0040567B"/>
    <w:rsid w:val="00435958"/>
    <w:rsid w:val="0045384A"/>
    <w:rsid w:val="00455B8D"/>
    <w:rsid w:val="00462CAD"/>
    <w:rsid w:val="00474D89"/>
    <w:rsid w:val="00487716"/>
    <w:rsid w:val="0049687C"/>
    <w:rsid w:val="004977C6"/>
    <w:rsid w:val="004A3170"/>
    <w:rsid w:val="004A607E"/>
    <w:rsid w:val="004E08DA"/>
    <w:rsid w:val="004E33D3"/>
    <w:rsid w:val="005036B5"/>
    <w:rsid w:val="00510115"/>
    <w:rsid w:val="00510D8E"/>
    <w:rsid w:val="00514542"/>
    <w:rsid w:val="00517221"/>
    <w:rsid w:val="0052451F"/>
    <w:rsid w:val="00526767"/>
    <w:rsid w:val="00540E22"/>
    <w:rsid w:val="005434C7"/>
    <w:rsid w:val="00545B7A"/>
    <w:rsid w:val="0055323C"/>
    <w:rsid w:val="0055656D"/>
    <w:rsid w:val="00561B2D"/>
    <w:rsid w:val="005706A9"/>
    <w:rsid w:val="005719A9"/>
    <w:rsid w:val="00572249"/>
    <w:rsid w:val="0057421C"/>
    <w:rsid w:val="005765D1"/>
    <w:rsid w:val="005768E1"/>
    <w:rsid w:val="00582F5B"/>
    <w:rsid w:val="005D26ED"/>
    <w:rsid w:val="005E15E3"/>
    <w:rsid w:val="005E3BF8"/>
    <w:rsid w:val="005F1A57"/>
    <w:rsid w:val="005F73CD"/>
    <w:rsid w:val="006138C0"/>
    <w:rsid w:val="00613ADD"/>
    <w:rsid w:val="0062378E"/>
    <w:rsid w:val="006411A3"/>
    <w:rsid w:val="00641AE5"/>
    <w:rsid w:val="006447FD"/>
    <w:rsid w:val="006544B1"/>
    <w:rsid w:val="00671FED"/>
    <w:rsid w:val="006747F4"/>
    <w:rsid w:val="00675107"/>
    <w:rsid w:val="0068756E"/>
    <w:rsid w:val="006A1759"/>
    <w:rsid w:val="006A4244"/>
    <w:rsid w:val="006A4245"/>
    <w:rsid w:val="006A6A61"/>
    <w:rsid w:val="006C23C1"/>
    <w:rsid w:val="006C3B1D"/>
    <w:rsid w:val="006C50D2"/>
    <w:rsid w:val="006C54FB"/>
    <w:rsid w:val="006C634E"/>
    <w:rsid w:val="006C6D65"/>
    <w:rsid w:val="006D3450"/>
    <w:rsid w:val="006E7102"/>
    <w:rsid w:val="006F2BE7"/>
    <w:rsid w:val="006F3A7B"/>
    <w:rsid w:val="006F3E80"/>
    <w:rsid w:val="006F42E1"/>
    <w:rsid w:val="007020A5"/>
    <w:rsid w:val="0070510E"/>
    <w:rsid w:val="00705F6D"/>
    <w:rsid w:val="00714FF8"/>
    <w:rsid w:val="00723E5A"/>
    <w:rsid w:val="0072535E"/>
    <w:rsid w:val="00733CC9"/>
    <w:rsid w:val="00756857"/>
    <w:rsid w:val="00760315"/>
    <w:rsid w:val="007610A5"/>
    <w:rsid w:val="00767D0A"/>
    <w:rsid w:val="007A043B"/>
    <w:rsid w:val="007A0C55"/>
    <w:rsid w:val="007A1425"/>
    <w:rsid w:val="007C102D"/>
    <w:rsid w:val="007C2BB1"/>
    <w:rsid w:val="007C4B43"/>
    <w:rsid w:val="007F1553"/>
    <w:rsid w:val="007F5604"/>
    <w:rsid w:val="008022C1"/>
    <w:rsid w:val="0081251B"/>
    <w:rsid w:val="008209CF"/>
    <w:rsid w:val="008214F8"/>
    <w:rsid w:val="0083247E"/>
    <w:rsid w:val="00832EB1"/>
    <w:rsid w:val="00850EEE"/>
    <w:rsid w:val="0086005D"/>
    <w:rsid w:val="008611F3"/>
    <w:rsid w:val="00864203"/>
    <w:rsid w:val="00871041"/>
    <w:rsid w:val="00871240"/>
    <w:rsid w:val="00872D3B"/>
    <w:rsid w:val="00874ECD"/>
    <w:rsid w:val="0087615C"/>
    <w:rsid w:val="00877BD2"/>
    <w:rsid w:val="008845C7"/>
    <w:rsid w:val="00884D4B"/>
    <w:rsid w:val="008A6482"/>
    <w:rsid w:val="008B28EF"/>
    <w:rsid w:val="008B3B1D"/>
    <w:rsid w:val="008C5B54"/>
    <w:rsid w:val="008D5A5A"/>
    <w:rsid w:val="008D6E6B"/>
    <w:rsid w:val="008F4E48"/>
    <w:rsid w:val="008F548C"/>
    <w:rsid w:val="00901131"/>
    <w:rsid w:val="00906203"/>
    <w:rsid w:val="00913659"/>
    <w:rsid w:val="00930B6D"/>
    <w:rsid w:val="00935525"/>
    <w:rsid w:val="009368B1"/>
    <w:rsid w:val="0094061A"/>
    <w:rsid w:val="009501BE"/>
    <w:rsid w:val="0095161C"/>
    <w:rsid w:val="00952B14"/>
    <w:rsid w:val="00953309"/>
    <w:rsid w:val="00960352"/>
    <w:rsid w:val="00960FDC"/>
    <w:rsid w:val="00962AB2"/>
    <w:rsid w:val="00963188"/>
    <w:rsid w:val="009671FD"/>
    <w:rsid w:val="00976AE2"/>
    <w:rsid w:val="0099506A"/>
    <w:rsid w:val="009A494D"/>
    <w:rsid w:val="009B6375"/>
    <w:rsid w:val="009C1BC8"/>
    <w:rsid w:val="009C2B1F"/>
    <w:rsid w:val="009C3E45"/>
    <w:rsid w:val="009C7C2B"/>
    <w:rsid w:val="009E5249"/>
    <w:rsid w:val="009F7186"/>
    <w:rsid w:val="00A003A5"/>
    <w:rsid w:val="00A0446A"/>
    <w:rsid w:val="00A11199"/>
    <w:rsid w:val="00A11272"/>
    <w:rsid w:val="00A13B29"/>
    <w:rsid w:val="00A14C61"/>
    <w:rsid w:val="00A2166A"/>
    <w:rsid w:val="00A233BB"/>
    <w:rsid w:val="00A247C1"/>
    <w:rsid w:val="00A364F6"/>
    <w:rsid w:val="00A543CB"/>
    <w:rsid w:val="00A54BBB"/>
    <w:rsid w:val="00A63E10"/>
    <w:rsid w:val="00A727A7"/>
    <w:rsid w:val="00A7406F"/>
    <w:rsid w:val="00A756E7"/>
    <w:rsid w:val="00A7620B"/>
    <w:rsid w:val="00A8240B"/>
    <w:rsid w:val="00A85E74"/>
    <w:rsid w:val="00A978B6"/>
    <w:rsid w:val="00AA56AE"/>
    <w:rsid w:val="00AA6DAB"/>
    <w:rsid w:val="00AB04E7"/>
    <w:rsid w:val="00AB1E0A"/>
    <w:rsid w:val="00AB1E65"/>
    <w:rsid w:val="00AD3418"/>
    <w:rsid w:val="00AD36D1"/>
    <w:rsid w:val="00AE2582"/>
    <w:rsid w:val="00AE3776"/>
    <w:rsid w:val="00AF24BF"/>
    <w:rsid w:val="00AF4BA4"/>
    <w:rsid w:val="00B019F8"/>
    <w:rsid w:val="00B07EF1"/>
    <w:rsid w:val="00B147EE"/>
    <w:rsid w:val="00B17388"/>
    <w:rsid w:val="00B17883"/>
    <w:rsid w:val="00B17CE9"/>
    <w:rsid w:val="00B20F1A"/>
    <w:rsid w:val="00B259B7"/>
    <w:rsid w:val="00B36D37"/>
    <w:rsid w:val="00B51E0A"/>
    <w:rsid w:val="00B53ABC"/>
    <w:rsid w:val="00B67475"/>
    <w:rsid w:val="00B67D20"/>
    <w:rsid w:val="00B70359"/>
    <w:rsid w:val="00B75597"/>
    <w:rsid w:val="00B77562"/>
    <w:rsid w:val="00B83FF0"/>
    <w:rsid w:val="00B91173"/>
    <w:rsid w:val="00B9184F"/>
    <w:rsid w:val="00BA611D"/>
    <w:rsid w:val="00BC1DF7"/>
    <w:rsid w:val="00C01DB5"/>
    <w:rsid w:val="00C04203"/>
    <w:rsid w:val="00C14C8C"/>
    <w:rsid w:val="00C14EC7"/>
    <w:rsid w:val="00C165CE"/>
    <w:rsid w:val="00C2677E"/>
    <w:rsid w:val="00C66A95"/>
    <w:rsid w:val="00C73CCD"/>
    <w:rsid w:val="00C76D27"/>
    <w:rsid w:val="00C7730D"/>
    <w:rsid w:val="00C80492"/>
    <w:rsid w:val="00C81A59"/>
    <w:rsid w:val="00C82584"/>
    <w:rsid w:val="00C87246"/>
    <w:rsid w:val="00C939E0"/>
    <w:rsid w:val="00CB5D98"/>
    <w:rsid w:val="00CC4AD3"/>
    <w:rsid w:val="00CC661D"/>
    <w:rsid w:val="00CC685C"/>
    <w:rsid w:val="00CD197E"/>
    <w:rsid w:val="00CD1B92"/>
    <w:rsid w:val="00CD3AE6"/>
    <w:rsid w:val="00CF0B84"/>
    <w:rsid w:val="00D06A1A"/>
    <w:rsid w:val="00D07605"/>
    <w:rsid w:val="00D128A8"/>
    <w:rsid w:val="00D143B4"/>
    <w:rsid w:val="00D269D8"/>
    <w:rsid w:val="00D270DC"/>
    <w:rsid w:val="00D349A9"/>
    <w:rsid w:val="00D40090"/>
    <w:rsid w:val="00D41632"/>
    <w:rsid w:val="00D503D1"/>
    <w:rsid w:val="00D5080D"/>
    <w:rsid w:val="00D54878"/>
    <w:rsid w:val="00D55937"/>
    <w:rsid w:val="00D60BA7"/>
    <w:rsid w:val="00D61558"/>
    <w:rsid w:val="00D65848"/>
    <w:rsid w:val="00D658CA"/>
    <w:rsid w:val="00D71EDF"/>
    <w:rsid w:val="00D92253"/>
    <w:rsid w:val="00D92741"/>
    <w:rsid w:val="00DB5524"/>
    <w:rsid w:val="00DC5887"/>
    <w:rsid w:val="00DC6BFD"/>
    <w:rsid w:val="00DD234E"/>
    <w:rsid w:val="00DE0616"/>
    <w:rsid w:val="00DE28B2"/>
    <w:rsid w:val="00DE3705"/>
    <w:rsid w:val="00DF27F1"/>
    <w:rsid w:val="00DF607F"/>
    <w:rsid w:val="00DF7C9F"/>
    <w:rsid w:val="00E06A41"/>
    <w:rsid w:val="00E1112F"/>
    <w:rsid w:val="00E16EDA"/>
    <w:rsid w:val="00E24704"/>
    <w:rsid w:val="00E50038"/>
    <w:rsid w:val="00E51C3B"/>
    <w:rsid w:val="00E6056B"/>
    <w:rsid w:val="00E66ECA"/>
    <w:rsid w:val="00E75531"/>
    <w:rsid w:val="00E75581"/>
    <w:rsid w:val="00EA2693"/>
    <w:rsid w:val="00ED10DA"/>
    <w:rsid w:val="00ED6723"/>
    <w:rsid w:val="00EE5A45"/>
    <w:rsid w:val="00EE7D0B"/>
    <w:rsid w:val="00EE7FC3"/>
    <w:rsid w:val="00EF06A5"/>
    <w:rsid w:val="00EF2866"/>
    <w:rsid w:val="00EF6044"/>
    <w:rsid w:val="00F0019B"/>
    <w:rsid w:val="00F005D3"/>
    <w:rsid w:val="00F00F85"/>
    <w:rsid w:val="00F011C9"/>
    <w:rsid w:val="00F059D1"/>
    <w:rsid w:val="00F10B28"/>
    <w:rsid w:val="00F14A86"/>
    <w:rsid w:val="00F170DD"/>
    <w:rsid w:val="00F234D3"/>
    <w:rsid w:val="00F240C5"/>
    <w:rsid w:val="00F249DF"/>
    <w:rsid w:val="00F302FA"/>
    <w:rsid w:val="00F3466E"/>
    <w:rsid w:val="00F47621"/>
    <w:rsid w:val="00F476FA"/>
    <w:rsid w:val="00F52E56"/>
    <w:rsid w:val="00F55588"/>
    <w:rsid w:val="00F70F49"/>
    <w:rsid w:val="00F77251"/>
    <w:rsid w:val="00F77BDB"/>
    <w:rsid w:val="00F8389E"/>
    <w:rsid w:val="00FA212A"/>
    <w:rsid w:val="00FA4623"/>
    <w:rsid w:val="00FA50EE"/>
    <w:rsid w:val="00FB3044"/>
    <w:rsid w:val="00FB4496"/>
    <w:rsid w:val="00FB61A5"/>
    <w:rsid w:val="00FC029A"/>
    <w:rsid w:val="00FC0BCA"/>
    <w:rsid w:val="00FE2AFB"/>
    <w:rsid w:val="00FE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none [3204]" stroke="f">
      <v:fill color="none [3204]"/>
      <v:stroke on="f"/>
    </o:shapedefaults>
    <o:shapelayout v:ext="edit">
      <o:idmap v:ext="edit" data="2"/>
    </o:shapelayout>
  </w:shapeDefaults>
  <w:decimalSymbol w:val=","/>
  <w:listSeparator w:val=";"/>
  <w14:docId w14:val="2A1D70EE"/>
  <w15:docId w15:val="{9FAD6294-7300-444D-B43E-60B12D2D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2535E"/>
    <w:pPr>
      <w:spacing w:line="288" w:lineRule="auto"/>
    </w:pPr>
    <w:rPr>
      <w:color w:val="3C3C3C" w:themeColor="text1"/>
      <w:sz w:val="20"/>
      <w:szCs w:val="19"/>
      <w14:numSpacing w14:val="tabula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C7A87"/>
    <w:pPr>
      <w:keepNext/>
      <w:keepLines/>
      <w:spacing w:before="100" w:after="100" w:line="240" w:lineRule="auto"/>
      <w:outlineLvl w:val="0"/>
    </w:pPr>
    <w:rPr>
      <w:rFonts w:asciiTheme="majorHAnsi" w:eastAsiaTheme="majorEastAsia" w:hAnsiTheme="majorHAnsi" w:cstheme="majorBidi"/>
      <w:b/>
      <w:bCs/>
      <w:caps/>
      <w:color w:val="00C1DE" w:themeColor="accent1"/>
      <w:sz w:val="28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81A59"/>
    <w:pPr>
      <w:keepNext/>
      <w:keepLines/>
      <w:spacing w:before="200" w:after="200"/>
      <w:outlineLvl w:val="1"/>
    </w:pPr>
    <w:rPr>
      <w:rFonts w:asciiTheme="majorHAnsi" w:eastAsiaTheme="majorEastAsia" w:hAnsiTheme="majorHAnsi" w:cstheme="majorBidi"/>
      <w:b/>
      <w:bCs/>
      <w:caps/>
      <w:color w:val="00C1DE" w:themeColor="accent1"/>
      <w:sz w:val="22"/>
      <w:szCs w:val="21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81A59"/>
    <w:pPr>
      <w:keepNext/>
      <w:keepLines/>
      <w:spacing w:before="200" w:after="200"/>
      <w:outlineLvl w:val="2"/>
    </w:pPr>
    <w:rPr>
      <w:rFonts w:asciiTheme="majorHAnsi" w:eastAsiaTheme="majorEastAsia" w:hAnsiTheme="majorHAnsi" w:cstheme="majorBidi"/>
      <w:b/>
      <w:bCs/>
      <w:caps/>
      <w:sz w:val="22"/>
      <w:szCs w:val="21"/>
    </w:rPr>
  </w:style>
  <w:style w:type="paragraph" w:styleId="berschrift4">
    <w:name w:val="heading 4"/>
    <w:basedOn w:val="Standard"/>
    <w:link w:val="berschrift4Zchn"/>
    <w:uiPriority w:val="9"/>
    <w:unhideWhenUsed/>
    <w:qFormat/>
    <w:rsid w:val="00B019F8"/>
    <w:pPr>
      <w:framePr w:hSpace="142" w:wrap="around" w:vAnchor="text" w:hAnchor="text" w:y="1"/>
      <w:suppressOverlap/>
      <w:outlineLvl w:val="3"/>
    </w:pPr>
    <w:rPr>
      <w:rFonts w:asciiTheme="majorHAnsi" w:hAnsiTheme="majorHAnsi"/>
      <w:b/>
      <w:sz w:val="22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75107"/>
    <w:pPr>
      <w:keepNext/>
      <w:keepLines/>
      <w:spacing w:before="80" w:after="40"/>
      <w:outlineLvl w:val="4"/>
    </w:pPr>
    <w:rPr>
      <w:rFonts w:eastAsiaTheme="majorEastAsia" w:cstheme="majorBidi"/>
      <w:color w:val="00C1DE" w:themeColor="accent1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52B14"/>
    <w:pPr>
      <w:keepNext/>
      <w:keepLines/>
      <w:spacing w:before="40"/>
      <w:outlineLvl w:val="5"/>
    </w:pPr>
    <w:rPr>
      <w:rFonts w:eastAsiaTheme="majorEastAsia" w:cstheme="majorBidi"/>
      <w:i/>
      <w:iCs/>
      <w:color w:val="808080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52B14"/>
    <w:pPr>
      <w:keepNext/>
      <w:keepLines/>
      <w:spacing w:before="40"/>
      <w:outlineLvl w:val="6"/>
    </w:pPr>
    <w:rPr>
      <w:rFonts w:eastAsiaTheme="majorEastAsia" w:cstheme="majorBidi"/>
      <w:color w:val="808080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52B14"/>
    <w:pPr>
      <w:keepNext/>
      <w:keepLines/>
      <w:outlineLvl w:val="7"/>
    </w:pPr>
    <w:rPr>
      <w:rFonts w:eastAsiaTheme="majorEastAsia" w:cstheme="majorBidi"/>
      <w:i/>
      <w:iCs/>
      <w:color w:val="595959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52B14"/>
    <w:pPr>
      <w:keepNext/>
      <w:keepLines/>
      <w:outlineLvl w:val="8"/>
    </w:pPr>
    <w:rPr>
      <w:rFonts w:eastAsiaTheme="majorEastAsia" w:cstheme="majorBidi"/>
      <w:color w:val="595959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C7A87"/>
    <w:rPr>
      <w:rFonts w:asciiTheme="majorHAnsi" w:eastAsiaTheme="majorEastAsia" w:hAnsiTheme="majorHAnsi" w:cstheme="majorBidi"/>
      <w:b/>
      <w:bCs/>
      <w:caps/>
      <w:color w:val="00C1DE" w:themeColor="accent1"/>
      <w:sz w:val="28"/>
      <w:szCs w:val="28"/>
      <w:lang w:val="en-GB"/>
      <w14:numSpacing w14:val="tabular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81A59"/>
    <w:rPr>
      <w:rFonts w:asciiTheme="majorHAnsi" w:eastAsiaTheme="majorEastAsia" w:hAnsiTheme="majorHAnsi" w:cstheme="majorBidi"/>
      <w:b/>
      <w:bCs/>
      <w:caps/>
      <w:color w:val="00C1DE" w:themeColor="accent1"/>
      <w:szCs w:val="21"/>
      <w14:numSpacing w14:val="tabular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81A59"/>
    <w:rPr>
      <w:rFonts w:asciiTheme="majorHAnsi" w:eastAsiaTheme="majorEastAsia" w:hAnsiTheme="majorHAnsi" w:cstheme="majorBidi"/>
      <w:b/>
      <w:bCs/>
      <w:caps/>
      <w:color w:val="3C3C3C" w:themeColor="text1"/>
      <w:szCs w:val="21"/>
      <w14:numSpacing w14:val="tabular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019F8"/>
    <w:rPr>
      <w:rFonts w:asciiTheme="majorHAnsi" w:hAnsiTheme="majorHAnsi"/>
      <w:b/>
      <w:color w:val="3C3C3C" w:themeColor="text1"/>
      <w:szCs w:val="19"/>
      <w14:numSpacing w14:val="tabular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75107"/>
    <w:rPr>
      <w:rFonts w:eastAsiaTheme="majorEastAsia" w:cstheme="majorBidi"/>
      <w:color w:val="00C1DE" w:themeColor="accent1"/>
      <w:sz w:val="20"/>
      <w:szCs w:val="19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52B14"/>
    <w:rPr>
      <w:rFonts w:eastAsiaTheme="majorEastAsia" w:cstheme="majorBidi"/>
      <w:i/>
      <w:iCs/>
      <w:color w:val="808080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52B14"/>
    <w:rPr>
      <w:rFonts w:eastAsiaTheme="majorEastAsia" w:cstheme="majorBidi"/>
      <w:color w:val="808080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52B14"/>
    <w:rPr>
      <w:rFonts w:eastAsiaTheme="majorEastAsia" w:cstheme="majorBidi"/>
      <w:i/>
      <w:iCs/>
      <w:color w:val="595959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52B14"/>
    <w:rPr>
      <w:rFonts w:eastAsiaTheme="majorEastAsia" w:cstheme="majorBidi"/>
      <w:color w:val="595959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rsid w:val="00952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52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rsid w:val="00952B14"/>
    <w:pPr>
      <w:numPr>
        <w:ilvl w:val="1"/>
      </w:numPr>
    </w:pPr>
    <w:rPr>
      <w:rFonts w:eastAsiaTheme="majorEastAsia" w:cstheme="majorBidi"/>
      <w:color w:val="808080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52B14"/>
    <w:rPr>
      <w:rFonts w:eastAsiaTheme="majorEastAsia" w:cstheme="majorBidi"/>
      <w:color w:val="808080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952B14"/>
    <w:pPr>
      <w:spacing w:before="160"/>
      <w:jc w:val="center"/>
    </w:pPr>
    <w:rPr>
      <w:i/>
      <w:iCs/>
      <w:color w:val="6C6C6C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52B14"/>
    <w:rPr>
      <w:i/>
      <w:iCs/>
      <w:color w:val="6C6C6C" w:themeColor="text1" w:themeTint="BF"/>
    </w:rPr>
  </w:style>
  <w:style w:type="paragraph" w:styleId="Listenabsatz">
    <w:name w:val="List Paragraph"/>
    <w:basedOn w:val="Standard"/>
    <w:uiPriority w:val="34"/>
    <w:qFormat/>
    <w:rsid w:val="00D07605"/>
    <w:pPr>
      <w:numPr>
        <w:numId w:val="13"/>
      </w:numPr>
      <w:tabs>
        <w:tab w:val="left" w:pos="170"/>
      </w:tabs>
      <w:contextualSpacing/>
    </w:pPr>
  </w:style>
  <w:style w:type="character" w:styleId="IntensiveHervorhebung">
    <w:name w:val="Intense Emphasis"/>
    <w:basedOn w:val="Absatz-Standardschriftart"/>
    <w:uiPriority w:val="21"/>
    <w:rsid w:val="00952B14"/>
    <w:rPr>
      <w:i/>
      <w:iCs/>
      <w:color w:val="008FA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952B14"/>
    <w:pPr>
      <w:pBdr>
        <w:top w:val="single" w:sz="4" w:space="10" w:color="008FA6" w:themeColor="accent1" w:themeShade="BF"/>
        <w:bottom w:val="single" w:sz="4" w:space="10" w:color="008FA6" w:themeColor="accent1" w:themeShade="BF"/>
      </w:pBdr>
      <w:spacing w:before="360" w:after="360"/>
      <w:ind w:left="864" w:right="864"/>
      <w:jc w:val="center"/>
    </w:pPr>
    <w:rPr>
      <w:i/>
      <w:iCs/>
      <w:color w:val="008FA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52B14"/>
    <w:rPr>
      <w:i/>
      <w:iCs/>
      <w:color w:val="008FA6" w:themeColor="accent1" w:themeShade="BF"/>
    </w:rPr>
  </w:style>
  <w:style w:type="character" w:styleId="IntensiverVerweis">
    <w:name w:val="Intense Reference"/>
    <w:basedOn w:val="Absatz-Standardschriftart"/>
    <w:uiPriority w:val="32"/>
    <w:rsid w:val="00952B14"/>
    <w:rPr>
      <w:b/>
      <w:bCs/>
      <w:smallCaps/>
      <w:color w:val="008FA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5768E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68E1"/>
    <w:rPr>
      <w:sz w:val="19"/>
      <w:szCs w:val="19"/>
    </w:rPr>
  </w:style>
  <w:style w:type="paragraph" w:styleId="Fuzeile">
    <w:name w:val="footer"/>
    <w:basedOn w:val="Standard"/>
    <w:link w:val="FuzeileZchn"/>
    <w:uiPriority w:val="99"/>
    <w:unhideWhenUsed/>
    <w:rsid w:val="005768E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768E1"/>
    <w:rPr>
      <w:sz w:val="19"/>
      <w:szCs w:val="19"/>
    </w:rPr>
  </w:style>
  <w:style w:type="paragraph" w:customStyle="1" w:styleId="Kleingedrucktes">
    <w:name w:val="Kleingedrucktes"/>
    <w:basedOn w:val="Standard"/>
    <w:uiPriority w:val="10"/>
    <w:qFormat/>
    <w:rsid w:val="00EE7D0B"/>
    <w:pPr>
      <w:spacing w:line="264" w:lineRule="auto"/>
    </w:pPr>
    <w:rPr>
      <w:sz w:val="14"/>
    </w:rPr>
  </w:style>
  <w:style w:type="table" w:styleId="Tabellenraster">
    <w:name w:val="Table Grid"/>
    <w:basedOn w:val="NormaleTabelle"/>
    <w:uiPriority w:val="39"/>
    <w:rsid w:val="00A54BB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reff">
    <w:name w:val="Betreff"/>
    <w:basedOn w:val="Standard"/>
    <w:uiPriority w:val="1"/>
    <w:rsid w:val="00386689"/>
    <w:rPr>
      <w:rFonts w:asciiTheme="majorHAnsi" w:hAnsiTheme="majorHAnsi"/>
      <w:b/>
      <w:bCs/>
      <w:sz w:val="21"/>
    </w:rPr>
  </w:style>
  <w:style w:type="paragraph" w:customStyle="1" w:styleId="EinfAbs">
    <w:name w:val="[Einf. Abs.]"/>
    <w:basedOn w:val="Standard"/>
    <w:uiPriority w:val="99"/>
    <w:rsid w:val="00C939E0"/>
    <w:pPr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Fett">
    <w:name w:val="Strong"/>
    <w:uiPriority w:val="22"/>
    <w:qFormat/>
    <w:rsid w:val="00DD234E"/>
    <w:rPr>
      <w:rFonts w:asciiTheme="majorHAnsi" w:hAnsiTheme="majorHAnsi"/>
      <w:b/>
      <w:bCs/>
    </w:rPr>
  </w:style>
  <w:style w:type="paragraph" w:styleId="Aufzhlungszeichen">
    <w:name w:val="List Bullet"/>
    <w:basedOn w:val="Standard"/>
    <w:uiPriority w:val="99"/>
    <w:unhideWhenUsed/>
    <w:rsid w:val="00DC5887"/>
    <w:pPr>
      <w:numPr>
        <w:numId w:val="7"/>
      </w:numPr>
      <w:ind w:left="284" w:hanging="284"/>
      <w:contextualSpacing/>
    </w:pPr>
  </w:style>
  <w:style w:type="paragraph" w:styleId="Aufzhlungszeichen2">
    <w:name w:val="List Bullet 2"/>
    <w:basedOn w:val="Aufzhlungszeichen"/>
    <w:uiPriority w:val="99"/>
    <w:unhideWhenUsed/>
    <w:rsid w:val="00DC5887"/>
    <w:pPr>
      <w:ind w:left="1212" w:hanging="360"/>
    </w:pPr>
  </w:style>
  <w:style w:type="paragraph" w:styleId="Aufzhlungszeichen3">
    <w:name w:val="List Bullet 3"/>
    <w:basedOn w:val="Standard"/>
    <w:uiPriority w:val="99"/>
    <w:unhideWhenUsed/>
    <w:rsid w:val="0007778D"/>
    <w:pPr>
      <w:numPr>
        <w:numId w:val="3"/>
      </w:numPr>
      <w:contextualSpacing/>
    </w:pPr>
  </w:style>
  <w:style w:type="paragraph" w:styleId="Aufzhlungszeichen5">
    <w:name w:val="List Bullet 5"/>
    <w:basedOn w:val="Standard"/>
    <w:uiPriority w:val="99"/>
    <w:unhideWhenUsed/>
    <w:rsid w:val="0007778D"/>
    <w:pPr>
      <w:numPr>
        <w:numId w:val="4"/>
      </w:numPr>
      <w:contextualSpacing/>
    </w:pPr>
  </w:style>
  <w:style w:type="paragraph" w:styleId="Aufzhlungszeichen4">
    <w:name w:val="List Bullet 4"/>
    <w:basedOn w:val="Standard"/>
    <w:uiPriority w:val="99"/>
    <w:unhideWhenUsed/>
    <w:rsid w:val="0007778D"/>
    <w:pPr>
      <w:numPr>
        <w:numId w:val="5"/>
      </w:numPr>
      <w:contextualSpacing/>
    </w:pPr>
  </w:style>
  <w:style w:type="paragraph" w:styleId="Anrede">
    <w:name w:val="Salutation"/>
    <w:basedOn w:val="Standard"/>
    <w:next w:val="Standard"/>
    <w:link w:val="AnredeZchn"/>
    <w:uiPriority w:val="99"/>
    <w:unhideWhenUsed/>
    <w:rsid w:val="0007778D"/>
  </w:style>
  <w:style w:type="character" w:customStyle="1" w:styleId="AnredeZchn">
    <w:name w:val="Anrede Zchn"/>
    <w:basedOn w:val="Absatz-Standardschriftart"/>
    <w:link w:val="Anrede"/>
    <w:uiPriority w:val="99"/>
    <w:rsid w:val="0007778D"/>
    <w:rPr>
      <w:sz w:val="19"/>
      <w:szCs w:val="19"/>
      <w:lang w:val="en-GB"/>
    </w:rPr>
  </w:style>
  <w:style w:type="paragraph" w:styleId="Abbildungsverzeichnis">
    <w:name w:val="table of figures"/>
    <w:basedOn w:val="Standard"/>
    <w:next w:val="Standard"/>
    <w:uiPriority w:val="99"/>
    <w:unhideWhenUsed/>
    <w:rsid w:val="00DC5887"/>
  </w:style>
  <w:style w:type="character" w:styleId="Buchtitel">
    <w:name w:val="Book Title"/>
    <w:basedOn w:val="Absatz-Standardschriftart"/>
    <w:uiPriority w:val="33"/>
    <w:rsid w:val="001D70E8"/>
    <w:rPr>
      <w:b/>
      <w:bCs/>
      <w:i/>
      <w:iCs/>
      <w:spacing w:val="5"/>
    </w:rPr>
  </w:style>
  <w:style w:type="character" w:styleId="Platzhaltertext">
    <w:name w:val="Placeholder Text"/>
    <w:basedOn w:val="Absatz-Standardschriftart"/>
    <w:uiPriority w:val="99"/>
    <w:semiHidden/>
    <w:rsid w:val="00A11199"/>
    <w:rPr>
      <w:color w:val="66666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1B0FEA"/>
    <w:pPr>
      <w:spacing w:after="200" w:line="240" w:lineRule="auto"/>
    </w:pPr>
    <w:rPr>
      <w:i/>
      <w:iCs/>
      <w:color w:val="3C3C3C" w:themeColor="text2"/>
      <w:sz w:val="18"/>
      <w:szCs w:val="18"/>
    </w:rPr>
  </w:style>
  <w:style w:type="table" w:styleId="Gitternetztabelle1hellAkzent3">
    <w:name w:val="Grid Table 1 Light Accent 3"/>
    <w:basedOn w:val="NormaleTabelle"/>
    <w:uiPriority w:val="46"/>
    <w:rsid w:val="00F3466E"/>
    <w:pPr>
      <w:spacing w:line="240" w:lineRule="auto"/>
    </w:pPr>
    <w:tblPr>
      <w:tblStyleRowBandSize w:val="1"/>
      <w:tblStyleColBandSize w:val="1"/>
      <w:tblBorders>
        <w:top w:val="single" w:sz="4" w:space="0" w:color="62D5FF" w:themeColor="accent3" w:themeTint="66"/>
        <w:left w:val="single" w:sz="4" w:space="0" w:color="62D5FF" w:themeColor="accent3" w:themeTint="66"/>
        <w:bottom w:val="single" w:sz="4" w:space="0" w:color="62D5FF" w:themeColor="accent3" w:themeTint="66"/>
        <w:right w:val="single" w:sz="4" w:space="0" w:color="62D5FF" w:themeColor="accent3" w:themeTint="66"/>
        <w:insideH w:val="single" w:sz="4" w:space="0" w:color="62D5FF" w:themeColor="accent3" w:themeTint="66"/>
        <w:insideV w:val="single" w:sz="4" w:space="0" w:color="62D5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14C1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C1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5">
    <w:name w:val="Plain Table 5"/>
    <w:basedOn w:val="NormaleTabelle"/>
    <w:uiPriority w:val="45"/>
    <w:rsid w:val="00F3466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9D9D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9D9D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9D9D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9D9D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F3466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ellenText">
    <w:name w:val="Tabellen Text"/>
    <w:basedOn w:val="Standard"/>
    <w:rsid w:val="00127FB8"/>
    <w:pPr>
      <w:widowControl w:val="0"/>
      <w:autoSpaceDE w:val="0"/>
      <w:autoSpaceDN w:val="0"/>
      <w:adjustRightInd w:val="0"/>
      <w:spacing w:line="240" w:lineRule="auto"/>
      <w:jc w:val="center"/>
    </w:pPr>
    <w:rPr>
      <w:rFonts w:ascii="Arial" w:eastAsia="Times New Roman" w:hAnsi="Arial" w:cs="Arial"/>
      <w:color w:val="auto"/>
      <w:kern w:val="0"/>
      <w:szCs w:val="18"/>
      <w:lang w:eastAsia="de-DE"/>
      <w14:ligatures w14:val="none"/>
      <w14:numSpacing w14:val="default"/>
    </w:rPr>
  </w:style>
  <w:style w:type="paragraph" w:customStyle="1" w:styleId="TableParagraph">
    <w:name w:val="Table Paragraph"/>
    <w:basedOn w:val="Standard"/>
    <w:uiPriority w:val="1"/>
    <w:qFormat/>
    <w:rsid w:val="00BC1DF7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color w:val="auto"/>
      <w:kern w:val="0"/>
      <w:sz w:val="22"/>
      <w:szCs w:val="22"/>
      <w14:ligatures w14:val="none"/>
      <w14:numSpacing w14:val="default"/>
    </w:rPr>
  </w:style>
  <w:style w:type="character" w:customStyle="1" w:styleId="fontstyle01">
    <w:name w:val="fontstyle01"/>
    <w:basedOn w:val="Absatz-Standardschriftart"/>
    <w:rsid w:val="00561B2D"/>
    <w:rPr>
      <w:rFonts w:ascii="Barlow-Regular" w:hAnsi="Barlow-Regular" w:hint="default"/>
      <w:b w:val="0"/>
      <w:bCs w:val="0"/>
      <w:i w:val="0"/>
      <w:iCs w:val="0"/>
      <w:color w:val="3C3C3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borah.kaempf\Downloads\VgV_Vorlage_Erklaerung-BG.dotx" TargetMode="External"/></Relationships>
</file>

<file path=word/theme/theme1.xml><?xml version="1.0" encoding="utf-8"?>
<a:theme xmlns:a="http://schemas.openxmlformats.org/drawingml/2006/main" name="Office">
  <a:themeElements>
    <a:clrScheme name="hpm 2024">
      <a:dk1>
        <a:srgbClr val="3C3C3C"/>
      </a:dk1>
      <a:lt1>
        <a:sysClr val="window" lastClr="FFFFFF"/>
      </a:lt1>
      <a:dk2>
        <a:srgbClr val="3C3C3C"/>
      </a:dk2>
      <a:lt2>
        <a:srgbClr val="7D7D7D"/>
      </a:lt2>
      <a:accent1>
        <a:srgbClr val="00C1DE"/>
      </a:accent1>
      <a:accent2>
        <a:srgbClr val="DFDB00"/>
      </a:accent2>
      <a:accent3>
        <a:srgbClr val="005877"/>
      </a:accent3>
      <a:accent4>
        <a:srgbClr val="FFFFFF"/>
      </a:accent4>
      <a:accent5>
        <a:srgbClr val="FFFFFF"/>
      </a:accent5>
      <a:accent6>
        <a:srgbClr val="FFFFFF"/>
      </a:accent6>
      <a:hlink>
        <a:srgbClr val="00C1DE"/>
      </a:hlink>
      <a:folHlink>
        <a:srgbClr val="005877"/>
      </a:folHlink>
    </a:clrScheme>
    <a:fontScheme name="hpm 2024">
      <a:majorFont>
        <a:latin typeface="Barlow"/>
        <a:ea typeface=""/>
        <a:cs typeface=""/>
      </a:majorFont>
      <a:minorFont>
        <a:latin typeface="Barlow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CEC27BBC2A3A4D90A026EE216D25C3" ma:contentTypeVersion="3" ma:contentTypeDescription="Create a new document." ma:contentTypeScope="" ma:versionID="a6fb10eb8be3b2f7c5dac88783f28627">
  <xsd:schema xmlns:xsd="http://www.w3.org/2001/XMLSchema" xmlns:xs="http://www.w3.org/2001/XMLSchema" xmlns:p="http://schemas.microsoft.com/office/2006/metadata/properties" xmlns:ns2="cce93c7b-e125-4dc2-87ff-fd118a632bea" targetNamespace="http://schemas.microsoft.com/office/2006/metadata/properties" ma:root="true" ma:fieldsID="ae0bbb000026b74734ce081c772096ac" ns2:_="">
    <xsd:import namespace="cce93c7b-e125-4dc2-87ff-fd118a632b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e93c7b-e125-4dc2-87ff-fd118a632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756E04-A931-4034-9160-55D66BA3FACA}"/>
</file>

<file path=customXml/itemProps3.xml><?xml version="1.0" encoding="utf-8"?>
<ds:datastoreItem xmlns:ds="http://schemas.openxmlformats.org/officeDocument/2006/customXml" ds:itemID="{6655222B-CFDC-4626-B408-18257CA11D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FA5694-B850-43CC-B117-7C88E711DF86}">
  <ds:schemaRefs>
    <ds:schemaRef ds:uri="http://schemas.microsoft.com/office/2006/metadata/properties"/>
    <ds:schemaRef ds:uri="http://schemas.microsoft.com/office/infopath/2007/PartnerControls"/>
    <ds:schemaRef ds:uri="0124e971-5134-44b3-9d94-7705cfe44774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VgV_Vorlage_Erklaerung-BG</Template>
  <TotalTime>0</TotalTime>
  <Pages>1</Pages>
  <Words>186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HPM - Deborah Kämpf</dc:creator>
  <cp:keywords/>
  <dc:description/>
  <cp:lastModifiedBy>Kämpf, Deborah</cp:lastModifiedBy>
  <cp:revision>3</cp:revision>
  <cp:lastPrinted>2024-05-26T14:28:00Z</cp:lastPrinted>
  <dcterms:created xsi:type="dcterms:W3CDTF">2025-02-25T14:43:00Z</dcterms:created>
  <dcterms:modified xsi:type="dcterms:W3CDTF">2026-07-08T08:53:00Z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erhatBearbeitungsrechte?">
    <vt:lpwstr/>
  </property>
  <property fmtid="{D5CDD505-2E9C-101B-9397-08002B2CF9AE}" pid="3" name="ApprovalActionBy">
    <vt:lpwstr>17;#HPM - Administrator</vt:lpwstr>
  </property>
  <property fmtid="{D5CDD505-2E9C-101B-9397-08002B2CF9AE}" pid="4" name="Order">
    <vt:r8>15900</vt:r8>
  </property>
  <property fmtid="{D5CDD505-2E9C-101B-9397-08002B2CF9AE}" pid="5" name="xd_ProgID">
    <vt:lpwstr/>
  </property>
  <property fmtid="{D5CDD505-2E9C-101B-9397-08002B2CF9AE}" pid="6" name="ContentTypeId">
    <vt:lpwstr>0x010100E7CEC27BBC2A3A4D90A026EE216D25C3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ItemStatus">
    <vt:lpwstr>Approved</vt:lpwstr>
  </property>
  <property fmtid="{D5CDD505-2E9C-101B-9397-08002B2CF9AE}" pid="12" name="Verwendungsbereich">
    <vt:lpwstr>Allgemein</vt:lpwstr>
  </property>
  <property fmtid="{D5CDD505-2E9C-101B-9397-08002B2CF9AE}" pid="13" name="xd_Signature">
    <vt:bool>false</vt:bool>
  </property>
  <property fmtid="{D5CDD505-2E9C-101B-9397-08002B2CF9AE}" pid="14" name="_dlc_DocIdItemGuid">
    <vt:lpwstr>54a73952-b578-4b38-a7b6-e88751f0870f</vt:lpwstr>
  </property>
  <property fmtid="{D5CDD505-2E9C-101B-9397-08002B2CF9AE}" pid="15" name="Vorlage">
    <vt:lpwstr>PS</vt:lpwstr>
  </property>
</Properties>
</file>