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8671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(nicht von Einzelbewerbern</w:t>
      </w:r>
      <w:r w:rsidR="00A54E2A" w:rsidRPr="004C2457">
        <w:rPr>
          <w:rFonts w:ascii="Arial" w:hAnsi="Arial" w:cs="Arial"/>
          <w:sz w:val="22"/>
          <w:szCs w:val="22"/>
        </w:rPr>
        <w:t>/-bietern</w:t>
      </w:r>
      <w:r w:rsidRPr="004C2457">
        <w:rPr>
          <w:rFonts w:ascii="Arial" w:hAnsi="Arial" w:cs="Arial"/>
          <w:sz w:val="22"/>
          <w:szCs w:val="22"/>
        </w:rPr>
        <w:t xml:space="preserve"> einzureichen</w:t>
      </w:r>
      <w:r w:rsidR="0069193B">
        <w:rPr>
          <w:rFonts w:ascii="Arial" w:hAnsi="Arial" w:cs="Arial"/>
          <w:sz w:val="22"/>
          <w:szCs w:val="22"/>
        </w:rPr>
        <w:t xml:space="preserve"> – bitte entsprechend</w:t>
      </w:r>
      <w:r w:rsidR="00F04E9B" w:rsidRPr="004C2457">
        <w:rPr>
          <w:rFonts w:ascii="Arial" w:hAnsi="Arial" w:cs="Arial"/>
          <w:sz w:val="22"/>
          <w:szCs w:val="22"/>
        </w:rPr>
        <w:t xml:space="preserve"> </w:t>
      </w:r>
      <w:r w:rsidR="00EE11C5">
        <w:rPr>
          <w:rFonts w:ascii="Arial" w:hAnsi="Arial" w:cs="Arial"/>
          <w:sz w:val="22"/>
          <w:szCs w:val="22"/>
        </w:rPr>
        <w:t xml:space="preserve">der </w:t>
      </w:r>
      <w:r w:rsidR="00F04E9B" w:rsidRPr="004C2457">
        <w:rPr>
          <w:rFonts w:ascii="Arial" w:hAnsi="Arial" w:cs="Arial"/>
          <w:sz w:val="22"/>
          <w:szCs w:val="22"/>
        </w:rPr>
        <w:t>Mitgliederzahl vervielfältigen</w:t>
      </w:r>
      <w:r w:rsidRPr="004C2457">
        <w:rPr>
          <w:rFonts w:ascii="Arial" w:hAnsi="Arial" w:cs="Arial"/>
          <w:sz w:val="22"/>
          <w:szCs w:val="22"/>
        </w:rPr>
        <w:t>)</w:t>
      </w:r>
    </w:p>
    <w:p w14:paraId="16E25660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3238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EE11C5" w:rsidRPr="0053459B" w14:paraId="3426B558" w14:textId="77777777" w:rsidTr="0069193B">
        <w:trPr>
          <w:trHeight w:val="415"/>
        </w:trPr>
        <w:tc>
          <w:tcPr>
            <w:tcW w:w="7338" w:type="dxa"/>
            <w:shd w:val="clear" w:color="auto" w:fill="auto"/>
          </w:tcPr>
          <w:p w14:paraId="041852A2" w14:textId="77777777" w:rsidR="00EE11C5" w:rsidRPr="0053459B" w:rsidRDefault="00EE11C5" w:rsidP="0053459B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4C07B60D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  <w:u w:val="single"/>
        </w:rPr>
      </w:pPr>
      <w:r w:rsidRPr="004C2457">
        <w:rPr>
          <w:rFonts w:ascii="Arial" w:hAnsi="Arial" w:cs="Arial"/>
          <w:b/>
          <w:sz w:val="22"/>
          <w:szCs w:val="22"/>
        </w:rPr>
        <w:t xml:space="preserve">Name der </w:t>
      </w:r>
      <w:r w:rsidR="009E015D" w:rsidRPr="004C2457">
        <w:rPr>
          <w:rFonts w:ascii="Arial" w:hAnsi="Arial" w:cs="Arial"/>
          <w:b/>
          <w:sz w:val="22"/>
          <w:szCs w:val="22"/>
        </w:rPr>
        <w:t>BG</w:t>
      </w:r>
      <w:r w:rsidRPr="004C2457">
        <w:rPr>
          <w:rFonts w:ascii="Arial" w:hAnsi="Arial" w:cs="Arial"/>
          <w:b/>
          <w:sz w:val="22"/>
          <w:szCs w:val="22"/>
        </w:rPr>
        <w:t xml:space="preserve">: </w:t>
      </w:r>
      <w:r w:rsidR="00EE11C5">
        <w:rPr>
          <w:rFonts w:ascii="Arial" w:hAnsi="Arial" w:cs="Arial"/>
          <w:b/>
          <w:sz w:val="22"/>
          <w:szCs w:val="22"/>
        </w:rPr>
        <w:t xml:space="preserve"> </w:t>
      </w:r>
    </w:p>
    <w:p w14:paraId="5EDFFCB1" w14:textId="77777777" w:rsidR="00E21E82" w:rsidRPr="004C2457" w:rsidRDefault="00E21E82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2976"/>
        <w:gridCol w:w="3229"/>
      </w:tblGrid>
      <w:tr w:rsidR="003F6973" w:rsidRPr="004C2457" w14:paraId="11751BAE" w14:textId="77777777" w:rsidTr="0069193B">
        <w:trPr>
          <w:trHeight w:val="304"/>
        </w:trPr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EE08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C2457">
              <w:rPr>
                <w:rFonts w:ascii="Arial" w:hAnsi="Arial" w:cs="Arial"/>
                <w:b/>
                <w:sz w:val="22"/>
                <w:szCs w:val="22"/>
              </w:rPr>
              <w:t>Mitglied 1</w:t>
            </w:r>
            <w:r w:rsidR="004C2457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4C2457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D0217A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2A1217B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0A8E559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62B536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B395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2529D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0AA8041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B0A80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D3EEB9E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2AC8F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6BA6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FDCC4D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378681D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716C35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E1C006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9085C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1F69678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9B59B62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E407E5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F9D3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4E45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51CA64B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C861BC4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B0CF56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0F9F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7728B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3A625B6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599DF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9EE565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2E410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E177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53564FBF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313E311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713B43F2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72FB4F" w14:textId="77777777" w:rsidR="003F6973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2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1FC5E9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1AF86F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7C87B9E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4BDE1B8F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AA9C2B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135DDD5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A8C27C5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DDE7FEB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6FB1F6C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D417D7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A3533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DBD5DF2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4C9E063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6E53B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550EB5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21E422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0239D6E7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FF61AC7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0ADAE1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8E2AA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06678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4BBFC99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7A499D1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58846C2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FD311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509BF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147D1CF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ECC0FD6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14FD4B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F34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47A1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23BEDC0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C0BF20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D08F500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9FA3AF" w14:textId="77777777" w:rsidR="00E21E82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3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71D1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3203846C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FBFC40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84F574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ABBAF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3192BF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6D74F3A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D07337E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C3EE5E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D4AF17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4DCCD7" w14:textId="77777777" w:rsidR="00887791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7BB8128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FAB5DEB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0D06667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06871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7A4638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52E48E4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5336C5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58E929D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F54F9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FC1DD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291198D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3218B4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790679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F5F68B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FEE24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2E5FA5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64B0876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02355FD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E1F134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3554" w14:textId="77777777" w:rsidR="00E21E82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42DD9E66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128273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A68715" w14:textId="77777777" w:rsidR="002F6588" w:rsidRDefault="002F6588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D98DEA3" w14:textId="77777777" w:rsidR="00510ED1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2CA1DAEC" w14:textId="77777777" w:rsidR="00510ED1" w:rsidRPr="004C2457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5858630E" w14:textId="77777777" w:rsidR="003F6973" w:rsidRDefault="001A7603" w:rsidP="001A7603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3F6973" w:rsidRPr="004C2457">
        <w:rPr>
          <w:rFonts w:ascii="Arial" w:hAnsi="Arial" w:cs="Arial"/>
          <w:sz w:val="22"/>
          <w:szCs w:val="22"/>
        </w:rPr>
        <w:t xml:space="preserve">Hiermit erklären wir, dass wir </w:t>
      </w:r>
      <w:r w:rsidR="00582435">
        <w:rPr>
          <w:rFonts w:ascii="Arial" w:hAnsi="Arial" w:cs="Arial"/>
          <w:sz w:val="22"/>
          <w:szCs w:val="22"/>
        </w:rPr>
        <w:t xml:space="preserve">als </w:t>
      </w:r>
      <w:r w:rsidR="004D61B4">
        <w:rPr>
          <w:rFonts w:ascii="Arial" w:hAnsi="Arial" w:cs="Arial"/>
          <w:sz w:val="22"/>
          <w:szCs w:val="22"/>
        </w:rPr>
        <w:t>BG</w:t>
      </w:r>
      <w:r w:rsidR="00582435">
        <w:rPr>
          <w:rFonts w:ascii="Arial" w:hAnsi="Arial" w:cs="Arial"/>
          <w:sz w:val="22"/>
          <w:szCs w:val="22"/>
        </w:rPr>
        <w:t xml:space="preserve"> </w:t>
      </w:r>
      <w:r w:rsidR="004D61B4">
        <w:rPr>
          <w:rFonts w:ascii="Arial" w:hAnsi="Arial" w:cs="Arial"/>
          <w:sz w:val="22"/>
          <w:szCs w:val="22"/>
        </w:rPr>
        <w:t>an dem o.g. Vergabeverfahren teilnehmen</w:t>
      </w:r>
      <w:r w:rsidR="0058243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Im Auftragsfall werden wir eine Arbeitsgemeinschaft bilden.</w:t>
      </w:r>
    </w:p>
    <w:p w14:paraId="51DCE953" w14:textId="77777777" w:rsidR="001A7603" w:rsidRPr="004C2457" w:rsidRDefault="001A7603" w:rsidP="001A7603">
      <w:pPr>
        <w:pStyle w:val="EinzugA0"/>
        <w:spacing w:before="0" w:line="240" w:lineRule="auto"/>
        <w:ind w:left="930" w:firstLine="0"/>
        <w:jc w:val="left"/>
        <w:rPr>
          <w:rFonts w:ascii="Arial" w:hAnsi="Arial" w:cs="Arial"/>
          <w:sz w:val="22"/>
          <w:szCs w:val="22"/>
        </w:rPr>
      </w:pPr>
    </w:p>
    <w:p w14:paraId="22EFFBCE" w14:textId="77777777" w:rsidR="003F6973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2.</w:t>
      </w:r>
      <w:r w:rsidRPr="004C2457">
        <w:rPr>
          <w:rFonts w:ascii="Arial" w:hAnsi="Arial" w:cs="Arial"/>
          <w:sz w:val="22"/>
          <w:szCs w:val="22"/>
        </w:rPr>
        <w:tab/>
        <w:t xml:space="preserve">Als bevollmächtigten Vertreter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benennen wir hiermit das Mitglied</w:t>
      </w:r>
    </w:p>
    <w:p w14:paraId="6B9BE1D4" w14:textId="77777777" w:rsidR="00EE11C5" w:rsidRDefault="00EE11C5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EE11C5" w:rsidRPr="0053459B" w14:paraId="0EE6E93D" w14:textId="77777777" w:rsidTr="0069193B">
        <w:trPr>
          <w:trHeight w:val="446"/>
        </w:trPr>
        <w:tc>
          <w:tcPr>
            <w:tcW w:w="8613" w:type="dxa"/>
            <w:shd w:val="clear" w:color="auto" w:fill="auto"/>
          </w:tcPr>
          <w:p w14:paraId="5633739B" w14:textId="77777777" w:rsidR="00EE11C5" w:rsidRPr="0053459B" w:rsidRDefault="00EE11C5" w:rsidP="0053459B">
            <w:pPr>
              <w:pStyle w:val="EinzugA0"/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8E7A2A" w14:textId="77777777" w:rsidR="003F6973" w:rsidRPr="004C2457" w:rsidRDefault="003F6973" w:rsidP="004C2457">
      <w:pPr>
        <w:pStyle w:val="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3F16F28" w14:textId="77777777" w:rsidR="003F6973" w:rsidRPr="004C2457" w:rsidRDefault="003F6973" w:rsidP="004C2457">
      <w:pPr>
        <w:pStyle w:val="A1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Das Mitglied ist berechtigt, namens und im Auftrag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in Bezug auf dieses Ausschreibungsverfahren</w:t>
      </w:r>
    </w:p>
    <w:p w14:paraId="50421976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den Teilnahmeantrag einzureichen,</w:t>
      </w:r>
    </w:p>
    <w:p w14:paraId="12D7AC1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das oder die Angebote einzureichen,</w:t>
      </w:r>
    </w:p>
    <w:p w14:paraId="76F1E19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im Rahmen dieser Ausschreibung Verhandlungen zu führen,</w:t>
      </w:r>
    </w:p>
    <w:p w14:paraId="38686BFF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Erklärungen abzugeben und entgegenzunehmen, sowie</w:t>
      </w:r>
    </w:p>
    <w:p w14:paraId="1903DF25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Verträge mit dem Auftraggeber abzuschließen.</w:t>
      </w:r>
    </w:p>
    <w:p w14:paraId="4494492F" w14:textId="77777777" w:rsidR="003F6973" w:rsidRPr="004C2457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3.</w:t>
      </w:r>
      <w:r w:rsidRPr="004C2457">
        <w:rPr>
          <w:rFonts w:ascii="Arial" w:hAnsi="Arial" w:cs="Arial"/>
          <w:sz w:val="22"/>
          <w:szCs w:val="22"/>
        </w:rPr>
        <w:tab/>
        <w:t xml:space="preserve">Die Mitglieder der </w:t>
      </w:r>
      <w:r w:rsidR="007A07A2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haften im Verhältnis zum Auftraggeber gesamtschuldnerisch</w:t>
      </w:r>
      <w:r w:rsidR="004D61B4">
        <w:rPr>
          <w:rFonts w:ascii="Arial" w:hAnsi="Arial" w:cs="Arial"/>
          <w:sz w:val="22"/>
          <w:szCs w:val="22"/>
        </w:rPr>
        <w:t>, auch über die Auflösung der BG hinaus</w:t>
      </w:r>
      <w:r w:rsidRPr="004C2457">
        <w:rPr>
          <w:rFonts w:ascii="Arial" w:hAnsi="Arial" w:cs="Arial"/>
          <w:sz w:val="22"/>
          <w:szCs w:val="22"/>
        </w:rPr>
        <w:t xml:space="preserve">. </w:t>
      </w:r>
    </w:p>
    <w:p w14:paraId="07C87981" w14:textId="77777777" w:rsidR="0069193B" w:rsidRPr="0069193B" w:rsidRDefault="0069193B" w:rsidP="00264842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0E9ECC8" w14:textId="77777777" w:rsidR="0069193B" w:rsidRPr="004D61B4" w:rsidRDefault="00DF118E" w:rsidP="0069193B">
      <w:pPr>
        <w:rPr>
          <w:rFonts w:ascii="Arial" w:hAnsi="Arial" w:cs="Arial"/>
          <w:b/>
          <w:sz w:val="22"/>
          <w:szCs w:val="22"/>
        </w:rPr>
      </w:pPr>
      <w:r w:rsidRPr="004D61B4">
        <w:rPr>
          <w:rFonts w:ascii="Arial" w:hAnsi="Arial" w:cs="Arial"/>
          <w:b/>
          <w:sz w:val="22"/>
          <w:szCs w:val="22"/>
        </w:rPr>
        <w:t xml:space="preserve">Mitglied 1 der BG: </w:t>
      </w:r>
    </w:p>
    <w:p w14:paraId="192D80DC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01B5475A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27EE97D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79D0372D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43E1B73A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2 der BG: </w:t>
      </w:r>
    </w:p>
    <w:p w14:paraId="453F0BE7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1EB882F9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7854D12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</w:t>
      </w:r>
      <w:r w:rsidR="00A2593E" w:rsidRPr="00103896">
        <w:rPr>
          <w:rFonts w:ascii="Arial" w:hAnsi="Arial" w:cs="Arial"/>
          <w:sz w:val="20"/>
          <w:szCs w:val="20"/>
        </w:rPr>
        <w:t>schrift, Stempel</w:t>
      </w:r>
      <w:r w:rsidRPr="00103896">
        <w:rPr>
          <w:rFonts w:ascii="Arial" w:hAnsi="Arial" w:cs="Arial"/>
          <w:sz w:val="20"/>
          <w:szCs w:val="20"/>
        </w:rPr>
        <w:t>)</w:t>
      </w:r>
    </w:p>
    <w:p w14:paraId="3FEA715F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200C2E71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3 der BG: </w:t>
      </w:r>
    </w:p>
    <w:p w14:paraId="0E5E723B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5850F85B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35549A5E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09B2E3CA" w14:textId="77777777" w:rsidR="00DF118E" w:rsidRPr="002914B7" w:rsidRDefault="00DF118E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2ED9757B" w14:textId="77777777" w:rsidR="00DF118E" w:rsidRPr="002914B7" w:rsidRDefault="002914B7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i/>
          <w:sz w:val="22"/>
          <w:szCs w:val="22"/>
        </w:rPr>
      </w:pPr>
      <w:r w:rsidRPr="002914B7">
        <w:rPr>
          <w:rFonts w:ascii="Arial" w:hAnsi="Arial" w:cs="Arial"/>
          <w:b/>
          <w:i/>
          <w:sz w:val="22"/>
          <w:szCs w:val="22"/>
        </w:rPr>
        <w:t>Hinweis</w:t>
      </w:r>
      <w:r w:rsidRPr="002914B7">
        <w:rPr>
          <w:rFonts w:ascii="Arial" w:hAnsi="Arial" w:cs="Arial"/>
          <w:i/>
          <w:sz w:val="22"/>
          <w:szCs w:val="22"/>
        </w:rPr>
        <w:br/>
      </w:r>
      <w:r w:rsidR="00DF118E" w:rsidRPr="002914B7">
        <w:rPr>
          <w:rFonts w:ascii="Arial" w:hAnsi="Arial" w:cs="Arial"/>
          <w:i/>
          <w:sz w:val="22"/>
          <w:szCs w:val="22"/>
        </w:rPr>
        <w:t>Bei Teilnahme am elektronischen Vergabeverfahren ersetzt die elektronische Signatur die händische Unterschrift.</w:t>
      </w:r>
    </w:p>
    <w:sectPr w:rsidR="00DF118E" w:rsidRPr="002914B7" w:rsidSect="002F6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20050" w14:textId="77777777" w:rsidR="00633FB7" w:rsidRDefault="00633FB7">
      <w:r>
        <w:separator/>
      </w:r>
    </w:p>
  </w:endnote>
  <w:endnote w:type="continuationSeparator" w:id="0">
    <w:p w14:paraId="05DF10A0" w14:textId="77777777" w:rsidR="00633FB7" w:rsidRDefault="0063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49BD9" w14:textId="77777777" w:rsidR="007A414C" w:rsidRDefault="007A414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05E89" w14:textId="77777777" w:rsidR="007A414C" w:rsidRDefault="007A414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0CCB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556AB417" w14:textId="5198075E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7A414C">
      <w:rPr>
        <w:noProof/>
        <w:lang w:val="en-US"/>
      </w:rPr>
      <w:t>2151363_1</w:t>
    </w:r>
    <w:r w:rsidR="007A414C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7A414C">
      <w:rPr>
        <w:noProof/>
      </w:rPr>
      <w:t>09.06.2026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D269" w14:textId="77777777" w:rsidR="00633FB7" w:rsidRDefault="00633FB7">
      <w:r>
        <w:separator/>
      </w:r>
    </w:p>
  </w:footnote>
  <w:footnote w:type="continuationSeparator" w:id="0">
    <w:p w14:paraId="56793DFB" w14:textId="77777777" w:rsidR="00633FB7" w:rsidRDefault="0063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D346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1A5F8B9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691753" w:rsidRPr="0009739C" w14:paraId="057D416E" w14:textId="77777777" w:rsidTr="00691753">
      <w:trPr>
        <w:trHeight w:val="698"/>
      </w:trPr>
      <w:tc>
        <w:tcPr>
          <w:tcW w:w="2050" w:type="dxa"/>
          <w:vAlign w:val="center"/>
        </w:tcPr>
        <w:p w14:paraId="2C028624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Vergabenummer:</w:t>
          </w:r>
        </w:p>
        <w:p w14:paraId="77E0EBF1" w14:textId="7691EDFE" w:rsidR="00691753" w:rsidRPr="0009739C" w:rsidRDefault="00393516" w:rsidP="0079436C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09739C">
            <w:rPr>
              <w:rFonts w:cs="Arial"/>
              <w:b/>
              <w:bCs/>
              <w:color w:val="FF0000"/>
              <w:sz w:val="22"/>
              <w:szCs w:val="22"/>
            </w:rPr>
            <w:t>TEK</w:t>
          </w:r>
          <w:r w:rsidR="007A414C">
            <w:rPr>
              <w:rFonts w:cs="Arial"/>
              <w:b/>
              <w:bCs/>
              <w:color w:val="FF0000"/>
              <w:sz w:val="22"/>
              <w:szCs w:val="22"/>
            </w:rPr>
            <w:t>2605027</w:t>
          </w:r>
        </w:p>
      </w:tc>
      <w:tc>
        <w:tcPr>
          <w:tcW w:w="5040" w:type="dxa"/>
          <w:vAlign w:val="center"/>
        </w:tcPr>
        <w:p w14:paraId="0AC866BA" w14:textId="77777777" w:rsidR="00691753" w:rsidRPr="0009739C" w:rsidRDefault="0073177F" w:rsidP="00BE63D5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1</w:t>
          </w:r>
          <w:r w:rsidR="00BE63D5">
            <w:rPr>
              <w:rFonts w:ascii="Arial" w:hAnsi="Arial" w:cs="Arial"/>
              <w:b/>
              <w:sz w:val="22"/>
              <w:szCs w:val="22"/>
            </w:rPr>
            <w:t>0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br/>
            <w:t xml:space="preserve">Erklärung </w:t>
          </w:r>
          <w:r w:rsidR="0009739C">
            <w:rPr>
              <w:rFonts w:ascii="Arial" w:hAnsi="Arial" w:cs="Arial"/>
              <w:b/>
              <w:sz w:val="22"/>
              <w:szCs w:val="22"/>
            </w:rPr>
            <w:t>der</w:t>
          </w:r>
          <w:r w:rsidR="0009739C">
            <w:rPr>
              <w:rFonts w:ascii="Arial" w:hAnsi="Arial" w:cs="Arial"/>
              <w:b/>
              <w:sz w:val="22"/>
              <w:szCs w:val="22"/>
            </w:rPr>
            <w:br/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Bewerber-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/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Bietergemeinschaft (BG)</w:t>
          </w:r>
        </w:p>
      </w:tc>
      <w:tc>
        <w:tcPr>
          <w:tcW w:w="2052" w:type="dxa"/>
          <w:vAlign w:val="center"/>
        </w:tcPr>
        <w:p w14:paraId="4519AFE2" w14:textId="3222D6A2" w:rsidR="00691753" w:rsidRPr="0009739C" w:rsidRDefault="00691753" w:rsidP="0053459B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691753" w:rsidRPr="0009739C" w14:paraId="2B762100" w14:textId="77777777" w:rsidTr="00691753">
      <w:trPr>
        <w:cantSplit/>
        <w:trHeight w:val="426"/>
      </w:trPr>
      <w:tc>
        <w:tcPr>
          <w:tcW w:w="2050" w:type="dxa"/>
          <w:vAlign w:val="center"/>
        </w:tcPr>
        <w:p w14:paraId="3143C1A6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CPV:</w:t>
          </w:r>
        </w:p>
        <w:p w14:paraId="0F68C8FC" w14:textId="1FAF696C" w:rsidR="00691753" w:rsidRPr="0009739C" w:rsidRDefault="007A414C" w:rsidP="008E152D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>
            <w:rPr>
              <w:rFonts w:cs="Arial"/>
              <w:b/>
              <w:bCs/>
              <w:color w:val="FF0000"/>
              <w:sz w:val="22"/>
              <w:szCs w:val="22"/>
            </w:rPr>
            <w:t>79710000-4</w:t>
          </w:r>
        </w:p>
      </w:tc>
      <w:tc>
        <w:tcPr>
          <w:tcW w:w="5040" w:type="dxa"/>
          <w:vAlign w:val="center"/>
        </w:tcPr>
        <w:p w14:paraId="41F3308E" w14:textId="67703540" w:rsidR="00691753" w:rsidRPr="0009739C" w:rsidRDefault="007A414C" w:rsidP="00204149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>
            <w:rPr>
              <w:rFonts w:ascii="Arial" w:hAnsi="Arial" w:cs="Arial"/>
              <w:b/>
              <w:color w:val="FF0000"/>
              <w:sz w:val="22"/>
              <w:szCs w:val="22"/>
            </w:rPr>
            <w:t>Sicherheitsdienstleistungen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99A9C97" w14:textId="77777777" w:rsidR="00691753" w:rsidRPr="0009739C" w:rsidRDefault="00691753" w:rsidP="0053459B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09739C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09739C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6DDCD62A" w14:textId="77777777" w:rsidR="000C33F9" w:rsidRPr="0009739C" w:rsidRDefault="000C33F9" w:rsidP="004C2457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3DBE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F4504A"/>
    <w:multiLevelType w:val="hybridMultilevel"/>
    <w:tmpl w:val="C4463658"/>
    <w:lvl w:ilvl="0" w:tplc="235247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3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3"/>
  </w:num>
  <w:num w:numId="17">
    <w:abstractNumId w:val="35"/>
  </w:num>
  <w:num w:numId="18">
    <w:abstractNumId w:val="34"/>
  </w:num>
  <w:num w:numId="19">
    <w:abstractNumId w:val="14"/>
  </w:num>
  <w:num w:numId="20">
    <w:abstractNumId w:val="30"/>
  </w:num>
  <w:num w:numId="21">
    <w:abstractNumId w:val="19"/>
  </w:num>
  <w:num w:numId="22">
    <w:abstractNumId w:val="32"/>
  </w:num>
  <w:num w:numId="23">
    <w:abstractNumId w:val="25"/>
  </w:num>
  <w:num w:numId="24">
    <w:abstractNumId w:val="29"/>
  </w:num>
  <w:num w:numId="25">
    <w:abstractNumId w:val="20"/>
  </w:num>
  <w:num w:numId="26">
    <w:abstractNumId w:val="13"/>
  </w:num>
  <w:num w:numId="27">
    <w:abstractNumId w:val="31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8"/>
  </w:num>
  <w:num w:numId="37">
    <w:abstractNumId w:val="12"/>
  </w:num>
  <w:num w:numId="3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4C3A"/>
    <w:rsid w:val="00035AFD"/>
    <w:rsid w:val="00070F43"/>
    <w:rsid w:val="00073BFE"/>
    <w:rsid w:val="00076324"/>
    <w:rsid w:val="00087A34"/>
    <w:rsid w:val="00094D33"/>
    <w:rsid w:val="0009739C"/>
    <w:rsid w:val="000A7EBD"/>
    <w:rsid w:val="000B58E9"/>
    <w:rsid w:val="000C33F9"/>
    <w:rsid w:val="000E18F4"/>
    <w:rsid w:val="000F02C7"/>
    <w:rsid w:val="000F0FCE"/>
    <w:rsid w:val="000F1080"/>
    <w:rsid w:val="000F1B9F"/>
    <w:rsid w:val="000F4C5E"/>
    <w:rsid w:val="000F7C79"/>
    <w:rsid w:val="00103896"/>
    <w:rsid w:val="00107760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A58ED"/>
    <w:rsid w:val="001A7603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04149"/>
    <w:rsid w:val="0021466F"/>
    <w:rsid w:val="00214CE1"/>
    <w:rsid w:val="00215E03"/>
    <w:rsid w:val="00236DAE"/>
    <w:rsid w:val="0024420D"/>
    <w:rsid w:val="00245D87"/>
    <w:rsid w:val="00246925"/>
    <w:rsid w:val="00264842"/>
    <w:rsid w:val="00265F45"/>
    <w:rsid w:val="00270751"/>
    <w:rsid w:val="00271BEC"/>
    <w:rsid w:val="00272D77"/>
    <w:rsid w:val="00280FFD"/>
    <w:rsid w:val="002914B7"/>
    <w:rsid w:val="0029152F"/>
    <w:rsid w:val="0029392A"/>
    <w:rsid w:val="002A0181"/>
    <w:rsid w:val="002B5F19"/>
    <w:rsid w:val="002D3522"/>
    <w:rsid w:val="002E07C0"/>
    <w:rsid w:val="002E4729"/>
    <w:rsid w:val="002E67BE"/>
    <w:rsid w:val="002E6825"/>
    <w:rsid w:val="002F0AC7"/>
    <w:rsid w:val="002F344D"/>
    <w:rsid w:val="002F6588"/>
    <w:rsid w:val="003077D2"/>
    <w:rsid w:val="00330C16"/>
    <w:rsid w:val="00333913"/>
    <w:rsid w:val="00333FDD"/>
    <w:rsid w:val="0034142D"/>
    <w:rsid w:val="00350DF0"/>
    <w:rsid w:val="00361433"/>
    <w:rsid w:val="00365B3F"/>
    <w:rsid w:val="00377976"/>
    <w:rsid w:val="00393516"/>
    <w:rsid w:val="00394529"/>
    <w:rsid w:val="00395BA1"/>
    <w:rsid w:val="003975AA"/>
    <w:rsid w:val="003A2CD1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08A"/>
    <w:rsid w:val="00463307"/>
    <w:rsid w:val="00463BE3"/>
    <w:rsid w:val="004771F9"/>
    <w:rsid w:val="00484C75"/>
    <w:rsid w:val="004B44E9"/>
    <w:rsid w:val="004B7CA9"/>
    <w:rsid w:val="004C0268"/>
    <w:rsid w:val="004C2457"/>
    <w:rsid w:val="004C5D9D"/>
    <w:rsid w:val="004D01E0"/>
    <w:rsid w:val="004D61B4"/>
    <w:rsid w:val="004D7161"/>
    <w:rsid w:val="004E3C81"/>
    <w:rsid w:val="004E68C1"/>
    <w:rsid w:val="004F143A"/>
    <w:rsid w:val="004F1676"/>
    <w:rsid w:val="004F3B20"/>
    <w:rsid w:val="00510ED1"/>
    <w:rsid w:val="00515040"/>
    <w:rsid w:val="0052220E"/>
    <w:rsid w:val="00522D62"/>
    <w:rsid w:val="0053459B"/>
    <w:rsid w:val="00543F1B"/>
    <w:rsid w:val="005456D5"/>
    <w:rsid w:val="0056318D"/>
    <w:rsid w:val="0057489E"/>
    <w:rsid w:val="005773C6"/>
    <w:rsid w:val="00582435"/>
    <w:rsid w:val="00590595"/>
    <w:rsid w:val="005920C1"/>
    <w:rsid w:val="005A644D"/>
    <w:rsid w:val="005A798D"/>
    <w:rsid w:val="005B4509"/>
    <w:rsid w:val="005C48FB"/>
    <w:rsid w:val="005D7D66"/>
    <w:rsid w:val="005E13C0"/>
    <w:rsid w:val="005F26DB"/>
    <w:rsid w:val="00602319"/>
    <w:rsid w:val="0060235E"/>
    <w:rsid w:val="006133E3"/>
    <w:rsid w:val="006245FF"/>
    <w:rsid w:val="006318B8"/>
    <w:rsid w:val="00633FB7"/>
    <w:rsid w:val="00634667"/>
    <w:rsid w:val="00640EE4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1753"/>
    <w:rsid w:val="0069193B"/>
    <w:rsid w:val="00694228"/>
    <w:rsid w:val="006953CE"/>
    <w:rsid w:val="00695B0C"/>
    <w:rsid w:val="006A005D"/>
    <w:rsid w:val="006A316A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4FF0"/>
    <w:rsid w:val="0071565B"/>
    <w:rsid w:val="00715872"/>
    <w:rsid w:val="00730D01"/>
    <w:rsid w:val="0073177F"/>
    <w:rsid w:val="00736193"/>
    <w:rsid w:val="007519A4"/>
    <w:rsid w:val="007555BA"/>
    <w:rsid w:val="00755780"/>
    <w:rsid w:val="00755D0A"/>
    <w:rsid w:val="007627B8"/>
    <w:rsid w:val="00772636"/>
    <w:rsid w:val="007731A1"/>
    <w:rsid w:val="00775DD2"/>
    <w:rsid w:val="00783B3A"/>
    <w:rsid w:val="0079436C"/>
    <w:rsid w:val="0079770B"/>
    <w:rsid w:val="007A07A2"/>
    <w:rsid w:val="007A414C"/>
    <w:rsid w:val="007B16CF"/>
    <w:rsid w:val="007C0733"/>
    <w:rsid w:val="007D0E2F"/>
    <w:rsid w:val="007D3955"/>
    <w:rsid w:val="007E4D72"/>
    <w:rsid w:val="00802AA6"/>
    <w:rsid w:val="00804456"/>
    <w:rsid w:val="00806EEC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3C47"/>
    <w:rsid w:val="008A4FC2"/>
    <w:rsid w:val="008A57DD"/>
    <w:rsid w:val="008B7E51"/>
    <w:rsid w:val="008C054D"/>
    <w:rsid w:val="008C11B5"/>
    <w:rsid w:val="008C7B2C"/>
    <w:rsid w:val="008E152D"/>
    <w:rsid w:val="00900939"/>
    <w:rsid w:val="00903F73"/>
    <w:rsid w:val="00910C68"/>
    <w:rsid w:val="00916FBC"/>
    <w:rsid w:val="00927973"/>
    <w:rsid w:val="00933040"/>
    <w:rsid w:val="00935493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B068C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593E"/>
    <w:rsid w:val="00A26355"/>
    <w:rsid w:val="00A30C55"/>
    <w:rsid w:val="00A34CEE"/>
    <w:rsid w:val="00A45B9A"/>
    <w:rsid w:val="00A47760"/>
    <w:rsid w:val="00A54E2A"/>
    <w:rsid w:val="00A820EA"/>
    <w:rsid w:val="00A91EDE"/>
    <w:rsid w:val="00A96530"/>
    <w:rsid w:val="00AA5910"/>
    <w:rsid w:val="00AC1280"/>
    <w:rsid w:val="00AD4A26"/>
    <w:rsid w:val="00AD5548"/>
    <w:rsid w:val="00AE7396"/>
    <w:rsid w:val="00AF25C4"/>
    <w:rsid w:val="00AF3BFD"/>
    <w:rsid w:val="00AF4A9B"/>
    <w:rsid w:val="00AF51E1"/>
    <w:rsid w:val="00B01898"/>
    <w:rsid w:val="00B034A8"/>
    <w:rsid w:val="00B04581"/>
    <w:rsid w:val="00B344FB"/>
    <w:rsid w:val="00B35362"/>
    <w:rsid w:val="00B41884"/>
    <w:rsid w:val="00B43F73"/>
    <w:rsid w:val="00B511BE"/>
    <w:rsid w:val="00B64634"/>
    <w:rsid w:val="00B843DB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C3D98"/>
    <w:rsid w:val="00BE308A"/>
    <w:rsid w:val="00BE3F29"/>
    <w:rsid w:val="00BE54B4"/>
    <w:rsid w:val="00BE63D5"/>
    <w:rsid w:val="00C0096C"/>
    <w:rsid w:val="00C04A6E"/>
    <w:rsid w:val="00C05A0B"/>
    <w:rsid w:val="00C12275"/>
    <w:rsid w:val="00C12E21"/>
    <w:rsid w:val="00C1541F"/>
    <w:rsid w:val="00C22AEC"/>
    <w:rsid w:val="00C26DFA"/>
    <w:rsid w:val="00C62134"/>
    <w:rsid w:val="00C62658"/>
    <w:rsid w:val="00C62D84"/>
    <w:rsid w:val="00C63BA9"/>
    <w:rsid w:val="00C65DD1"/>
    <w:rsid w:val="00C737E8"/>
    <w:rsid w:val="00C8192A"/>
    <w:rsid w:val="00C90E25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04785"/>
    <w:rsid w:val="00D118EA"/>
    <w:rsid w:val="00D2068E"/>
    <w:rsid w:val="00D2117F"/>
    <w:rsid w:val="00D37F73"/>
    <w:rsid w:val="00D50675"/>
    <w:rsid w:val="00D6221C"/>
    <w:rsid w:val="00D72136"/>
    <w:rsid w:val="00D73DF4"/>
    <w:rsid w:val="00D75026"/>
    <w:rsid w:val="00D762EB"/>
    <w:rsid w:val="00D854BE"/>
    <w:rsid w:val="00D96827"/>
    <w:rsid w:val="00DA18D4"/>
    <w:rsid w:val="00DA2F65"/>
    <w:rsid w:val="00DA53B7"/>
    <w:rsid w:val="00DB1519"/>
    <w:rsid w:val="00DB16CA"/>
    <w:rsid w:val="00DB414A"/>
    <w:rsid w:val="00DC19DC"/>
    <w:rsid w:val="00DC6B00"/>
    <w:rsid w:val="00DE25B0"/>
    <w:rsid w:val="00DF0CCF"/>
    <w:rsid w:val="00DF118E"/>
    <w:rsid w:val="00DF28D7"/>
    <w:rsid w:val="00DF5FF5"/>
    <w:rsid w:val="00E03D1D"/>
    <w:rsid w:val="00E05228"/>
    <w:rsid w:val="00E16517"/>
    <w:rsid w:val="00E21E82"/>
    <w:rsid w:val="00E50B53"/>
    <w:rsid w:val="00E524A5"/>
    <w:rsid w:val="00E54454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6DED"/>
    <w:rsid w:val="00EE11C5"/>
    <w:rsid w:val="00EF687E"/>
    <w:rsid w:val="00F018DB"/>
    <w:rsid w:val="00F04E9B"/>
    <w:rsid w:val="00F2311B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E129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65EC8E57"/>
  <w15:chartTrackingRefBased/>
  <w15:docId w15:val="{23D6DB04-A5CA-4B1A-8A8C-07A4C3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KopfzeileZchn">
    <w:name w:val="Kopfzeile Zchn"/>
    <w:link w:val="Kopfzeile"/>
    <w:rsid w:val="004C2457"/>
    <w:rPr>
      <w:rFonts w:ascii="Arial" w:hAnsi="Arial"/>
      <w:spacing w:val="6"/>
      <w:sz w:val="16"/>
      <w:szCs w:val="24"/>
    </w:rPr>
  </w:style>
  <w:style w:type="paragraph" w:customStyle="1" w:styleId="Text">
    <w:name w:val="Text"/>
    <w:basedOn w:val="Standard"/>
    <w:rsid w:val="0069193B"/>
    <w:pPr>
      <w:tabs>
        <w:tab w:val="left" w:pos="709"/>
        <w:tab w:val="left" w:pos="1134"/>
        <w:tab w:val="left" w:pos="1559"/>
        <w:tab w:val="left" w:pos="4536"/>
      </w:tabs>
      <w:spacing w:after="120"/>
    </w:pPr>
    <w:rPr>
      <w:rFonts w:ascii="Arial" w:hAnsi="Arial"/>
      <w:color w:val="000000"/>
      <w:spacing w:val="0"/>
      <w:sz w:val="22"/>
      <w:szCs w:val="20"/>
    </w:rPr>
  </w:style>
  <w:style w:type="character" w:customStyle="1" w:styleId="Textkrper-ZeileneinzugZchn">
    <w:name w:val="Textkörper-Zeileneinzug Zchn"/>
    <w:link w:val="Textkrper-Zeileneinzug"/>
    <w:semiHidden/>
    <w:rsid w:val="00DF118E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171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Gillmeister, Fabian</cp:lastModifiedBy>
  <cp:revision>4</cp:revision>
  <cp:lastPrinted>2013-03-19T13:13:00Z</cp:lastPrinted>
  <dcterms:created xsi:type="dcterms:W3CDTF">2023-05-12T04:51:00Z</dcterms:created>
  <dcterms:modified xsi:type="dcterms:W3CDTF">2026-06-09T08:29:00Z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