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08671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(nicht von Einzelbewerbern</w:t>
      </w:r>
      <w:r w:rsidR="00A54E2A" w:rsidRPr="004C2457">
        <w:rPr>
          <w:rFonts w:ascii="Arial" w:hAnsi="Arial" w:cs="Arial"/>
          <w:sz w:val="22"/>
          <w:szCs w:val="22"/>
        </w:rPr>
        <w:t>/-bietern</w:t>
      </w:r>
      <w:r w:rsidRPr="004C2457">
        <w:rPr>
          <w:rFonts w:ascii="Arial" w:hAnsi="Arial" w:cs="Arial"/>
          <w:sz w:val="22"/>
          <w:szCs w:val="22"/>
        </w:rPr>
        <w:t xml:space="preserve"> einzureichen</w:t>
      </w:r>
      <w:r w:rsidR="0069193B">
        <w:rPr>
          <w:rFonts w:ascii="Arial" w:hAnsi="Arial" w:cs="Arial"/>
          <w:sz w:val="22"/>
          <w:szCs w:val="22"/>
        </w:rPr>
        <w:t xml:space="preserve"> – bitte entsprechend</w:t>
      </w:r>
      <w:r w:rsidR="00F04E9B" w:rsidRPr="004C2457">
        <w:rPr>
          <w:rFonts w:ascii="Arial" w:hAnsi="Arial" w:cs="Arial"/>
          <w:sz w:val="22"/>
          <w:szCs w:val="22"/>
        </w:rPr>
        <w:t xml:space="preserve"> </w:t>
      </w:r>
      <w:r w:rsidR="00EE11C5">
        <w:rPr>
          <w:rFonts w:ascii="Arial" w:hAnsi="Arial" w:cs="Arial"/>
          <w:sz w:val="22"/>
          <w:szCs w:val="22"/>
        </w:rPr>
        <w:t xml:space="preserve">der </w:t>
      </w:r>
      <w:r w:rsidR="00F04E9B" w:rsidRPr="004C2457">
        <w:rPr>
          <w:rFonts w:ascii="Arial" w:hAnsi="Arial" w:cs="Arial"/>
          <w:sz w:val="22"/>
          <w:szCs w:val="22"/>
        </w:rPr>
        <w:t>Mitgliederzahl vervielfältigen</w:t>
      </w:r>
      <w:r w:rsidRPr="004C2457">
        <w:rPr>
          <w:rFonts w:ascii="Arial" w:hAnsi="Arial" w:cs="Arial"/>
          <w:sz w:val="22"/>
          <w:szCs w:val="22"/>
        </w:rPr>
        <w:t>)</w:t>
      </w:r>
    </w:p>
    <w:p w14:paraId="16E25660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page" w:tblpX="3238" w:tblpY="-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EE11C5" w:rsidRPr="0053459B" w14:paraId="3426B558" w14:textId="77777777" w:rsidTr="0069193B">
        <w:trPr>
          <w:trHeight w:val="415"/>
        </w:trPr>
        <w:tc>
          <w:tcPr>
            <w:tcW w:w="7338" w:type="dxa"/>
            <w:shd w:val="clear" w:color="auto" w:fill="auto"/>
          </w:tcPr>
          <w:p w14:paraId="041852A2" w14:textId="77777777" w:rsidR="00EE11C5" w:rsidRPr="0053459B" w:rsidRDefault="00EE11C5" w:rsidP="0053459B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4C07B60D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  <w:u w:val="single"/>
        </w:rPr>
      </w:pPr>
      <w:r w:rsidRPr="004C2457">
        <w:rPr>
          <w:rFonts w:ascii="Arial" w:hAnsi="Arial" w:cs="Arial"/>
          <w:b/>
          <w:sz w:val="22"/>
          <w:szCs w:val="22"/>
        </w:rPr>
        <w:t xml:space="preserve">Name der </w:t>
      </w:r>
      <w:r w:rsidR="009E015D" w:rsidRPr="004C2457">
        <w:rPr>
          <w:rFonts w:ascii="Arial" w:hAnsi="Arial" w:cs="Arial"/>
          <w:b/>
          <w:sz w:val="22"/>
          <w:szCs w:val="22"/>
        </w:rPr>
        <w:t>BG</w:t>
      </w:r>
      <w:r w:rsidRPr="004C2457">
        <w:rPr>
          <w:rFonts w:ascii="Arial" w:hAnsi="Arial" w:cs="Arial"/>
          <w:b/>
          <w:sz w:val="22"/>
          <w:szCs w:val="22"/>
        </w:rPr>
        <w:t xml:space="preserve">: </w:t>
      </w:r>
      <w:r w:rsidR="00EE11C5">
        <w:rPr>
          <w:rFonts w:ascii="Arial" w:hAnsi="Arial" w:cs="Arial"/>
          <w:b/>
          <w:sz w:val="22"/>
          <w:szCs w:val="22"/>
        </w:rPr>
        <w:t xml:space="preserve"> </w:t>
      </w:r>
    </w:p>
    <w:p w14:paraId="5EDFFCB1" w14:textId="77777777" w:rsidR="00E21E82" w:rsidRPr="004C2457" w:rsidRDefault="00E21E82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5"/>
        <w:gridCol w:w="2976"/>
        <w:gridCol w:w="3229"/>
      </w:tblGrid>
      <w:tr w:rsidR="003F6973" w:rsidRPr="004C2457" w14:paraId="11751BAE" w14:textId="77777777" w:rsidTr="0069193B">
        <w:trPr>
          <w:trHeight w:val="304"/>
        </w:trPr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EE08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C2457">
              <w:rPr>
                <w:rFonts w:ascii="Arial" w:hAnsi="Arial" w:cs="Arial"/>
                <w:b/>
                <w:sz w:val="22"/>
                <w:szCs w:val="22"/>
              </w:rPr>
              <w:t>Mitglied 1</w:t>
            </w:r>
            <w:r w:rsidR="004C2457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4C2457">
              <w:rPr>
                <w:rFonts w:ascii="Arial" w:hAnsi="Arial" w:cs="Arial"/>
                <w:b/>
                <w:sz w:val="22"/>
                <w:szCs w:val="22"/>
              </w:rPr>
              <w:t xml:space="preserve">der 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t>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D0217A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52A1217B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0A8E559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62B536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4B395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82529D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0AA8041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B0A80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D3EEB9E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72AC8F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6BA6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FDCC4D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378681D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716C35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E1C006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C9085C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1F69678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9B59B62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E407E5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4F9D3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4E45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51CA64B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C861BC4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B0CF56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A0F9F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47728B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3A625B6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599DF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9EE565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2E410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E177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53564FBF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313E311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713B43F2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72FB4F" w14:textId="77777777" w:rsidR="003F6973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2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1FC5E9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1AF86F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7C87B9E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4BDE1B8F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9AA9C2B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135DDD5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A8C27C5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DDE7FEB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6FB1F6C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D417D7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A3533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DBD5DF2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4C9E063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6E53B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550EB5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21E422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0239D6E7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FF61AC7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0ADAE1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8E2AA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06678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4BBFC99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7A499D1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58846C2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FD311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509BF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147D1CF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ECC0FD6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14FD4B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0F34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E47A1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23BEDC0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C0BF20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D08F500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E9FA3AF" w14:textId="77777777" w:rsidR="00E21E82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3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571D1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3203846C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FBFC40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84F574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ABBAF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63192BF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6D74F3A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D07337E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C3EE5E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D4AF17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4DCCD7" w14:textId="77777777" w:rsidR="00887791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7BB8128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FAB5DEB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0D06667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06871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7A4638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52E48E4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5336C5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58E929D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F54F9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FC1DD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291198D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3218B4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790679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F5F68B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FFEE24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2E5FA5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64B0876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02355FD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E1F134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3554" w14:textId="77777777" w:rsidR="00E21E82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42DD9E66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128273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A68715" w14:textId="77777777" w:rsidR="002F6588" w:rsidRDefault="002F6588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D98DEA3" w14:textId="77777777" w:rsidR="00510ED1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2CA1DAEC" w14:textId="77777777" w:rsidR="00510ED1" w:rsidRPr="004C2457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5858630E" w14:textId="77777777" w:rsidR="003F6973" w:rsidRDefault="001A7603" w:rsidP="001A7603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="003F6973" w:rsidRPr="004C2457">
        <w:rPr>
          <w:rFonts w:ascii="Arial" w:hAnsi="Arial" w:cs="Arial"/>
          <w:sz w:val="22"/>
          <w:szCs w:val="22"/>
        </w:rPr>
        <w:t xml:space="preserve">Hiermit erklären wir, dass wir </w:t>
      </w:r>
      <w:r w:rsidR="00582435">
        <w:rPr>
          <w:rFonts w:ascii="Arial" w:hAnsi="Arial" w:cs="Arial"/>
          <w:sz w:val="22"/>
          <w:szCs w:val="22"/>
        </w:rPr>
        <w:t xml:space="preserve">als </w:t>
      </w:r>
      <w:r w:rsidR="004D61B4">
        <w:rPr>
          <w:rFonts w:ascii="Arial" w:hAnsi="Arial" w:cs="Arial"/>
          <w:sz w:val="22"/>
          <w:szCs w:val="22"/>
        </w:rPr>
        <w:t>BG</w:t>
      </w:r>
      <w:r w:rsidR="00582435">
        <w:rPr>
          <w:rFonts w:ascii="Arial" w:hAnsi="Arial" w:cs="Arial"/>
          <w:sz w:val="22"/>
          <w:szCs w:val="22"/>
        </w:rPr>
        <w:t xml:space="preserve"> </w:t>
      </w:r>
      <w:r w:rsidR="004D61B4">
        <w:rPr>
          <w:rFonts w:ascii="Arial" w:hAnsi="Arial" w:cs="Arial"/>
          <w:sz w:val="22"/>
          <w:szCs w:val="22"/>
        </w:rPr>
        <w:t>an dem o.g. Vergabeverfahren teilnehmen</w:t>
      </w:r>
      <w:r w:rsidR="0058243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Im Auftragsfall werden wir eine Arbeitsgemeinschaft bilden.</w:t>
      </w:r>
    </w:p>
    <w:p w14:paraId="51DCE953" w14:textId="77777777" w:rsidR="001A7603" w:rsidRPr="004C2457" w:rsidRDefault="001A7603" w:rsidP="001A7603">
      <w:pPr>
        <w:pStyle w:val="EinzugA0"/>
        <w:spacing w:before="0" w:line="240" w:lineRule="auto"/>
        <w:ind w:left="930" w:firstLine="0"/>
        <w:jc w:val="left"/>
        <w:rPr>
          <w:rFonts w:ascii="Arial" w:hAnsi="Arial" w:cs="Arial"/>
          <w:sz w:val="22"/>
          <w:szCs w:val="22"/>
        </w:rPr>
      </w:pPr>
    </w:p>
    <w:p w14:paraId="22EFFBCE" w14:textId="77777777" w:rsidR="003F6973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2.</w:t>
      </w:r>
      <w:r w:rsidRPr="004C2457">
        <w:rPr>
          <w:rFonts w:ascii="Arial" w:hAnsi="Arial" w:cs="Arial"/>
          <w:sz w:val="22"/>
          <w:szCs w:val="22"/>
        </w:rPr>
        <w:tab/>
        <w:t xml:space="preserve">Als bevollmächtigten Vertreter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benennen wir hiermit das Mitglied</w:t>
      </w:r>
    </w:p>
    <w:p w14:paraId="6B9BE1D4" w14:textId="77777777" w:rsidR="00EE11C5" w:rsidRDefault="00EE11C5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EE11C5" w:rsidRPr="0053459B" w14:paraId="0EE6E93D" w14:textId="77777777" w:rsidTr="0069193B">
        <w:trPr>
          <w:trHeight w:val="446"/>
        </w:trPr>
        <w:tc>
          <w:tcPr>
            <w:tcW w:w="8613" w:type="dxa"/>
            <w:shd w:val="clear" w:color="auto" w:fill="auto"/>
          </w:tcPr>
          <w:p w14:paraId="5633739B" w14:textId="77777777" w:rsidR="00EE11C5" w:rsidRPr="0053459B" w:rsidRDefault="00EE11C5" w:rsidP="0053459B">
            <w:pPr>
              <w:pStyle w:val="EinzugA0"/>
              <w:spacing w:before="0" w:line="240" w:lineRule="auto"/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8E7A2A" w14:textId="77777777" w:rsidR="003F6973" w:rsidRPr="004C2457" w:rsidRDefault="003F6973" w:rsidP="004C2457">
      <w:pPr>
        <w:pStyle w:val="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3F16F28" w14:textId="77777777" w:rsidR="003F6973" w:rsidRPr="004C2457" w:rsidRDefault="003F6973" w:rsidP="004C2457">
      <w:pPr>
        <w:pStyle w:val="A1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 xml:space="preserve">Das Mitglied ist berechtigt, namens und im Auftrag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in Bezug auf dieses Ausschreibungsverfahren</w:t>
      </w:r>
    </w:p>
    <w:p w14:paraId="50421976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den Teilnahmeantrag einzureichen,</w:t>
      </w:r>
    </w:p>
    <w:p w14:paraId="12D7AC1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proofErr w:type="gramStart"/>
      <w:r w:rsidRPr="004C2457">
        <w:rPr>
          <w:rFonts w:ascii="Arial" w:hAnsi="Arial" w:cs="Arial"/>
          <w:sz w:val="22"/>
          <w:szCs w:val="22"/>
        </w:rPr>
        <w:t>das</w:t>
      </w:r>
      <w:proofErr w:type="gramEnd"/>
      <w:r w:rsidRPr="004C2457">
        <w:rPr>
          <w:rFonts w:ascii="Arial" w:hAnsi="Arial" w:cs="Arial"/>
          <w:sz w:val="22"/>
          <w:szCs w:val="22"/>
        </w:rPr>
        <w:t xml:space="preserve"> oder die Angebote einzureichen,</w:t>
      </w:r>
    </w:p>
    <w:p w14:paraId="76F1E19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im Rahmen dieser Ausschreibung Verhandlungen zu führen,</w:t>
      </w:r>
    </w:p>
    <w:p w14:paraId="38686BFF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Erklärungen abzugeben und entgegenzunehmen, sowie</w:t>
      </w:r>
    </w:p>
    <w:p w14:paraId="1903DF25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Verträge mit dem Auftraggeber abzuschließen.</w:t>
      </w:r>
    </w:p>
    <w:p w14:paraId="4494492F" w14:textId="77777777" w:rsidR="003F6973" w:rsidRPr="004C2457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3.</w:t>
      </w:r>
      <w:r w:rsidRPr="004C2457">
        <w:rPr>
          <w:rFonts w:ascii="Arial" w:hAnsi="Arial" w:cs="Arial"/>
          <w:sz w:val="22"/>
          <w:szCs w:val="22"/>
        </w:rPr>
        <w:tab/>
        <w:t xml:space="preserve">Die Mitglieder der </w:t>
      </w:r>
      <w:r w:rsidR="007A07A2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haften im Verhältnis zum Auftraggeber gesamtschuldnerisch</w:t>
      </w:r>
      <w:r w:rsidR="004D61B4">
        <w:rPr>
          <w:rFonts w:ascii="Arial" w:hAnsi="Arial" w:cs="Arial"/>
          <w:sz w:val="22"/>
          <w:szCs w:val="22"/>
        </w:rPr>
        <w:t>, auch über die Auflösung der BG hinaus</w:t>
      </w:r>
      <w:r w:rsidRPr="004C2457">
        <w:rPr>
          <w:rFonts w:ascii="Arial" w:hAnsi="Arial" w:cs="Arial"/>
          <w:sz w:val="22"/>
          <w:szCs w:val="22"/>
        </w:rPr>
        <w:t xml:space="preserve">. </w:t>
      </w:r>
    </w:p>
    <w:p w14:paraId="07C87981" w14:textId="77777777" w:rsidR="0069193B" w:rsidRPr="0069193B" w:rsidRDefault="0069193B" w:rsidP="00264842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0E9ECC8" w14:textId="77777777" w:rsidR="0069193B" w:rsidRPr="004D61B4" w:rsidRDefault="00DF118E" w:rsidP="0069193B">
      <w:pPr>
        <w:rPr>
          <w:rFonts w:ascii="Arial" w:hAnsi="Arial" w:cs="Arial"/>
          <w:b/>
          <w:sz w:val="22"/>
          <w:szCs w:val="22"/>
        </w:rPr>
      </w:pPr>
      <w:r w:rsidRPr="004D61B4">
        <w:rPr>
          <w:rFonts w:ascii="Arial" w:hAnsi="Arial" w:cs="Arial"/>
          <w:b/>
          <w:sz w:val="22"/>
          <w:szCs w:val="22"/>
        </w:rPr>
        <w:t xml:space="preserve">Mitglied 1 der BG: </w:t>
      </w:r>
    </w:p>
    <w:p w14:paraId="192D80DC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01B5475A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27EE97D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79D0372D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43E1B73A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2 der BG: </w:t>
      </w:r>
    </w:p>
    <w:p w14:paraId="453F0BE7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1EB882F9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7854D12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</w:t>
      </w:r>
      <w:r w:rsidR="00A2593E" w:rsidRPr="00103896">
        <w:rPr>
          <w:rFonts w:ascii="Arial" w:hAnsi="Arial" w:cs="Arial"/>
          <w:sz w:val="20"/>
          <w:szCs w:val="20"/>
        </w:rPr>
        <w:t>schrift, Stempel</w:t>
      </w:r>
      <w:r w:rsidRPr="00103896">
        <w:rPr>
          <w:rFonts w:ascii="Arial" w:hAnsi="Arial" w:cs="Arial"/>
          <w:sz w:val="20"/>
          <w:szCs w:val="20"/>
        </w:rPr>
        <w:t>)</w:t>
      </w:r>
    </w:p>
    <w:p w14:paraId="3FEA715F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200C2E71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3 der BG: </w:t>
      </w:r>
    </w:p>
    <w:p w14:paraId="0E5E723B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5850F85B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35549A5E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09B2E3CA" w14:textId="77777777" w:rsidR="00DF118E" w:rsidRPr="002914B7" w:rsidRDefault="00DF118E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2ED9757B" w14:textId="77777777" w:rsidR="00DF118E" w:rsidRPr="002914B7" w:rsidRDefault="002914B7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i/>
          <w:sz w:val="22"/>
          <w:szCs w:val="22"/>
        </w:rPr>
      </w:pPr>
      <w:r w:rsidRPr="002914B7">
        <w:rPr>
          <w:rFonts w:ascii="Arial" w:hAnsi="Arial" w:cs="Arial"/>
          <w:b/>
          <w:i/>
          <w:sz w:val="22"/>
          <w:szCs w:val="22"/>
        </w:rPr>
        <w:t>Hinweis</w:t>
      </w:r>
      <w:r w:rsidRPr="002914B7">
        <w:rPr>
          <w:rFonts w:ascii="Arial" w:hAnsi="Arial" w:cs="Arial"/>
          <w:i/>
          <w:sz w:val="22"/>
          <w:szCs w:val="22"/>
        </w:rPr>
        <w:br/>
      </w:r>
      <w:r w:rsidR="00DF118E" w:rsidRPr="002914B7">
        <w:rPr>
          <w:rFonts w:ascii="Arial" w:hAnsi="Arial" w:cs="Arial"/>
          <w:i/>
          <w:sz w:val="22"/>
          <w:szCs w:val="22"/>
        </w:rPr>
        <w:t>Bei Teilnahme am elektronischen Vergabeverfahren ersetzt die elektronische Signatur die händische Unterschrift.</w:t>
      </w:r>
    </w:p>
    <w:sectPr w:rsidR="00DF118E" w:rsidRPr="002914B7" w:rsidSect="002F6588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2552" w:right="986" w:bottom="1080" w:left="1440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20050" w14:textId="77777777" w:rsidR="00633FB7" w:rsidRDefault="00633FB7">
      <w:r>
        <w:separator/>
      </w:r>
    </w:p>
  </w:endnote>
  <w:endnote w:type="continuationSeparator" w:id="0">
    <w:p w14:paraId="05DF10A0" w14:textId="77777777" w:rsidR="00633FB7" w:rsidRDefault="0063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F0CCB" w14:textId="77777777" w:rsidR="00AD5548" w:rsidRPr="00C22AEC" w:rsidRDefault="00AD5548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D50675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D50675">
      <w:rPr>
        <w:noProof/>
      </w:rPr>
      <w:t>-0862</w:t>
    </w:r>
    <w:r w:rsidR="00D50675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D50675">
      <w:t>2009</w:t>
    </w:r>
    <w:r w:rsidRPr="00844C94">
      <w:rPr>
        <w:lang w:val="en-US"/>
      </w:rPr>
      <w:fldChar w:fldCharType="end"/>
    </w:r>
  </w:p>
  <w:p w14:paraId="556AB417" w14:textId="01A10F71" w:rsidR="00AD5548" w:rsidRPr="005F26DB" w:rsidRDefault="00AD5548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24790E">
      <w:rPr>
        <w:noProof/>
        <w:lang w:val="en-US"/>
      </w:rPr>
      <w:t>2151363_1</w:t>
    </w:r>
    <w:r w:rsidR="0024790E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24790E">
      <w:rPr>
        <w:noProof/>
      </w:rPr>
      <w:t>20.10.2026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7D269" w14:textId="77777777" w:rsidR="00633FB7" w:rsidRDefault="00633FB7">
      <w:r>
        <w:separator/>
      </w:r>
    </w:p>
  </w:footnote>
  <w:footnote w:type="continuationSeparator" w:id="0">
    <w:p w14:paraId="56793DFB" w14:textId="77777777" w:rsidR="00633FB7" w:rsidRDefault="00633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0D346" w14:textId="77777777" w:rsidR="00AD5548" w:rsidRDefault="00AD5548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51A5F8B9" w14:textId="77777777" w:rsidR="00AD5548" w:rsidRDefault="00AD5548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691753" w:rsidRPr="0009739C" w14:paraId="057D416E" w14:textId="77777777" w:rsidTr="00691753">
      <w:trPr>
        <w:trHeight w:val="698"/>
      </w:trPr>
      <w:tc>
        <w:tcPr>
          <w:tcW w:w="2050" w:type="dxa"/>
          <w:vAlign w:val="center"/>
        </w:tcPr>
        <w:p w14:paraId="2C028624" w14:textId="77777777" w:rsidR="00691753" w:rsidRPr="0009739C" w:rsidRDefault="00691753" w:rsidP="008E152D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09739C">
            <w:rPr>
              <w:rFonts w:cs="Arial"/>
              <w:b/>
              <w:bCs/>
              <w:sz w:val="22"/>
              <w:szCs w:val="22"/>
            </w:rPr>
            <w:t>Vergabenummer:</w:t>
          </w:r>
        </w:p>
        <w:p w14:paraId="77E0EBF1" w14:textId="7E2E0225" w:rsidR="00691753" w:rsidRPr="0009739C" w:rsidRDefault="0024790E" w:rsidP="0079436C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>
            <w:rPr>
              <w:rFonts w:cs="Arial"/>
              <w:b/>
              <w:color w:val="FF0000"/>
              <w:sz w:val="22"/>
              <w:szCs w:val="22"/>
            </w:rPr>
            <w:t>P_0906-2025_FP_TA_IV</w:t>
          </w:r>
        </w:p>
      </w:tc>
      <w:tc>
        <w:tcPr>
          <w:tcW w:w="5040" w:type="dxa"/>
          <w:vAlign w:val="center"/>
        </w:tcPr>
        <w:p w14:paraId="0AC866BA" w14:textId="77777777" w:rsidR="00691753" w:rsidRPr="0009739C" w:rsidRDefault="0073177F" w:rsidP="00BE63D5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Anlage 1</w:t>
          </w:r>
          <w:r w:rsidR="00BE63D5">
            <w:rPr>
              <w:rFonts w:ascii="Arial" w:hAnsi="Arial" w:cs="Arial"/>
              <w:b/>
              <w:sz w:val="22"/>
              <w:szCs w:val="22"/>
            </w:rPr>
            <w:t>0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br/>
            <w:t xml:space="preserve">Erklärung </w:t>
          </w:r>
          <w:r w:rsidR="0009739C">
            <w:rPr>
              <w:rFonts w:ascii="Arial" w:hAnsi="Arial" w:cs="Arial"/>
              <w:b/>
              <w:sz w:val="22"/>
              <w:szCs w:val="22"/>
            </w:rPr>
            <w:t>der</w:t>
          </w:r>
          <w:r w:rsidR="0009739C">
            <w:rPr>
              <w:rFonts w:ascii="Arial" w:hAnsi="Arial" w:cs="Arial"/>
              <w:b/>
              <w:sz w:val="22"/>
              <w:szCs w:val="22"/>
            </w:rPr>
            <w:br/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Bewerber-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/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Bietergemeinschaft (BG)</w:t>
          </w:r>
        </w:p>
      </w:tc>
      <w:tc>
        <w:tcPr>
          <w:tcW w:w="2052" w:type="dxa"/>
          <w:vAlign w:val="center"/>
        </w:tcPr>
        <w:p w14:paraId="4519AFE2" w14:textId="3222D6A2" w:rsidR="00691753" w:rsidRPr="0009739C" w:rsidRDefault="00691753" w:rsidP="0053459B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</w:tr>
    <w:tr w:rsidR="0024790E" w:rsidRPr="0009739C" w14:paraId="2B762100" w14:textId="77777777" w:rsidTr="00691753">
      <w:trPr>
        <w:cantSplit/>
        <w:trHeight w:val="426"/>
      </w:trPr>
      <w:tc>
        <w:tcPr>
          <w:tcW w:w="2050" w:type="dxa"/>
          <w:vAlign w:val="center"/>
        </w:tcPr>
        <w:p w14:paraId="3143C1A6" w14:textId="77777777" w:rsidR="0024790E" w:rsidRPr="0009739C" w:rsidRDefault="0024790E" w:rsidP="0024790E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09739C">
            <w:rPr>
              <w:rFonts w:cs="Arial"/>
              <w:b/>
              <w:bCs/>
              <w:sz w:val="22"/>
              <w:szCs w:val="22"/>
            </w:rPr>
            <w:t>CPV:</w:t>
          </w:r>
        </w:p>
        <w:p w14:paraId="0F68C8FC" w14:textId="0C3AE10B" w:rsidR="0024790E" w:rsidRPr="0009739C" w:rsidRDefault="0024790E" w:rsidP="0024790E">
          <w:pPr>
            <w:pStyle w:val="Kopfzeile"/>
            <w:jc w:val="center"/>
            <w:rPr>
              <w:rFonts w:cs="Arial"/>
              <w:b/>
              <w:bCs/>
              <w:color w:val="FF0000"/>
              <w:sz w:val="22"/>
              <w:szCs w:val="22"/>
            </w:rPr>
          </w:pPr>
          <w:r w:rsidRPr="005B316D">
            <w:rPr>
              <w:rFonts w:cs="Arial"/>
              <w:b/>
              <w:bCs/>
              <w:color w:val="FF0000"/>
              <w:sz w:val="22"/>
              <w:szCs w:val="22"/>
            </w:rPr>
            <w:t>71300000-1</w:t>
          </w:r>
        </w:p>
      </w:tc>
      <w:tc>
        <w:tcPr>
          <w:tcW w:w="5040" w:type="dxa"/>
          <w:vAlign w:val="center"/>
        </w:tcPr>
        <w:p w14:paraId="41F3308E" w14:textId="1711121D" w:rsidR="0024790E" w:rsidRPr="0009739C" w:rsidRDefault="0024790E" w:rsidP="0024790E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>
            <w:rPr>
              <w:rFonts w:ascii="Arial" w:hAnsi="Arial" w:cs="Arial"/>
              <w:b/>
              <w:color w:val="FF0000"/>
              <w:sz w:val="22"/>
              <w:szCs w:val="22"/>
            </w:rPr>
            <w:t>KAU Erweiterungsbau Fachprüfung TA-Planung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299A9C97" w14:textId="77777777" w:rsidR="0024790E" w:rsidRPr="0009739C" w:rsidRDefault="0024790E" w:rsidP="0024790E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09739C">
            <w:rPr>
              <w:rFonts w:ascii="Arial" w:hAnsi="Arial" w:cs="Arial"/>
              <w:b/>
              <w:sz w:val="22"/>
              <w:szCs w:val="22"/>
            </w:rPr>
            <w:t xml:space="preserve">Seite 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09739C">
            <w:rPr>
              <w:rFonts w:ascii="Arial" w:hAnsi="Arial" w:cs="Arial"/>
              <w:b/>
              <w:sz w:val="22"/>
              <w:szCs w:val="22"/>
            </w:rPr>
            <w:t xml:space="preserve">  /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6DDCD62A" w14:textId="77777777" w:rsidR="000C33F9" w:rsidRPr="0009739C" w:rsidRDefault="000C33F9" w:rsidP="004C2457">
    <w:pPr>
      <w:jc w:val="center"/>
      <w:rPr>
        <w:rFonts w:cs="Arial"/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53DBE" w14:textId="77777777" w:rsidR="00AD5548" w:rsidRPr="00D37F73" w:rsidRDefault="00AD5548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6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F4504A"/>
    <w:multiLevelType w:val="hybridMultilevel"/>
    <w:tmpl w:val="C4463658"/>
    <w:lvl w:ilvl="0" w:tplc="235247F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9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3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3"/>
  </w:num>
  <w:num w:numId="17">
    <w:abstractNumId w:val="35"/>
  </w:num>
  <w:num w:numId="18">
    <w:abstractNumId w:val="34"/>
  </w:num>
  <w:num w:numId="19">
    <w:abstractNumId w:val="14"/>
  </w:num>
  <w:num w:numId="20">
    <w:abstractNumId w:val="30"/>
  </w:num>
  <w:num w:numId="21">
    <w:abstractNumId w:val="19"/>
  </w:num>
  <w:num w:numId="22">
    <w:abstractNumId w:val="32"/>
  </w:num>
  <w:num w:numId="23">
    <w:abstractNumId w:val="25"/>
  </w:num>
  <w:num w:numId="24">
    <w:abstractNumId w:val="29"/>
  </w:num>
  <w:num w:numId="25">
    <w:abstractNumId w:val="20"/>
  </w:num>
  <w:num w:numId="26">
    <w:abstractNumId w:val="13"/>
  </w:num>
  <w:num w:numId="27">
    <w:abstractNumId w:val="31"/>
  </w:num>
  <w:num w:numId="28">
    <w:abstractNumId w:val="18"/>
  </w:num>
  <w:num w:numId="29">
    <w:abstractNumId w:val="26"/>
  </w:num>
  <w:num w:numId="30">
    <w:abstractNumId w:val="26"/>
    <w:lvlOverride w:ilvl="0">
      <w:startOverride w:val="1"/>
    </w:lvlOverride>
  </w:num>
  <w:num w:numId="31">
    <w:abstractNumId w:val="26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8"/>
  </w:num>
  <w:num w:numId="37">
    <w:abstractNumId w:val="12"/>
  </w:num>
  <w:num w:numId="38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4C3A"/>
    <w:rsid w:val="00035AFD"/>
    <w:rsid w:val="00070F43"/>
    <w:rsid w:val="00073BFE"/>
    <w:rsid w:val="00076324"/>
    <w:rsid w:val="00087A34"/>
    <w:rsid w:val="00094D33"/>
    <w:rsid w:val="0009739C"/>
    <w:rsid w:val="000A7EBD"/>
    <w:rsid w:val="000B58E9"/>
    <w:rsid w:val="000C33F9"/>
    <w:rsid w:val="000E18F4"/>
    <w:rsid w:val="000F02C7"/>
    <w:rsid w:val="000F0FCE"/>
    <w:rsid w:val="000F1080"/>
    <w:rsid w:val="000F1B9F"/>
    <w:rsid w:val="000F4C5E"/>
    <w:rsid w:val="000F7C79"/>
    <w:rsid w:val="00103896"/>
    <w:rsid w:val="00107760"/>
    <w:rsid w:val="00111CE5"/>
    <w:rsid w:val="00112DCD"/>
    <w:rsid w:val="00121E7E"/>
    <w:rsid w:val="001446E9"/>
    <w:rsid w:val="00150C73"/>
    <w:rsid w:val="00153309"/>
    <w:rsid w:val="00157503"/>
    <w:rsid w:val="0017164C"/>
    <w:rsid w:val="001761CB"/>
    <w:rsid w:val="001763C7"/>
    <w:rsid w:val="0018498A"/>
    <w:rsid w:val="001A58ED"/>
    <w:rsid w:val="001A7603"/>
    <w:rsid w:val="001C70AC"/>
    <w:rsid w:val="001D213F"/>
    <w:rsid w:val="001D223C"/>
    <w:rsid w:val="001E7330"/>
    <w:rsid w:val="001E77A6"/>
    <w:rsid w:val="001F1FDD"/>
    <w:rsid w:val="001F21C0"/>
    <w:rsid w:val="001F5FE5"/>
    <w:rsid w:val="001F6836"/>
    <w:rsid w:val="00202F21"/>
    <w:rsid w:val="00204149"/>
    <w:rsid w:val="0021466F"/>
    <w:rsid w:val="00214CE1"/>
    <w:rsid w:val="00215E03"/>
    <w:rsid w:val="00236DAE"/>
    <w:rsid w:val="0024420D"/>
    <w:rsid w:val="00245D87"/>
    <w:rsid w:val="00246925"/>
    <w:rsid w:val="0024790E"/>
    <w:rsid w:val="00264842"/>
    <w:rsid w:val="00265F45"/>
    <w:rsid w:val="00270751"/>
    <w:rsid w:val="00271BEC"/>
    <w:rsid w:val="00272D77"/>
    <w:rsid w:val="00280FFD"/>
    <w:rsid w:val="002914B7"/>
    <w:rsid w:val="0029152F"/>
    <w:rsid w:val="0029392A"/>
    <w:rsid w:val="002A0181"/>
    <w:rsid w:val="002B5F19"/>
    <w:rsid w:val="002D3522"/>
    <w:rsid w:val="002E07C0"/>
    <w:rsid w:val="002E4729"/>
    <w:rsid w:val="002E67BE"/>
    <w:rsid w:val="002E6825"/>
    <w:rsid w:val="002F0AC7"/>
    <w:rsid w:val="002F344D"/>
    <w:rsid w:val="002F6588"/>
    <w:rsid w:val="003077D2"/>
    <w:rsid w:val="00330C16"/>
    <w:rsid w:val="00333913"/>
    <w:rsid w:val="00333FDD"/>
    <w:rsid w:val="0034142D"/>
    <w:rsid w:val="00350DF0"/>
    <w:rsid w:val="00361433"/>
    <w:rsid w:val="00365B3F"/>
    <w:rsid w:val="00377976"/>
    <w:rsid w:val="00393516"/>
    <w:rsid w:val="00394529"/>
    <w:rsid w:val="00395BA1"/>
    <w:rsid w:val="003975AA"/>
    <w:rsid w:val="003A2CD1"/>
    <w:rsid w:val="003B68E9"/>
    <w:rsid w:val="003D036D"/>
    <w:rsid w:val="003F270C"/>
    <w:rsid w:val="003F6973"/>
    <w:rsid w:val="00402337"/>
    <w:rsid w:val="00402F21"/>
    <w:rsid w:val="00403A03"/>
    <w:rsid w:val="00403F5F"/>
    <w:rsid w:val="00423E51"/>
    <w:rsid w:val="00442455"/>
    <w:rsid w:val="00455318"/>
    <w:rsid w:val="00461A55"/>
    <w:rsid w:val="0046308A"/>
    <w:rsid w:val="00463307"/>
    <w:rsid w:val="00463BE3"/>
    <w:rsid w:val="004771F9"/>
    <w:rsid w:val="00484C75"/>
    <w:rsid w:val="004B44E9"/>
    <w:rsid w:val="004B7CA9"/>
    <w:rsid w:val="004C0268"/>
    <w:rsid w:val="004C2457"/>
    <w:rsid w:val="004C5D9D"/>
    <w:rsid w:val="004D01E0"/>
    <w:rsid w:val="004D61B4"/>
    <w:rsid w:val="004D7161"/>
    <w:rsid w:val="004E3C81"/>
    <w:rsid w:val="004E68C1"/>
    <w:rsid w:val="004F143A"/>
    <w:rsid w:val="004F1676"/>
    <w:rsid w:val="004F3B20"/>
    <w:rsid w:val="00510ED1"/>
    <w:rsid w:val="00515040"/>
    <w:rsid w:val="0052220E"/>
    <w:rsid w:val="00522D62"/>
    <w:rsid w:val="0053459B"/>
    <w:rsid w:val="00543F1B"/>
    <w:rsid w:val="005456D5"/>
    <w:rsid w:val="0056318D"/>
    <w:rsid w:val="0057489E"/>
    <w:rsid w:val="005773C6"/>
    <w:rsid w:val="00582435"/>
    <w:rsid w:val="00590595"/>
    <w:rsid w:val="005920C1"/>
    <w:rsid w:val="005A644D"/>
    <w:rsid w:val="005A798D"/>
    <w:rsid w:val="005B4509"/>
    <w:rsid w:val="005C48FB"/>
    <w:rsid w:val="005D7D66"/>
    <w:rsid w:val="005E13C0"/>
    <w:rsid w:val="005F26DB"/>
    <w:rsid w:val="00602319"/>
    <w:rsid w:val="0060235E"/>
    <w:rsid w:val="006133E3"/>
    <w:rsid w:val="006245FF"/>
    <w:rsid w:val="006318B8"/>
    <w:rsid w:val="00633FB7"/>
    <w:rsid w:val="00634667"/>
    <w:rsid w:val="00640EE4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1753"/>
    <w:rsid w:val="0069193B"/>
    <w:rsid w:val="00694228"/>
    <w:rsid w:val="006953CE"/>
    <w:rsid w:val="00695B0C"/>
    <w:rsid w:val="006A005D"/>
    <w:rsid w:val="006A316A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4FF0"/>
    <w:rsid w:val="0071565B"/>
    <w:rsid w:val="00715872"/>
    <w:rsid w:val="00730D01"/>
    <w:rsid w:val="0073177F"/>
    <w:rsid w:val="00736193"/>
    <w:rsid w:val="007519A4"/>
    <w:rsid w:val="007555BA"/>
    <w:rsid w:val="00755780"/>
    <w:rsid w:val="00755D0A"/>
    <w:rsid w:val="007627B8"/>
    <w:rsid w:val="00772636"/>
    <w:rsid w:val="007731A1"/>
    <w:rsid w:val="00775DD2"/>
    <w:rsid w:val="00783B3A"/>
    <w:rsid w:val="0079436C"/>
    <w:rsid w:val="0079770B"/>
    <w:rsid w:val="007A07A2"/>
    <w:rsid w:val="007B16CF"/>
    <w:rsid w:val="007C0733"/>
    <w:rsid w:val="007D0E2F"/>
    <w:rsid w:val="007D3955"/>
    <w:rsid w:val="007E4D72"/>
    <w:rsid w:val="00802AA6"/>
    <w:rsid w:val="00804456"/>
    <w:rsid w:val="00806EEC"/>
    <w:rsid w:val="008177AF"/>
    <w:rsid w:val="00841EFA"/>
    <w:rsid w:val="0086123E"/>
    <w:rsid w:val="008624CA"/>
    <w:rsid w:val="00864823"/>
    <w:rsid w:val="00864AAA"/>
    <w:rsid w:val="008661CC"/>
    <w:rsid w:val="00880E84"/>
    <w:rsid w:val="00887791"/>
    <w:rsid w:val="00887A4B"/>
    <w:rsid w:val="008910BD"/>
    <w:rsid w:val="00893058"/>
    <w:rsid w:val="008A3C47"/>
    <w:rsid w:val="008A4FC2"/>
    <w:rsid w:val="008A57DD"/>
    <w:rsid w:val="008B7E51"/>
    <w:rsid w:val="008C054D"/>
    <w:rsid w:val="008C11B5"/>
    <w:rsid w:val="008C7B2C"/>
    <w:rsid w:val="008E152D"/>
    <w:rsid w:val="00900939"/>
    <w:rsid w:val="00903F73"/>
    <w:rsid w:val="00910C68"/>
    <w:rsid w:val="00916FBC"/>
    <w:rsid w:val="00927973"/>
    <w:rsid w:val="00933040"/>
    <w:rsid w:val="00935493"/>
    <w:rsid w:val="00962CAD"/>
    <w:rsid w:val="009767B5"/>
    <w:rsid w:val="00976980"/>
    <w:rsid w:val="00977A5F"/>
    <w:rsid w:val="00982834"/>
    <w:rsid w:val="00991386"/>
    <w:rsid w:val="00997337"/>
    <w:rsid w:val="009A0850"/>
    <w:rsid w:val="009B0279"/>
    <w:rsid w:val="009B068C"/>
    <w:rsid w:val="009C283B"/>
    <w:rsid w:val="009C58EA"/>
    <w:rsid w:val="009D4B00"/>
    <w:rsid w:val="009E015D"/>
    <w:rsid w:val="009F1AFE"/>
    <w:rsid w:val="009F42B2"/>
    <w:rsid w:val="009F4D49"/>
    <w:rsid w:val="00A03D97"/>
    <w:rsid w:val="00A10257"/>
    <w:rsid w:val="00A13094"/>
    <w:rsid w:val="00A2593E"/>
    <w:rsid w:val="00A26355"/>
    <w:rsid w:val="00A30C55"/>
    <w:rsid w:val="00A34CEE"/>
    <w:rsid w:val="00A45B9A"/>
    <w:rsid w:val="00A47760"/>
    <w:rsid w:val="00A54E2A"/>
    <w:rsid w:val="00A820EA"/>
    <w:rsid w:val="00A91EDE"/>
    <w:rsid w:val="00A96530"/>
    <w:rsid w:val="00AA5910"/>
    <w:rsid w:val="00AC1280"/>
    <w:rsid w:val="00AD4A26"/>
    <w:rsid w:val="00AD5548"/>
    <w:rsid w:val="00AE7396"/>
    <w:rsid w:val="00AF25C4"/>
    <w:rsid w:val="00AF3BFD"/>
    <w:rsid w:val="00AF4A9B"/>
    <w:rsid w:val="00AF51E1"/>
    <w:rsid w:val="00B01898"/>
    <w:rsid w:val="00B034A8"/>
    <w:rsid w:val="00B04581"/>
    <w:rsid w:val="00B344FB"/>
    <w:rsid w:val="00B35362"/>
    <w:rsid w:val="00B41884"/>
    <w:rsid w:val="00B43F73"/>
    <w:rsid w:val="00B511BE"/>
    <w:rsid w:val="00B64634"/>
    <w:rsid w:val="00B843DB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C3D98"/>
    <w:rsid w:val="00BE308A"/>
    <w:rsid w:val="00BE3F29"/>
    <w:rsid w:val="00BE54B4"/>
    <w:rsid w:val="00BE63D5"/>
    <w:rsid w:val="00C0096C"/>
    <w:rsid w:val="00C04A6E"/>
    <w:rsid w:val="00C05A0B"/>
    <w:rsid w:val="00C12275"/>
    <w:rsid w:val="00C12E21"/>
    <w:rsid w:val="00C1541F"/>
    <w:rsid w:val="00C22AEC"/>
    <w:rsid w:val="00C26DFA"/>
    <w:rsid w:val="00C62134"/>
    <w:rsid w:val="00C62658"/>
    <w:rsid w:val="00C62D84"/>
    <w:rsid w:val="00C63BA9"/>
    <w:rsid w:val="00C65DD1"/>
    <w:rsid w:val="00C737E8"/>
    <w:rsid w:val="00C8192A"/>
    <w:rsid w:val="00C90E25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F51"/>
    <w:rsid w:val="00CF3CBD"/>
    <w:rsid w:val="00D0018F"/>
    <w:rsid w:val="00D04785"/>
    <w:rsid w:val="00D118EA"/>
    <w:rsid w:val="00D2068E"/>
    <w:rsid w:val="00D2117F"/>
    <w:rsid w:val="00D37F73"/>
    <w:rsid w:val="00D50675"/>
    <w:rsid w:val="00D6221C"/>
    <w:rsid w:val="00D72136"/>
    <w:rsid w:val="00D73DF4"/>
    <w:rsid w:val="00D75026"/>
    <w:rsid w:val="00D762EB"/>
    <w:rsid w:val="00D854BE"/>
    <w:rsid w:val="00D96827"/>
    <w:rsid w:val="00DA18D4"/>
    <w:rsid w:val="00DA2F65"/>
    <w:rsid w:val="00DA53B7"/>
    <w:rsid w:val="00DB1519"/>
    <w:rsid w:val="00DB16CA"/>
    <w:rsid w:val="00DB414A"/>
    <w:rsid w:val="00DC19DC"/>
    <w:rsid w:val="00DC6B00"/>
    <w:rsid w:val="00DE25B0"/>
    <w:rsid w:val="00DF0CCF"/>
    <w:rsid w:val="00DF118E"/>
    <w:rsid w:val="00DF28D7"/>
    <w:rsid w:val="00DF5FF5"/>
    <w:rsid w:val="00E03D1D"/>
    <w:rsid w:val="00E05228"/>
    <w:rsid w:val="00E16517"/>
    <w:rsid w:val="00E21E82"/>
    <w:rsid w:val="00E50B53"/>
    <w:rsid w:val="00E524A5"/>
    <w:rsid w:val="00E54454"/>
    <w:rsid w:val="00E56C7D"/>
    <w:rsid w:val="00E60145"/>
    <w:rsid w:val="00E730AF"/>
    <w:rsid w:val="00E81C4B"/>
    <w:rsid w:val="00E86A7F"/>
    <w:rsid w:val="00E87C5E"/>
    <w:rsid w:val="00EB1409"/>
    <w:rsid w:val="00EB2489"/>
    <w:rsid w:val="00EC3F7B"/>
    <w:rsid w:val="00ED6DED"/>
    <w:rsid w:val="00EE11C5"/>
    <w:rsid w:val="00EF687E"/>
    <w:rsid w:val="00F018DB"/>
    <w:rsid w:val="00F04E9B"/>
    <w:rsid w:val="00F2311B"/>
    <w:rsid w:val="00F26748"/>
    <w:rsid w:val="00F312BA"/>
    <w:rsid w:val="00F41E9C"/>
    <w:rsid w:val="00F474AE"/>
    <w:rsid w:val="00F50A7B"/>
    <w:rsid w:val="00F52B7C"/>
    <w:rsid w:val="00F564F2"/>
    <w:rsid w:val="00F644C1"/>
    <w:rsid w:val="00F719CA"/>
    <w:rsid w:val="00F75C8B"/>
    <w:rsid w:val="00F76E5C"/>
    <w:rsid w:val="00F80174"/>
    <w:rsid w:val="00F81A64"/>
    <w:rsid w:val="00F85C87"/>
    <w:rsid w:val="00F95BEF"/>
    <w:rsid w:val="00FA1CBE"/>
    <w:rsid w:val="00FA2D7B"/>
    <w:rsid w:val="00FA4342"/>
    <w:rsid w:val="00FA57CE"/>
    <w:rsid w:val="00FE129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65EC8E57"/>
  <w15:chartTrackingRefBased/>
  <w15:docId w15:val="{23D6DB04-A5CA-4B1A-8A8C-07A4C35A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link w:val="Textkrper-ZeileneinzugZchn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TextkrperZchn">
    <w:name w:val="Textkörper Zchn"/>
    <w:link w:val="Textkrper"/>
    <w:rsid w:val="00B43F73"/>
    <w:rPr>
      <w:spacing w:val="6"/>
      <w:sz w:val="24"/>
      <w:szCs w:val="24"/>
    </w:rPr>
  </w:style>
  <w:style w:type="character" w:customStyle="1" w:styleId="KopfzeileZchn">
    <w:name w:val="Kopfzeile Zchn"/>
    <w:link w:val="Kopfzeile"/>
    <w:rsid w:val="004C2457"/>
    <w:rPr>
      <w:rFonts w:ascii="Arial" w:hAnsi="Arial"/>
      <w:spacing w:val="6"/>
      <w:sz w:val="16"/>
      <w:szCs w:val="24"/>
    </w:rPr>
  </w:style>
  <w:style w:type="paragraph" w:customStyle="1" w:styleId="Text">
    <w:name w:val="Text"/>
    <w:basedOn w:val="Standard"/>
    <w:rsid w:val="0069193B"/>
    <w:pPr>
      <w:tabs>
        <w:tab w:val="left" w:pos="709"/>
        <w:tab w:val="left" w:pos="1134"/>
        <w:tab w:val="left" w:pos="1559"/>
        <w:tab w:val="left" w:pos="4536"/>
      </w:tabs>
      <w:spacing w:after="120"/>
    </w:pPr>
    <w:rPr>
      <w:rFonts w:ascii="Arial" w:hAnsi="Arial"/>
      <w:color w:val="000000"/>
      <w:spacing w:val="0"/>
      <w:sz w:val="22"/>
      <w:szCs w:val="20"/>
    </w:rPr>
  </w:style>
  <w:style w:type="character" w:customStyle="1" w:styleId="Textkrper-ZeileneinzugZchn">
    <w:name w:val="Textkörper-Zeileneinzug Zchn"/>
    <w:link w:val="Textkrper-Zeileneinzug"/>
    <w:semiHidden/>
    <w:rsid w:val="00DF118E"/>
    <w:rPr>
      <w:spacing w:val="6"/>
      <w:sz w:val="24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171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Thinius, Natalie</cp:lastModifiedBy>
  <cp:revision>4</cp:revision>
  <cp:lastPrinted>2013-03-19T13:13:00Z</cp:lastPrinted>
  <dcterms:created xsi:type="dcterms:W3CDTF">2023-05-12T04:51:00Z</dcterms:created>
  <dcterms:modified xsi:type="dcterms:W3CDTF">2026-10-20T08:09:00Z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2151363_1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1</vt:lpwstr>
  </property>
</Properties>
</file>