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E0CAB" w14:textId="77777777" w:rsidR="00C92369" w:rsidRPr="00C92369" w:rsidRDefault="00C92369" w:rsidP="00C92369">
      <w:pPr>
        <w:spacing w:before="240"/>
        <w:rPr>
          <w:rFonts w:ascii="Arial" w:hAnsi="Arial" w:cs="Arial"/>
          <w:b/>
          <w:sz w:val="22"/>
        </w:rPr>
      </w:pPr>
      <w:r w:rsidRPr="00C92369">
        <w:rPr>
          <w:rFonts w:ascii="Arial" w:hAnsi="Arial" w:cs="Arial"/>
          <w:b/>
          <w:sz w:val="22"/>
        </w:rPr>
        <w:t>Ich erkläre/Wir erklären, dass</w:t>
      </w:r>
    </w:p>
    <w:p w14:paraId="6A88C3E6" w14:textId="77777777" w:rsidR="00C92369" w:rsidRPr="00C92369" w:rsidRDefault="00C92369" w:rsidP="00C92369">
      <w:pPr>
        <w:rPr>
          <w:rFonts w:ascii="Arial" w:hAnsi="Arial" w:cs="Arial"/>
          <w:sz w:val="22"/>
        </w:rPr>
      </w:pPr>
    </w:p>
    <w:p w14:paraId="1BD04F36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gewerberechtlich ordnungsgemäß angemeldet ist, bzw. entsprechende gewerberechtliche Erlaubnisse erteilt wurden.</w:t>
      </w:r>
    </w:p>
    <w:p w14:paraId="217B7960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im entsprechenden Register eingetragen ist, sofern dies gesetzlich vorgeschrieben ist.</w:t>
      </w:r>
    </w:p>
    <w:p w14:paraId="18EC188A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eine Betriebshaftpflichtversicherung abgeschlossen wurde.</w:t>
      </w:r>
    </w:p>
    <w:p w14:paraId="3476369B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die für die Ausführung der Leistung vorgesehenen Personen entsprechend zertifiziert, bzw. qualifiziert sind.</w:t>
      </w:r>
    </w:p>
    <w:p w14:paraId="3619B54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zur Zahlung von Steuern und Abgaben sowie der Beiträge zur gesetzlichen Sozialversicherung nachgekommen bin/sind und ermächtigen den Auftraggeber, Auskünfte über die Meldedateien personenunabhängig einzuholen bzw. lege(n) diese auf Verlangen des Auftraggebers vor.</w:t>
      </w:r>
    </w:p>
    <w:p w14:paraId="134CE80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der Beiträge zu den Krankenversicherungen und Berufsgenossenschaften nachgekommen bin/sind und auch weiterhin nachkomme(n).</w:t>
      </w:r>
    </w:p>
    <w:p w14:paraId="086EDA1F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in den letzten zwei Jahren nicht zu einer Geldbuße gemäß § 23 Arbeitnehmer-Entsendegesetz bzw. § 21 Mindestlohngesetz oder § 98 c Aufenthaltsgesetzt von mehr als 2.500 € belegt worden bin/sind und mir/uns kein aktueller Verstoß gegen die o.a. Vorschriften und kein anstehender Bußgeldbescheid gegen das Unternehmen bzw. die verantwortlich handelnde(n) Person(en) betrifft/betreffen oder bekannt ist.</w:t>
      </w:r>
    </w:p>
    <w:p w14:paraId="1FB28EDC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die gewerberechtlichen Voraussetzungen für die Ausführung der angebotenen Leistungen erfülle(n),</w:t>
      </w:r>
    </w:p>
    <w:p w14:paraId="201F5F39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zum Zeitpunkt der Angebotsabgabe über mein/unser Vermögen nicht das Insolvenzverfahren oder ein vergleichbares gesetzliches Verfahren eröffnet oder Antrag auf Eröffnung eines Insolvenzverfahrens gestellt ist oder dieser Antrag mangels Masse abgelehnt worden ist,</w:t>
      </w:r>
    </w:p>
    <w:p w14:paraId="6E94C441" w14:textId="77777777" w:rsid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 xml:space="preserve">die Bestimmungen gegen Schwarzarbeit, illegale Arbeitnehmerüberlassung und gegen Leistungsmissbrauch </w:t>
      </w:r>
      <w:proofErr w:type="spellStart"/>
      <w:r w:rsidRPr="00C92369">
        <w:rPr>
          <w:rFonts w:ascii="Arial" w:hAnsi="Arial" w:cs="Arial"/>
          <w:sz w:val="22"/>
        </w:rPr>
        <w:t>i.S.d</w:t>
      </w:r>
      <w:proofErr w:type="spellEnd"/>
      <w:r w:rsidRPr="00C92369">
        <w:rPr>
          <w:rFonts w:ascii="Arial" w:hAnsi="Arial" w:cs="Arial"/>
          <w:sz w:val="22"/>
        </w:rPr>
        <w:t>. Dritten Sozialgesetzbuches, des Arbeitnehmerüberlassungs-gesetzes, bzw. des Gesetzes zur Bekämpf</w:t>
      </w:r>
      <w:r w:rsidR="00AD225C">
        <w:rPr>
          <w:rFonts w:ascii="Arial" w:hAnsi="Arial" w:cs="Arial"/>
          <w:sz w:val="22"/>
        </w:rPr>
        <w:t>ung der Schwarzarbeit einhalten,</w:t>
      </w:r>
    </w:p>
    <w:p w14:paraId="5C39D471" w14:textId="404187B3" w:rsidR="00AD225C" w:rsidRPr="00C92369" w:rsidRDefault="00AD225C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</w:t>
      </w:r>
      <w:r>
        <w:rPr>
          <w:rFonts w:ascii="Arial" w:hAnsi="Arial" w:cs="Arial"/>
          <w:sz w:val="22"/>
        </w:rPr>
        <w:t xml:space="preserve"> nicht gegen das Lieferkettensorgfaltspflichtengesetz (</w:t>
      </w:r>
      <w:r w:rsidR="00776473">
        <w:rPr>
          <w:rFonts w:ascii="Arial" w:hAnsi="Arial" w:cs="Arial"/>
          <w:sz w:val="22"/>
        </w:rPr>
        <w:t>“</w:t>
      </w:r>
      <w:proofErr w:type="spellStart"/>
      <w:r>
        <w:rPr>
          <w:rFonts w:ascii="Arial" w:hAnsi="Arial" w:cs="Arial"/>
          <w:sz w:val="22"/>
        </w:rPr>
        <w:t>LkSG</w:t>
      </w:r>
      <w:proofErr w:type="spellEnd"/>
      <w:r w:rsidR="00776473">
        <w:rPr>
          <w:rFonts w:ascii="Arial" w:hAnsi="Arial" w:cs="Arial"/>
          <w:sz w:val="22"/>
        </w:rPr>
        <w:t>“</w:t>
      </w:r>
      <w:r>
        <w:rPr>
          <w:rFonts w:ascii="Arial" w:hAnsi="Arial" w:cs="Arial"/>
          <w:sz w:val="22"/>
        </w:rPr>
        <w:t xml:space="preserve"> gütig ab 01.01.2023) verstoßen.</w:t>
      </w:r>
      <w:r w:rsidR="000F34AD">
        <w:rPr>
          <w:rFonts w:ascii="Arial" w:hAnsi="Arial" w:cs="Arial"/>
          <w:sz w:val="22"/>
        </w:rPr>
        <w:t xml:space="preserve"> </w:t>
      </w:r>
      <w:r w:rsidR="000F34AD" w:rsidRPr="000F34AD">
        <w:rPr>
          <w:rFonts w:ascii="Arial" w:hAnsi="Arial" w:cs="Arial"/>
          <w:sz w:val="22"/>
        </w:rPr>
        <w:t xml:space="preserve">Mir/Uns ist bekannt, dass Unternehmen von der Teilnahme an einem Verfahren über die Vergabe eines Liefer-, Bau- oder Dienstleistungsauftrags bis zur nachgewiesenen Selbstreinigung nach § 125 des Gesetzes gegen Wettbewerbsbeschränkungen ausgeschlossen werden sollen, die wegen eines </w:t>
      </w:r>
      <w:r w:rsidR="000F34AD" w:rsidRPr="000F34AD">
        <w:rPr>
          <w:rFonts w:ascii="Arial" w:hAnsi="Arial" w:cs="Arial"/>
          <w:sz w:val="22"/>
        </w:rPr>
        <w:lastRenderedPageBreak/>
        <w:t>rechtskräftig festgestellten Verstoßes nach § 24 Absatz 1 Lieferkettensorgfaltspflichtengesetz (</w:t>
      </w:r>
      <w:proofErr w:type="spellStart"/>
      <w:r w:rsidR="000F34AD" w:rsidRPr="000F34AD">
        <w:rPr>
          <w:rFonts w:ascii="Arial" w:hAnsi="Arial" w:cs="Arial"/>
          <w:sz w:val="22"/>
        </w:rPr>
        <w:t>LkSG</w:t>
      </w:r>
      <w:proofErr w:type="spellEnd"/>
      <w:r w:rsidR="000F34AD" w:rsidRPr="000F34AD">
        <w:rPr>
          <w:rFonts w:ascii="Arial" w:hAnsi="Arial" w:cs="Arial"/>
          <w:sz w:val="22"/>
        </w:rPr>
        <w:t xml:space="preserve">) mit einer Geldbuße nach Maßgabe von § 22 Absatz 2 </w:t>
      </w:r>
      <w:proofErr w:type="spellStart"/>
      <w:r w:rsidR="000F34AD" w:rsidRPr="000F34AD">
        <w:rPr>
          <w:rFonts w:ascii="Arial" w:hAnsi="Arial" w:cs="Arial"/>
          <w:sz w:val="22"/>
        </w:rPr>
        <w:t>LkSG</w:t>
      </w:r>
      <w:proofErr w:type="spellEnd"/>
      <w:r w:rsidR="000F34AD" w:rsidRPr="000F34AD">
        <w:rPr>
          <w:rFonts w:ascii="Arial" w:hAnsi="Arial" w:cs="Arial"/>
          <w:sz w:val="22"/>
        </w:rPr>
        <w:t xml:space="preserve"> belegt worden sind.</w:t>
      </w:r>
    </w:p>
    <w:p w14:paraId="3197E35F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2AFA71B4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verpflichte mich/Wir verpflichten uns, Nachunternehmer nur unter der Voraussetzung zu beauftragen, dass der Nachunternehmer eine gleichlautende Erklärung abgibt.</w:t>
      </w:r>
    </w:p>
    <w:p w14:paraId="64E8D716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539058E2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bin mir/Wir sind uns bewusst, dass – unter bestimmten Voraussetzungen - eine wissentlich falsche Erklärung meinen/unseren Ausschluss von weiteren Auftragserteilungen zu Folge haben und mein/unser Unternehmen für die Dauer von bis zu fünf Jahren von der Vergabe öffentlicher Aufträge ausgeschlossen werden kann.</w:t>
      </w:r>
    </w:p>
    <w:p w14:paraId="63AEB389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402A7C04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38E478D9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2FFCFD0B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17844B2B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___________________________</w:t>
      </w:r>
      <w:r w:rsidR="00771CDC" w:rsidRPr="00C92369">
        <w:rPr>
          <w:rFonts w:ascii="Arial" w:hAnsi="Arial" w:cs="Arial"/>
          <w:spacing w:val="0"/>
          <w:sz w:val="22"/>
        </w:rPr>
        <w:t>__________________________</w:t>
      </w:r>
    </w:p>
    <w:p w14:paraId="49445EA0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(Datum, Unterschrift, Stempel)</w:t>
      </w:r>
      <w:r w:rsidR="00F45A46" w:rsidRPr="00C92369">
        <w:rPr>
          <w:rFonts w:ascii="Arial" w:hAnsi="Arial" w:cs="Arial"/>
          <w:spacing w:val="0"/>
          <w:sz w:val="22"/>
          <w:vertAlign w:val="superscript"/>
        </w:rPr>
        <w:t>1)</w:t>
      </w:r>
    </w:p>
    <w:p w14:paraId="5EEF0E31" w14:textId="77777777" w:rsidR="00F45A46" w:rsidRPr="00C92369" w:rsidRDefault="00F45A46" w:rsidP="00F55B98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spacing w:val="0"/>
          <w:sz w:val="22"/>
          <w:u w:val="single"/>
          <w:lang w:eastAsia="en-US"/>
        </w:rPr>
      </w:pPr>
    </w:p>
    <w:sectPr w:rsidR="00F45A46" w:rsidRPr="00C92369" w:rsidSect="00FE365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7EB8" w14:textId="77777777" w:rsidR="009F57E5" w:rsidRDefault="009F57E5">
      <w:r>
        <w:separator/>
      </w:r>
    </w:p>
  </w:endnote>
  <w:endnote w:type="continuationSeparator" w:id="0">
    <w:p w14:paraId="57A5BD31" w14:textId="77777777" w:rsidR="009F57E5" w:rsidRDefault="009F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A7F27" w14:textId="77777777" w:rsidR="00E60375" w:rsidRPr="00E60375" w:rsidRDefault="00F45A46" w:rsidP="00E60375">
    <w:pPr>
      <w:pStyle w:val="Fuzeile"/>
      <w:rPr>
        <w:i/>
      </w:rPr>
    </w:pPr>
    <w:r w:rsidRPr="00E60375">
      <w:rPr>
        <w:i/>
      </w:rPr>
      <w:t xml:space="preserve">1) </w:t>
    </w:r>
    <w:r w:rsidRPr="00143B7A">
      <w:rPr>
        <w:i/>
      </w:rPr>
      <w:t xml:space="preserve">Hinweis: </w:t>
    </w:r>
    <w:r w:rsidR="00E60375" w:rsidRPr="00E60375">
      <w:rPr>
        <w:i/>
      </w:rPr>
      <w:t>Bei Teilnahme am schriftlichen Vergabeverfahren ist die Erklärung an dieser Stelle zu unterschreiben.</w:t>
    </w:r>
  </w:p>
  <w:p w14:paraId="263CDA1B" w14:textId="77777777" w:rsidR="00F45A46" w:rsidRPr="00E60375" w:rsidRDefault="00F45A46">
    <w:pPr>
      <w:pStyle w:val="Fuzeile"/>
      <w:rPr>
        <w:i/>
      </w:rPr>
    </w:pPr>
    <w:r w:rsidRPr="00143B7A">
      <w:rPr>
        <w:i/>
      </w:rPr>
      <w:t>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386C" w14:textId="777777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771CDC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771CDC">
      <w:rPr>
        <w:noProof/>
      </w:rPr>
      <w:t>-0862</w:t>
    </w:r>
    <w:r w:rsidR="00771CDC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771CDC">
      <w:t>2009</w:t>
    </w:r>
    <w:r w:rsidRPr="00844C94">
      <w:rPr>
        <w:lang w:val="en-US"/>
      </w:rPr>
      <w:fldChar w:fldCharType="end"/>
    </w:r>
  </w:p>
  <w:p w14:paraId="74A0657E" w14:textId="70CFE8F3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5D4F30">
      <w:rPr>
        <w:noProof/>
        <w:lang w:val="en-US"/>
      </w:rPr>
      <w:t>2151426_1</w:t>
    </w:r>
    <w:r w:rsidR="005D4F30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5D4F30">
      <w:rPr>
        <w:noProof/>
      </w:rPr>
      <w:t>17.07.2026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D949" w14:textId="77777777" w:rsidR="009F57E5" w:rsidRDefault="009F57E5">
      <w:r>
        <w:separator/>
      </w:r>
    </w:p>
  </w:footnote>
  <w:footnote w:type="continuationSeparator" w:id="0">
    <w:p w14:paraId="2803E821" w14:textId="77777777" w:rsidR="009F57E5" w:rsidRDefault="009F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352E9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2E086EA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3146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937FD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390872" w:rsidRPr="006A53EA" w14:paraId="1F24E859" w14:textId="77777777" w:rsidTr="00390872">
      <w:trPr>
        <w:trHeight w:val="698"/>
      </w:trPr>
      <w:tc>
        <w:tcPr>
          <w:tcW w:w="2050" w:type="dxa"/>
          <w:vAlign w:val="center"/>
        </w:tcPr>
        <w:p w14:paraId="06F93F8C" w14:textId="77777777" w:rsidR="00652583" w:rsidRPr="00652583" w:rsidRDefault="00652583" w:rsidP="0065258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</w:pPr>
          <w:r w:rsidRPr="00652583"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  <w:t>Vergabenummer:</w:t>
          </w:r>
        </w:p>
        <w:p w14:paraId="23078DAA" w14:textId="4F373B16" w:rsidR="00390872" w:rsidRPr="005D4F30" w:rsidRDefault="005D4F30" w:rsidP="00652583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5D4F30">
            <w:rPr>
              <w:rFonts w:cs="Arial"/>
              <w:b/>
              <w:bCs/>
              <w:color w:val="FF0000"/>
              <w:sz w:val="22"/>
              <w:szCs w:val="22"/>
            </w:rPr>
            <w:t>TEK2606038</w:t>
          </w:r>
        </w:p>
      </w:tc>
      <w:tc>
        <w:tcPr>
          <w:tcW w:w="5040" w:type="dxa"/>
          <w:vAlign w:val="center"/>
        </w:tcPr>
        <w:p w14:paraId="73D28840" w14:textId="77777777" w:rsidR="00390872" w:rsidRPr="006A53EA" w:rsidRDefault="00035F3C" w:rsidP="00C42238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7</w:t>
          </w:r>
          <w:r w:rsidR="00C92369">
            <w:rPr>
              <w:rFonts w:ascii="Arial" w:hAnsi="Arial" w:cs="Arial"/>
              <w:b/>
              <w:sz w:val="22"/>
              <w:szCs w:val="22"/>
            </w:rPr>
            <w:br/>
            <w:t>Eigenerklärung zur Eignung</w:t>
          </w:r>
        </w:p>
      </w:tc>
      <w:tc>
        <w:tcPr>
          <w:tcW w:w="2052" w:type="dxa"/>
          <w:vAlign w:val="center"/>
        </w:tcPr>
        <w:p w14:paraId="6EC1E2C1" w14:textId="55175800" w:rsidR="00390872" w:rsidRPr="006A53EA" w:rsidRDefault="00390872" w:rsidP="00CA7C27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390872" w:rsidRPr="006A53EA" w14:paraId="262C96CA" w14:textId="77777777" w:rsidTr="00390872">
      <w:trPr>
        <w:cantSplit/>
        <w:trHeight w:val="426"/>
      </w:trPr>
      <w:tc>
        <w:tcPr>
          <w:tcW w:w="2050" w:type="dxa"/>
          <w:vAlign w:val="center"/>
        </w:tcPr>
        <w:p w14:paraId="65F256E7" w14:textId="77777777" w:rsidR="00652583" w:rsidRPr="00652583" w:rsidRDefault="00652583" w:rsidP="0065258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</w:pPr>
          <w:r w:rsidRPr="00652583"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  <w:t>CPV:</w:t>
          </w:r>
        </w:p>
        <w:p w14:paraId="5D49DEFC" w14:textId="77777777" w:rsidR="005D4F30" w:rsidRPr="005D4F30" w:rsidRDefault="005D4F30" w:rsidP="005D4F30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5D4F30">
            <w:rPr>
              <w:rFonts w:cs="Arial"/>
              <w:b/>
              <w:color w:val="FF0000"/>
              <w:sz w:val="22"/>
              <w:szCs w:val="22"/>
            </w:rPr>
            <w:t>39711000-9</w:t>
          </w:r>
        </w:p>
        <w:p w14:paraId="1CFCBB14" w14:textId="75FC5C8F" w:rsidR="00390872" w:rsidRPr="006A53EA" w:rsidRDefault="005D4F30" w:rsidP="005D4F30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5D4F30">
            <w:rPr>
              <w:rFonts w:cs="Arial"/>
              <w:b/>
              <w:color w:val="FF0000"/>
              <w:sz w:val="22"/>
              <w:szCs w:val="22"/>
            </w:rPr>
            <w:t>39713000-3</w:t>
          </w:r>
        </w:p>
      </w:tc>
      <w:tc>
        <w:tcPr>
          <w:tcW w:w="5040" w:type="dxa"/>
          <w:vAlign w:val="center"/>
        </w:tcPr>
        <w:p w14:paraId="26A1BBF8" w14:textId="2F81123F" w:rsidR="00390872" w:rsidRPr="005D4F30" w:rsidRDefault="005D4F30" w:rsidP="00C92369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 w:rsidRPr="005D4F30">
            <w:rPr>
              <w:rFonts w:ascii="Arial" w:hAnsi="Arial" w:cs="Arial"/>
              <w:b/>
              <w:color w:val="FF0000"/>
              <w:sz w:val="22"/>
              <w:szCs w:val="22"/>
            </w:rPr>
            <w:t>Lieferung von weißer Ware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5B4DA6F" w14:textId="77777777" w:rsidR="00390872" w:rsidRPr="006A53EA" w:rsidRDefault="00390872" w:rsidP="00CA7C27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6A53EA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937F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6A53EA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937F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17A17B48" w14:textId="77777777" w:rsidR="0097328D" w:rsidRPr="006A53EA" w:rsidRDefault="0097328D" w:rsidP="0097328D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6603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3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5233A6"/>
    <w:multiLevelType w:val="hybridMultilevel"/>
    <w:tmpl w:val="430A66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85C3CED"/>
    <w:multiLevelType w:val="hybridMultilevel"/>
    <w:tmpl w:val="DBB69538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05C5F"/>
    <w:multiLevelType w:val="hybridMultilevel"/>
    <w:tmpl w:val="C7243C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41DB9"/>
    <w:multiLevelType w:val="hybridMultilevel"/>
    <w:tmpl w:val="F9E213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153389"/>
    <w:multiLevelType w:val="hybridMultilevel"/>
    <w:tmpl w:val="445021B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7C1FE7"/>
    <w:multiLevelType w:val="hybridMultilevel"/>
    <w:tmpl w:val="F8CC5D94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D75A02"/>
    <w:multiLevelType w:val="hybridMultilevel"/>
    <w:tmpl w:val="B2B2EF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6"/>
  </w:num>
  <w:num w:numId="13">
    <w:abstractNumId w:val="13"/>
  </w:num>
  <w:num w:numId="14">
    <w:abstractNumId w:val="11"/>
  </w:num>
  <w:num w:numId="15">
    <w:abstractNumId w:val="12"/>
  </w:num>
  <w:num w:numId="16">
    <w:abstractNumId w:val="20"/>
  </w:num>
  <w:num w:numId="17">
    <w:abstractNumId w:val="18"/>
  </w:num>
  <w:num w:numId="18">
    <w:abstractNumId w:val="14"/>
  </w:num>
  <w:num w:numId="19">
    <w:abstractNumId w:val="22"/>
  </w:num>
  <w:num w:numId="20">
    <w:abstractNumId w:val="15"/>
  </w:num>
  <w:num w:numId="21">
    <w:abstractNumId w:val="23"/>
  </w:num>
  <w:num w:numId="22">
    <w:abstractNumId w:val="17"/>
  </w:num>
  <w:num w:numId="23">
    <w:abstractNumId w:val="21"/>
  </w:num>
  <w:num w:numId="24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35F3C"/>
    <w:rsid w:val="000442CA"/>
    <w:rsid w:val="0004642A"/>
    <w:rsid w:val="000510B9"/>
    <w:rsid w:val="00055F40"/>
    <w:rsid w:val="00070F43"/>
    <w:rsid w:val="00073BFE"/>
    <w:rsid w:val="00076324"/>
    <w:rsid w:val="000879F9"/>
    <w:rsid w:val="00087A34"/>
    <w:rsid w:val="00094D33"/>
    <w:rsid w:val="000A3CAC"/>
    <w:rsid w:val="000A7EBD"/>
    <w:rsid w:val="000E18F4"/>
    <w:rsid w:val="000F02C7"/>
    <w:rsid w:val="000F0FCE"/>
    <w:rsid w:val="000F1080"/>
    <w:rsid w:val="000F1B9F"/>
    <w:rsid w:val="000F34AD"/>
    <w:rsid w:val="000F4EE6"/>
    <w:rsid w:val="000F7249"/>
    <w:rsid w:val="000F7C79"/>
    <w:rsid w:val="00104C7D"/>
    <w:rsid w:val="00111CE5"/>
    <w:rsid w:val="00121E7E"/>
    <w:rsid w:val="0013751A"/>
    <w:rsid w:val="00142DDD"/>
    <w:rsid w:val="001446E9"/>
    <w:rsid w:val="00150712"/>
    <w:rsid w:val="00150C73"/>
    <w:rsid w:val="0016506D"/>
    <w:rsid w:val="0017164C"/>
    <w:rsid w:val="001761CB"/>
    <w:rsid w:val="001763C7"/>
    <w:rsid w:val="00183368"/>
    <w:rsid w:val="0018498A"/>
    <w:rsid w:val="001A58ED"/>
    <w:rsid w:val="001C3BA7"/>
    <w:rsid w:val="001C70AC"/>
    <w:rsid w:val="001D213F"/>
    <w:rsid w:val="001D223C"/>
    <w:rsid w:val="001E7330"/>
    <w:rsid w:val="001E77A6"/>
    <w:rsid w:val="001F1FDD"/>
    <w:rsid w:val="001F21C0"/>
    <w:rsid w:val="001F4BF2"/>
    <w:rsid w:val="001F53CD"/>
    <w:rsid w:val="001F5FE5"/>
    <w:rsid w:val="001F6836"/>
    <w:rsid w:val="00202F21"/>
    <w:rsid w:val="00212869"/>
    <w:rsid w:val="0021466F"/>
    <w:rsid w:val="00214CE1"/>
    <w:rsid w:val="00236DAE"/>
    <w:rsid w:val="0024420D"/>
    <w:rsid w:val="00246925"/>
    <w:rsid w:val="002657D7"/>
    <w:rsid w:val="00270751"/>
    <w:rsid w:val="00271BEC"/>
    <w:rsid w:val="00272D77"/>
    <w:rsid w:val="0029139B"/>
    <w:rsid w:val="0029152F"/>
    <w:rsid w:val="00292010"/>
    <w:rsid w:val="002937FD"/>
    <w:rsid w:val="0029392A"/>
    <w:rsid w:val="002946CA"/>
    <w:rsid w:val="002A0181"/>
    <w:rsid w:val="002A33C4"/>
    <w:rsid w:val="002A47AC"/>
    <w:rsid w:val="002B5F19"/>
    <w:rsid w:val="002D3522"/>
    <w:rsid w:val="002E07C0"/>
    <w:rsid w:val="002E67BE"/>
    <w:rsid w:val="002F344D"/>
    <w:rsid w:val="003077D2"/>
    <w:rsid w:val="00317799"/>
    <w:rsid w:val="00321518"/>
    <w:rsid w:val="003223AA"/>
    <w:rsid w:val="0032569C"/>
    <w:rsid w:val="00330C16"/>
    <w:rsid w:val="00333913"/>
    <w:rsid w:val="00333FDD"/>
    <w:rsid w:val="003468CD"/>
    <w:rsid w:val="00350DF0"/>
    <w:rsid w:val="00361433"/>
    <w:rsid w:val="00365B3F"/>
    <w:rsid w:val="00390872"/>
    <w:rsid w:val="00391CE6"/>
    <w:rsid w:val="00394529"/>
    <w:rsid w:val="00395BA1"/>
    <w:rsid w:val="003975AA"/>
    <w:rsid w:val="003A2CD1"/>
    <w:rsid w:val="003A6015"/>
    <w:rsid w:val="003B68E9"/>
    <w:rsid w:val="003D036D"/>
    <w:rsid w:val="003E5289"/>
    <w:rsid w:val="003F07ED"/>
    <w:rsid w:val="003F270C"/>
    <w:rsid w:val="003F6973"/>
    <w:rsid w:val="00402337"/>
    <w:rsid w:val="00402F21"/>
    <w:rsid w:val="00403A03"/>
    <w:rsid w:val="00403F5F"/>
    <w:rsid w:val="00423E51"/>
    <w:rsid w:val="00434D2C"/>
    <w:rsid w:val="0044026B"/>
    <w:rsid w:val="00442455"/>
    <w:rsid w:val="00455318"/>
    <w:rsid w:val="00461A55"/>
    <w:rsid w:val="00463307"/>
    <w:rsid w:val="00463BE3"/>
    <w:rsid w:val="00463D6D"/>
    <w:rsid w:val="004771F9"/>
    <w:rsid w:val="004A4FC6"/>
    <w:rsid w:val="004B0D3B"/>
    <w:rsid w:val="004B44E9"/>
    <w:rsid w:val="004C0268"/>
    <w:rsid w:val="004C2F02"/>
    <w:rsid w:val="004C5D9D"/>
    <w:rsid w:val="004C7655"/>
    <w:rsid w:val="004D01E0"/>
    <w:rsid w:val="004D7161"/>
    <w:rsid w:val="004E68C1"/>
    <w:rsid w:val="004F27E5"/>
    <w:rsid w:val="004F3B20"/>
    <w:rsid w:val="004F60A8"/>
    <w:rsid w:val="005134D1"/>
    <w:rsid w:val="00515040"/>
    <w:rsid w:val="00522D62"/>
    <w:rsid w:val="00543F1B"/>
    <w:rsid w:val="005456D5"/>
    <w:rsid w:val="0056318D"/>
    <w:rsid w:val="0057489E"/>
    <w:rsid w:val="00591083"/>
    <w:rsid w:val="00594993"/>
    <w:rsid w:val="005A13B1"/>
    <w:rsid w:val="005A644D"/>
    <w:rsid w:val="005A798D"/>
    <w:rsid w:val="005B4509"/>
    <w:rsid w:val="005D4F30"/>
    <w:rsid w:val="005E13C0"/>
    <w:rsid w:val="005F26DB"/>
    <w:rsid w:val="006000D6"/>
    <w:rsid w:val="0061399A"/>
    <w:rsid w:val="006245FF"/>
    <w:rsid w:val="00626E8E"/>
    <w:rsid w:val="006318B8"/>
    <w:rsid w:val="00634667"/>
    <w:rsid w:val="006420FD"/>
    <w:rsid w:val="00642ACE"/>
    <w:rsid w:val="0064340C"/>
    <w:rsid w:val="00643D52"/>
    <w:rsid w:val="0064670D"/>
    <w:rsid w:val="00647107"/>
    <w:rsid w:val="00652583"/>
    <w:rsid w:val="006535C9"/>
    <w:rsid w:val="00655EAA"/>
    <w:rsid w:val="00656BF2"/>
    <w:rsid w:val="00662BF9"/>
    <w:rsid w:val="006650AB"/>
    <w:rsid w:val="00666BA5"/>
    <w:rsid w:val="00667819"/>
    <w:rsid w:val="0067142C"/>
    <w:rsid w:val="00694228"/>
    <w:rsid w:val="006953CE"/>
    <w:rsid w:val="006A005D"/>
    <w:rsid w:val="006A4206"/>
    <w:rsid w:val="006A53EA"/>
    <w:rsid w:val="006B0D2B"/>
    <w:rsid w:val="006B2A15"/>
    <w:rsid w:val="006C5607"/>
    <w:rsid w:val="006D2AC9"/>
    <w:rsid w:val="006D509A"/>
    <w:rsid w:val="006D7F8E"/>
    <w:rsid w:val="006F0829"/>
    <w:rsid w:val="006F0B18"/>
    <w:rsid w:val="006F34A7"/>
    <w:rsid w:val="006F563B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627B8"/>
    <w:rsid w:val="00767DB9"/>
    <w:rsid w:val="00771CDC"/>
    <w:rsid w:val="007731A1"/>
    <w:rsid w:val="00775DD2"/>
    <w:rsid w:val="00776473"/>
    <w:rsid w:val="00783B3A"/>
    <w:rsid w:val="007A23FD"/>
    <w:rsid w:val="007B16CF"/>
    <w:rsid w:val="007B316E"/>
    <w:rsid w:val="007C0733"/>
    <w:rsid w:val="007D0C52"/>
    <w:rsid w:val="007D2150"/>
    <w:rsid w:val="007D3955"/>
    <w:rsid w:val="007E4D72"/>
    <w:rsid w:val="007F2453"/>
    <w:rsid w:val="007F3CB3"/>
    <w:rsid w:val="007F53A0"/>
    <w:rsid w:val="00802AA6"/>
    <w:rsid w:val="00804456"/>
    <w:rsid w:val="0080573D"/>
    <w:rsid w:val="00806E0F"/>
    <w:rsid w:val="00806EEC"/>
    <w:rsid w:val="00816FDE"/>
    <w:rsid w:val="008177AF"/>
    <w:rsid w:val="00836BA4"/>
    <w:rsid w:val="00841EFA"/>
    <w:rsid w:val="00854CC4"/>
    <w:rsid w:val="0086123E"/>
    <w:rsid w:val="00864823"/>
    <w:rsid w:val="00864AAA"/>
    <w:rsid w:val="008661CC"/>
    <w:rsid w:val="008721B1"/>
    <w:rsid w:val="0087339B"/>
    <w:rsid w:val="00882925"/>
    <w:rsid w:val="00887A4B"/>
    <w:rsid w:val="00893058"/>
    <w:rsid w:val="008A0DE4"/>
    <w:rsid w:val="008A3C47"/>
    <w:rsid w:val="008A4FC2"/>
    <w:rsid w:val="008A57DD"/>
    <w:rsid w:val="008B7A56"/>
    <w:rsid w:val="008B7E51"/>
    <w:rsid w:val="008C054D"/>
    <w:rsid w:val="008C11B5"/>
    <w:rsid w:val="008E6FAF"/>
    <w:rsid w:val="008F5FAB"/>
    <w:rsid w:val="00900939"/>
    <w:rsid w:val="009057B2"/>
    <w:rsid w:val="00905A26"/>
    <w:rsid w:val="00910C68"/>
    <w:rsid w:val="00916FBC"/>
    <w:rsid w:val="00927973"/>
    <w:rsid w:val="00933040"/>
    <w:rsid w:val="0093500B"/>
    <w:rsid w:val="009471C7"/>
    <w:rsid w:val="00962CAD"/>
    <w:rsid w:val="0097328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4668"/>
    <w:rsid w:val="009B5F77"/>
    <w:rsid w:val="009B6E69"/>
    <w:rsid w:val="009C283B"/>
    <w:rsid w:val="009C58EA"/>
    <w:rsid w:val="009C78B3"/>
    <w:rsid w:val="009D4B00"/>
    <w:rsid w:val="009D6341"/>
    <w:rsid w:val="009E3172"/>
    <w:rsid w:val="009F08A0"/>
    <w:rsid w:val="009F1AFE"/>
    <w:rsid w:val="009F42B2"/>
    <w:rsid w:val="009F4D49"/>
    <w:rsid w:val="009F57E5"/>
    <w:rsid w:val="00A03D97"/>
    <w:rsid w:val="00A10257"/>
    <w:rsid w:val="00A13094"/>
    <w:rsid w:val="00A26355"/>
    <w:rsid w:val="00A30C55"/>
    <w:rsid w:val="00A34CEE"/>
    <w:rsid w:val="00A45B9A"/>
    <w:rsid w:val="00A51EFA"/>
    <w:rsid w:val="00A77939"/>
    <w:rsid w:val="00A820EA"/>
    <w:rsid w:val="00A8392E"/>
    <w:rsid w:val="00A91EDE"/>
    <w:rsid w:val="00A94F72"/>
    <w:rsid w:val="00A96530"/>
    <w:rsid w:val="00AC6F20"/>
    <w:rsid w:val="00AD225C"/>
    <w:rsid w:val="00AD4A26"/>
    <w:rsid w:val="00AE7396"/>
    <w:rsid w:val="00AF25C4"/>
    <w:rsid w:val="00AF27FC"/>
    <w:rsid w:val="00AF3BFD"/>
    <w:rsid w:val="00AF4A9B"/>
    <w:rsid w:val="00B01898"/>
    <w:rsid w:val="00B034A8"/>
    <w:rsid w:val="00B04581"/>
    <w:rsid w:val="00B344FB"/>
    <w:rsid w:val="00B41884"/>
    <w:rsid w:val="00B511BE"/>
    <w:rsid w:val="00B60879"/>
    <w:rsid w:val="00B64634"/>
    <w:rsid w:val="00B761DB"/>
    <w:rsid w:val="00B8488A"/>
    <w:rsid w:val="00B86D2B"/>
    <w:rsid w:val="00B875A9"/>
    <w:rsid w:val="00B91672"/>
    <w:rsid w:val="00B91C48"/>
    <w:rsid w:val="00B92838"/>
    <w:rsid w:val="00B93144"/>
    <w:rsid w:val="00B95D80"/>
    <w:rsid w:val="00BA57CD"/>
    <w:rsid w:val="00BA5A30"/>
    <w:rsid w:val="00BA7B4E"/>
    <w:rsid w:val="00BE3F29"/>
    <w:rsid w:val="00C0096C"/>
    <w:rsid w:val="00C04A6E"/>
    <w:rsid w:val="00C12275"/>
    <w:rsid w:val="00C1541F"/>
    <w:rsid w:val="00C22AEC"/>
    <w:rsid w:val="00C26DFA"/>
    <w:rsid w:val="00C32337"/>
    <w:rsid w:val="00C37142"/>
    <w:rsid w:val="00C42238"/>
    <w:rsid w:val="00C45792"/>
    <w:rsid w:val="00C62134"/>
    <w:rsid w:val="00C62D84"/>
    <w:rsid w:val="00C63BA9"/>
    <w:rsid w:val="00C65DD1"/>
    <w:rsid w:val="00C6729D"/>
    <w:rsid w:val="00C734AA"/>
    <w:rsid w:val="00C737E8"/>
    <w:rsid w:val="00C8192A"/>
    <w:rsid w:val="00C90E25"/>
    <w:rsid w:val="00C91A6C"/>
    <w:rsid w:val="00C91B53"/>
    <w:rsid w:val="00C92369"/>
    <w:rsid w:val="00CA3AEA"/>
    <w:rsid w:val="00CA7C27"/>
    <w:rsid w:val="00CB3573"/>
    <w:rsid w:val="00CB5A85"/>
    <w:rsid w:val="00CB70F9"/>
    <w:rsid w:val="00CC2477"/>
    <w:rsid w:val="00CD0179"/>
    <w:rsid w:val="00CD0494"/>
    <w:rsid w:val="00CD0820"/>
    <w:rsid w:val="00CD0E74"/>
    <w:rsid w:val="00CE1592"/>
    <w:rsid w:val="00CE3D8C"/>
    <w:rsid w:val="00CE4688"/>
    <w:rsid w:val="00CE473E"/>
    <w:rsid w:val="00CE72AB"/>
    <w:rsid w:val="00CE7905"/>
    <w:rsid w:val="00CF0856"/>
    <w:rsid w:val="00CF0F51"/>
    <w:rsid w:val="00CF2BE6"/>
    <w:rsid w:val="00CF329A"/>
    <w:rsid w:val="00CF3CBD"/>
    <w:rsid w:val="00CF4715"/>
    <w:rsid w:val="00D0018F"/>
    <w:rsid w:val="00D118EA"/>
    <w:rsid w:val="00D2117F"/>
    <w:rsid w:val="00D36D6F"/>
    <w:rsid w:val="00D37F73"/>
    <w:rsid w:val="00D60606"/>
    <w:rsid w:val="00D6221C"/>
    <w:rsid w:val="00D636FA"/>
    <w:rsid w:val="00D7043F"/>
    <w:rsid w:val="00D72136"/>
    <w:rsid w:val="00D73DF4"/>
    <w:rsid w:val="00D75026"/>
    <w:rsid w:val="00D82E47"/>
    <w:rsid w:val="00D854BE"/>
    <w:rsid w:val="00D96827"/>
    <w:rsid w:val="00DA18D4"/>
    <w:rsid w:val="00DA53B7"/>
    <w:rsid w:val="00DB16CA"/>
    <w:rsid w:val="00DB414A"/>
    <w:rsid w:val="00DC19DC"/>
    <w:rsid w:val="00DC5EA9"/>
    <w:rsid w:val="00DC6B00"/>
    <w:rsid w:val="00DE25B0"/>
    <w:rsid w:val="00DE7C5F"/>
    <w:rsid w:val="00DF0CCF"/>
    <w:rsid w:val="00DF5FF5"/>
    <w:rsid w:val="00E05228"/>
    <w:rsid w:val="00E14D3B"/>
    <w:rsid w:val="00E16517"/>
    <w:rsid w:val="00E50B53"/>
    <w:rsid w:val="00E524A5"/>
    <w:rsid w:val="00E56C7D"/>
    <w:rsid w:val="00E60145"/>
    <w:rsid w:val="00E60375"/>
    <w:rsid w:val="00E730AF"/>
    <w:rsid w:val="00E81C4B"/>
    <w:rsid w:val="00E86A7F"/>
    <w:rsid w:val="00E87C5E"/>
    <w:rsid w:val="00EB1409"/>
    <w:rsid w:val="00EB2489"/>
    <w:rsid w:val="00EC3F7B"/>
    <w:rsid w:val="00ED456B"/>
    <w:rsid w:val="00ED6DED"/>
    <w:rsid w:val="00EE3D9C"/>
    <w:rsid w:val="00EF0B4D"/>
    <w:rsid w:val="00EF687E"/>
    <w:rsid w:val="00F018DB"/>
    <w:rsid w:val="00F06198"/>
    <w:rsid w:val="00F10363"/>
    <w:rsid w:val="00F26748"/>
    <w:rsid w:val="00F312BA"/>
    <w:rsid w:val="00F41E9C"/>
    <w:rsid w:val="00F45A46"/>
    <w:rsid w:val="00F474AE"/>
    <w:rsid w:val="00F50A7B"/>
    <w:rsid w:val="00F52B7C"/>
    <w:rsid w:val="00F54D49"/>
    <w:rsid w:val="00F55B98"/>
    <w:rsid w:val="00F564F2"/>
    <w:rsid w:val="00F644C1"/>
    <w:rsid w:val="00F719CA"/>
    <w:rsid w:val="00F75C8B"/>
    <w:rsid w:val="00F76E5C"/>
    <w:rsid w:val="00F80174"/>
    <w:rsid w:val="00F81A64"/>
    <w:rsid w:val="00F85C87"/>
    <w:rsid w:val="00F95E13"/>
    <w:rsid w:val="00FA1CBE"/>
    <w:rsid w:val="00FA2D7B"/>
    <w:rsid w:val="00FA4342"/>
    <w:rsid w:val="00FA57CE"/>
    <w:rsid w:val="00FA703F"/>
    <w:rsid w:val="00FC1110"/>
    <w:rsid w:val="00FC7103"/>
    <w:rsid w:val="00FD678A"/>
    <w:rsid w:val="00FD6BDE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55A41395"/>
  <w15:chartTrackingRefBased/>
  <w15:docId w15:val="{AB7B5B68-51EE-4179-9F20-0E101276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link w:val="FuzeileZchn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FE3657"/>
    <w:rPr>
      <w:rFonts w:ascii="Arial" w:hAnsi="Arial"/>
      <w:spacing w:val="6"/>
      <w:sz w:val="16"/>
      <w:szCs w:val="24"/>
    </w:rPr>
  </w:style>
  <w:style w:type="paragraph" w:customStyle="1" w:styleId="berschriftKap">
    <w:name w:val="Überschrift Kap"/>
    <w:basedOn w:val="Standard"/>
    <w:next w:val="Standard"/>
    <w:rsid w:val="00321518"/>
    <w:pPr>
      <w:spacing w:before="240" w:after="240" w:line="240" w:lineRule="auto"/>
      <w:jc w:val="both"/>
    </w:pPr>
    <w:rPr>
      <w:rFonts w:ascii="Arial" w:hAnsi="Arial" w:cs="Arial"/>
      <w:b/>
      <w:spacing w:val="0"/>
      <w:sz w:val="26"/>
      <w:szCs w:val="22"/>
    </w:rPr>
  </w:style>
  <w:style w:type="character" w:customStyle="1" w:styleId="Textkrper-ZeileneinzugZchn">
    <w:name w:val="Textkörper-Zeileneinzug Zchn"/>
    <w:link w:val="Textkrper-Zeileneinzug"/>
    <w:semiHidden/>
    <w:rsid w:val="00C45792"/>
    <w:rPr>
      <w:spacing w:val="6"/>
      <w:sz w:val="24"/>
      <w:szCs w:val="24"/>
    </w:rPr>
  </w:style>
  <w:style w:type="character" w:customStyle="1" w:styleId="FuzeileZchn">
    <w:name w:val="Fußzeile Zchn"/>
    <w:link w:val="Fuzeile"/>
    <w:rsid w:val="00F45A46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15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uiPriority w:val="99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371D4-4CEB-4A36-BAC8-7CDE5737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352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Bruchmann, Nils</cp:lastModifiedBy>
  <cp:revision>6</cp:revision>
  <cp:lastPrinted>2019-08-26T13:28:00Z</cp:lastPrinted>
  <dcterms:created xsi:type="dcterms:W3CDTF">2023-02-22T05:53:00Z</dcterms:created>
  <dcterms:modified xsi:type="dcterms:W3CDTF">2026-07-17T09:10:00Z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