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proofErr w:type="gramStart"/>
      <w:r w:rsidRPr="004C2457">
        <w:rPr>
          <w:rFonts w:ascii="Arial" w:hAnsi="Arial" w:cs="Arial"/>
          <w:sz w:val="22"/>
          <w:szCs w:val="22"/>
        </w:rPr>
        <w:t>das</w:t>
      </w:r>
      <w:proofErr w:type="gramEnd"/>
      <w:r w:rsidRPr="004C2457">
        <w:rPr>
          <w:rFonts w:ascii="Arial" w:hAnsi="Arial" w:cs="Arial"/>
          <w:sz w:val="22"/>
          <w:szCs w:val="22"/>
        </w:rPr>
        <w:t xml:space="preserve">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4B84CB16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8B4FBC">
      <w:rPr>
        <w:noProof/>
        <w:lang w:val="en-US"/>
      </w:rPr>
      <w:t>2151363_1</w:t>
    </w:r>
    <w:r w:rsidR="008B4FBC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8B4FBC">
      <w:rPr>
        <w:noProof/>
      </w:rPr>
      <w:t>10.09.2026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691753" w:rsidRPr="0009739C" w14:paraId="057D416E" w14:textId="77777777" w:rsidTr="00691753">
      <w:trPr>
        <w:trHeight w:val="698"/>
      </w:trPr>
      <w:tc>
        <w:tcPr>
          <w:tcW w:w="2050" w:type="dxa"/>
          <w:vAlign w:val="center"/>
        </w:tcPr>
        <w:p w14:paraId="2C028624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477035FB" w:rsidR="00691753" w:rsidRPr="0009739C" w:rsidRDefault="00393516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09739C">
            <w:rPr>
              <w:rFonts w:cs="Arial"/>
              <w:b/>
              <w:bCs/>
              <w:color w:val="FF0000"/>
              <w:sz w:val="22"/>
              <w:szCs w:val="22"/>
            </w:rPr>
            <w:t>TEK</w:t>
          </w:r>
          <w:r w:rsidR="00091E33">
            <w:rPr>
              <w:rFonts w:cs="Arial"/>
              <w:b/>
              <w:bCs/>
              <w:color w:val="FF0000"/>
              <w:sz w:val="22"/>
              <w:szCs w:val="22"/>
            </w:rPr>
            <w:t>2604026</w:t>
          </w:r>
        </w:p>
      </w:tc>
      <w:tc>
        <w:tcPr>
          <w:tcW w:w="5040" w:type="dxa"/>
          <w:vAlign w:val="center"/>
        </w:tcPr>
        <w:p w14:paraId="0AC866BA" w14:textId="7777777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1</w:t>
          </w:r>
          <w:r w:rsidR="00BE63D5">
            <w:rPr>
              <w:rFonts w:ascii="Arial" w:hAnsi="Arial" w:cs="Arial"/>
              <w:b/>
              <w:sz w:val="22"/>
              <w:szCs w:val="22"/>
            </w:rPr>
            <w:t>0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3222D6A2" w:rsidR="00691753" w:rsidRPr="0009739C" w:rsidRDefault="00691753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691753" w:rsidRPr="0009739C" w14:paraId="2B762100" w14:textId="77777777" w:rsidTr="00691753">
      <w:trPr>
        <w:cantSplit/>
        <w:trHeight w:val="426"/>
      </w:trPr>
      <w:tc>
        <w:tcPr>
          <w:tcW w:w="2050" w:type="dxa"/>
          <w:vAlign w:val="center"/>
        </w:tcPr>
        <w:p w14:paraId="3143C1A6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30E76E17" w:rsidR="00691753" w:rsidRPr="0009739C" w:rsidRDefault="00091E33" w:rsidP="008E152D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091E33">
            <w:rPr>
              <w:rFonts w:cs="Arial"/>
              <w:b/>
              <w:bCs/>
              <w:color w:val="FF0000"/>
              <w:sz w:val="22"/>
              <w:szCs w:val="22"/>
            </w:rPr>
            <w:t>71630000-3</w:t>
          </w:r>
        </w:p>
      </w:tc>
      <w:tc>
        <w:tcPr>
          <w:tcW w:w="5040" w:type="dxa"/>
          <w:vAlign w:val="center"/>
        </w:tcPr>
        <w:p w14:paraId="41F3308E" w14:textId="4BF2E9C2" w:rsidR="00691753" w:rsidRPr="00091E33" w:rsidRDefault="00091E33" w:rsidP="008B4FBC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Prüfung DGUV V4 </w:t>
          </w:r>
          <w:r w:rsidR="008B4FBC">
            <w:rPr>
              <w:rFonts w:ascii="Arial" w:hAnsi="Arial" w:cs="Arial"/>
              <w:b/>
              <w:color w:val="FF0000"/>
              <w:sz w:val="22"/>
              <w:szCs w:val="22"/>
            </w:rPr>
            <w:t>or</w:t>
          </w:r>
          <w:r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>tsveränderliche</w:t>
          </w:r>
          <w:r w:rsidR="008B4FBC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 elektrische</w:t>
          </w:r>
          <w:r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 Anlagen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691753" w:rsidRPr="0009739C" w:rsidRDefault="00691753" w:rsidP="0053459B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1E33"/>
    <w:rsid w:val="00094D33"/>
    <w:rsid w:val="0009739C"/>
    <w:rsid w:val="000A7EBD"/>
    <w:rsid w:val="000B58E9"/>
    <w:rsid w:val="000C33F9"/>
    <w:rsid w:val="000E18F4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08A"/>
    <w:rsid w:val="00463307"/>
    <w:rsid w:val="00463BE3"/>
    <w:rsid w:val="004771F9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4FBC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Hübner, Saskia Yvonne</cp:lastModifiedBy>
  <cp:revision>5</cp:revision>
  <cp:lastPrinted>2013-03-19T13:13:00Z</cp:lastPrinted>
  <dcterms:created xsi:type="dcterms:W3CDTF">2023-05-12T04:51:00Z</dcterms:created>
  <dcterms:modified xsi:type="dcterms:W3CDTF">2026-09-10T11:34:00Z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