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40_2026_JK_08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Kindergarten Schneegarten Donauwörth, Elektroinstallation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Wandleranlage 630A
Verteilerschrank 6 Stück mit je ca. 45 Stromkreisen
Kabel und Leitungen ca. 25.000 m
Leerrohr Verlegung ca. 1.000 m
Installationsgeräte ca. 800 St.
Fernmelde und Datenleitungen ca. 4000 m
Beleuchtungskörper ca. 1000 Stück
KNX Komponenten ca. 350 Stück
Sicherheitsbeleuchtung Zentral-/Gruppenbatterie ca. 160 Leuchten
Brandmeldeanlage nach DIN 14675 ca. 220 Komponenten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