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D4B02" w14:textId="545D161D" w:rsidR="00F22CCB" w:rsidRDefault="002E10CB" w:rsidP="00692C59">
      <w:pPr>
        <w:spacing w:before="80" w:after="180"/>
        <w:jc w:val="both"/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</w:pPr>
      <w:r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E</w:t>
      </w:r>
      <w:r w:rsidR="00F22CCB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. B</w:t>
      </w:r>
      <w:r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iet</w:t>
      </w:r>
      <w:r w:rsidR="00F22CCB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ergemeinschaftserklärung</w:t>
      </w:r>
    </w:p>
    <w:p w14:paraId="25BEBC48" w14:textId="436043F9" w:rsidR="00092C81" w:rsidRPr="00F22CCB" w:rsidRDefault="00092C81" w:rsidP="00692C59">
      <w:pPr>
        <w:spacing w:before="80" w:after="180"/>
        <w:jc w:val="both"/>
        <w:rPr>
          <w:b/>
        </w:rPr>
      </w:pPr>
      <w:r w:rsidRPr="007B6CB6">
        <w:rPr>
          <w:b/>
          <w:u w:val="single"/>
        </w:rPr>
        <w:t>Hinweis:</w:t>
      </w:r>
      <w:r w:rsidR="00F22CCB">
        <w:rPr>
          <w:b/>
        </w:rPr>
        <w:t xml:space="preserve"> </w:t>
      </w:r>
      <w:r w:rsidRPr="007B6CB6">
        <w:rPr>
          <w:b/>
        </w:rPr>
        <w:t xml:space="preserve">Diese Erklärung ist von allen Mitgliedern einer </w:t>
      </w:r>
      <w:r w:rsidR="00974B4A">
        <w:rPr>
          <w:b/>
        </w:rPr>
        <w:t>B</w:t>
      </w:r>
      <w:r w:rsidR="005124F0">
        <w:rPr>
          <w:b/>
        </w:rPr>
        <w:t>iet</w:t>
      </w:r>
      <w:r w:rsidR="00974B4A">
        <w:rPr>
          <w:b/>
        </w:rPr>
        <w:t>ergemeinschaft</w:t>
      </w:r>
      <w:r w:rsidRPr="007B6CB6">
        <w:rPr>
          <w:b/>
        </w:rPr>
        <w:t xml:space="preserve"> auszufüllen und</w:t>
      </w:r>
      <w:r w:rsidR="00122FCC">
        <w:rPr>
          <w:b/>
        </w:rPr>
        <w:t xml:space="preserve"> am Ende der Erklärung mit den Namen der jeweils Vertretungsberechtigten </w:t>
      </w:r>
      <w:r w:rsidRPr="007B6CB6">
        <w:rPr>
          <w:b/>
        </w:rPr>
        <w:t>vom Bevollmächtigten</w:t>
      </w:r>
      <w:r w:rsidR="001B7D19">
        <w:rPr>
          <w:b/>
        </w:rPr>
        <w:t xml:space="preserve"> sowie den Mitgliedern</w:t>
      </w:r>
      <w:r w:rsidRPr="007B6CB6">
        <w:rPr>
          <w:b/>
        </w:rPr>
        <w:t xml:space="preserve"> der </w:t>
      </w:r>
      <w:r w:rsidR="005124F0">
        <w:rPr>
          <w:b/>
        </w:rPr>
        <w:t>Biet</w:t>
      </w:r>
      <w:r w:rsidR="00974B4A">
        <w:rPr>
          <w:b/>
        </w:rPr>
        <w:t>ergemeinschaft</w:t>
      </w:r>
      <w:r w:rsidRPr="007B6CB6">
        <w:rPr>
          <w:b/>
        </w:rPr>
        <w:t xml:space="preserve"> </w:t>
      </w:r>
      <w:r w:rsidR="00122FCC">
        <w:rPr>
          <w:b/>
        </w:rPr>
        <w:t>zu bestätigen</w:t>
      </w:r>
      <w:r w:rsidRPr="007B6CB6">
        <w:rPr>
          <w:b/>
        </w:rPr>
        <w:t>.</w:t>
      </w:r>
      <w:r w:rsidR="00F46BC5">
        <w:rPr>
          <w:b/>
        </w:rPr>
        <w:t xml:space="preserve"> </w:t>
      </w:r>
    </w:p>
    <w:tbl>
      <w:tblPr>
        <w:tblStyle w:val="Tabellenraster"/>
        <w:tblW w:w="0" w:type="auto"/>
        <w:tblBorders>
          <w:insideH w:val="single" w:sz="4" w:space="0" w:color="004994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22CCB" w14:paraId="5D4F9C82" w14:textId="77777777" w:rsidTr="00692C59">
        <w:trPr>
          <w:trHeight w:val="17"/>
        </w:trPr>
        <w:tc>
          <w:tcPr>
            <w:tcW w:w="4530" w:type="dxa"/>
          </w:tcPr>
          <w:p w14:paraId="3A5BC3DD" w14:textId="12D84EFC" w:rsidR="00F22CCB" w:rsidRPr="00A73469" w:rsidRDefault="00F22CCB" w:rsidP="005124F0">
            <w:pPr>
              <w:spacing w:before="80" w:after="180"/>
              <w:jc w:val="both"/>
              <w:rPr>
                <w:b/>
              </w:rPr>
            </w:pPr>
            <w:r>
              <w:rPr>
                <w:b/>
              </w:rPr>
              <w:t>Name der B</w:t>
            </w:r>
            <w:r w:rsidR="005124F0">
              <w:rPr>
                <w:b/>
              </w:rPr>
              <w:t>iet</w:t>
            </w:r>
            <w:r>
              <w:rPr>
                <w:b/>
              </w:rPr>
              <w:t>ergemeinschaft</w:t>
            </w:r>
          </w:p>
        </w:tc>
        <w:tc>
          <w:tcPr>
            <w:tcW w:w="4530" w:type="dxa"/>
          </w:tcPr>
          <w:p w14:paraId="6D75DA96" w14:textId="77777777" w:rsidR="00F22CCB" w:rsidRDefault="00F22CCB" w:rsidP="00692C59">
            <w:pPr>
              <w:spacing w:before="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D95070" w14:paraId="4D7DF85E" w14:textId="77777777" w:rsidTr="00692C59">
        <w:trPr>
          <w:trHeight w:val="17"/>
        </w:trPr>
        <w:tc>
          <w:tcPr>
            <w:tcW w:w="4530" w:type="dxa"/>
          </w:tcPr>
          <w:p w14:paraId="55341D47" w14:textId="1CF2E1CB" w:rsidR="00D95070" w:rsidRDefault="003559CC" w:rsidP="005124F0">
            <w:pPr>
              <w:spacing w:before="80" w:after="180"/>
              <w:jc w:val="both"/>
              <w:rPr>
                <w:b/>
              </w:rPr>
            </w:pPr>
            <w:r>
              <w:rPr>
                <w:b/>
              </w:rPr>
              <w:t xml:space="preserve">Die </w:t>
            </w:r>
            <w:r w:rsidR="00D95070">
              <w:rPr>
                <w:b/>
              </w:rPr>
              <w:t xml:space="preserve">Erklärung </w:t>
            </w:r>
            <w:r>
              <w:rPr>
                <w:b/>
              </w:rPr>
              <w:t>betrifft folgendes</w:t>
            </w:r>
            <w:r w:rsidR="00D95070">
              <w:rPr>
                <w:b/>
              </w:rPr>
              <w:t xml:space="preserve"> Vergabeverfahren </w:t>
            </w:r>
          </w:p>
          <w:p w14:paraId="64CD09BC" w14:textId="3D9B77CE" w:rsidR="00D95070" w:rsidRDefault="00D95070" w:rsidP="005124F0">
            <w:pPr>
              <w:spacing w:before="80" w:after="180"/>
              <w:jc w:val="both"/>
              <w:rPr>
                <w:b/>
              </w:rPr>
            </w:pPr>
          </w:p>
        </w:tc>
        <w:tc>
          <w:tcPr>
            <w:tcW w:w="4530" w:type="dxa"/>
          </w:tcPr>
          <w:p w14:paraId="11B6853D" w14:textId="77777777" w:rsidR="00D95070" w:rsidRDefault="00D95070" w:rsidP="00692C59">
            <w:pPr>
              <w:spacing w:before="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28FB587A" w14:textId="094DBCA5" w:rsidR="00D95070" w:rsidRPr="00D95070" w:rsidRDefault="00D95070" w:rsidP="00692C59">
            <w:pPr>
              <w:spacing w:before="80" w:after="180"/>
              <w:jc w:val="both"/>
              <w:rPr>
                <w:bCs/>
                <w:lang w:eastAsia="de-DE"/>
              </w:rPr>
            </w:pPr>
            <w:r w:rsidRPr="00D95070">
              <w:rPr>
                <w:bCs/>
              </w:rPr>
              <w:t xml:space="preserve">(bitte Verfahrensname und </w:t>
            </w:r>
            <w:r>
              <w:rPr>
                <w:bCs/>
              </w:rPr>
              <w:t>-n</w:t>
            </w:r>
            <w:r w:rsidRPr="00D95070">
              <w:rPr>
                <w:bCs/>
              </w:rPr>
              <w:t>ummer angeben)</w:t>
            </w:r>
          </w:p>
        </w:tc>
      </w:tr>
    </w:tbl>
    <w:p w14:paraId="75CE651A" w14:textId="77777777" w:rsidR="00F80027" w:rsidRDefault="00F80027" w:rsidP="00692C59">
      <w:pPr>
        <w:spacing w:before="80" w:after="180"/>
        <w:jc w:val="both"/>
        <w:rPr>
          <w:lang w:eastAsia="de-DE"/>
        </w:rPr>
      </w:pPr>
    </w:p>
    <w:tbl>
      <w:tblPr>
        <w:tblpPr w:leftFromText="141" w:rightFromText="141" w:vertAnchor="text" w:tblpX="-39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7"/>
        <w:gridCol w:w="2160"/>
        <w:gridCol w:w="4060"/>
      </w:tblGrid>
      <w:tr w:rsidR="00092C81" w:rsidRPr="007B6CB6" w14:paraId="31E7A1CA" w14:textId="77777777" w:rsidTr="00F22CCB">
        <w:trPr>
          <w:cantSplit/>
          <w:trHeight w:hRule="exact" w:val="397"/>
        </w:trPr>
        <w:tc>
          <w:tcPr>
            <w:tcW w:w="2847" w:type="dxa"/>
            <w:vMerge w:val="restart"/>
            <w:vAlign w:val="center"/>
          </w:tcPr>
          <w:p w14:paraId="2BC5641B" w14:textId="6372FC5B" w:rsidR="00092C81" w:rsidRPr="007B6CB6" w:rsidRDefault="00092C81" w:rsidP="005124F0">
            <w:pPr>
              <w:spacing w:before="80" w:after="180"/>
            </w:pPr>
            <w:r>
              <w:rPr>
                <w:b/>
                <w:bCs/>
              </w:rPr>
              <w:t xml:space="preserve">Bieter </w:t>
            </w:r>
            <w:r w:rsidRPr="007B6CB6">
              <w:t xml:space="preserve">und zugleich </w:t>
            </w:r>
            <w:r w:rsidRPr="007B6CB6">
              <w:rPr>
                <w:b/>
                <w:bCs/>
              </w:rPr>
              <w:t>Bevollmächtigter</w:t>
            </w:r>
            <w:r w:rsidRPr="007B6CB6">
              <w:t xml:space="preserve"> der </w:t>
            </w:r>
            <w:r w:rsidR="00974B4A">
              <w:t>B</w:t>
            </w:r>
            <w:r w:rsidR="005124F0">
              <w:t>iet</w:t>
            </w:r>
            <w:r w:rsidR="00974B4A">
              <w:t>ergemeinschaft</w:t>
            </w:r>
            <w:r w:rsidRPr="007B6CB6">
              <w:t>:</w:t>
            </w:r>
          </w:p>
        </w:tc>
        <w:tc>
          <w:tcPr>
            <w:tcW w:w="2160" w:type="dxa"/>
          </w:tcPr>
          <w:p w14:paraId="4E9E1E86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Name:</w:t>
            </w: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14:paraId="2305D5CB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1803D18C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E36A271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31029DA5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Rechtsform: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4C669F8D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4235A5B3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58A9BDC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118A2303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Straße</w:t>
            </w:r>
            <w:r>
              <w:t>, Nr.</w:t>
            </w:r>
            <w:r w:rsidRPr="007B6CB6"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7B6DE6A1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75F8801F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F229D92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E039FD7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PLZ, Ort: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3C17BE9E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58658D0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59582576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25A217FB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Ansprechpartner: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567EB22D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274FB953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E0A160E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3FCDF8C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proofErr w:type="spellStart"/>
            <w:r>
              <w:rPr>
                <w:lang w:val="it-IT"/>
              </w:rPr>
              <w:t>T</w:t>
            </w:r>
            <w:r w:rsidRPr="007B6CB6">
              <w:rPr>
                <w:lang w:val="it-IT"/>
              </w:rPr>
              <w:t>elefon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1718A3C7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0F99FBB6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38856930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71212D94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Telefax: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0DE6A1F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1684185C" w14:textId="77777777" w:rsidTr="00F22CCB">
        <w:trPr>
          <w:cantSplit/>
          <w:trHeight w:hRule="exact" w:val="397"/>
        </w:trPr>
        <w:tc>
          <w:tcPr>
            <w:tcW w:w="2847" w:type="dxa"/>
            <w:vMerge/>
            <w:tcBorders>
              <w:bottom w:val="single" w:sz="4" w:space="0" w:color="auto"/>
            </w:tcBorders>
          </w:tcPr>
          <w:p w14:paraId="215A1D6E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1927D42A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>
              <w:rPr>
                <w:lang w:val="it-IT"/>
              </w:rPr>
              <w:t>E-Mail-</w:t>
            </w:r>
            <w:proofErr w:type="spellStart"/>
            <w:r w:rsidRPr="007B6CB6">
              <w:rPr>
                <w:lang w:val="it-IT"/>
              </w:rPr>
              <w:t>Adresse</w:t>
            </w:r>
            <w:proofErr w:type="spellEnd"/>
            <w:r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8030283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0C4CC24" w14:textId="77777777" w:rsidTr="00F22CCB">
        <w:trPr>
          <w:cantSplit/>
          <w:trHeight w:hRule="exact" w:val="397"/>
        </w:trPr>
        <w:tc>
          <w:tcPr>
            <w:tcW w:w="2847" w:type="dxa"/>
            <w:vMerge w:val="restart"/>
            <w:vAlign w:val="center"/>
          </w:tcPr>
          <w:p w14:paraId="7F6E38A9" w14:textId="0D34A879" w:rsidR="004A3792" w:rsidRPr="007B6CB6" w:rsidRDefault="00092C81" w:rsidP="00781A88">
            <w:pPr>
              <w:spacing w:before="80" w:after="180"/>
            </w:pPr>
            <w:r w:rsidRPr="007B6CB6">
              <w:rPr>
                <w:b/>
                <w:bCs/>
              </w:rPr>
              <w:t>Mitglied</w:t>
            </w:r>
            <w:r w:rsidRPr="007B6CB6">
              <w:t xml:space="preserve"> der </w:t>
            </w:r>
            <w:r w:rsidR="005124F0">
              <w:t>Bietergemeinschaft</w:t>
            </w:r>
            <w:r w:rsidRPr="007B6CB6">
              <w:t>:</w:t>
            </w:r>
          </w:p>
        </w:tc>
        <w:tc>
          <w:tcPr>
            <w:tcW w:w="2160" w:type="dxa"/>
          </w:tcPr>
          <w:p w14:paraId="4280A813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Name:</w:t>
            </w: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14:paraId="5CBCC455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2F7DD2EE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28D8640F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10836B45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Rechtsform: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CB6E50D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5B6904D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0911B893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7E29727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Straße</w:t>
            </w:r>
            <w:r>
              <w:t>, Nr.</w:t>
            </w:r>
            <w:r w:rsidRPr="007B6CB6"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ACD6C0B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0ACDF907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57CABD8D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17D6B36D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PLZ, Ort: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2AE10FA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7103ED78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AD7297B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4B5F2667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Ansprechpartner: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1C512BA4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0D4C758E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3EBA0BF4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269771F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proofErr w:type="spellStart"/>
            <w:r w:rsidRPr="007B6CB6">
              <w:rPr>
                <w:lang w:val="it-IT"/>
              </w:rPr>
              <w:t>Telefon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230B8DD2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3FE0F9E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49467EE9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</w:tcPr>
          <w:p w14:paraId="307F7E92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Telefax: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6277D49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954F5CC" w14:textId="77777777" w:rsidTr="00F22CCB">
        <w:trPr>
          <w:cantSplit/>
          <w:trHeight w:hRule="exact" w:val="397"/>
        </w:trPr>
        <w:tc>
          <w:tcPr>
            <w:tcW w:w="2847" w:type="dxa"/>
            <w:vMerge/>
            <w:tcBorders>
              <w:bottom w:val="single" w:sz="4" w:space="0" w:color="auto"/>
            </w:tcBorders>
          </w:tcPr>
          <w:p w14:paraId="54A9FFC8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18C67E44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E-Mail-</w:t>
            </w:r>
            <w:proofErr w:type="spellStart"/>
            <w:r w:rsidRPr="007B6CB6">
              <w:rPr>
                <w:lang w:val="it-IT"/>
              </w:rPr>
              <w:t>Adresse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1E6ABAE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56761080" w14:textId="77777777" w:rsidTr="00F22CCB">
        <w:trPr>
          <w:cantSplit/>
          <w:trHeight w:hRule="exact" w:val="397"/>
        </w:trPr>
        <w:tc>
          <w:tcPr>
            <w:tcW w:w="2847" w:type="dxa"/>
            <w:vMerge w:val="restart"/>
            <w:vAlign w:val="center"/>
          </w:tcPr>
          <w:p w14:paraId="2FAE7E0D" w14:textId="382FF3C3" w:rsidR="00974B4A" w:rsidRPr="007B6CB6" w:rsidRDefault="00974B4A" w:rsidP="00692C59">
            <w:pPr>
              <w:spacing w:before="80" w:after="180"/>
            </w:pPr>
            <w:r w:rsidRPr="007B6CB6">
              <w:rPr>
                <w:b/>
                <w:bCs/>
              </w:rPr>
              <w:t>Mitglied</w:t>
            </w:r>
            <w:r w:rsidRPr="007B6CB6">
              <w:t xml:space="preserve"> der </w:t>
            </w:r>
            <w:r w:rsidR="005124F0">
              <w:t>Bietergemeinschaft</w:t>
            </w:r>
            <w:r w:rsidRPr="007B6CB6">
              <w:t>:</w:t>
            </w:r>
          </w:p>
        </w:tc>
        <w:tc>
          <w:tcPr>
            <w:tcW w:w="2160" w:type="dxa"/>
          </w:tcPr>
          <w:p w14:paraId="542697A8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Name:</w:t>
            </w: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14:paraId="6794E730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50FF62CF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0A63E634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35831B5A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Rechtsform: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01BD29F6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1B2E787F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707E91FD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42B3923E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Straße</w:t>
            </w:r>
            <w:r>
              <w:t>, Nr.</w:t>
            </w:r>
            <w:r w:rsidRPr="007B6CB6"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7DFE2DC2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0F55B642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0D14DEB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58A70989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PLZ, Ort: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B25AC75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0EC22635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63DCCD4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6BE7CC76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Ansprechpartner: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369BB6D7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17BA734D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49407966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497E1618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proofErr w:type="spellStart"/>
            <w:r w:rsidRPr="007B6CB6">
              <w:rPr>
                <w:lang w:val="it-IT"/>
              </w:rPr>
              <w:t>Telefon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052280F9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289469E7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6E61634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</w:tcPr>
          <w:p w14:paraId="23EEC2CD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Telefax: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9B3FA42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68311E9D" w14:textId="77777777" w:rsidTr="00F22CCB">
        <w:trPr>
          <w:cantSplit/>
          <w:trHeight w:hRule="exact" w:val="397"/>
        </w:trPr>
        <w:tc>
          <w:tcPr>
            <w:tcW w:w="2847" w:type="dxa"/>
            <w:vMerge/>
            <w:tcBorders>
              <w:bottom w:val="single" w:sz="4" w:space="0" w:color="auto"/>
            </w:tcBorders>
          </w:tcPr>
          <w:p w14:paraId="60AF9809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B68784C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E-Mail-</w:t>
            </w:r>
            <w:proofErr w:type="spellStart"/>
            <w:r w:rsidRPr="007B6CB6">
              <w:rPr>
                <w:lang w:val="it-IT"/>
              </w:rPr>
              <w:t>Adresse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01DBCC16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</w:tbl>
    <w:p w14:paraId="470A6FDE" w14:textId="42520771" w:rsidR="00092C81" w:rsidRPr="00082B95" w:rsidRDefault="00092C81" w:rsidP="00692C59">
      <w:pPr>
        <w:spacing w:before="80" w:after="180"/>
        <w:jc w:val="both"/>
        <w:rPr>
          <w:b/>
        </w:rPr>
      </w:pPr>
      <w:r w:rsidRPr="00082B95">
        <w:rPr>
          <w:b/>
        </w:rPr>
        <w:t xml:space="preserve">Bevollmächtigung der </w:t>
      </w:r>
      <w:r w:rsidR="00974B4A">
        <w:rPr>
          <w:b/>
        </w:rPr>
        <w:t>B</w:t>
      </w:r>
      <w:r w:rsidR="005124F0">
        <w:rPr>
          <w:b/>
        </w:rPr>
        <w:t>iet</w:t>
      </w:r>
      <w:r w:rsidR="00974B4A">
        <w:rPr>
          <w:b/>
        </w:rPr>
        <w:t>ergemeinschaft</w:t>
      </w:r>
    </w:p>
    <w:p w14:paraId="225E38B8" w14:textId="4B46D124" w:rsidR="00092C81" w:rsidRPr="007B6CB6" w:rsidRDefault="00092C81" w:rsidP="00692C59">
      <w:pPr>
        <w:spacing w:before="80" w:after="180"/>
        <w:ind w:left="1411" w:hanging="1411"/>
        <w:jc w:val="both"/>
        <w:rPr>
          <w:b/>
        </w:rPr>
      </w:pPr>
      <w:r w:rsidRPr="007B6CB6">
        <w:rPr>
          <w:b/>
          <w:u w:val="single"/>
        </w:rPr>
        <w:t>Hinweis:</w:t>
      </w:r>
      <w:r w:rsidRPr="007B6CB6">
        <w:rPr>
          <w:b/>
        </w:rPr>
        <w:tab/>
        <w:t xml:space="preserve">Diese Erklärung ist von allen Mitgliedern einer </w:t>
      </w:r>
      <w:r w:rsidR="00974B4A">
        <w:rPr>
          <w:b/>
        </w:rPr>
        <w:t>B</w:t>
      </w:r>
      <w:r w:rsidR="005124F0">
        <w:rPr>
          <w:b/>
        </w:rPr>
        <w:t>iet</w:t>
      </w:r>
      <w:r w:rsidR="00974B4A">
        <w:rPr>
          <w:b/>
        </w:rPr>
        <w:t>ergemeinschaft</w:t>
      </w:r>
      <w:r w:rsidRPr="007B6CB6">
        <w:rPr>
          <w:b/>
        </w:rPr>
        <w:t xml:space="preserve"> auszufüllen und </w:t>
      </w:r>
      <w:r w:rsidR="00437B0D">
        <w:rPr>
          <w:b/>
        </w:rPr>
        <w:t>der Name des jeweils Vertretungsberechtigten darunter zu setzen</w:t>
      </w:r>
      <w:r w:rsidRPr="007B6CB6">
        <w:rPr>
          <w:b/>
        </w:rPr>
        <w:t>.</w:t>
      </w:r>
    </w:p>
    <w:p w14:paraId="5610554D" w14:textId="65F63B49" w:rsidR="00092C81" w:rsidRDefault="00092C81" w:rsidP="00692C59">
      <w:pPr>
        <w:spacing w:before="80" w:after="180"/>
        <w:jc w:val="both"/>
      </w:pPr>
      <w:r w:rsidRPr="007B6CB6">
        <w:t xml:space="preserve">Mit dieser Vollmacht beauftragen wir das oben als Bevollmächtigter der </w:t>
      </w:r>
      <w:r w:rsidR="00974B4A">
        <w:t>B</w:t>
      </w:r>
      <w:r w:rsidR="005124F0">
        <w:t>iet</w:t>
      </w:r>
      <w:r w:rsidR="00974B4A">
        <w:t>ergemeinschaft</w:t>
      </w:r>
      <w:r w:rsidRPr="007B6CB6">
        <w:t xml:space="preserve"> benannte Mitglied im Namen und Auftrag der </w:t>
      </w:r>
      <w:r w:rsidR="00974B4A">
        <w:t>B</w:t>
      </w:r>
      <w:r w:rsidR="005124F0">
        <w:t>iet</w:t>
      </w:r>
      <w:r w:rsidR="00974B4A">
        <w:t>ergemeinschaft</w:t>
      </w:r>
      <w:r w:rsidRPr="007B6CB6">
        <w:t xml:space="preserve"> </w:t>
      </w:r>
    </w:p>
    <w:p w14:paraId="4BA555D2" w14:textId="0EC28BB9" w:rsidR="00092C81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7B6CB6">
        <w:t>zur rechtsverbindlichen Abgabe</w:t>
      </w:r>
      <w:r>
        <w:t xml:space="preserve"> des</w:t>
      </w:r>
      <w:r w:rsidRPr="007B6CB6">
        <w:t xml:space="preserve"> Angebots,</w:t>
      </w:r>
    </w:p>
    <w:p w14:paraId="20DA33E1" w14:textId="77777777" w:rsidR="00092C81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7B6CB6">
        <w:t>zu Abschluss u</w:t>
      </w:r>
      <w:r>
        <w:t>nd Vertragsdurchführung,</w:t>
      </w:r>
    </w:p>
    <w:p w14:paraId="0C0F5C8A" w14:textId="77777777" w:rsidR="00E36715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7B6CB6">
        <w:t>zur Abgabe und Entgegennahme von Erklärungen sowie zur Vor</w:t>
      </w:r>
      <w:r>
        <w:t>nahme von Verfahrenshandlungen,</w:t>
      </w:r>
    </w:p>
    <w:p w14:paraId="524531B1" w14:textId="0C5DF868" w:rsidR="00092C81" w:rsidRPr="00E36715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E36715">
        <w:rPr>
          <w:rFonts w:cs="Arial"/>
        </w:rPr>
        <w:t>zur Entgegennahme von Zahlungen mit uneingeschränkter Wirkung für jedes Mitglied.</w:t>
      </w:r>
    </w:p>
    <w:p w14:paraId="43902559" w14:textId="0ECF5D9D" w:rsidR="00092C81" w:rsidRDefault="00092C81" w:rsidP="00692C59">
      <w:pPr>
        <w:spacing w:before="80" w:after="180"/>
        <w:jc w:val="both"/>
      </w:pPr>
      <w:r>
        <w:t>Die Mitglieder</w:t>
      </w:r>
      <w:r w:rsidRPr="007B6CB6">
        <w:t xml:space="preserve"> der </w:t>
      </w:r>
      <w:r w:rsidR="00AA57D6">
        <w:t>B</w:t>
      </w:r>
      <w:r w:rsidR="005124F0">
        <w:t>iet</w:t>
      </w:r>
      <w:r w:rsidR="00AA57D6">
        <w:t>ergemeinschaft</w:t>
      </w:r>
      <w:r w:rsidRPr="007B6CB6">
        <w:t xml:space="preserve"> </w:t>
      </w:r>
      <w:r>
        <w:t>bestätigen</w:t>
      </w:r>
      <w:r w:rsidRPr="007B6CB6">
        <w:t xml:space="preserve">, dass alle Mitglieder der </w:t>
      </w:r>
      <w:r w:rsidR="00AA57D6">
        <w:t>B</w:t>
      </w:r>
      <w:r w:rsidR="005124F0">
        <w:t>iet</w:t>
      </w:r>
      <w:r w:rsidR="00AA57D6">
        <w:t>ergemeinschaft</w:t>
      </w:r>
      <w:r w:rsidRPr="007B6CB6">
        <w:t xml:space="preserve"> dem Auftraggeber gegenüber gesamtschuldnerisch haften.</w:t>
      </w:r>
    </w:p>
    <w:p w14:paraId="2851A12F" w14:textId="72BF9CF2" w:rsidR="004A3792" w:rsidRDefault="00437B0D" w:rsidP="00692C59">
      <w:pPr>
        <w:spacing w:before="80" w:after="180"/>
        <w:jc w:val="both"/>
        <w:rPr>
          <w:b/>
        </w:rPr>
      </w:pPr>
      <w:r>
        <w:t xml:space="preserve">Der Bevollmächtigte der </w:t>
      </w:r>
      <w:r w:rsidR="00AA57D6">
        <w:t>B</w:t>
      </w:r>
      <w:r w:rsidR="005124F0">
        <w:t>iet</w:t>
      </w:r>
      <w:r w:rsidR="00AA57D6">
        <w:t>ergemeinschaft</w:t>
      </w:r>
      <w:r>
        <w:t xml:space="preserve"> stimmt dem vorgenannten </w:t>
      </w:r>
      <w:proofErr w:type="spellStart"/>
      <w:r>
        <w:t>Vollmachtsumfang</w:t>
      </w:r>
      <w:proofErr w:type="spellEnd"/>
      <w:r>
        <w:t xml:space="preserve"> zu.</w:t>
      </w:r>
    </w:p>
    <w:p w14:paraId="0BF59D34" w14:textId="459F19AF" w:rsidR="00092C81" w:rsidRDefault="00092C81" w:rsidP="00692C59">
      <w:pPr>
        <w:spacing w:before="80" w:after="180"/>
        <w:jc w:val="both"/>
        <w:rPr>
          <w:b/>
        </w:rPr>
      </w:pPr>
      <w:r w:rsidRPr="007B6CB6">
        <w:rPr>
          <w:b/>
        </w:rPr>
        <w:t xml:space="preserve">Mitglieder der </w:t>
      </w:r>
      <w:r w:rsidR="00AA57D6">
        <w:rPr>
          <w:b/>
        </w:rPr>
        <w:t>B</w:t>
      </w:r>
      <w:r w:rsidR="005124F0">
        <w:rPr>
          <w:b/>
        </w:rPr>
        <w:t>iet</w:t>
      </w:r>
      <w:r w:rsidR="00AA57D6">
        <w:rPr>
          <w:b/>
        </w:rPr>
        <w:t>ergemeinschaft</w:t>
      </w:r>
      <w:r>
        <w:rPr>
          <w:b/>
        </w:rPr>
        <w:t>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81A88" w:rsidRPr="00781A88" w14:paraId="60CA27EB" w14:textId="77777777" w:rsidTr="00781A88">
        <w:tc>
          <w:tcPr>
            <w:tcW w:w="4530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1992D281" w14:textId="30826E85" w:rsidR="00781A88" w:rsidRPr="00781A88" w:rsidRDefault="00781A88" w:rsidP="00692C59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  <w:tc>
          <w:tcPr>
            <w:tcW w:w="4530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30A26359" w14:textId="68846CC1" w:rsidR="00781A88" w:rsidRPr="00781A88" w:rsidRDefault="00781A88" w:rsidP="00692C59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</w:tr>
      <w:tr w:rsidR="00781A88" w:rsidRPr="00781A88" w14:paraId="22F9817D" w14:textId="77777777" w:rsidTr="00781A88">
        <w:tc>
          <w:tcPr>
            <w:tcW w:w="4530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466A535D" w14:textId="05280C7E" w:rsidR="00781A88" w:rsidRPr="00781A88" w:rsidRDefault="00781A88" w:rsidP="00692C59">
            <w:pPr>
              <w:spacing w:before="80" w:after="180"/>
              <w:jc w:val="both"/>
            </w:pPr>
            <w:r w:rsidRPr="003E6AB3">
              <w:rPr>
                <w:rFonts w:eastAsia="Times New Roman" w:cs="Arial"/>
                <w:szCs w:val="20"/>
                <w:lang w:eastAsia="de-DE"/>
              </w:rPr>
              <w:t>Ort</w:t>
            </w:r>
            <w:r>
              <w:rPr>
                <w:rFonts w:eastAsia="Times New Roman" w:cs="Arial"/>
                <w:szCs w:val="20"/>
                <w:lang w:eastAsia="de-DE"/>
              </w:rPr>
              <w:t>,</w:t>
            </w:r>
            <w:r w:rsidRPr="003E6AB3">
              <w:rPr>
                <w:rFonts w:eastAsia="Times New Roman" w:cs="Arial"/>
                <w:szCs w:val="20"/>
                <w:lang w:eastAsia="de-DE"/>
              </w:rPr>
              <w:t xml:space="preserve"> Datum</w:t>
            </w:r>
          </w:p>
        </w:tc>
        <w:tc>
          <w:tcPr>
            <w:tcW w:w="4530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780CED53" w14:textId="716D96B8" w:rsidR="00781A88" w:rsidRPr="00781A88" w:rsidRDefault="00781A88" w:rsidP="00692C59">
            <w:pPr>
              <w:spacing w:before="80" w:after="180"/>
              <w:jc w:val="both"/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bevollmächtigten Mitglieds</w:t>
            </w:r>
          </w:p>
        </w:tc>
      </w:tr>
      <w:tr w:rsidR="00781A88" w:rsidRPr="00781A88" w14:paraId="4243FC12" w14:textId="77777777" w:rsidTr="00115C7C">
        <w:tc>
          <w:tcPr>
            <w:tcW w:w="4530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5AEC638C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  <w:tc>
          <w:tcPr>
            <w:tcW w:w="4530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39B3D01F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</w:tr>
      <w:tr w:rsidR="00781A88" w:rsidRPr="00781A88" w14:paraId="3204439B" w14:textId="77777777" w:rsidTr="00115C7C">
        <w:tc>
          <w:tcPr>
            <w:tcW w:w="4530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452A0AF7" w14:textId="77777777" w:rsidR="00781A88" w:rsidRPr="00781A88" w:rsidRDefault="00781A88" w:rsidP="00115C7C">
            <w:pPr>
              <w:spacing w:before="80" w:after="180"/>
              <w:jc w:val="both"/>
            </w:pPr>
            <w:r w:rsidRPr="003E6AB3">
              <w:rPr>
                <w:rFonts w:eastAsia="Times New Roman" w:cs="Arial"/>
                <w:szCs w:val="20"/>
                <w:lang w:eastAsia="de-DE"/>
              </w:rPr>
              <w:t>Ort</w:t>
            </w:r>
            <w:r>
              <w:rPr>
                <w:rFonts w:eastAsia="Times New Roman" w:cs="Arial"/>
                <w:szCs w:val="20"/>
                <w:lang w:eastAsia="de-DE"/>
              </w:rPr>
              <w:t>,</w:t>
            </w:r>
            <w:r w:rsidRPr="003E6AB3">
              <w:rPr>
                <w:rFonts w:eastAsia="Times New Roman" w:cs="Arial"/>
                <w:szCs w:val="20"/>
                <w:lang w:eastAsia="de-DE"/>
              </w:rPr>
              <w:t xml:space="preserve"> Datum</w:t>
            </w:r>
          </w:p>
        </w:tc>
        <w:tc>
          <w:tcPr>
            <w:tcW w:w="4530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78F38A0E" w14:textId="4AD0C040" w:rsidR="00781A88" w:rsidRPr="00781A88" w:rsidRDefault="00781A88" w:rsidP="00115C7C">
            <w:pPr>
              <w:spacing w:before="80" w:after="180"/>
              <w:jc w:val="both"/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Mitglieds</w:t>
            </w:r>
          </w:p>
        </w:tc>
      </w:tr>
      <w:tr w:rsidR="00781A88" w:rsidRPr="00781A88" w14:paraId="057B998B" w14:textId="77777777" w:rsidTr="00115C7C">
        <w:tc>
          <w:tcPr>
            <w:tcW w:w="4530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20739815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  <w:tc>
          <w:tcPr>
            <w:tcW w:w="4530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0D9E1AEC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</w:tr>
      <w:tr w:rsidR="00781A88" w:rsidRPr="00781A88" w14:paraId="74705827" w14:textId="77777777" w:rsidTr="00115C7C">
        <w:tc>
          <w:tcPr>
            <w:tcW w:w="4530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71BE19BF" w14:textId="77777777" w:rsidR="00781A88" w:rsidRPr="00781A88" w:rsidRDefault="00781A88" w:rsidP="00115C7C">
            <w:pPr>
              <w:spacing w:before="80" w:after="180"/>
              <w:jc w:val="both"/>
            </w:pPr>
            <w:r w:rsidRPr="003E6AB3">
              <w:rPr>
                <w:rFonts w:eastAsia="Times New Roman" w:cs="Arial"/>
                <w:szCs w:val="20"/>
                <w:lang w:eastAsia="de-DE"/>
              </w:rPr>
              <w:t>Ort</w:t>
            </w:r>
            <w:r>
              <w:rPr>
                <w:rFonts w:eastAsia="Times New Roman" w:cs="Arial"/>
                <w:szCs w:val="20"/>
                <w:lang w:eastAsia="de-DE"/>
              </w:rPr>
              <w:t>,</w:t>
            </w:r>
            <w:r w:rsidRPr="003E6AB3">
              <w:rPr>
                <w:rFonts w:eastAsia="Times New Roman" w:cs="Arial"/>
                <w:szCs w:val="20"/>
                <w:lang w:eastAsia="de-DE"/>
              </w:rPr>
              <w:t xml:space="preserve"> Datum</w:t>
            </w:r>
          </w:p>
        </w:tc>
        <w:tc>
          <w:tcPr>
            <w:tcW w:w="4530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24EEB3B1" w14:textId="77777777" w:rsidR="00781A88" w:rsidRPr="00781A88" w:rsidRDefault="00781A88" w:rsidP="00115C7C">
            <w:pPr>
              <w:spacing w:before="80" w:after="180"/>
              <w:jc w:val="both"/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Mitglieds</w:t>
            </w:r>
          </w:p>
        </w:tc>
      </w:tr>
    </w:tbl>
    <w:p w14:paraId="7011FF7F" w14:textId="798C7C1E" w:rsidR="00AA57D6" w:rsidRPr="00761922" w:rsidRDefault="00AA57D6" w:rsidP="00692C59">
      <w:pPr>
        <w:spacing w:before="80" w:after="180"/>
        <w:ind w:left="4963" w:hanging="4963"/>
        <w:jc w:val="both"/>
      </w:pPr>
    </w:p>
    <w:sectPr w:rsidR="00AA57D6" w:rsidRPr="00761922" w:rsidSect="002D6693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35A34" w14:textId="77777777" w:rsidR="00B9277C" w:rsidRDefault="00B9277C" w:rsidP="003D338A">
      <w:pPr>
        <w:spacing w:after="0"/>
      </w:pPr>
      <w:r>
        <w:separator/>
      </w:r>
    </w:p>
  </w:endnote>
  <w:endnote w:type="continuationSeparator" w:id="0">
    <w:p w14:paraId="11CB50A3" w14:textId="77777777" w:rsidR="00B9277C" w:rsidRDefault="00B9277C" w:rsidP="003D33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9B2B1" w14:textId="7C7D6581" w:rsidR="00B9277C" w:rsidRPr="00F22CCB" w:rsidRDefault="00D4072A" w:rsidP="00F22CCB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>Anlage Eignungsbogen</w:t>
    </w:r>
    <w:r w:rsidR="00B9277C">
      <w:rPr>
        <w:rFonts w:cs="Arial"/>
        <w:sz w:val="20"/>
        <w:szCs w:val="20"/>
      </w:rPr>
      <w:tab/>
    </w:r>
    <w:r w:rsidR="00B9277C" w:rsidRPr="00050FC8">
      <w:rPr>
        <w:rFonts w:cs="Arial"/>
        <w:sz w:val="20"/>
        <w:szCs w:val="20"/>
      </w:rPr>
      <w:tab/>
    </w:r>
    <w:r w:rsidR="00B9277C" w:rsidRPr="00050FC8">
      <w:rPr>
        <w:rFonts w:cs="Arial"/>
        <w:sz w:val="20"/>
        <w:szCs w:val="20"/>
      </w:rPr>
      <w:fldChar w:fldCharType="begin"/>
    </w:r>
    <w:r w:rsidR="00B9277C" w:rsidRPr="00050FC8">
      <w:rPr>
        <w:rFonts w:cs="Arial"/>
        <w:sz w:val="20"/>
        <w:szCs w:val="20"/>
      </w:rPr>
      <w:instrText xml:space="preserve"> PAGE </w:instrText>
    </w:r>
    <w:r w:rsidR="00B9277C"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2</w:t>
    </w:r>
    <w:r w:rsidR="00B9277C" w:rsidRPr="00050FC8">
      <w:rPr>
        <w:rFonts w:cs="Arial"/>
        <w:sz w:val="20"/>
        <w:szCs w:val="20"/>
      </w:rPr>
      <w:fldChar w:fldCharType="end"/>
    </w:r>
    <w:r w:rsidR="00B9277C" w:rsidRPr="00050FC8">
      <w:rPr>
        <w:rFonts w:cs="Arial"/>
        <w:sz w:val="20"/>
        <w:szCs w:val="20"/>
      </w:rPr>
      <w:t xml:space="preserve"> </w:t>
    </w:r>
    <w:r w:rsidR="00781A88">
      <w:rPr>
        <w:rFonts w:cs="Arial"/>
        <w:sz w:val="20"/>
        <w:szCs w:val="20"/>
      </w:rPr>
      <w:t xml:space="preserve">/ </w:t>
    </w:r>
    <w:r w:rsidR="00B9277C" w:rsidRPr="00050FC8">
      <w:rPr>
        <w:rFonts w:cs="Arial"/>
        <w:sz w:val="20"/>
        <w:szCs w:val="20"/>
      </w:rPr>
      <w:fldChar w:fldCharType="begin"/>
    </w:r>
    <w:r w:rsidR="00B9277C" w:rsidRPr="00050FC8">
      <w:rPr>
        <w:rFonts w:cs="Arial"/>
        <w:sz w:val="20"/>
        <w:szCs w:val="20"/>
      </w:rPr>
      <w:instrText xml:space="preserve"> NUMPAGES \*Arabic </w:instrText>
    </w:r>
    <w:r w:rsidR="00B9277C"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2</w:t>
    </w:r>
    <w:r w:rsidR="00B9277C" w:rsidRPr="00050FC8">
      <w:rPr>
        <w:rFonts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7553E" w14:textId="61BE2A42" w:rsidR="00B9277C" w:rsidRPr="00F22CCB" w:rsidRDefault="00B9277C" w:rsidP="00F22CCB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1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 w:rsidR="00781A88"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DBC00" w14:textId="77777777" w:rsidR="00B9277C" w:rsidRDefault="00B9277C" w:rsidP="003D338A">
      <w:pPr>
        <w:spacing w:after="0"/>
      </w:pPr>
      <w:r>
        <w:separator/>
      </w:r>
    </w:p>
  </w:footnote>
  <w:footnote w:type="continuationSeparator" w:id="0">
    <w:p w14:paraId="76D6B4D3" w14:textId="77777777" w:rsidR="00B9277C" w:rsidRDefault="00B9277C" w:rsidP="003D33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7FDBB" w14:textId="11B8D9DD" w:rsidR="00781A88" w:rsidRDefault="00781A88" w:rsidP="00781A88">
    <w:pPr>
      <w:pBdr>
        <w:bottom w:val="single" w:sz="8" w:space="5" w:color="004994"/>
      </w:pBdr>
      <w:spacing w:after="300"/>
      <w:contextualSpacing/>
    </w:pPr>
    <w:r w:rsidRPr="00D13533">
      <w:rPr>
        <w:noProof/>
        <w:highlight w:val="yellow"/>
        <w:lang w:eastAsia="de-DE"/>
      </w:rPr>
      <w:drawing>
        <wp:anchor distT="0" distB="323850" distL="114300" distR="114300" simplePos="0" relativeHeight="251674624" behindDoc="0" locked="0" layoutInCell="1" allowOverlap="1" wp14:anchorId="30CDC4F4" wp14:editId="6122EE04">
          <wp:simplePos x="0" y="0"/>
          <wp:positionH relativeFrom="rightMargin">
            <wp:posOffset>-5692775</wp:posOffset>
          </wp:positionH>
          <wp:positionV relativeFrom="page">
            <wp:posOffset>359410</wp:posOffset>
          </wp:positionV>
          <wp:extent cx="1731600" cy="752400"/>
          <wp:effectExtent l="0" t="0" r="2540" b="0"/>
          <wp:wrapTopAndBottom/>
          <wp:docPr id="8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316D4" w14:textId="7D55B1D6" w:rsidR="00B9277C" w:rsidRDefault="00B9277C" w:rsidP="00C56688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0528" behindDoc="0" locked="0" layoutInCell="1" allowOverlap="1" wp14:anchorId="5F20C2CA" wp14:editId="5B94555A">
          <wp:simplePos x="0" y="0"/>
          <wp:positionH relativeFrom="rightMargin">
            <wp:posOffset>-1871980</wp:posOffset>
          </wp:positionH>
          <wp:positionV relativeFrom="page">
            <wp:posOffset>360045</wp:posOffset>
          </wp:positionV>
          <wp:extent cx="1731600" cy="752400"/>
          <wp:effectExtent l="0" t="0" r="2540" b="0"/>
          <wp:wrapNone/>
          <wp:docPr id="7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1" layoutInCell="0" allowOverlap="1" wp14:anchorId="0184EC44" wp14:editId="6368A63F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360000" cy="1584000"/>
              <wp:effectExtent l="0" t="0" r="0" b="0"/>
              <wp:wrapTopAndBottom/>
              <wp:docPr id="1" name="Abstan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58400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488E40C5">
            <v:rect id="Abstand 1" style="position:absolute;margin-left:127.6pt;margin-top:0;width:28.35pt;height:124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o:allowincell="f" filled="f" stroked="f" strokeweight=".25pt" w14:anchorId="583EFFD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">
              <w10:wrap type="topAndBottom"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69C2"/>
    <w:multiLevelType w:val="hybridMultilevel"/>
    <w:tmpl w:val="CBDAF386"/>
    <w:lvl w:ilvl="0" w:tplc="FDF41632">
      <w:numFmt w:val="bullet"/>
      <w:lvlText w:val="•"/>
      <w:lvlJc w:val="left"/>
      <w:pPr>
        <w:ind w:left="1411" w:hanging="691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DA7874"/>
    <w:multiLevelType w:val="hybridMultilevel"/>
    <w:tmpl w:val="69B4B9BC"/>
    <w:lvl w:ilvl="0" w:tplc="273202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165D2"/>
    <w:multiLevelType w:val="hybridMultilevel"/>
    <w:tmpl w:val="F7DAF9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62940"/>
    <w:multiLevelType w:val="hybridMultilevel"/>
    <w:tmpl w:val="60E0CECC"/>
    <w:lvl w:ilvl="0" w:tplc="0407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4" w15:restartNumberingAfterBreak="0">
    <w:nsid w:val="26C217F7"/>
    <w:multiLevelType w:val="multilevel"/>
    <w:tmpl w:val="A9C2048E"/>
    <w:styleLink w:val="ListeDGUVUeberschriften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992" w:hanging="992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276" w:hanging="1276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559" w:hanging="1559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5" w15:restartNumberingAfterBreak="0">
    <w:nsid w:val="29735E83"/>
    <w:multiLevelType w:val="hybridMultilevel"/>
    <w:tmpl w:val="83D88224"/>
    <w:lvl w:ilvl="0" w:tplc="725A51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92718"/>
    <w:multiLevelType w:val="hybridMultilevel"/>
    <w:tmpl w:val="445AAFF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05E7A"/>
    <w:multiLevelType w:val="hybridMultilevel"/>
    <w:tmpl w:val="54DC01F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5709B"/>
    <w:multiLevelType w:val="hybridMultilevel"/>
    <w:tmpl w:val="66FEBA68"/>
    <w:lvl w:ilvl="0" w:tplc="F2AC6EF6">
      <w:start w:val="10"/>
      <w:numFmt w:val="bullet"/>
      <w:lvlText w:val="*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B77ADF"/>
    <w:multiLevelType w:val="hybridMultilevel"/>
    <w:tmpl w:val="F8881B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70100"/>
    <w:multiLevelType w:val="multilevel"/>
    <w:tmpl w:val="46E89B1E"/>
    <w:styleLink w:val="ListeDGUVNummerierung"/>
    <w:lvl w:ilvl="0">
      <w:start w:val="1"/>
      <w:numFmt w:val="decimal"/>
      <w:pStyle w:val="DGUVNum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11" w15:restartNumberingAfterBreak="0">
    <w:nsid w:val="4AEC7AC4"/>
    <w:multiLevelType w:val="hybridMultilevel"/>
    <w:tmpl w:val="44B096C8"/>
    <w:lvl w:ilvl="0" w:tplc="8D9C0F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3782C"/>
    <w:multiLevelType w:val="multilevel"/>
    <w:tmpl w:val="C15C7846"/>
    <w:numStyleLink w:val="ListeDGUVAufz"/>
  </w:abstractNum>
  <w:abstractNum w:abstractNumId="13" w15:restartNumberingAfterBreak="0">
    <w:nsid w:val="67CA06DF"/>
    <w:multiLevelType w:val="hybridMultilevel"/>
    <w:tmpl w:val="9F225502"/>
    <w:lvl w:ilvl="0" w:tplc="08923A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B366C0"/>
    <w:multiLevelType w:val="multilevel"/>
    <w:tmpl w:val="C15C7846"/>
    <w:styleLink w:val="ListeDGUVAufz"/>
    <w:lvl w:ilvl="0">
      <w:start w:val="1"/>
      <w:numFmt w:val="bullet"/>
      <w:pStyle w:val="DGUVAufz0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none"/>
      <w:pStyle w:val="DGUVAufz02"/>
      <w:lvlText w:val="-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1946799">
    <w:abstractNumId w:val="14"/>
  </w:num>
  <w:num w:numId="2" w16cid:durableId="1712218942">
    <w:abstractNumId w:val="12"/>
  </w:num>
  <w:num w:numId="3" w16cid:durableId="1760248709">
    <w:abstractNumId w:val="4"/>
  </w:num>
  <w:num w:numId="4" w16cid:durableId="563102331">
    <w:abstractNumId w:val="10"/>
  </w:num>
  <w:num w:numId="5" w16cid:durableId="785202118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6" w16cid:durableId="844856975">
    <w:abstractNumId w:val="11"/>
  </w:num>
  <w:num w:numId="7" w16cid:durableId="168057661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8" w16cid:durableId="891580189">
    <w:abstractNumId w:val="2"/>
  </w:num>
  <w:num w:numId="9" w16cid:durableId="1753811900">
    <w:abstractNumId w:val="4"/>
    <w:lvlOverride w:ilvl="0">
      <w:startOverride w:val="1"/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10" w16cid:durableId="103310007">
    <w:abstractNumId w:val="4"/>
  </w:num>
  <w:num w:numId="11" w16cid:durableId="747923601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2" w16cid:durableId="2048480974">
    <w:abstractNumId w:val="3"/>
  </w:num>
  <w:num w:numId="13" w16cid:durableId="213469967">
    <w:abstractNumId w:val="0"/>
  </w:num>
  <w:num w:numId="14" w16cid:durableId="1234899998">
    <w:abstractNumId w:val="6"/>
  </w:num>
  <w:num w:numId="15" w16cid:durableId="229968358">
    <w:abstractNumId w:val="5"/>
  </w:num>
  <w:num w:numId="16" w16cid:durableId="1979189317">
    <w:abstractNumId w:val="1"/>
  </w:num>
  <w:num w:numId="17" w16cid:durableId="1893030025">
    <w:abstractNumId w:val="7"/>
  </w:num>
  <w:num w:numId="18" w16cid:durableId="1594820558">
    <w:abstractNumId w:val="9"/>
  </w:num>
  <w:num w:numId="19" w16cid:durableId="1679190027">
    <w:abstractNumId w:val="8"/>
  </w:num>
  <w:num w:numId="20" w16cid:durableId="772438366">
    <w:abstractNumId w:val="12"/>
  </w:num>
  <w:num w:numId="21" w16cid:durableId="474599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09"/>
  <w:autoHyphenation/>
  <w:hyphenationZone w:val="425"/>
  <w:characterSpacingControl w:val="doNotCompress"/>
  <w:hdrShapeDefaults>
    <o:shapedefaults v:ext="edit" spidmax="237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Var_DocStatus" w:val="ExistingDocument"/>
    <w:docVar w:name="docVar_StandortValue" w:val="Berlin - DGUV"/>
  </w:docVars>
  <w:rsids>
    <w:rsidRoot w:val="0029200A"/>
    <w:rsid w:val="000021B9"/>
    <w:rsid w:val="000062FC"/>
    <w:rsid w:val="0001442A"/>
    <w:rsid w:val="00017149"/>
    <w:rsid w:val="00017835"/>
    <w:rsid w:val="00021CA3"/>
    <w:rsid w:val="000252EF"/>
    <w:rsid w:val="00025D0A"/>
    <w:rsid w:val="00030355"/>
    <w:rsid w:val="00030E29"/>
    <w:rsid w:val="0003202B"/>
    <w:rsid w:val="00033490"/>
    <w:rsid w:val="0003721B"/>
    <w:rsid w:val="00042D62"/>
    <w:rsid w:val="000450B2"/>
    <w:rsid w:val="0005180B"/>
    <w:rsid w:val="000555F3"/>
    <w:rsid w:val="00065681"/>
    <w:rsid w:val="0006649E"/>
    <w:rsid w:val="00074A5B"/>
    <w:rsid w:val="0007653B"/>
    <w:rsid w:val="00077BFD"/>
    <w:rsid w:val="00092C81"/>
    <w:rsid w:val="000935B0"/>
    <w:rsid w:val="000A0185"/>
    <w:rsid w:val="000A3131"/>
    <w:rsid w:val="000A5666"/>
    <w:rsid w:val="000A59E8"/>
    <w:rsid w:val="000B0BBC"/>
    <w:rsid w:val="000B3333"/>
    <w:rsid w:val="000C2B28"/>
    <w:rsid w:val="000C6F62"/>
    <w:rsid w:val="000C7193"/>
    <w:rsid w:val="000D0B35"/>
    <w:rsid w:val="000D12D4"/>
    <w:rsid w:val="000D1E15"/>
    <w:rsid w:val="000E2351"/>
    <w:rsid w:val="000E4E59"/>
    <w:rsid w:val="000F15A3"/>
    <w:rsid w:val="0010380E"/>
    <w:rsid w:val="00104E37"/>
    <w:rsid w:val="00107499"/>
    <w:rsid w:val="0012048D"/>
    <w:rsid w:val="00122FCC"/>
    <w:rsid w:val="00123B8D"/>
    <w:rsid w:val="00132B33"/>
    <w:rsid w:val="00132D67"/>
    <w:rsid w:val="001346B0"/>
    <w:rsid w:val="00135CB1"/>
    <w:rsid w:val="00141579"/>
    <w:rsid w:val="001460E0"/>
    <w:rsid w:val="00150687"/>
    <w:rsid w:val="001518B1"/>
    <w:rsid w:val="00153B86"/>
    <w:rsid w:val="001577AF"/>
    <w:rsid w:val="0015789F"/>
    <w:rsid w:val="0016143D"/>
    <w:rsid w:val="001619DE"/>
    <w:rsid w:val="00165404"/>
    <w:rsid w:val="00183848"/>
    <w:rsid w:val="00186935"/>
    <w:rsid w:val="001954FB"/>
    <w:rsid w:val="00197269"/>
    <w:rsid w:val="001A7A48"/>
    <w:rsid w:val="001B2131"/>
    <w:rsid w:val="001B2DDB"/>
    <w:rsid w:val="001B486C"/>
    <w:rsid w:val="001B7D19"/>
    <w:rsid w:val="001C77FB"/>
    <w:rsid w:val="001D0B87"/>
    <w:rsid w:val="001D22F5"/>
    <w:rsid w:val="001D7DA5"/>
    <w:rsid w:val="001E50E0"/>
    <w:rsid w:val="001E5762"/>
    <w:rsid w:val="001F623E"/>
    <w:rsid w:val="0020394C"/>
    <w:rsid w:val="00210046"/>
    <w:rsid w:val="002118FD"/>
    <w:rsid w:val="00221768"/>
    <w:rsid w:val="002324BF"/>
    <w:rsid w:val="00245B5E"/>
    <w:rsid w:val="002505D8"/>
    <w:rsid w:val="00261576"/>
    <w:rsid w:val="00270BE1"/>
    <w:rsid w:val="00281EB9"/>
    <w:rsid w:val="002846AB"/>
    <w:rsid w:val="00286BF8"/>
    <w:rsid w:val="0029138D"/>
    <w:rsid w:val="0029200A"/>
    <w:rsid w:val="002A5D1C"/>
    <w:rsid w:val="002B44B9"/>
    <w:rsid w:val="002B554A"/>
    <w:rsid w:val="002B57EF"/>
    <w:rsid w:val="002B661F"/>
    <w:rsid w:val="002B7DDB"/>
    <w:rsid w:val="002C08B1"/>
    <w:rsid w:val="002C3B50"/>
    <w:rsid w:val="002C5813"/>
    <w:rsid w:val="002C793A"/>
    <w:rsid w:val="002D6693"/>
    <w:rsid w:val="002E10CB"/>
    <w:rsid w:val="002E18FB"/>
    <w:rsid w:val="002E2B59"/>
    <w:rsid w:val="002E7470"/>
    <w:rsid w:val="002F42AD"/>
    <w:rsid w:val="00301481"/>
    <w:rsid w:val="003014CF"/>
    <w:rsid w:val="003416D5"/>
    <w:rsid w:val="003443B4"/>
    <w:rsid w:val="003555FE"/>
    <w:rsid w:val="003559CC"/>
    <w:rsid w:val="003654AE"/>
    <w:rsid w:val="00367BF6"/>
    <w:rsid w:val="00381AC9"/>
    <w:rsid w:val="0039359D"/>
    <w:rsid w:val="00394925"/>
    <w:rsid w:val="003949FA"/>
    <w:rsid w:val="003A3AD7"/>
    <w:rsid w:val="003A43FE"/>
    <w:rsid w:val="003B329D"/>
    <w:rsid w:val="003C13AA"/>
    <w:rsid w:val="003C202F"/>
    <w:rsid w:val="003C2E39"/>
    <w:rsid w:val="003C2FED"/>
    <w:rsid w:val="003D338A"/>
    <w:rsid w:val="003D4DAE"/>
    <w:rsid w:val="003D7B44"/>
    <w:rsid w:val="003E6C83"/>
    <w:rsid w:val="003F184B"/>
    <w:rsid w:val="003F2916"/>
    <w:rsid w:val="003F7CBF"/>
    <w:rsid w:val="0041411A"/>
    <w:rsid w:val="00417367"/>
    <w:rsid w:val="004216A1"/>
    <w:rsid w:val="00431F97"/>
    <w:rsid w:val="00437B0D"/>
    <w:rsid w:val="00440CD1"/>
    <w:rsid w:val="004417B3"/>
    <w:rsid w:val="00441BFE"/>
    <w:rsid w:val="00451AE4"/>
    <w:rsid w:val="00454857"/>
    <w:rsid w:val="00455541"/>
    <w:rsid w:val="004567A9"/>
    <w:rsid w:val="00456CB5"/>
    <w:rsid w:val="004618D6"/>
    <w:rsid w:val="00465CCB"/>
    <w:rsid w:val="00466284"/>
    <w:rsid w:val="00466C11"/>
    <w:rsid w:val="004702BE"/>
    <w:rsid w:val="00473DB2"/>
    <w:rsid w:val="00477F5B"/>
    <w:rsid w:val="00483693"/>
    <w:rsid w:val="00486BA9"/>
    <w:rsid w:val="00494C0B"/>
    <w:rsid w:val="004A3792"/>
    <w:rsid w:val="004B3D0E"/>
    <w:rsid w:val="004B69D9"/>
    <w:rsid w:val="004C0AD3"/>
    <w:rsid w:val="004C0FA4"/>
    <w:rsid w:val="004C2441"/>
    <w:rsid w:val="004D4DFB"/>
    <w:rsid w:val="004E1616"/>
    <w:rsid w:val="004E4769"/>
    <w:rsid w:val="00500B4E"/>
    <w:rsid w:val="00507796"/>
    <w:rsid w:val="00507BB9"/>
    <w:rsid w:val="00507EF2"/>
    <w:rsid w:val="005116C4"/>
    <w:rsid w:val="005124F0"/>
    <w:rsid w:val="00514FC3"/>
    <w:rsid w:val="00524C2A"/>
    <w:rsid w:val="00530B79"/>
    <w:rsid w:val="0053162F"/>
    <w:rsid w:val="00540F98"/>
    <w:rsid w:val="005415F4"/>
    <w:rsid w:val="00551928"/>
    <w:rsid w:val="00553B4E"/>
    <w:rsid w:val="005608E4"/>
    <w:rsid w:val="00561121"/>
    <w:rsid w:val="00567622"/>
    <w:rsid w:val="00574ED7"/>
    <w:rsid w:val="00586201"/>
    <w:rsid w:val="00591367"/>
    <w:rsid w:val="005936D5"/>
    <w:rsid w:val="005A0176"/>
    <w:rsid w:val="005B7E32"/>
    <w:rsid w:val="005D681D"/>
    <w:rsid w:val="005E1475"/>
    <w:rsid w:val="005E2FC3"/>
    <w:rsid w:val="005F5328"/>
    <w:rsid w:val="005F60BC"/>
    <w:rsid w:val="00605B61"/>
    <w:rsid w:val="00606A37"/>
    <w:rsid w:val="00606D83"/>
    <w:rsid w:val="00607EE8"/>
    <w:rsid w:val="00612747"/>
    <w:rsid w:val="00615716"/>
    <w:rsid w:val="00622366"/>
    <w:rsid w:val="00624513"/>
    <w:rsid w:val="00624FE2"/>
    <w:rsid w:val="00626FE1"/>
    <w:rsid w:val="0063080B"/>
    <w:rsid w:val="00632745"/>
    <w:rsid w:val="006471EF"/>
    <w:rsid w:val="0064724E"/>
    <w:rsid w:val="0065371F"/>
    <w:rsid w:val="00670334"/>
    <w:rsid w:val="0067177D"/>
    <w:rsid w:val="00690ACA"/>
    <w:rsid w:val="00691361"/>
    <w:rsid w:val="00692C59"/>
    <w:rsid w:val="006A02E2"/>
    <w:rsid w:val="006B2749"/>
    <w:rsid w:val="006B61F9"/>
    <w:rsid w:val="006B6E46"/>
    <w:rsid w:val="006C0040"/>
    <w:rsid w:val="006C3ECA"/>
    <w:rsid w:val="006D35DD"/>
    <w:rsid w:val="006D3695"/>
    <w:rsid w:val="006D7771"/>
    <w:rsid w:val="006E562A"/>
    <w:rsid w:val="006E5882"/>
    <w:rsid w:val="006F2901"/>
    <w:rsid w:val="006F4D81"/>
    <w:rsid w:val="006F55B4"/>
    <w:rsid w:val="006F75CE"/>
    <w:rsid w:val="007012C9"/>
    <w:rsid w:val="0070255E"/>
    <w:rsid w:val="00702635"/>
    <w:rsid w:val="007123B7"/>
    <w:rsid w:val="00714593"/>
    <w:rsid w:val="0072116A"/>
    <w:rsid w:val="007229E2"/>
    <w:rsid w:val="00723444"/>
    <w:rsid w:val="00723F8F"/>
    <w:rsid w:val="0072732E"/>
    <w:rsid w:val="0073139B"/>
    <w:rsid w:val="00733104"/>
    <w:rsid w:val="007341C0"/>
    <w:rsid w:val="00740E43"/>
    <w:rsid w:val="00745E95"/>
    <w:rsid w:val="00752A2D"/>
    <w:rsid w:val="007544BF"/>
    <w:rsid w:val="00761922"/>
    <w:rsid w:val="00766B09"/>
    <w:rsid w:val="00772BCF"/>
    <w:rsid w:val="007740F3"/>
    <w:rsid w:val="00777D71"/>
    <w:rsid w:val="00781A10"/>
    <w:rsid w:val="00781A88"/>
    <w:rsid w:val="00785A72"/>
    <w:rsid w:val="0078758C"/>
    <w:rsid w:val="007A3A0B"/>
    <w:rsid w:val="007A45C5"/>
    <w:rsid w:val="007A55C1"/>
    <w:rsid w:val="007B4796"/>
    <w:rsid w:val="007C0183"/>
    <w:rsid w:val="007C0253"/>
    <w:rsid w:val="007C2598"/>
    <w:rsid w:val="007D40EB"/>
    <w:rsid w:val="007D7E97"/>
    <w:rsid w:val="007F5055"/>
    <w:rsid w:val="0080667B"/>
    <w:rsid w:val="00807AF0"/>
    <w:rsid w:val="00812D63"/>
    <w:rsid w:val="0081730A"/>
    <w:rsid w:val="00821537"/>
    <w:rsid w:val="008228C6"/>
    <w:rsid w:val="00832447"/>
    <w:rsid w:val="00832851"/>
    <w:rsid w:val="00843A54"/>
    <w:rsid w:val="008445CE"/>
    <w:rsid w:val="00850765"/>
    <w:rsid w:val="008553E4"/>
    <w:rsid w:val="00855C8A"/>
    <w:rsid w:val="00857536"/>
    <w:rsid w:val="008603DE"/>
    <w:rsid w:val="00860530"/>
    <w:rsid w:val="00860770"/>
    <w:rsid w:val="00865954"/>
    <w:rsid w:val="0086634D"/>
    <w:rsid w:val="00871393"/>
    <w:rsid w:val="00871BBF"/>
    <w:rsid w:val="00872C2A"/>
    <w:rsid w:val="008769FD"/>
    <w:rsid w:val="00881A0E"/>
    <w:rsid w:val="00883558"/>
    <w:rsid w:val="00896B3C"/>
    <w:rsid w:val="00897E2F"/>
    <w:rsid w:val="008A775B"/>
    <w:rsid w:val="008B0AEA"/>
    <w:rsid w:val="008B5018"/>
    <w:rsid w:val="008B76A3"/>
    <w:rsid w:val="008C1678"/>
    <w:rsid w:val="008C6411"/>
    <w:rsid w:val="008D2EA3"/>
    <w:rsid w:val="008D6611"/>
    <w:rsid w:val="008D756E"/>
    <w:rsid w:val="008F4493"/>
    <w:rsid w:val="008F4B40"/>
    <w:rsid w:val="00904169"/>
    <w:rsid w:val="00914A77"/>
    <w:rsid w:val="00916C1B"/>
    <w:rsid w:val="00921EE0"/>
    <w:rsid w:val="00925A25"/>
    <w:rsid w:val="009367A3"/>
    <w:rsid w:val="00951111"/>
    <w:rsid w:val="009635D4"/>
    <w:rsid w:val="009651E9"/>
    <w:rsid w:val="00974B4A"/>
    <w:rsid w:val="00981222"/>
    <w:rsid w:val="00995474"/>
    <w:rsid w:val="009A12F4"/>
    <w:rsid w:val="009A4264"/>
    <w:rsid w:val="009B3930"/>
    <w:rsid w:val="009C28E1"/>
    <w:rsid w:val="009C3661"/>
    <w:rsid w:val="009C7401"/>
    <w:rsid w:val="009C7802"/>
    <w:rsid w:val="009D1715"/>
    <w:rsid w:val="009D5A5A"/>
    <w:rsid w:val="009E2BF3"/>
    <w:rsid w:val="009F7466"/>
    <w:rsid w:val="00A003CC"/>
    <w:rsid w:val="00A04619"/>
    <w:rsid w:val="00A04CBC"/>
    <w:rsid w:val="00A12CF2"/>
    <w:rsid w:val="00A153CE"/>
    <w:rsid w:val="00A1784A"/>
    <w:rsid w:val="00A17893"/>
    <w:rsid w:val="00A22117"/>
    <w:rsid w:val="00A22BAD"/>
    <w:rsid w:val="00A24DB8"/>
    <w:rsid w:val="00A32E5E"/>
    <w:rsid w:val="00A32ECA"/>
    <w:rsid w:val="00A33BF9"/>
    <w:rsid w:val="00A34FE2"/>
    <w:rsid w:val="00A379DF"/>
    <w:rsid w:val="00A45A78"/>
    <w:rsid w:val="00A4743F"/>
    <w:rsid w:val="00A52C24"/>
    <w:rsid w:val="00A57515"/>
    <w:rsid w:val="00A6044B"/>
    <w:rsid w:val="00A60EED"/>
    <w:rsid w:val="00A62856"/>
    <w:rsid w:val="00A632C0"/>
    <w:rsid w:val="00A643F0"/>
    <w:rsid w:val="00A74F71"/>
    <w:rsid w:val="00A84570"/>
    <w:rsid w:val="00A84B1D"/>
    <w:rsid w:val="00AA1BD2"/>
    <w:rsid w:val="00AA1E8E"/>
    <w:rsid w:val="00AA57D6"/>
    <w:rsid w:val="00AB2E20"/>
    <w:rsid w:val="00AB5082"/>
    <w:rsid w:val="00AC2A8C"/>
    <w:rsid w:val="00AD1B5D"/>
    <w:rsid w:val="00AD2867"/>
    <w:rsid w:val="00AD3C66"/>
    <w:rsid w:val="00AE4F4C"/>
    <w:rsid w:val="00AE6C75"/>
    <w:rsid w:val="00AF2C6A"/>
    <w:rsid w:val="00AF4986"/>
    <w:rsid w:val="00B115EE"/>
    <w:rsid w:val="00B14076"/>
    <w:rsid w:val="00B22BBF"/>
    <w:rsid w:val="00B23840"/>
    <w:rsid w:val="00B24A36"/>
    <w:rsid w:val="00B2551E"/>
    <w:rsid w:val="00B25900"/>
    <w:rsid w:val="00B32DDB"/>
    <w:rsid w:val="00B36E35"/>
    <w:rsid w:val="00B4098A"/>
    <w:rsid w:val="00B50BD8"/>
    <w:rsid w:val="00B50D13"/>
    <w:rsid w:val="00B53830"/>
    <w:rsid w:val="00B53BED"/>
    <w:rsid w:val="00B600E5"/>
    <w:rsid w:val="00B63807"/>
    <w:rsid w:val="00B63F55"/>
    <w:rsid w:val="00B64E18"/>
    <w:rsid w:val="00B660DC"/>
    <w:rsid w:val="00B713B8"/>
    <w:rsid w:val="00B80C1C"/>
    <w:rsid w:val="00B83A18"/>
    <w:rsid w:val="00B84A9C"/>
    <w:rsid w:val="00B85BEB"/>
    <w:rsid w:val="00B9277C"/>
    <w:rsid w:val="00BA19BF"/>
    <w:rsid w:val="00BA6AAE"/>
    <w:rsid w:val="00BB0A1E"/>
    <w:rsid w:val="00BB4D68"/>
    <w:rsid w:val="00BB755A"/>
    <w:rsid w:val="00BC0364"/>
    <w:rsid w:val="00BC25D7"/>
    <w:rsid w:val="00BD1794"/>
    <w:rsid w:val="00BD35CE"/>
    <w:rsid w:val="00BD590A"/>
    <w:rsid w:val="00BE0999"/>
    <w:rsid w:val="00BE3CF0"/>
    <w:rsid w:val="00BE6CFF"/>
    <w:rsid w:val="00BF357C"/>
    <w:rsid w:val="00BF3F9C"/>
    <w:rsid w:val="00C06367"/>
    <w:rsid w:val="00C06AC6"/>
    <w:rsid w:val="00C142FD"/>
    <w:rsid w:val="00C14F2B"/>
    <w:rsid w:val="00C205E2"/>
    <w:rsid w:val="00C207BD"/>
    <w:rsid w:val="00C21EC9"/>
    <w:rsid w:val="00C2362D"/>
    <w:rsid w:val="00C27A31"/>
    <w:rsid w:val="00C339CA"/>
    <w:rsid w:val="00C35E9A"/>
    <w:rsid w:val="00C40085"/>
    <w:rsid w:val="00C445AD"/>
    <w:rsid w:val="00C53F38"/>
    <w:rsid w:val="00C55C36"/>
    <w:rsid w:val="00C56688"/>
    <w:rsid w:val="00C7277E"/>
    <w:rsid w:val="00C73969"/>
    <w:rsid w:val="00C77E87"/>
    <w:rsid w:val="00C92B38"/>
    <w:rsid w:val="00C965D6"/>
    <w:rsid w:val="00CB401B"/>
    <w:rsid w:val="00CC557F"/>
    <w:rsid w:val="00CE783D"/>
    <w:rsid w:val="00CF08E4"/>
    <w:rsid w:val="00CF3DA0"/>
    <w:rsid w:val="00CF517A"/>
    <w:rsid w:val="00D03281"/>
    <w:rsid w:val="00D06A5F"/>
    <w:rsid w:val="00D17C1E"/>
    <w:rsid w:val="00D200E3"/>
    <w:rsid w:val="00D255F5"/>
    <w:rsid w:val="00D26C33"/>
    <w:rsid w:val="00D26FBC"/>
    <w:rsid w:val="00D32E54"/>
    <w:rsid w:val="00D32E85"/>
    <w:rsid w:val="00D367AB"/>
    <w:rsid w:val="00D4072A"/>
    <w:rsid w:val="00D4417D"/>
    <w:rsid w:val="00D444FE"/>
    <w:rsid w:val="00D54719"/>
    <w:rsid w:val="00D54F7A"/>
    <w:rsid w:val="00D57D06"/>
    <w:rsid w:val="00D60EE7"/>
    <w:rsid w:val="00D676E7"/>
    <w:rsid w:val="00D70E76"/>
    <w:rsid w:val="00D711BB"/>
    <w:rsid w:val="00D74A62"/>
    <w:rsid w:val="00D74FE9"/>
    <w:rsid w:val="00D90B14"/>
    <w:rsid w:val="00D93A2E"/>
    <w:rsid w:val="00D95070"/>
    <w:rsid w:val="00D9698F"/>
    <w:rsid w:val="00DA14FB"/>
    <w:rsid w:val="00DA54FC"/>
    <w:rsid w:val="00DA6CE5"/>
    <w:rsid w:val="00DA72A8"/>
    <w:rsid w:val="00DA7C79"/>
    <w:rsid w:val="00DB248A"/>
    <w:rsid w:val="00DB49B6"/>
    <w:rsid w:val="00DB7504"/>
    <w:rsid w:val="00DC5FD8"/>
    <w:rsid w:val="00DD19BE"/>
    <w:rsid w:val="00DD2B98"/>
    <w:rsid w:val="00DE16C1"/>
    <w:rsid w:val="00DE5694"/>
    <w:rsid w:val="00DF4953"/>
    <w:rsid w:val="00DF6C87"/>
    <w:rsid w:val="00DF7E5F"/>
    <w:rsid w:val="00E10E35"/>
    <w:rsid w:val="00E12B7C"/>
    <w:rsid w:val="00E12E15"/>
    <w:rsid w:val="00E26A8B"/>
    <w:rsid w:val="00E34ACD"/>
    <w:rsid w:val="00E36715"/>
    <w:rsid w:val="00E5176D"/>
    <w:rsid w:val="00E561DD"/>
    <w:rsid w:val="00E617C0"/>
    <w:rsid w:val="00E645B2"/>
    <w:rsid w:val="00E65E90"/>
    <w:rsid w:val="00E849EF"/>
    <w:rsid w:val="00E84AE7"/>
    <w:rsid w:val="00E90A73"/>
    <w:rsid w:val="00E92634"/>
    <w:rsid w:val="00EB0A66"/>
    <w:rsid w:val="00EC15D1"/>
    <w:rsid w:val="00ED11D7"/>
    <w:rsid w:val="00ED3A85"/>
    <w:rsid w:val="00ED7591"/>
    <w:rsid w:val="00EE25EB"/>
    <w:rsid w:val="00EF05EB"/>
    <w:rsid w:val="00EF549C"/>
    <w:rsid w:val="00F0642C"/>
    <w:rsid w:val="00F1196B"/>
    <w:rsid w:val="00F13C0B"/>
    <w:rsid w:val="00F1479E"/>
    <w:rsid w:val="00F21FEB"/>
    <w:rsid w:val="00F22CCB"/>
    <w:rsid w:val="00F248EC"/>
    <w:rsid w:val="00F4398A"/>
    <w:rsid w:val="00F46BC5"/>
    <w:rsid w:val="00F602B6"/>
    <w:rsid w:val="00F61A37"/>
    <w:rsid w:val="00F70EEE"/>
    <w:rsid w:val="00F7325C"/>
    <w:rsid w:val="00F80027"/>
    <w:rsid w:val="00F84685"/>
    <w:rsid w:val="00F90D59"/>
    <w:rsid w:val="00F93919"/>
    <w:rsid w:val="00FA10EF"/>
    <w:rsid w:val="00FA4DE9"/>
    <w:rsid w:val="00FB4589"/>
    <w:rsid w:val="00FB7B24"/>
    <w:rsid w:val="00FC22A8"/>
    <w:rsid w:val="00FC298F"/>
    <w:rsid w:val="00FD29FB"/>
    <w:rsid w:val="00FD4278"/>
    <w:rsid w:val="00FE4C6E"/>
    <w:rsid w:val="00FE6D86"/>
    <w:rsid w:val="00FF1437"/>
    <w:rsid w:val="00FF270D"/>
    <w:rsid w:val="00FF59B8"/>
    <w:rsid w:val="6185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7569"/>
    <o:shapelayout v:ext="edit">
      <o:idmap v:ext="edit" data="1"/>
    </o:shapelayout>
  </w:shapeDefaults>
  <w:decimalSymbol w:val=","/>
  <w:listSeparator w:val=";"/>
  <w14:docId w14:val="5CD6A894"/>
  <w15:docId w15:val="{8332E9A2-A34E-4F96-AC1E-F95CAE99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2FCC"/>
  </w:style>
  <w:style w:type="paragraph" w:styleId="berschrift1">
    <w:name w:val="heading 1"/>
    <w:basedOn w:val="Standard"/>
    <w:next w:val="Standard"/>
    <w:link w:val="berschrift1Zchn"/>
    <w:uiPriority w:val="9"/>
    <w:qFormat/>
    <w:rsid w:val="006471EF"/>
    <w:pPr>
      <w:keepNext/>
      <w:keepLines/>
      <w:numPr>
        <w:numId w:val="3"/>
      </w:numPr>
      <w:spacing w:before="480" w:after="300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6471EF"/>
    <w:pPr>
      <w:keepNext/>
      <w:keepLines/>
      <w:numPr>
        <w:ilvl w:val="1"/>
        <w:numId w:val="3"/>
      </w:numPr>
      <w:spacing w:before="42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471EF"/>
    <w:pPr>
      <w:keepNext/>
      <w:keepLines/>
      <w:numPr>
        <w:ilvl w:val="2"/>
        <w:numId w:val="3"/>
      </w:numPr>
      <w:spacing w:before="36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471EF"/>
    <w:pPr>
      <w:keepNext/>
      <w:keepLines/>
      <w:numPr>
        <w:ilvl w:val="3"/>
        <w:numId w:val="3"/>
      </w:numPr>
      <w:spacing w:before="360"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471EF"/>
    <w:pPr>
      <w:keepNext/>
      <w:keepLines/>
      <w:numPr>
        <w:ilvl w:val="4"/>
        <w:numId w:val="3"/>
      </w:numPr>
      <w:spacing w:before="36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471EF"/>
    <w:pPr>
      <w:keepNext/>
      <w:keepLines/>
      <w:numPr>
        <w:ilvl w:val="5"/>
        <w:numId w:val="3"/>
      </w:numPr>
      <w:spacing w:before="360"/>
      <w:outlineLvl w:val="5"/>
    </w:pPr>
    <w:rPr>
      <w:rFonts w:eastAsiaTheme="majorEastAsia" w:cstheme="majorBidi"/>
      <w:b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471EF"/>
    <w:pPr>
      <w:keepNext/>
      <w:keepLines/>
      <w:numPr>
        <w:ilvl w:val="6"/>
        <w:numId w:val="3"/>
      </w:numPr>
      <w:spacing w:before="360"/>
      <w:outlineLvl w:val="6"/>
    </w:pPr>
    <w:rPr>
      <w:rFonts w:eastAsiaTheme="majorEastAsia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471EF"/>
    <w:pPr>
      <w:keepNext/>
      <w:keepLines/>
      <w:numPr>
        <w:ilvl w:val="7"/>
        <w:numId w:val="3"/>
      </w:numPr>
      <w:spacing w:before="360"/>
      <w:outlineLvl w:val="7"/>
    </w:pPr>
    <w:rPr>
      <w:rFonts w:eastAsiaTheme="majorEastAsia" w:cstheme="majorBidi"/>
      <w:b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471EF"/>
    <w:pPr>
      <w:keepNext/>
      <w:keepLines/>
      <w:numPr>
        <w:ilvl w:val="8"/>
        <w:numId w:val="3"/>
      </w:numPr>
      <w:spacing w:before="360"/>
      <w:outlineLvl w:val="8"/>
    </w:pPr>
    <w:rPr>
      <w:rFonts w:eastAsiaTheme="majorEastAsia" w:cstheme="majorBidi"/>
      <w:b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rsid w:val="003D338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0935B0"/>
    <w:rPr>
      <w:rFonts w:ascii="Arial" w:hAnsi="Arial"/>
    </w:rPr>
  </w:style>
  <w:style w:type="paragraph" w:styleId="Fuzeile">
    <w:name w:val="footer"/>
    <w:basedOn w:val="Standard"/>
    <w:link w:val="FuzeileZchn"/>
    <w:rsid w:val="00507BB9"/>
    <w:pPr>
      <w:tabs>
        <w:tab w:val="center" w:pos="4536"/>
        <w:tab w:val="right" w:pos="9072"/>
      </w:tabs>
      <w:spacing w:after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935B0"/>
    <w:rPr>
      <w:rFonts w:ascii="Arial" w:hAnsi="Arial"/>
      <w:sz w:val="14"/>
    </w:rPr>
  </w:style>
  <w:style w:type="table" w:styleId="Tabellenraster">
    <w:name w:val="Table Grid"/>
    <w:basedOn w:val="NormaleTabelle"/>
    <w:uiPriority w:val="59"/>
    <w:rsid w:val="003D338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GUVKommunikationsdaten">
    <w:name w:val="DGUV_Kommunikationsdaten"/>
    <w:basedOn w:val="Standard"/>
    <w:semiHidden/>
    <w:qFormat/>
    <w:rsid w:val="00832447"/>
    <w:pPr>
      <w:tabs>
        <w:tab w:val="right" w:pos="1701"/>
        <w:tab w:val="left" w:pos="1843"/>
      </w:tabs>
      <w:spacing w:after="60"/>
      <w:ind w:left="1843" w:hanging="1843"/>
    </w:pPr>
    <w:rPr>
      <w:sz w:val="18"/>
    </w:rPr>
  </w:style>
  <w:style w:type="paragraph" w:customStyle="1" w:styleId="DGUVAbsenderzeile">
    <w:name w:val="DGUV_Absenderzeile"/>
    <w:basedOn w:val="Standard"/>
    <w:semiHidden/>
    <w:qFormat/>
    <w:rsid w:val="00507BB9"/>
    <w:pPr>
      <w:spacing w:after="0"/>
    </w:pPr>
    <w:rPr>
      <w:sz w:val="14"/>
    </w:rPr>
  </w:style>
  <w:style w:type="paragraph" w:customStyle="1" w:styleId="DGUVAbteilung">
    <w:name w:val="DGUV_Abteilung"/>
    <w:basedOn w:val="Standard"/>
    <w:semiHidden/>
    <w:qFormat/>
    <w:rsid w:val="005E1475"/>
    <w:pPr>
      <w:spacing w:after="0"/>
      <w:ind w:left="1843"/>
    </w:pPr>
    <w:rPr>
      <w:sz w:val="18"/>
    </w:rPr>
  </w:style>
  <w:style w:type="paragraph" w:customStyle="1" w:styleId="DGUVBetreff">
    <w:name w:val="DGUV_Betreff"/>
    <w:basedOn w:val="Standard"/>
    <w:semiHidden/>
    <w:qFormat/>
    <w:rsid w:val="005E1475"/>
    <w:rPr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676E7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676E7"/>
    <w:rPr>
      <w:rFonts w:ascii="Tahoma" w:hAnsi="Tahoma" w:cs="Tahoma"/>
      <w:sz w:val="16"/>
      <w:szCs w:val="16"/>
    </w:rPr>
  </w:style>
  <w:style w:type="paragraph" w:customStyle="1" w:styleId="DGUVAufz01">
    <w:name w:val="DGUV_Aufz_01"/>
    <w:basedOn w:val="Standard"/>
    <w:qFormat/>
    <w:rsid w:val="00D54719"/>
    <w:pPr>
      <w:numPr>
        <w:numId w:val="2"/>
      </w:numPr>
      <w:spacing w:after="0"/>
    </w:pPr>
    <w:rPr>
      <w:lang w:eastAsia="de-DE"/>
    </w:rPr>
  </w:style>
  <w:style w:type="paragraph" w:customStyle="1" w:styleId="DGUVAufz02">
    <w:name w:val="DGUV_Aufz_02"/>
    <w:basedOn w:val="Standard"/>
    <w:qFormat/>
    <w:rsid w:val="00D17C1E"/>
    <w:pPr>
      <w:numPr>
        <w:ilvl w:val="1"/>
        <w:numId w:val="2"/>
      </w:numPr>
      <w:tabs>
        <w:tab w:val="clear" w:pos="283"/>
        <w:tab w:val="num" w:pos="567"/>
      </w:tabs>
      <w:spacing w:after="0"/>
      <w:ind w:left="568" w:hanging="284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6471EF"/>
    <w:rPr>
      <w:rFonts w:ascii="Arial" w:eastAsiaTheme="majorEastAsia" w:hAnsi="Arial" w:cstheme="majorBidi"/>
      <w:b/>
      <w:bCs/>
      <w:szCs w:val="28"/>
    </w:rPr>
  </w:style>
  <w:style w:type="numbering" w:customStyle="1" w:styleId="ListeDGUVAufz">
    <w:name w:val="Liste_DGUV_Aufz"/>
    <w:basedOn w:val="KeineListe"/>
    <w:uiPriority w:val="99"/>
    <w:rsid w:val="00D17C1E"/>
    <w:pPr>
      <w:numPr>
        <w:numId w:val="1"/>
      </w:numPr>
    </w:pPr>
  </w:style>
  <w:style w:type="character" w:customStyle="1" w:styleId="DGUVfett">
    <w:name w:val="DGUV_fett"/>
    <w:basedOn w:val="Absatz-Standardschriftart"/>
    <w:uiPriority w:val="1"/>
    <w:qFormat/>
    <w:rsid w:val="00483693"/>
    <w:rPr>
      <w:b/>
    </w:rPr>
  </w:style>
  <w:style w:type="paragraph" w:customStyle="1" w:styleId="DGUVSeitennummer">
    <w:name w:val="DGUV_Seitennummer"/>
    <w:basedOn w:val="Standard"/>
    <w:semiHidden/>
    <w:qFormat/>
    <w:rsid w:val="00A1784A"/>
    <w:pPr>
      <w:spacing w:after="0"/>
      <w:jc w:val="right"/>
    </w:pPr>
    <w:rPr>
      <w:sz w:val="18"/>
    </w:rPr>
  </w:style>
  <w:style w:type="paragraph" w:customStyle="1" w:styleId="DGUVEOD">
    <w:name w:val="DGUV_EOD"/>
    <w:basedOn w:val="Standard"/>
    <w:semiHidden/>
    <w:qFormat/>
    <w:rsid w:val="00BD590A"/>
    <w:pPr>
      <w:spacing w:after="0"/>
    </w:pPr>
    <w:rPr>
      <w:sz w:val="2"/>
    </w:rPr>
  </w:style>
  <w:style w:type="paragraph" w:customStyle="1" w:styleId="DGUVTabellentext">
    <w:name w:val="DGUV_Tabellentext"/>
    <w:basedOn w:val="Standard"/>
    <w:qFormat/>
    <w:rsid w:val="002C08B1"/>
    <w:pPr>
      <w:spacing w:after="0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6471EF"/>
    <w:rPr>
      <w:rFonts w:ascii="Arial" w:eastAsiaTheme="majorEastAsia" w:hAnsi="Arial" w:cstheme="majorBidi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471EF"/>
    <w:rPr>
      <w:rFonts w:ascii="Arial" w:eastAsiaTheme="majorEastAsia" w:hAnsi="Arial" w:cstheme="majorBidi"/>
      <w:b/>
      <w:bCs/>
    </w:rPr>
  </w:style>
  <w:style w:type="paragraph" w:customStyle="1" w:styleId="DGUVUnterschrift">
    <w:name w:val="DGUV_Unterschrift"/>
    <w:basedOn w:val="Standard"/>
    <w:qFormat/>
    <w:rsid w:val="00752A2D"/>
    <w:pPr>
      <w:spacing w:before="660" w:after="0"/>
    </w:pPr>
  </w:style>
  <w:style w:type="paragraph" w:customStyle="1" w:styleId="StandardnachListe">
    <w:name w:val="Standard_nach_Liste"/>
    <w:basedOn w:val="Standard"/>
    <w:next w:val="Standard"/>
    <w:qFormat/>
    <w:rsid w:val="000935B0"/>
    <w:pPr>
      <w:spacing w:before="220"/>
    </w:pPr>
  </w:style>
  <w:style w:type="paragraph" w:customStyle="1" w:styleId="DGUVNum">
    <w:name w:val="DGUV_Num"/>
    <w:basedOn w:val="Standard"/>
    <w:qFormat/>
    <w:rsid w:val="00D57D06"/>
    <w:pPr>
      <w:numPr>
        <w:numId w:val="4"/>
      </w:numPr>
      <w:spacing w:after="0"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6471EF"/>
    <w:rPr>
      <w:rFonts w:ascii="Arial" w:eastAsiaTheme="majorEastAsia" w:hAnsi="Arial" w:cstheme="majorBidi"/>
      <w:b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471EF"/>
    <w:rPr>
      <w:rFonts w:ascii="Arial" w:eastAsiaTheme="majorEastAsia" w:hAnsi="Arial" w:cstheme="majorBidi"/>
      <w:b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6471EF"/>
    <w:rPr>
      <w:rFonts w:ascii="Arial" w:eastAsiaTheme="majorEastAsia" w:hAnsi="Arial" w:cstheme="majorBidi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6471EF"/>
    <w:rPr>
      <w:rFonts w:ascii="Arial" w:eastAsiaTheme="majorEastAsia" w:hAnsi="Arial" w:cstheme="majorBidi"/>
      <w:b/>
      <w:iCs/>
      <w:szCs w:val="20"/>
    </w:rPr>
  </w:style>
  <w:style w:type="numbering" w:customStyle="1" w:styleId="ListeDGUVUeberschriften">
    <w:name w:val="Liste_DGUV_Ueberschriften"/>
    <w:basedOn w:val="KeineListe"/>
    <w:uiPriority w:val="99"/>
    <w:rsid w:val="006471EF"/>
    <w:pPr>
      <w:numPr>
        <w:numId w:val="3"/>
      </w:numPr>
    </w:pPr>
  </w:style>
  <w:style w:type="numbering" w:customStyle="1" w:styleId="ListeDGUVNummerierung">
    <w:name w:val="Liste_DGUV_Nummerierung"/>
    <w:basedOn w:val="KeineListe"/>
    <w:uiPriority w:val="99"/>
    <w:rsid w:val="00D57D06"/>
    <w:pPr>
      <w:numPr>
        <w:numId w:val="4"/>
      </w:numPr>
    </w:pPr>
  </w:style>
  <w:style w:type="paragraph" w:styleId="Verzeichnis1">
    <w:name w:val="toc 1"/>
    <w:basedOn w:val="Standard"/>
    <w:next w:val="Standard"/>
    <w:uiPriority w:val="39"/>
    <w:semiHidden/>
    <w:rsid w:val="00473DB2"/>
    <w:pPr>
      <w:keepNext/>
      <w:tabs>
        <w:tab w:val="left" w:pos="567"/>
        <w:tab w:val="right" w:leader="dot" w:pos="9072"/>
      </w:tabs>
      <w:spacing w:before="100" w:after="40"/>
      <w:ind w:left="567" w:right="567" w:hanging="567"/>
    </w:pPr>
  </w:style>
  <w:style w:type="paragraph" w:styleId="Verzeichnis2">
    <w:name w:val="toc 2"/>
    <w:basedOn w:val="Verzeichnis1"/>
    <w:next w:val="Standard"/>
    <w:uiPriority w:val="39"/>
    <w:semiHidden/>
    <w:rsid w:val="00473DB2"/>
    <w:pPr>
      <w:spacing w:before="0" w:after="0"/>
    </w:pPr>
  </w:style>
  <w:style w:type="paragraph" w:styleId="Verzeichnis3">
    <w:name w:val="toc 3"/>
    <w:basedOn w:val="Verzeichnis2"/>
    <w:next w:val="Standard"/>
    <w:uiPriority w:val="39"/>
    <w:semiHidden/>
    <w:rsid w:val="00473DB2"/>
  </w:style>
  <w:style w:type="paragraph" w:styleId="Verzeichnis4">
    <w:name w:val="toc 4"/>
    <w:basedOn w:val="Standard"/>
    <w:next w:val="Standard"/>
    <w:autoRedefine/>
    <w:uiPriority w:val="39"/>
    <w:semiHidden/>
    <w:rsid w:val="00473DB2"/>
    <w:pPr>
      <w:tabs>
        <w:tab w:val="left" w:pos="1701"/>
        <w:tab w:val="right" w:leader="dot" w:pos="9072"/>
      </w:tabs>
      <w:spacing w:after="0"/>
      <w:ind w:left="1701" w:right="567" w:hanging="1134"/>
    </w:pPr>
  </w:style>
  <w:style w:type="paragraph" w:styleId="Verzeichnis5">
    <w:name w:val="toc 5"/>
    <w:basedOn w:val="Verzeichnis4"/>
    <w:next w:val="Standard"/>
    <w:autoRedefine/>
    <w:uiPriority w:val="39"/>
    <w:semiHidden/>
    <w:rsid w:val="00473DB2"/>
  </w:style>
  <w:style w:type="paragraph" w:styleId="Verzeichnis6">
    <w:name w:val="toc 6"/>
    <w:basedOn w:val="Verzeichnis5"/>
    <w:next w:val="Standard"/>
    <w:autoRedefine/>
    <w:uiPriority w:val="39"/>
    <w:semiHidden/>
    <w:rsid w:val="00473DB2"/>
  </w:style>
  <w:style w:type="paragraph" w:styleId="Verzeichnis7">
    <w:name w:val="toc 7"/>
    <w:basedOn w:val="Verzeichnis6"/>
    <w:next w:val="Standard"/>
    <w:autoRedefine/>
    <w:uiPriority w:val="39"/>
    <w:semiHidden/>
    <w:rsid w:val="00473DB2"/>
    <w:pPr>
      <w:tabs>
        <w:tab w:val="clear" w:pos="1701"/>
        <w:tab w:val="left" w:pos="3402"/>
      </w:tabs>
      <w:ind w:left="3402" w:hanging="1701"/>
    </w:pPr>
  </w:style>
  <w:style w:type="paragraph" w:styleId="Verzeichnis8">
    <w:name w:val="toc 8"/>
    <w:basedOn w:val="Verzeichnis7"/>
    <w:next w:val="Standard"/>
    <w:autoRedefine/>
    <w:uiPriority w:val="39"/>
    <w:semiHidden/>
    <w:rsid w:val="00473DB2"/>
  </w:style>
  <w:style w:type="paragraph" w:styleId="Verzeichnis9">
    <w:name w:val="toc 9"/>
    <w:basedOn w:val="Verzeichnis8"/>
    <w:next w:val="Standard"/>
    <w:autoRedefine/>
    <w:uiPriority w:val="39"/>
    <w:semiHidden/>
    <w:rsid w:val="00473DB2"/>
  </w:style>
  <w:style w:type="paragraph" w:styleId="Titel">
    <w:name w:val="Title"/>
    <w:basedOn w:val="Standard"/>
    <w:next w:val="Standard"/>
    <w:link w:val="TitelZchn"/>
    <w:uiPriority w:val="10"/>
    <w:semiHidden/>
    <w:qFormat/>
    <w:rsid w:val="00F21FEB"/>
    <w:pPr>
      <w:spacing w:after="300"/>
      <w:contextualSpacing/>
    </w:pPr>
    <w:rPr>
      <w:rFonts w:eastAsiaTheme="majorEastAsia" w:cstheme="majorBidi"/>
      <w:b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F21FEB"/>
    <w:rPr>
      <w:rFonts w:ascii="Arial" w:eastAsiaTheme="majorEastAsia" w:hAnsi="Arial" w:cstheme="majorBidi"/>
      <w:b/>
      <w:spacing w:val="5"/>
      <w:kern w:val="28"/>
      <w:sz w:val="24"/>
      <w:szCs w:val="52"/>
    </w:rPr>
  </w:style>
  <w:style w:type="character" w:styleId="SchwacheHervorhebung">
    <w:name w:val="Subtle Emphasis"/>
    <w:basedOn w:val="Absatz-Standardschriftart"/>
    <w:uiPriority w:val="19"/>
    <w:semiHidden/>
    <w:qFormat/>
    <w:rsid w:val="00807AF0"/>
    <w:rPr>
      <w:i/>
      <w:iCs/>
      <w:color w:val="7F7F7F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807AF0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807AF0"/>
    <w:rPr>
      <w:i/>
      <w:iCs/>
      <w:color w:val="004994" w:themeColor="accent1"/>
    </w:rPr>
  </w:style>
  <w:style w:type="character" w:styleId="Fett">
    <w:name w:val="Strong"/>
    <w:basedOn w:val="Absatz-Standardschriftart"/>
    <w:uiPriority w:val="22"/>
    <w:semiHidden/>
    <w:qFormat/>
    <w:rsid w:val="00807AF0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807AF0"/>
    <w:pPr>
      <w:spacing w:before="200" w:after="160"/>
      <w:ind w:left="864" w:right="864"/>
      <w:jc w:val="center"/>
    </w:pPr>
    <w:rPr>
      <w:i/>
      <w:iCs/>
      <w:color w:val="7F7F7F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07AF0"/>
    <w:rPr>
      <w:rFonts w:ascii="Arial" w:hAnsi="Arial"/>
      <w:i/>
      <w:iCs/>
      <w:color w:val="7F7F7F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807AF0"/>
    <w:pPr>
      <w:pBdr>
        <w:top w:val="single" w:sz="4" w:space="10" w:color="004994" w:themeColor="accent1"/>
        <w:bottom w:val="single" w:sz="4" w:space="10" w:color="004994" w:themeColor="accent1"/>
      </w:pBdr>
      <w:spacing w:before="360" w:after="360"/>
      <w:ind w:left="864" w:right="864"/>
      <w:jc w:val="center"/>
    </w:pPr>
    <w:rPr>
      <w:i/>
      <w:iCs/>
      <w:color w:val="00499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07AF0"/>
    <w:rPr>
      <w:rFonts w:ascii="Arial" w:hAnsi="Arial"/>
      <w:i/>
      <w:iCs/>
      <w:color w:val="004994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807AF0"/>
    <w:rPr>
      <w:smallCaps/>
      <w:color w:val="919191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807AF0"/>
    <w:rPr>
      <w:b/>
      <w:bCs/>
      <w:smallCaps/>
      <w:color w:val="004994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807AF0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qFormat/>
    <w:rsid w:val="00807AF0"/>
    <w:pPr>
      <w:ind w:left="720"/>
      <w:contextualSpacing/>
    </w:pPr>
  </w:style>
  <w:style w:type="paragraph" w:customStyle="1" w:styleId="DGUVKontrollkstchen">
    <w:name w:val="DGUV_Kontrollkästchen"/>
    <w:basedOn w:val="DGUVTabellentext"/>
    <w:uiPriority w:val="2"/>
    <w:semiHidden/>
    <w:rsid w:val="004C2441"/>
    <w:pPr>
      <w:jc w:val="center"/>
    </w:pPr>
    <w:rPr>
      <w:rFonts w:eastAsia="Times New Roman" w:cs="Times New Roman"/>
      <w:sz w:val="32"/>
      <w:szCs w:val="20"/>
    </w:rPr>
  </w:style>
  <w:style w:type="paragraph" w:customStyle="1" w:styleId="DGUVBlaueberschrift">
    <w:name w:val="DGUV_Blaue_Überschrift"/>
    <w:basedOn w:val="Standard"/>
    <w:next w:val="Standard"/>
    <w:uiPriority w:val="3"/>
    <w:qFormat/>
    <w:rsid w:val="00BD590A"/>
    <w:pPr>
      <w:spacing w:before="360"/>
    </w:pPr>
    <w:rPr>
      <w:b/>
      <w:color w:val="004994" w:themeColor="accent1"/>
      <w:sz w:val="32"/>
    </w:rPr>
  </w:style>
  <w:style w:type="paragraph" w:customStyle="1" w:styleId="DGUVTitelweiss">
    <w:name w:val="DGUV_Titel_weiss"/>
    <w:basedOn w:val="Standard"/>
    <w:uiPriority w:val="2"/>
    <w:semiHidden/>
    <w:qFormat/>
    <w:rsid w:val="00530B79"/>
    <w:pPr>
      <w:spacing w:after="240"/>
    </w:pPr>
    <w:rPr>
      <w:color w:val="FFFFFF" w:themeColor="background1"/>
      <w:sz w:val="48"/>
    </w:rPr>
  </w:style>
  <w:style w:type="paragraph" w:customStyle="1" w:styleId="DGUVUntertitelweiss">
    <w:name w:val="DGUV_Untertitel_weiss"/>
    <w:basedOn w:val="Standard"/>
    <w:uiPriority w:val="2"/>
    <w:semiHidden/>
    <w:qFormat/>
    <w:rsid w:val="00BD590A"/>
    <w:rPr>
      <w:color w:val="FFFFFF" w:themeColor="background1"/>
    </w:rPr>
  </w:style>
  <w:style w:type="character" w:styleId="Seitenzahl">
    <w:name w:val="page number"/>
    <w:semiHidden/>
    <w:rsid w:val="0029200A"/>
    <w:rPr>
      <w:rFonts w:ascii="Arial" w:hAnsi="Arial"/>
      <w:sz w:val="20"/>
    </w:rPr>
  </w:style>
  <w:style w:type="numbering" w:customStyle="1" w:styleId="ListeDGUVUeberschriften1">
    <w:name w:val="Liste_DGUV_Ueberschriften1"/>
    <w:basedOn w:val="KeineListe"/>
    <w:uiPriority w:val="99"/>
    <w:rsid w:val="00BE6CFF"/>
  </w:style>
  <w:style w:type="numbering" w:customStyle="1" w:styleId="ListeDGUVUeberschriften2">
    <w:name w:val="Liste_DGUV_Ueberschriften2"/>
    <w:basedOn w:val="KeineListe"/>
    <w:uiPriority w:val="99"/>
    <w:rsid w:val="00BE6CFF"/>
  </w:style>
  <w:style w:type="paragraph" w:styleId="Aufzhlungszeichen">
    <w:name w:val="List Bullet"/>
    <w:basedOn w:val="Standard"/>
    <w:autoRedefine/>
    <w:semiHidden/>
    <w:rsid w:val="00C56688"/>
    <w:pPr>
      <w:tabs>
        <w:tab w:val="left" w:pos="851"/>
      </w:tabs>
      <w:spacing w:after="0" w:line="360" w:lineRule="auto"/>
    </w:pPr>
    <w:rPr>
      <w:rFonts w:eastAsia="Times New Roman" w:cs="Times New Roman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56688"/>
    <w:pPr>
      <w:spacing w:after="0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DGUVUeberschriften3">
    <w:name w:val="Liste_DGUV_Ueberschriften3"/>
    <w:basedOn w:val="KeineListe"/>
    <w:uiPriority w:val="99"/>
    <w:rsid w:val="00C56688"/>
  </w:style>
  <w:style w:type="character" w:styleId="Kommentarzeichen">
    <w:name w:val="annotation reference"/>
    <w:basedOn w:val="Absatz-Standardschriftart"/>
    <w:uiPriority w:val="99"/>
    <w:semiHidden/>
    <w:unhideWhenUsed/>
    <w:rsid w:val="00C566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5668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5668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668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6688"/>
    <w:rPr>
      <w:b/>
      <w:bCs/>
      <w:sz w:val="20"/>
      <w:szCs w:val="20"/>
    </w:rPr>
  </w:style>
  <w:style w:type="paragraph" w:customStyle="1" w:styleId="Default">
    <w:name w:val="Default"/>
    <w:rsid w:val="00B600E5"/>
    <w:pPr>
      <w:autoSpaceDE w:val="0"/>
      <w:autoSpaceDN w:val="0"/>
      <w:adjustRightInd w:val="0"/>
      <w:spacing w:after="0"/>
    </w:pPr>
    <w:rPr>
      <w:rFonts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4B3D0E"/>
    <w:rPr>
      <w:color w:val="808080"/>
    </w:rPr>
  </w:style>
  <w:style w:type="paragraph" w:customStyle="1" w:styleId="DGUV-Text">
    <w:name w:val="DGUV- Text"/>
    <w:basedOn w:val="Standard"/>
    <w:rsid w:val="00381AC9"/>
    <w:pPr>
      <w:spacing w:before="80" w:after="180"/>
    </w:pPr>
    <w:rPr>
      <w:rFonts w:eastAsia="Times New Roman" w:cs="Times New Roman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DE16C1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DE16C1"/>
    <w:rPr>
      <w:color w:val="51AE30" w:themeColor="followed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E16C1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E16C1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E16C1"/>
    <w:rPr>
      <w:vertAlign w:val="superscript"/>
    </w:rPr>
  </w:style>
  <w:style w:type="paragraph" w:styleId="berarbeitung">
    <w:name w:val="Revision"/>
    <w:hidden/>
    <w:uiPriority w:val="99"/>
    <w:semiHidden/>
    <w:rsid w:val="00D9507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0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en\OfficeVorlagen\DGUV_Blanko.dotx" TargetMode="External"/></Relationships>
</file>

<file path=word/theme/theme1.xml><?xml version="1.0" encoding="utf-8"?>
<a:theme xmlns:a="http://schemas.openxmlformats.org/drawingml/2006/main" name="Larissa">
  <a:themeElements>
    <a:clrScheme name="DGVU-Entwurf 02-11-2011">
      <a:dk1>
        <a:srgbClr val="555555"/>
      </a:dk1>
      <a:lt1>
        <a:srgbClr val="FFFFFF"/>
      </a:lt1>
      <a:dk2>
        <a:srgbClr val="004994"/>
      </a:dk2>
      <a:lt2>
        <a:srgbClr val="696969"/>
      </a:lt2>
      <a:accent1>
        <a:srgbClr val="004994"/>
      </a:accent1>
      <a:accent2>
        <a:srgbClr val="6EB5FF"/>
      </a:accent2>
      <a:accent3>
        <a:srgbClr val="0095DB"/>
      </a:accent3>
      <a:accent4>
        <a:srgbClr val="8AD9FF"/>
      </a:accent4>
      <a:accent5>
        <a:srgbClr val="006FA4"/>
      </a:accent5>
      <a:accent6>
        <a:srgbClr val="2590FF"/>
      </a:accent6>
      <a:hlink>
        <a:srgbClr val="0095DB"/>
      </a:hlink>
      <a:folHlink>
        <a:srgbClr val="51AE3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3175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82FD879CB5D548B548F25345AAFFC8" ma:contentTypeVersion="4" ma:contentTypeDescription="Ein neues Dokument erstellen." ma:contentTypeScope="" ma:versionID="cabfb8922af1b614076fe066f43bdd00">
  <xsd:schema xmlns:xsd="http://www.w3.org/2001/XMLSchema" xmlns:xs="http://www.w3.org/2001/XMLSchema" xmlns:p="http://schemas.microsoft.com/office/2006/metadata/properties" xmlns:ns2="b8863d74-2f61-41cc-ab14-b3010c92301f" targetNamespace="http://schemas.microsoft.com/office/2006/metadata/properties" ma:root="true" ma:fieldsID="b61c966009ff49e711d61289f03ab3d2" ns2:_="">
    <xsd:import namespace="b8863d74-2f61-41cc-ab14-b3010c9230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63d74-2f61-41cc-ab14-b3010c923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65E151-C754-4FC5-B23F-926C0C5B1C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15BEBA-E607-4416-B022-9786A2FA84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D147640-B585-4749-9257-A314EB9DFA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63d74-2f61-41cc-ab14-b3010c9230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8EEA877-345B-48AD-8E43-CCFD723801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DGUV_Blanko</Template>
  <TotalTime>0</TotalTime>
  <Pages>2</Pages>
  <Words>357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Holdorf, Julia</dc:creator>
  <cp:lastModifiedBy>Kania, Jenny</cp:lastModifiedBy>
  <cp:revision>15</cp:revision>
  <cp:lastPrinted>2019-02-07T07:46:00Z</cp:lastPrinted>
  <dcterms:created xsi:type="dcterms:W3CDTF">2024-11-25T12:33:00Z</dcterms:created>
  <dcterms:modified xsi:type="dcterms:W3CDTF">2025-12-18T10:27:00Z</dcterms:modified>
  <cp:contentStatus>fuer Word 2016</cp:contentStatus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Type">
    <vt:lpwstr>DGUV_Blanko</vt:lpwstr>
  </property>
  <property fmtid="{D5CDD505-2E9C-101B-9397-08002B2CF9AE}" pid="3" name="LogoStatus">
    <vt:lpwstr>1</vt:lpwstr>
  </property>
  <property fmtid="{D5CDD505-2E9C-101B-9397-08002B2CF9AE}" pid="4" name="ContentTypeId">
    <vt:lpwstr>0x0101001782FD879CB5D548B548F25345AAFFC8</vt:lpwstr>
  </property>
  <property fmtid="{D5CDD505-2E9C-101B-9397-08002B2CF9AE}" pid="5" name="Order">
    <vt:r8>186600</vt:r8>
  </property>
  <property fmtid="{D5CDD505-2E9C-101B-9397-08002B2CF9AE}" pid="6" name="MSIP_Label_7545839c-a198-4d87-a0d2-c07b8aa32614_Enabled">
    <vt:lpwstr>true</vt:lpwstr>
  </property>
  <property fmtid="{D5CDD505-2E9C-101B-9397-08002B2CF9AE}" pid="7" name="MSIP_Label_7545839c-a198-4d87-a0d2-c07b8aa32614_SetDate">
    <vt:lpwstr>2024-11-25T12:33:30Z</vt:lpwstr>
  </property>
  <property fmtid="{D5CDD505-2E9C-101B-9397-08002B2CF9AE}" pid="8" name="MSIP_Label_7545839c-a198-4d87-a0d2-c07b8aa32614_Method">
    <vt:lpwstr>Standard</vt:lpwstr>
  </property>
  <property fmtid="{D5CDD505-2E9C-101B-9397-08002B2CF9AE}" pid="9" name="MSIP_Label_7545839c-a198-4d87-a0d2-c07b8aa32614_Name">
    <vt:lpwstr>Öffentlich</vt:lpwstr>
  </property>
  <property fmtid="{D5CDD505-2E9C-101B-9397-08002B2CF9AE}" pid="10" name="MSIP_Label_7545839c-a198-4d87-a0d2-c07b8aa32614_SiteId">
    <vt:lpwstr>f3987bed-0f17-4307-a6bb-a2ae861736b7</vt:lpwstr>
  </property>
  <property fmtid="{D5CDD505-2E9C-101B-9397-08002B2CF9AE}" pid="11" name="MSIP_Label_7545839c-a198-4d87-a0d2-c07b8aa32614_ActionId">
    <vt:lpwstr>328eddd8-edce-4b3f-b415-300dc706acc2</vt:lpwstr>
  </property>
  <property fmtid="{D5CDD505-2E9C-101B-9397-08002B2CF9AE}" pid="12" name="MSIP_Label_7545839c-a198-4d87-a0d2-c07b8aa32614_ContentBits">
    <vt:lpwstr>0</vt:lpwstr>
  </property>
</Properties>
</file>