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2614281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TW-VL DN 400 Gosewinkel - Groß Medewege - Nordstadt für die Wasserversorgungs- und Abwasserentsorgungsgesellschaft Schwerin mbH &amp; Co. KG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TW-VL DN 400 Gosewinkel - Groß Medewege - Nordstadt für die Wasserversorgungs- und Abwasserentsorgungsgesellschaft Schwerin mbH &amp; Co. KG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