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 w14:paraId="458449A9" w14:textId="77777777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14:paraId="07917194" w14:textId="77777777"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14:paraId="71BEF32F" w14:textId="77777777"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 w14:paraId="389B0BF8" w14:textId="77777777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7F0AAE55" w14:textId="77777777"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57CF0031" w14:textId="77777777"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3B4747D2" w14:textId="77777777"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 w14:paraId="1E6EB624" w14:textId="77777777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2F270A47" w14:textId="77777777"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07C20FD3" w14:textId="77777777"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t>2026100068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3AE5D6D0" w14:textId="77777777"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 w14:paraId="112110BA" w14:textId="77777777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184E4EFC" w14:textId="77777777"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0F38CD1A" w14:textId="77777777"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 w14:paraId="49B43CEB" w14:textId="77777777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14:paraId="45DADE60" w14:textId="77777777" w:rsidR="00F13D3F" w:rsidRDefault="008A07C3" w:rsidP="0087342F">
            <w:r>
              <w:t xml:space="preserve">Neubau Förderschule e-s E und Bürgerzentrum </w:t>
            </w:r>
          </w:p>
          <w:p w14:paraId="3C8B5E7A" w14:textId="231914B7" w:rsidR="003C2BC9" w:rsidRPr="00DF0395" w:rsidRDefault="003C2BC9" w:rsidP="0087342F">
            <w:pPr>
              <w:rPr>
                <w:rFonts w:cs="Arial"/>
                <w:szCs w:val="20"/>
              </w:rPr>
            </w:pPr>
            <w:r w:rsidRPr="003C2BC9">
              <w:rPr>
                <w:rFonts w:cs="Arial"/>
                <w:szCs w:val="20"/>
              </w:rPr>
              <w:t>Julius-</w:t>
            </w:r>
            <w:proofErr w:type="spellStart"/>
            <w:r w:rsidRPr="003C2BC9">
              <w:rPr>
                <w:rFonts w:cs="Arial"/>
                <w:szCs w:val="20"/>
              </w:rPr>
              <w:t>Polentz</w:t>
            </w:r>
            <w:proofErr w:type="spellEnd"/>
            <w:r w:rsidRPr="003C2BC9">
              <w:rPr>
                <w:rFonts w:cs="Arial"/>
                <w:szCs w:val="20"/>
              </w:rPr>
              <w:t>-Straße, Schwerin-Lankow</w:t>
            </w:r>
          </w:p>
        </w:tc>
      </w:tr>
      <w:tr w:rsidR="00F13D3F" w:rsidRPr="00DF0395" w14:paraId="1626ADFD" w14:textId="77777777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2291F1F8" w14:textId="77777777"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53FC6E77" w14:textId="77777777"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 w14:paraId="0733AB00" w14:textId="77777777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14:paraId="64ED85D2" w14:textId="77777777"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t xml:space="preserve">Los 02.02 - Metallbau - Stahl-Alu-Elemente außen + Sonnenschutz - BT 2+3 - Förderschulen GS+RS </w:t>
            </w:r>
          </w:p>
        </w:tc>
      </w:tr>
    </w:tbl>
    <w:p w14:paraId="6433CD14" w14:textId="77777777" w:rsidR="00F13D3F" w:rsidRDefault="00F13D3F" w:rsidP="00F13D3F">
      <w:pPr>
        <w:pStyle w:val="VHB-Kopfzeilentext"/>
      </w:pPr>
    </w:p>
    <w:p w14:paraId="324F6D4E" w14:textId="77777777"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14:paraId="2C211889" w14:textId="77777777" w:rsidR="00F13D3F" w:rsidRDefault="00F13D3F" w:rsidP="00F13D3F"/>
    <w:p w14:paraId="0CB71963" w14:textId="77777777"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14:paraId="6755A7BB" w14:textId="77777777"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14:paraId="5C1096AF" w14:textId="77777777"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14:paraId="0371AB0B" w14:textId="77777777"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14:paraId="3ABB74F3" w14:textId="77777777"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14:paraId="448271B5" w14:textId="77777777"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14:paraId="5B510804" w14:textId="77777777" w:rsidR="00F13D3F" w:rsidRPr="00F13D3F" w:rsidRDefault="00F13D3F" w:rsidP="009B583A">
      <w:pPr>
        <w:pStyle w:val="berschrift1"/>
      </w:pPr>
      <w:r w:rsidRPr="00F13D3F">
        <w:t>Datenaustausch</w:t>
      </w:r>
    </w:p>
    <w:p w14:paraId="4EAD646F" w14:textId="77777777"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14:paraId="6CF2CE23" w14:textId="77777777"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14:paraId="39DB106C" w14:textId="77777777"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14:paraId="2411D4E1" w14:textId="77777777"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14:paraId="5B2086D1" w14:textId="77777777"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11C427" w14:textId="77777777" w:rsidR="00626C83" w:rsidRDefault="00626C83">
      <w:r>
        <w:separator/>
      </w:r>
    </w:p>
    <w:p w14:paraId="0A9F0C39" w14:textId="77777777" w:rsidR="00626C83" w:rsidRDefault="00626C83"/>
    <w:p w14:paraId="12A4AA85" w14:textId="77777777" w:rsidR="00626C83" w:rsidRDefault="00626C83"/>
  </w:endnote>
  <w:endnote w:type="continuationSeparator" w:id="0">
    <w:p w14:paraId="5AED7AF0" w14:textId="77777777" w:rsidR="00626C83" w:rsidRDefault="00626C83">
      <w:r>
        <w:continuationSeparator/>
      </w:r>
    </w:p>
    <w:p w14:paraId="639242B8" w14:textId="77777777" w:rsidR="00626C83" w:rsidRDefault="00626C83"/>
    <w:p w14:paraId="7D167E82" w14:textId="77777777"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14:paraId="55D951D4" w14:textId="77777777" w:rsidTr="00C6592D">
      <w:trPr>
        <w:cantSplit/>
        <w:trHeight w:hRule="exact" w:val="397"/>
      </w:trPr>
      <w:tc>
        <w:tcPr>
          <w:tcW w:w="147" w:type="dxa"/>
          <w:vAlign w:val="center"/>
        </w:tcPr>
        <w:p w14:paraId="27017432" w14:textId="77777777"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14:paraId="7DD35F4D" w14:textId="77777777"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150035D9" wp14:editId="441E8CA4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14:paraId="30FC1591" w14:textId="77777777"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14:paraId="51D43A9C" w14:textId="77777777"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14:paraId="0D252615" w14:textId="77777777"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E0D9EB" w14:textId="77777777" w:rsidR="00626C83" w:rsidRDefault="00626C83">
      <w:r>
        <w:separator/>
      </w:r>
    </w:p>
    <w:p w14:paraId="1214C59F" w14:textId="77777777" w:rsidR="00626C83" w:rsidRDefault="00626C83"/>
    <w:p w14:paraId="41EE0F8C" w14:textId="77777777" w:rsidR="00626C83" w:rsidRDefault="00626C83"/>
  </w:footnote>
  <w:footnote w:type="continuationSeparator" w:id="0">
    <w:p w14:paraId="3045A274" w14:textId="77777777" w:rsidR="00626C83" w:rsidRDefault="00626C83">
      <w:r>
        <w:continuationSeparator/>
      </w:r>
    </w:p>
    <w:p w14:paraId="7A760544" w14:textId="77777777" w:rsidR="00626C83" w:rsidRDefault="00626C83"/>
    <w:p w14:paraId="1CB50CB3" w14:textId="77777777"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42E882" w14:textId="77777777" w:rsidR="00F8534B" w:rsidRDefault="00F8534B"/>
  <w:p w14:paraId="36DE9580" w14:textId="77777777"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7AA544" w14:textId="77777777" w:rsidR="00F8534B" w:rsidRDefault="00F8534B" w:rsidP="00046C8E">
    <w:pPr>
      <w:pStyle w:val="Kopfzeile"/>
    </w:pPr>
    <w:r>
      <w:t>244</w:t>
    </w:r>
  </w:p>
  <w:p w14:paraId="4722F074" w14:textId="77777777"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C2BC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0138D6B2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Fenner.BBRBN\Anwendungsdaten\Microsoft\Vorlagen\FeTab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217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244 - Datenverarbeitung</dc:title>
  <dc:subject>Datenverarbeitung</dc:subject>
  <dc:creator>Dorothea Fenner</dc:creator>
  <cp:keywords>Datenverarbeitung; GAEB</cp:keywords>
  <cp:lastModifiedBy>Stegemann, Petra</cp:lastModifiedBy>
  <cp:revision>2</cp:revision>
  <cp:lastPrinted>2010-03-03T16:09:00Z</cp:lastPrinted>
  <dcterms:created xsi:type="dcterms:W3CDTF">2026-10-08T07:43:00Z</dcterms:created>
  <dcterms:modified xsi:type="dcterms:W3CDTF">2026-10-08T07:43:00Z</dcterms:modified>
</cp:coreProperties>
</file>