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2026020204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Landkreis Ludwigslust-Parchim - K 36 Friedrichsmoorsche Allee 2. BA, Baumfällung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Baumfällungen an der K 36 Friedrichsmoorsche Allee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