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 w14:paraId="458449A9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07917194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71BEF32F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389B0BF8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F0AAE55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7CF0031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B4747D2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1E6EB624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F270A47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7C20FD3" w14:textId="6740AF85"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t>20261000</w:t>
            </w:r>
            <w:r w:rsidR="0085523F">
              <w:t>70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AE5D6D0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112110BA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84E4EFC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F38CD1A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49B43CEB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5DADE60" w14:textId="77777777" w:rsidR="00F13D3F" w:rsidRDefault="008A07C3" w:rsidP="0087342F">
            <w:r>
              <w:t xml:space="preserve">Neubau Förderschule e-s E und Bürgerzentrum </w:t>
            </w:r>
          </w:p>
          <w:p w14:paraId="3C8B5E7A" w14:textId="231914B7" w:rsidR="003C2BC9" w:rsidRPr="00DF0395" w:rsidRDefault="003C2BC9" w:rsidP="0087342F">
            <w:pPr>
              <w:rPr>
                <w:rFonts w:cs="Arial"/>
                <w:szCs w:val="20"/>
              </w:rPr>
            </w:pPr>
            <w:r w:rsidRPr="003C2BC9">
              <w:rPr>
                <w:rFonts w:cs="Arial"/>
                <w:szCs w:val="20"/>
              </w:rPr>
              <w:t>Julius-</w:t>
            </w:r>
            <w:proofErr w:type="spellStart"/>
            <w:r w:rsidRPr="003C2BC9">
              <w:rPr>
                <w:rFonts w:cs="Arial"/>
                <w:szCs w:val="20"/>
              </w:rPr>
              <w:t>Polentz</w:t>
            </w:r>
            <w:proofErr w:type="spellEnd"/>
            <w:r w:rsidRPr="003C2BC9">
              <w:rPr>
                <w:rFonts w:cs="Arial"/>
                <w:szCs w:val="20"/>
              </w:rPr>
              <w:t>-Straße, Schwerin-</w:t>
            </w:r>
            <w:proofErr w:type="spellStart"/>
            <w:r w:rsidRPr="003C2BC9">
              <w:rPr>
                <w:rFonts w:cs="Arial"/>
                <w:szCs w:val="20"/>
              </w:rPr>
              <w:t>Lankow</w:t>
            </w:r>
            <w:proofErr w:type="spellEnd"/>
          </w:p>
        </w:tc>
      </w:tr>
      <w:tr w:rsidR="00F13D3F" w:rsidRPr="00DF0395" w14:paraId="1626ADFD" w14:textId="77777777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291F1F8" w14:textId="77777777"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3FC6E77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0733AB00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64ED85D2" w14:textId="171E4437" w:rsidR="00F13D3F" w:rsidRPr="00DF0395" w:rsidRDefault="0085523F" w:rsidP="0087342F">
            <w:pPr>
              <w:rPr>
                <w:rFonts w:cs="Arial"/>
                <w:szCs w:val="20"/>
              </w:rPr>
            </w:pPr>
            <w:r w:rsidRPr="0085523F">
              <w:t>Los 02.01 - Metallbau - Stahl-Aluelemente außen + Sonnenschutz - BT 1 - Bürgerzentrum</w:t>
            </w:r>
          </w:p>
        </w:tc>
      </w:tr>
    </w:tbl>
    <w:p w14:paraId="6433CD14" w14:textId="77777777" w:rsidR="00F13D3F" w:rsidRDefault="00F13D3F" w:rsidP="00F13D3F">
      <w:pPr>
        <w:pStyle w:val="VHB-Kopfzeilentext"/>
      </w:pPr>
    </w:p>
    <w:p w14:paraId="324F6D4E" w14:textId="77777777"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14:paraId="2C211889" w14:textId="77777777" w:rsidR="00F13D3F" w:rsidRDefault="00F13D3F" w:rsidP="00F13D3F"/>
    <w:p w14:paraId="0CB71963" w14:textId="77777777"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14:paraId="6755A7BB" w14:textId="77777777"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14:paraId="5C1096AF" w14:textId="77777777"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14:paraId="0371AB0B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14:paraId="3ABB74F3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14:paraId="448271B5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14:paraId="5B510804" w14:textId="77777777" w:rsidR="00F13D3F" w:rsidRPr="00F13D3F" w:rsidRDefault="00F13D3F" w:rsidP="009B583A">
      <w:pPr>
        <w:pStyle w:val="berschrift1"/>
      </w:pPr>
      <w:r w:rsidRPr="00F13D3F">
        <w:t>Datenaustausch</w:t>
      </w:r>
    </w:p>
    <w:p w14:paraId="4EAD646F" w14:textId="77777777"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14:paraId="6CF2CE23" w14:textId="77777777"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14:paraId="39DB106C" w14:textId="77777777"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14:paraId="2411D4E1" w14:textId="77777777"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14:paraId="5B2086D1" w14:textId="77777777"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1C427" w14:textId="77777777" w:rsidR="00626C83" w:rsidRDefault="00626C83">
      <w:r>
        <w:separator/>
      </w:r>
    </w:p>
    <w:p w14:paraId="0A9F0C39" w14:textId="77777777" w:rsidR="00626C83" w:rsidRDefault="00626C83"/>
    <w:p w14:paraId="12A4AA85" w14:textId="77777777" w:rsidR="00626C83" w:rsidRDefault="00626C83"/>
  </w:endnote>
  <w:endnote w:type="continuationSeparator" w:id="0">
    <w:p w14:paraId="5AED7AF0" w14:textId="77777777" w:rsidR="00626C83" w:rsidRDefault="00626C83">
      <w:r>
        <w:continuationSeparator/>
      </w:r>
    </w:p>
    <w:p w14:paraId="639242B8" w14:textId="77777777" w:rsidR="00626C83" w:rsidRDefault="00626C83"/>
    <w:p w14:paraId="7D167E82" w14:textId="77777777"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14:paraId="55D951D4" w14:textId="77777777" w:rsidTr="00C6592D">
      <w:trPr>
        <w:cantSplit/>
        <w:trHeight w:hRule="exact" w:val="397"/>
      </w:trPr>
      <w:tc>
        <w:tcPr>
          <w:tcW w:w="147" w:type="dxa"/>
          <w:vAlign w:val="center"/>
        </w:tcPr>
        <w:p w14:paraId="27017432" w14:textId="77777777"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7DD35F4D" w14:textId="77777777"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150035D9" wp14:editId="441E8CA4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30FC1591" w14:textId="77777777"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51D43A9C" w14:textId="77777777"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0D252615" w14:textId="77777777"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D9EB" w14:textId="77777777" w:rsidR="00626C83" w:rsidRDefault="00626C83">
      <w:r>
        <w:separator/>
      </w:r>
    </w:p>
    <w:p w14:paraId="1214C59F" w14:textId="77777777" w:rsidR="00626C83" w:rsidRDefault="00626C83"/>
    <w:p w14:paraId="41EE0F8C" w14:textId="77777777" w:rsidR="00626C83" w:rsidRDefault="00626C83"/>
  </w:footnote>
  <w:footnote w:type="continuationSeparator" w:id="0">
    <w:p w14:paraId="3045A274" w14:textId="77777777" w:rsidR="00626C83" w:rsidRDefault="00626C83">
      <w:r>
        <w:continuationSeparator/>
      </w:r>
    </w:p>
    <w:p w14:paraId="7A760544" w14:textId="77777777" w:rsidR="00626C83" w:rsidRDefault="00626C83"/>
    <w:p w14:paraId="1CB50CB3" w14:textId="77777777"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E882" w14:textId="77777777" w:rsidR="00F8534B" w:rsidRDefault="00F8534B"/>
  <w:p w14:paraId="36DE9580" w14:textId="77777777"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AA544" w14:textId="77777777" w:rsidR="00F8534B" w:rsidRDefault="00F8534B" w:rsidP="00046C8E">
    <w:pPr>
      <w:pStyle w:val="Kopfzeile"/>
    </w:pPr>
    <w:r>
      <w:t>244</w:t>
    </w:r>
  </w:p>
  <w:p w14:paraId="4722F074" w14:textId="77777777"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C2BC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5523F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138D6B2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180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Datenverarbeitung; GAEB</cp:keywords>
  <cp:lastModifiedBy>Stegemann, Petra</cp:lastModifiedBy>
  <cp:revision>2</cp:revision>
  <cp:lastPrinted>2010-03-03T16:09:00Z</cp:lastPrinted>
  <dcterms:created xsi:type="dcterms:W3CDTF">2026-10-09T08:32:00Z</dcterms:created>
  <dcterms:modified xsi:type="dcterms:W3CDTF">2026-10-09T08:32:00Z</dcterms:modified>
</cp:coreProperties>
</file>