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6445"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45"/>
      </w:tblGrid>
      <w:tr w:rsidR="00994DA0" w:rsidRPr="009A5268" w14:paraId="790FB571" w14:textId="77777777" w:rsidTr="001A2CB2">
        <w:trPr>
          <w:trHeight w:hRule="exact" w:val="1051"/>
        </w:trPr>
        <w:tc>
          <w:tcPr>
            <w:tcW w:w="6445" w:type="dxa"/>
          </w:tcPr>
          <w:bookmarkStart w:id="0" w:name="_Hlk208318276"/>
          <w:bookmarkStart w:id="1" w:name="_Toc232688669"/>
          <w:p w14:paraId="29D526A0" w14:textId="77777777" w:rsidR="00994DA0" w:rsidRDefault="00994DA0" w:rsidP="001A2CB2">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p w14:paraId="71378FFB" w14:textId="77777777" w:rsidR="00994DA0" w:rsidRDefault="00994DA0" w:rsidP="001A2CB2">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p w14:paraId="7B9B7170" w14:textId="77777777" w:rsidR="00994DA0" w:rsidRDefault="00994DA0" w:rsidP="001A2CB2">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p w14:paraId="155BCD33" w14:textId="77777777" w:rsidR="00994DA0" w:rsidRDefault="00994DA0" w:rsidP="001A2CB2">
            <w:pPr>
              <w:spacing w:after="0" w:line="240" w:lineRule="auto"/>
              <w:ind w:right="85"/>
              <w:jc w:val="both"/>
              <w:rPr>
                <w:rFonts w:ascii="Calibri" w:hAnsi="Calibri" w:cs="Calibri"/>
                <w:color w:val="000000"/>
                <w:sz w:val="22"/>
                <w:szCs w:val="22"/>
              </w:rPr>
            </w:pPr>
          </w:p>
          <w:p w14:paraId="7DDBEC93" w14:textId="77777777" w:rsidR="00994DA0" w:rsidRPr="009A5268" w:rsidRDefault="00994DA0" w:rsidP="001A2CB2">
            <w:pPr>
              <w:spacing w:after="0" w:line="240" w:lineRule="auto"/>
              <w:ind w:right="85"/>
              <w:jc w:val="both"/>
              <w:rPr>
                <w:rFonts w:ascii="Calibri" w:hAnsi="Calibri" w:cs="Calibri"/>
                <w:color w:val="000000"/>
                <w:sz w:val="22"/>
                <w:szCs w:val="22"/>
              </w:rPr>
            </w:pPr>
          </w:p>
        </w:tc>
      </w:tr>
    </w:tbl>
    <w:p w14:paraId="6AB09B92" w14:textId="77777777" w:rsidR="00994DA0" w:rsidRPr="009A5268" w:rsidRDefault="00994DA0" w:rsidP="00994DA0">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bookmarkEnd w:id="0"/>
    <w:p w14:paraId="392DB713" w14:textId="77777777" w:rsidR="00994DA0" w:rsidRDefault="00994DA0" w:rsidP="00994DA0">
      <w:pPr>
        <w:pStyle w:val="berschrift1"/>
        <w:numPr>
          <w:ilvl w:val="0"/>
          <w:numId w:val="0"/>
        </w:numPr>
        <w:ind w:right="85"/>
      </w:pPr>
    </w:p>
    <w:bookmarkEnd w:id="1"/>
    <w:p w14:paraId="0C90F0BA" w14:textId="77777777" w:rsidR="00F0085B" w:rsidRPr="0077661A" w:rsidRDefault="00F0085B" w:rsidP="00F0085B">
      <w:pPr>
        <w:pStyle w:val="berschrift1"/>
        <w:ind w:right="85"/>
      </w:pPr>
      <w:r>
        <w:t>Allgemeines + Datenschutz</w:t>
      </w:r>
    </w:p>
    <w:p w14:paraId="2F6FCA77" w14:textId="77777777" w:rsidR="00F0085B" w:rsidRDefault="00F0085B" w:rsidP="00F0085B">
      <w:pPr>
        <w:spacing w:after="120" w:line="276" w:lineRule="auto"/>
        <w:ind w:right="85"/>
        <w:rPr>
          <w:rFonts w:ascii="Calibri" w:eastAsia="BundesSerif Office" w:hAnsi="Calibri" w:cs="Calibri"/>
          <w:b/>
          <w:bCs/>
          <w:sz w:val="22"/>
          <w:szCs w:val="22"/>
        </w:rPr>
      </w:pPr>
      <w:bookmarkStart w:id="2" w:name="_Hlk220911373"/>
    </w:p>
    <w:p w14:paraId="6EB7083A" w14:textId="77777777" w:rsidR="00F0085B" w:rsidRPr="00F44A58" w:rsidRDefault="00F0085B" w:rsidP="00F0085B">
      <w:pPr>
        <w:spacing w:line="274"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zur Einhaltung der datenschutzrechtlichen Anforderungen</w:t>
      </w:r>
    </w:p>
    <w:p w14:paraId="7EC38078" w14:textId="77777777" w:rsidR="00F0085B" w:rsidRPr="007A4286" w:rsidRDefault="00F0085B" w:rsidP="00F0085B">
      <w:pPr>
        <w:spacing w:line="274" w:lineRule="auto"/>
        <w:ind w:right="85"/>
        <w:jc w:val="both"/>
        <w:rPr>
          <w:rFonts w:ascii="Calibri" w:hAnsi="Calibri" w:cs="Calibri"/>
          <w:sz w:val="22"/>
          <w:szCs w:val="22"/>
        </w:rPr>
      </w:pPr>
      <w:r w:rsidRPr="007A4286">
        <w:rPr>
          <w:rFonts w:ascii="Calibri" w:hAnsi="Calibri" w:cs="Calibri"/>
          <w:sz w:val="22"/>
          <w:szCs w:val="22"/>
        </w:rPr>
        <w:t>Ich verpflichte mich / Wir verpflichten uns, dem Auftrag entsprechende technische und organisatorischen Maßnahmen zu ergreifen, die die Einhaltung der Anforderungen des Art. 32</w:t>
      </w:r>
      <w:r>
        <w:rPr>
          <w:rFonts w:ascii="Calibri" w:hAnsi="Calibri" w:cs="Calibri"/>
          <w:sz w:val="22"/>
          <w:szCs w:val="22"/>
        </w:rPr>
        <w:t> </w:t>
      </w:r>
      <w:r w:rsidRPr="007A4286">
        <w:rPr>
          <w:rFonts w:ascii="Calibri" w:hAnsi="Calibri" w:cs="Calibri"/>
          <w:sz w:val="22"/>
          <w:szCs w:val="22"/>
        </w:rPr>
        <w:t>der Datenschutzgrundverordnung (DSGVO) sicherstellen.</w:t>
      </w:r>
    </w:p>
    <w:p w14:paraId="2D246EE9" w14:textId="77777777" w:rsidR="00F0085B" w:rsidRDefault="00F0085B" w:rsidP="00F0085B">
      <w:pPr>
        <w:spacing w:after="120" w:line="276" w:lineRule="auto"/>
        <w:ind w:right="85"/>
        <w:rPr>
          <w:rFonts w:ascii="Calibri" w:eastAsia="BundesSerif Office" w:hAnsi="Calibri" w:cs="Calibri"/>
          <w:b/>
          <w:bCs/>
          <w:sz w:val="22"/>
          <w:szCs w:val="22"/>
        </w:rPr>
      </w:pPr>
    </w:p>
    <w:p w14:paraId="69BFA919" w14:textId="77777777" w:rsidR="00F0085B" w:rsidRDefault="00F0085B" w:rsidP="00F0085B">
      <w:pPr>
        <w:spacing w:after="120" w:line="276" w:lineRule="auto"/>
        <w:ind w:right="85"/>
        <w:rPr>
          <w:rFonts w:ascii="Calibri" w:eastAsia="BundesSerif Office" w:hAnsi="Calibri" w:cs="Calibri"/>
          <w:b/>
          <w:bCs/>
          <w:sz w:val="22"/>
          <w:szCs w:val="22"/>
        </w:rPr>
      </w:pPr>
    </w:p>
    <w:p w14:paraId="78C716B8" w14:textId="77777777" w:rsidR="00F0085B" w:rsidRDefault="00F0085B" w:rsidP="00F0085B">
      <w:pPr>
        <w:spacing w:after="120" w:line="276" w:lineRule="auto"/>
        <w:ind w:right="85"/>
        <w:rPr>
          <w:rFonts w:ascii="Calibri" w:eastAsia="BundesSerif Office" w:hAnsi="Calibri" w:cs="Calibri"/>
          <w:b/>
          <w:bCs/>
          <w:sz w:val="22"/>
          <w:szCs w:val="22"/>
        </w:rPr>
      </w:pPr>
    </w:p>
    <w:p w14:paraId="08BF8D9A" w14:textId="77777777" w:rsidR="00F0085B" w:rsidRDefault="00F0085B" w:rsidP="00F0085B">
      <w:pPr>
        <w:spacing w:after="120" w:line="276" w:lineRule="auto"/>
        <w:ind w:right="85"/>
        <w:rPr>
          <w:rFonts w:ascii="Calibri" w:eastAsia="BundesSerif Office" w:hAnsi="Calibri" w:cs="Calibri"/>
          <w:b/>
          <w:bCs/>
          <w:sz w:val="22"/>
          <w:szCs w:val="22"/>
        </w:rPr>
      </w:pPr>
      <w:r>
        <w:rPr>
          <w:rFonts w:ascii="Calibri" w:eastAsia="BundesSerif Office" w:hAnsi="Calibri" w:cs="Calibri"/>
          <w:b/>
          <w:bCs/>
          <w:sz w:val="22"/>
          <w:szCs w:val="22"/>
        </w:rPr>
        <w:t>HINWEIS:</w:t>
      </w:r>
    </w:p>
    <w:p w14:paraId="37A8110E" w14:textId="77777777" w:rsidR="00F0085B" w:rsidRPr="005840A8" w:rsidRDefault="00F0085B" w:rsidP="00F0085B">
      <w:pPr>
        <w:spacing w:after="120" w:line="276" w:lineRule="auto"/>
        <w:ind w:right="85"/>
        <w:rPr>
          <w:rFonts w:ascii="Calibri" w:eastAsia="BundesSerif Office" w:hAnsi="Calibri" w:cs="Calibri"/>
          <w:b/>
          <w:bCs/>
          <w:sz w:val="22"/>
          <w:szCs w:val="22"/>
        </w:rPr>
      </w:pPr>
      <w:r>
        <w:rPr>
          <w:rFonts w:ascii="Calibri" w:eastAsia="BundesSerif Office" w:hAnsi="Calibri" w:cs="Calibri"/>
          <w:b/>
          <w:bCs/>
          <w:sz w:val="22"/>
          <w:szCs w:val="22"/>
        </w:rPr>
        <w:t>Das gesamte</w:t>
      </w:r>
      <w:r w:rsidRPr="005840A8">
        <w:rPr>
          <w:rFonts w:ascii="Calibri" w:eastAsia="BundesSerif Office" w:hAnsi="Calibri" w:cs="Calibri"/>
          <w:b/>
          <w:bCs/>
          <w:sz w:val="22"/>
          <w:szCs w:val="22"/>
        </w:rPr>
        <w:t xml:space="preserve"> Dokument </w:t>
      </w:r>
      <w:r>
        <w:rPr>
          <w:rFonts w:ascii="Calibri" w:eastAsia="BundesSerif Office" w:hAnsi="Calibri" w:cs="Calibri"/>
          <w:b/>
          <w:bCs/>
          <w:sz w:val="22"/>
          <w:szCs w:val="22"/>
        </w:rPr>
        <w:t xml:space="preserve">„GSI-Formular-Eignung“ </w:t>
      </w:r>
      <w:r w:rsidRPr="005840A8">
        <w:rPr>
          <w:rFonts w:ascii="Calibri" w:eastAsia="BundesSerif Office" w:hAnsi="Calibri" w:cs="Calibri"/>
          <w:b/>
          <w:bCs/>
          <w:sz w:val="22"/>
          <w:szCs w:val="22"/>
        </w:rPr>
        <w:t>entfaltet im Falle der Beauftragung dadurch seine Wirksamkeit, dass der Bewerber/Bieter es als Bestandteil der Eignungsunterlagen eingereicht hat.</w:t>
      </w:r>
    </w:p>
    <w:bookmarkEnd w:id="2"/>
    <w:p w14:paraId="45A32432" w14:textId="77777777" w:rsidR="00F0085B" w:rsidRDefault="00F0085B" w:rsidP="00F0085B">
      <w:pPr>
        <w:tabs>
          <w:tab w:val="left" w:pos="3686"/>
        </w:tabs>
        <w:spacing w:after="0" w:line="240" w:lineRule="auto"/>
        <w:ind w:right="85"/>
        <w:rPr>
          <w:rFonts w:ascii="Calibri" w:hAnsi="Calibri" w:cs="Calibri"/>
        </w:rPr>
      </w:pPr>
    </w:p>
    <w:p w14:paraId="1EB07166" w14:textId="77777777" w:rsidR="00F0085B" w:rsidRDefault="00F0085B" w:rsidP="00F0085B">
      <w:pPr>
        <w:tabs>
          <w:tab w:val="left" w:pos="3686"/>
        </w:tabs>
        <w:spacing w:after="0" w:line="240" w:lineRule="auto"/>
        <w:ind w:right="85"/>
        <w:rPr>
          <w:rFonts w:ascii="Calibri" w:hAnsi="Calibri" w:cs="Calibri"/>
        </w:rPr>
      </w:pPr>
    </w:p>
    <w:p w14:paraId="71FB2AB9" w14:textId="77777777" w:rsidR="00F0085B" w:rsidRPr="00A51C53" w:rsidRDefault="00F0085B" w:rsidP="00F0085B">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408B7354" w14:textId="77777777" w:rsidR="0039634E" w:rsidRPr="00BF208C" w:rsidRDefault="0039634E" w:rsidP="00866A97">
      <w:pPr>
        <w:tabs>
          <w:tab w:val="left" w:pos="3686"/>
        </w:tabs>
        <w:spacing w:after="0" w:line="240" w:lineRule="auto"/>
        <w:ind w:right="85"/>
        <w:rPr>
          <w:rFonts w:ascii="Calibri" w:hAnsi="Calibri" w:cs="Calibri"/>
        </w:rPr>
      </w:pPr>
    </w:p>
    <w:p w14:paraId="40D43CC0" w14:textId="77777777" w:rsidR="0077661A" w:rsidRPr="00BF208C" w:rsidRDefault="0077661A" w:rsidP="00866A97">
      <w:pPr>
        <w:spacing w:after="120" w:line="240" w:lineRule="auto"/>
        <w:ind w:right="85"/>
        <w:rPr>
          <w:rFonts w:ascii="Calibri" w:hAnsi="Calibri" w:cs="Calibri"/>
        </w:rPr>
      </w:pPr>
      <w:r w:rsidRPr="00BF208C">
        <w:rPr>
          <w:rFonts w:ascii="Calibri" w:hAnsi="Calibri" w:cs="Calibri"/>
        </w:rPr>
        <w:br w:type="page"/>
      </w:r>
    </w:p>
    <w:p w14:paraId="2A6E1BFC" w14:textId="77777777" w:rsidR="0043296B" w:rsidRPr="0043296B" w:rsidRDefault="004A5294" w:rsidP="0043296B">
      <w:pPr>
        <w:pStyle w:val="berschrift2"/>
        <w:spacing w:after="120"/>
        <w:ind w:right="85"/>
        <w:rPr>
          <w:rFonts w:cs="Calibri"/>
          <w:szCs w:val="32"/>
        </w:rPr>
      </w:pPr>
      <w:bookmarkStart w:id="3" w:name="_Toc232688671"/>
      <w:r w:rsidRPr="0043296B">
        <w:rPr>
          <w:szCs w:val="32"/>
        </w:rPr>
        <w:lastRenderedPageBreak/>
        <w:t xml:space="preserve">Eigenerklärung zur Eignung nach § 31 </w:t>
      </w:r>
      <w:proofErr w:type="spellStart"/>
      <w:r w:rsidRPr="0043296B">
        <w:rPr>
          <w:szCs w:val="32"/>
        </w:rPr>
        <w:t>UVgO</w:t>
      </w:r>
      <w:bookmarkEnd w:id="3"/>
      <w:proofErr w:type="spellEnd"/>
    </w:p>
    <w:p w14:paraId="5D345C33" w14:textId="77777777" w:rsidR="0043296B" w:rsidRPr="0043296B" w:rsidRDefault="0043296B" w:rsidP="0043296B">
      <w:pPr>
        <w:pStyle w:val="Textkrper-Einzug2"/>
        <w:spacing w:after="120" w:line="276" w:lineRule="auto"/>
        <w:ind w:left="0" w:right="85"/>
        <w:rPr>
          <w:rFonts w:ascii="Calibri" w:hAnsi="Calibri" w:cs="Calibri"/>
          <w:b/>
          <w:bCs/>
          <w:color w:val="0070C0"/>
          <w:sz w:val="32"/>
          <w:szCs w:val="32"/>
        </w:rPr>
      </w:pPr>
      <w:r w:rsidRPr="0043296B">
        <w:rPr>
          <w:rFonts w:ascii="Calibri" w:hAnsi="Calibri" w:cs="Calibri"/>
          <w:b/>
          <w:bCs/>
          <w:color w:val="0070C0"/>
          <w:sz w:val="32"/>
          <w:szCs w:val="32"/>
        </w:rPr>
        <w:t>und §§ 123, 124 GWB analog</w:t>
      </w:r>
    </w:p>
    <w:p w14:paraId="3CC1FF92" w14:textId="77777777" w:rsidR="00401A7C" w:rsidRPr="007A4286" w:rsidRDefault="00401A7C" w:rsidP="0043296B">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43296B">
        <w:rPr>
          <w:rFonts w:ascii="Calibri" w:hAnsi="Calibri" w:cs="Calibri"/>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79766538"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4E1605BC"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3DE6E8D2"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5E7E8CDD"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37EEEC8D"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63F5B722"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647F925A"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0D1E8255"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667A9F1D"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09370A22" w14:textId="77777777" w:rsidR="00401A7C" w:rsidRPr="007A4286" w:rsidRDefault="00401A7C" w:rsidP="00F02FF6">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1F8C71BA" w14:textId="77777777" w:rsidR="00401A7C" w:rsidRPr="007A4286" w:rsidRDefault="00401A7C" w:rsidP="00F02FF6">
      <w:pPr>
        <w:tabs>
          <w:tab w:val="left" w:pos="426"/>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69F3A8F6"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43A5CEA4" w14:textId="77777777" w:rsidR="00401A7C" w:rsidRPr="007A4286" w:rsidRDefault="00401A7C" w:rsidP="00F02FF6">
      <w:pPr>
        <w:numPr>
          <w:ilvl w:val="0"/>
          <w:numId w:val="21"/>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es seinen Verpflichtungen zur Zahlung von Steuern, Abgaben oder Beiträgen zur Sozialversicherung nicht nachgekommen ist und dies durch eine rechtskräftige Gerichts- oder bestandskräftige Verwaltungsentscheidung festgestellt wurde </w:t>
      </w:r>
    </w:p>
    <w:p w14:paraId="4AF54B49" w14:textId="77777777" w:rsidR="00401A7C" w:rsidRPr="007A4286" w:rsidRDefault="00401A7C" w:rsidP="00F02FF6">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3F5603F7"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61E2E967"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592109FB"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388BBCC"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0F99643E"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AA75DEB"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51CAA71C" w14:textId="77777777" w:rsidR="00401A7C" w:rsidRPr="007A4286" w:rsidRDefault="00401A7C" w:rsidP="00F02FF6">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6679B37D" w14:textId="77777777" w:rsidR="00401A7C" w:rsidRPr="007A4286" w:rsidRDefault="00401A7C" w:rsidP="00F02FF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65E7A5D7" w14:textId="77777777" w:rsidR="00401A7C" w:rsidRPr="007A4286" w:rsidRDefault="00401A7C" w:rsidP="00F02FF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02D2045F" w14:textId="77777777" w:rsidR="00D56FA5" w:rsidRDefault="00D56FA5" w:rsidP="00F02FF6">
      <w:pPr>
        <w:spacing w:after="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4DFE6D21" w14:textId="77777777" w:rsidR="00401A7C" w:rsidRPr="00D56FA5" w:rsidRDefault="00401A7C" w:rsidP="00D56FA5">
      <w:pPr>
        <w:spacing w:after="0" w:line="240" w:lineRule="auto"/>
        <w:jc w:val="both"/>
        <w:rPr>
          <w:rFonts w:ascii="Calibri" w:hAnsi="Calibri"/>
          <w:b/>
          <w:sz w:val="22"/>
          <w:szCs w:val="22"/>
        </w:rPr>
      </w:pPr>
      <w:r w:rsidRPr="007A4286">
        <w:rPr>
          <w:rFonts w:ascii="Calibri" w:hAnsi="Calibri" w:cs="Calibri"/>
          <w:b/>
          <w:sz w:val="22"/>
          <w:szCs w:val="22"/>
        </w:rPr>
        <w:br w:type="page"/>
      </w:r>
    </w:p>
    <w:p w14:paraId="34AD62CF" w14:textId="77777777" w:rsidR="0051010A" w:rsidRDefault="004A5294" w:rsidP="00754E8D">
      <w:pPr>
        <w:pStyle w:val="berschrift2"/>
        <w:spacing w:after="240"/>
        <w:ind w:right="85"/>
      </w:pPr>
      <w:bookmarkStart w:id="4" w:name="_Toc232688672"/>
      <w:r w:rsidRPr="009A5268">
        <w:lastRenderedPageBreak/>
        <w:t xml:space="preserve">Eigenerklärung </w:t>
      </w:r>
      <w:r w:rsidR="00754E8D">
        <w:t>MiLoG</w:t>
      </w:r>
      <w:bookmarkEnd w:id="4"/>
    </w:p>
    <w:p w14:paraId="7AB4652E" w14:textId="77777777" w:rsidR="00754E8D" w:rsidRPr="00F44A58" w:rsidRDefault="00754E8D" w:rsidP="00754E8D">
      <w:pPr>
        <w:tabs>
          <w:tab w:val="left" w:pos="3686"/>
        </w:tabs>
        <w:spacing w:line="276"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 xml:space="preserve">Eigenerklärung zu Verstößen gegen das </w:t>
      </w:r>
      <w:proofErr w:type="spellStart"/>
      <w:r w:rsidRPr="00F44A58">
        <w:rPr>
          <w:rFonts w:ascii="Calibri" w:hAnsi="Calibri" w:cs="Calibri"/>
          <w:b/>
          <w:bCs/>
          <w:color w:val="0070C0"/>
          <w:sz w:val="26"/>
          <w:szCs w:val="26"/>
        </w:rPr>
        <w:t>SchwarzArbG</w:t>
      </w:r>
      <w:proofErr w:type="spellEnd"/>
      <w:r w:rsidRPr="00F44A58">
        <w:rPr>
          <w:rFonts w:ascii="Calibri" w:hAnsi="Calibri" w:cs="Calibri"/>
          <w:b/>
          <w:bCs/>
          <w:color w:val="0070C0"/>
          <w:sz w:val="26"/>
          <w:szCs w:val="26"/>
        </w:rPr>
        <w:t>, das AEntG, das AufenthG sowie gegen das MiLoG</w:t>
      </w:r>
    </w:p>
    <w:p w14:paraId="759A8893" w14:textId="77777777" w:rsidR="00E0305F" w:rsidRPr="005B1A3C" w:rsidRDefault="00E0305F" w:rsidP="00F02FF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44765AC6"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0B854303"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12687ED8"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4DD6D326" w14:textId="77777777" w:rsidR="00E0305F" w:rsidRPr="005B1A3C" w:rsidRDefault="00E0305F" w:rsidP="00F02FF6">
      <w:pPr>
        <w:pStyle w:val="Listenabsatz"/>
        <w:numPr>
          <w:ilvl w:val="0"/>
          <w:numId w:val="45"/>
        </w:numPr>
        <w:tabs>
          <w:tab w:val="left" w:pos="3686"/>
        </w:tabs>
        <w:spacing w:after="120" w:line="276" w:lineRule="auto"/>
        <w:ind w:left="425" w:right="85" w:hanging="357"/>
        <w:contextualSpacing w:val="0"/>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456F38DD" w14:textId="77777777" w:rsidR="00E0305F" w:rsidRPr="005B1A3C" w:rsidRDefault="00E0305F" w:rsidP="00581229">
      <w:pPr>
        <w:tabs>
          <w:tab w:val="left" w:pos="3686"/>
        </w:tabs>
        <w:spacing w:after="6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56E54AE1"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3576765A"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1CA721A8" w14:textId="77777777" w:rsidR="00E0305F" w:rsidRPr="007A4286" w:rsidRDefault="00E0305F" w:rsidP="00581229">
      <w:pPr>
        <w:tabs>
          <w:tab w:val="left" w:pos="0"/>
        </w:tabs>
        <w:spacing w:after="6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52C2DE08" w14:textId="77777777" w:rsidR="00810D8A" w:rsidRPr="0039634E" w:rsidRDefault="00E0305F" w:rsidP="0039634E">
      <w:pPr>
        <w:tabs>
          <w:tab w:val="left" w:pos="284"/>
        </w:tabs>
        <w:spacing w:after="6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62A65BC8" w14:textId="77777777" w:rsidR="00E96302" w:rsidRPr="003E036E" w:rsidRDefault="00E96302" w:rsidP="00E96302">
      <w:pPr>
        <w:pStyle w:val="berschrift2"/>
        <w:ind w:right="85"/>
      </w:pPr>
      <w:bookmarkStart w:id="5" w:name="_Toc208310127"/>
      <w:bookmarkStart w:id="6" w:name="_Toc232688597"/>
      <w:r>
        <w:lastRenderedPageBreak/>
        <w:t>Eigene</w:t>
      </w:r>
      <w:r w:rsidRPr="003E036E">
        <w:t>rklärung Betriebs-/Berufshaftpflicht</w:t>
      </w:r>
      <w:bookmarkEnd w:id="5"/>
      <w:bookmarkEnd w:id="6"/>
    </w:p>
    <w:p w14:paraId="231BF5CE" w14:textId="77777777" w:rsidR="00E96302" w:rsidRPr="00FA00B3" w:rsidRDefault="00E96302" w:rsidP="00E96302">
      <w:pPr>
        <w:tabs>
          <w:tab w:val="left" w:pos="3686"/>
        </w:tabs>
        <w:spacing w:after="0" w:line="240" w:lineRule="auto"/>
        <w:ind w:right="85"/>
        <w:jc w:val="both"/>
        <w:rPr>
          <w:rFonts w:ascii="Calibri" w:hAnsi="Calibri" w:cs="Calibri"/>
          <w:sz w:val="22"/>
          <w:szCs w:val="22"/>
        </w:rPr>
      </w:pPr>
    </w:p>
    <w:p w14:paraId="02B193C4" w14:textId="77777777" w:rsidR="00E96302" w:rsidRPr="00B155A1" w:rsidRDefault="00E96302" w:rsidP="00E96302">
      <w:pPr>
        <w:tabs>
          <w:tab w:val="left" w:pos="3686"/>
        </w:tabs>
        <w:spacing w:after="0" w:line="240" w:lineRule="auto"/>
        <w:ind w:right="85"/>
        <w:jc w:val="both"/>
        <w:rPr>
          <w:rFonts w:ascii="Calibri" w:hAnsi="Calibri" w:cs="Calibri"/>
          <w:b/>
          <w:bCs/>
          <w:color w:val="0070C0"/>
          <w:sz w:val="24"/>
          <w:szCs w:val="24"/>
        </w:rPr>
      </w:pPr>
      <w:r w:rsidRPr="00B155A1">
        <w:rPr>
          <w:rFonts w:ascii="Calibri" w:hAnsi="Calibri" w:cs="Calibri"/>
          <w:b/>
          <w:bCs/>
          <w:color w:val="0070C0"/>
          <w:sz w:val="24"/>
          <w:szCs w:val="24"/>
        </w:rPr>
        <w:t>Die Deckungssumme hat mindestens den doppelten Auftragswert abzusichern.</w:t>
      </w:r>
    </w:p>
    <w:p w14:paraId="717E74F5" w14:textId="77777777" w:rsidR="00E96302" w:rsidRPr="00B155A1" w:rsidRDefault="00E96302" w:rsidP="00E96302">
      <w:pPr>
        <w:tabs>
          <w:tab w:val="left" w:pos="3686"/>
        </w:tabs>
        <w:spacing w:after="0" w:line="240" w:lineRule="auto"/>
        <w:ind w:right="85"/>
        <w:jc w:val="both"/>
        <w:rPr>
          <w:rFonts w:ascii="Calibri" w:hAnsi="Calibri" w:cs="Calibri"/>
          <w:b/>
          <w:bCs/>
          <w:color w:val="0070C0"/>
          <w:sz w:val="24"/>
          <w:szCs w:val="24"/>
        </w:rPr>
      </w:pPr>
    </w:p>
    <w:p w14:paraId="1B59C209" w14:textId="77777777" w:rsidR="00E96302" w:rsidRPr="00FA00B3" w:rsidRDefault="00E96302" w:rsidP="00E96302">
      <w:pPr>
        <w:tabs>
          <w:tab w:val="left" w:pos="3686"/>
        </w:tabs>
        <w:spacing w:after="0" w:line="240"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E96302" w:rsidRPr="00FA00B3" w14:paraId="2526A3F1" w14:textId="77777777" w:rsidTr="001A2CB2">
        <w:trPr>
          <w:trHeight w:hRule="exact" w:val="851"/>
        </w:trPr>
        <w:tc>
          <w:tcPr>
            <w:tcW w:w="3227" w:type="dxa"/>
            <w:shd w:val="clear" w:color="auto" w:fill="FFFFFF"/>
          </w:tcPr>
          <w:p w14:paraId="5D759461" w14:textId="77777777" w:rsidR="00E96302" w:rsidRPr="00FA00B3" w:rsidRDefault="00E96302" w:rsidP="001A2CB2">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02CA4786" w14:textId="77777777" w:rsidR="00E96302" w:rsidRPr="00FA00B3" w:rsidRDefault="00E96302" w:rsidP="001A2CB2">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E96302" w:rsidRPr="00FA00B3" w14:paraId="43160119" w14:textId="77777777" w:rsidTr="001A2CB2">
        <w:trPr>
          <w:trHeight w:hRule="exact" w:val="851"/>
        </w:trPr>
        <w:tc>
          <w:tcPr>
            <w:tcW w:w="3227" w:type="dxa"/>
            <w:shd w:val="clear" w:color="auto" w:fill="FFFFFF"/>
          </w:tcPr>
          <w:p w14:paraId="566C1A3C" w14:textId="77777777" w:rsidR="00E96302" w:rsidRPr="00FA00B3" w:rsidRDefault="00E96302" w:rsidP="001A2CB2">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0C375DCC" w14:textId="77777777" w:rsidR="00E96302" w:rsidRPr="00FA00B3" w:rsidRDefault="00E96302" w:rsidP="001A2CB2">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3E34F971" w14:textId="77777777" w:rsidR="00E96302" w:rsidRDefault="00E96302" w:rsidP="00E96302">
      <w:pPr>
        <w:spacing w:after="0" w:line="240" w:lineRule="auto"/>
        <w:ind w:right="85"/>
        <w:rPr>
          <w:rFonts w:ascii="Calibri" w:hAnsi="Calibri" w:cs="Calibri"/>
          <w:sz w:val="22"/>
          <w:szCs w:val="22"/>
          <w:lang w:val="en-US"/>
        </w:rPr>
      </w:pPr>
    </w:p>
    <w:p w14:paraId="11524A55" w14:textId="77777777" w:rsidR="00E96302" w:rsidRPr="008B5ABE" w:rsidRDefault="00E96302" w:rsidP="00E96302">
      <w:pPr>
        <w:spacing w:after="0" w:line="240" w:lineRule="auto"/>
        <w:ind w:right="85"/>
        <w:rPr>
          <w:rFonts w:ascii="Calibri" w:hAnsi="Calibri" w:cs="Calibri"/>
          <w:b/>
          <w:color w:val="0070C0"/>
          <w:sz w:val="22"/>
          <w:szCs w:val="22"/>
        </w:rPr>
      </w:pPr>
      <w:bookmarkStart w:id="7" w:name="_Hlk219973979"/>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1CFA5009" w14:textId="1CC0799A" w:rsidR="00E96302" w:rsidRPr="008B5ABE" w:rsidRDefault="00E96302" w:rsidP="00E96302">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sidR="004E30E9">
        <w:rPr>
          <w:rFonts w:ascii="Calibri" w:hAnsi="Calibri" w:cs="Calibri"/>
          <w:b/>
          <w:color w:val="0070C0"/>
          <w:sz w:val="22"/>
          <w:szCs w:val="22"/>
        </w:rPr>
        <w:t>2</w:t>
      </w:r>
      <w:r w:rsidRPr="008B5ABE">
        <w:rPr>
          <w:rFonts w:ascii="Calibri" w:hAnsi="Calibri" w:cs="Calibri"/>
          <w:b/>
          <w:color w:val="0070C0"/>
          <w:sz w:val="22"/>
          <w:szCs w:val="22"/>
        </w:rPr>
        <w:t xml:space="preserve">.000.000,00 Euro für Personenschäden, </w:t>
      </w:r>
    </w:p>
    <w:p w14:paraId="49DD22BD" w14:textId="3E3C1D51" w:rsidR="00E96302" w:rsidRDefault="00E96302" w:rsidP="00E96302">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sidR="004E30E9">
        <w:rPr>
          <w:rFonts w:ascii="Calibri" w:hAnsi="Calibri" w:cs="Calibri"/>
          <w:b/>
          <w:color w:val="0070C0"/>
          <w:sz w:val="22"/>
          <w:szCs w:val="22"/>
        </w:rPr>
        <w:t>2</w:t>
      </w:r>
      <w:r w:rsidRPr="008B5ABE">
        <w:rPr>
          <w:rFonts w:ascii="Calibri" w:hAnsi="Calibri" w:cs="Calibri"/>
          <w:b/>
          <w:color w:val="0070C0"/>
          <w:sz w:val="22"/>
          <w:szCs w:val="22"/>
        </w:rPr>
        <w:t>.000.000,00 Euro für Sachschäden</w:t>
      </w:r>
      <w:r>
        <w:rPr>
          <w:rFonts w:ascii="Calibri" w:hAnsi="Calibri" w:cs="Calibri"/>
          <w:b/>
          <w:color w:val="0070C0"/>
          <w:sz w:val="22"/>
          <w:szCs w:val="22"/>
        </w:rPr>
        <w:t xml:space="preserve"> + Sonstige Schäden</w:t>
      </w:r>
      <w:r w:rsidRPr="008B5ABE">
        <w:rPr>
          <w:rFonts w:ascii="Calibri" w:hAnsi="Calibri" w:cs="Calibri"/>
          <w:b/>
          <w:color w:val="0070C0"/>
          <w:sz w:val="22"/>
          <w:szCs w:val="22"/>
        </w:rPr>
        <w:t xml:space="preserve">, </w:t>
      </w:r>
    </w:p>
    <w:p w14:paraId="438A92B6" w14:textId="77777777" w:rsidR="00E96302" w:rsidRPr="008B5ABE" w:rsidRDefault="00E96302" w:rsidP="00E96302">
      <w:pPr>
        <w:spacing w:after="0" w:line="240" w:lineRule="auto"/>
        <w:jc w:val="both"/>
        <w:rPr>
          <w:rFonts w:ascii="Calibri" w:hAnsi="Calibri" w:cs="Calibri"/>
          <w:b/>
          <w:color w:val="0070C0"/>
          <w:sz w:val="22"/>
          <w:szCs w:val="22"/>
        </w:rPr>
      </w:pPr>
    </w:p>
    <w:p w14:paraId="362B3918" w14:textId="77777777" w:rsidR="00E96302" w:rsidRPr="008B5ABE" w:rsidRDefault="00E96302" w:rsidP="00E96302">
      <w:pPr>
        <w:spacing w:after="0" w:line="240" w:lineRule="auto"/>
        <w:ind w:right="85"/>
        <w:rPr>
          <w:rFonts w:ascii="Calibri" w:hAnsi="Calibri" w:cs="Calibri"/>
          <w:sz w:val="22"/>
          <w:szCs w:val="22"/>
        </w:rPr>
      </w:pPr>
      <w:r w:rsidRPr="008B5ABE">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333A138E" w14:textId="77777777" w:rsidR="00E96302" w:rsidRDefault="00E96302" w:rsidP="00E96302">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E96302" w:rsidRPr="006F5AEC" w14:paraId="237D1342" w14:textId="77777777" w:rsidTr="001A2CB2">
        <w:trPr>
          <w:trHeight w:hRule="exact" w:val="454"/>
        </w:trPr>
        <w:tc>
          <w:tcPr>
            <w:tcW w:w="3227" w:type="dxa"/>
            <w:shd w:val="clear" w:color="auto" w:fill="FFFFFF"/>
            <w:vAlign w:val="center"/>
          </w:tcPr>
          <w:p w14:paraId="560CED26" w14:textId="77777777" w:rsidR="00E96302" w:rsidRPr="006F5AEC" w:rsidRDefault="00E96302" w:rsidP="001A2CB2">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48F2BE58" w14:textId="77777777" w:rsidR="00E96302" w:rsidRPr="006F5AEC" w:rsidRDefault="00E96302" w:rsidP="001A2CB2">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E96302" w:rsidRPr="006F5AEC" w14:paraId="651132AA" w14:textId="77777777" w:rsidTr="001A2CB2">
        <w:trPr>
          <w:trHeight w:hRule="exact" w:val="454"/>
        </w:trPr>
        <w:tc>
          <w:tcPr>
            <w:tcW w:w="3227" w:type="dxa"/>
            <w:vMerge w:val="restart"/>
            <w:shd w:val="clear" w:color="auto" w:fill="FFFFFF"/>
            <w:vAlign w:val="center"/>
          </w:tcPr>
          <w:p w14:paraId="105883ED" w14:textId="77777777" w:rsidR="00E96302" w:rsidRPr="006F5AEC" w:rsidRDefault="00E96302" w:rsidP="001A2CB2">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 in EURO</w:t>
            </w:r>
          </w:p>
        </w:tc>
        <w:tc>
          <w:tcPr>
            <w:tcW w:w="2636" w:type="dxa"/>
            <w:shd w:val="clear" w:color="auto" w:fill="FFFFFF"/>
            <w:vAlign w:val="center"/>
          </w:tcPr>
          <w:p w14:paraId="2EC9D060" w14:textId="77777777" w:rsidR="00E96302" w:rsidRPr="006F5AEC" w:rsidRDefault="00E96302" w:rsidP="001A2CB2">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0F4BABF9" w14:textId="77777777" w:rsidR="00E96302" w:rsidRPr="009417D6" w:rsidRDefault="00E96302" w:rsidP="001A2CB2">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E96302" w:rsidRPr="006F5AEC" w14:paraId="5535B29E" w14:textId="77777777" w:rsidTr="001A2CB2">
        <w:trPr>
          <w:trHeight w:hRule="exact" w:val="796"/>
        </w:trPr>
        <w:tc>
          <w:tcPr>
            <w:tcW w:w="3227" w:type="dxa"/>
            <w:vMerge/>
            <w:shd w:val="clear" w:color="auto" w:fill="FFFFFF"/>
            <w:vAlign w:val="center"/>
          </w:tcPr>
          <w:p w14:paraId="5FD1A156" w14:textId="77777777" w:rsidR="00E96302" w:rsidRPr="006F5AEC" w:rsidRDefault="00E96302" w:rsidP="001A2CB2">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08274A92" w14:textId="77777777" w:rsidR="00E96302" w:rsidRDefault="00E96302" w:rsidP="001A2CB2">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 sonst. Schäden</w:t>
            </w:r>
          </w:p>
          <w:p w14:paraId="66646CD9" w14:textId="77777777" w:rsidR="00E96302" w:rsidRDefault="00E96302" w:rsidP="001A2CB2">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35B0A84F" w14:textId="77777777" w:rsidR="00E96302" w:rsidRPr="002E1422" w:rsidRDefault="00E96302" w:rsidP="001A2CB2">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bookmarkEnd w:id="7"/>
    </w:tbl>
    <w:p w14:paraId="08124206" w14:textId="77777777" w:rsidR="00E96302" w:rsidRPr="00BA265D" w:rsidRDefault="00E96302" w:rsidP="00E96302">
      <w:pPr>
        <w:spacing w:after="0" w:line="240" w:lineRule="auto"/>
        <w:ind w:right="85"/>
        <w:rPr>
          <w:rFonts w:ascii="Calibri" w:hAnsi="Calibri" w:cs="Calibri"/>
          <w:sz w:val="22"/>
          <w:szCs w:val="22"/>
          <w:lang w:val="en-US"/>
        </w:rPr>
      </w:pPr>
    </w:p>
    <w:p w14:paraId="3F7BA5DD" w14:textId="77777777" w:rsidR="00E96302" w:rsidRPr="00FA00B3" w:rsidRDefault="00E96302" w:rsidP="00E96302">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0596E648" w14:textId="77777777" w:rsidR="00E96302" w:rsidRPr="00FA00B3" w:rsidRDefault="00E96302" w:rsidP="00E96302">
      <w:pPr>
        <w:tabs>
          <w:tab w:val="left" w:pos="3686"/>
        </w:tabs>
        <w:spacing w:after="0" w:line="240" w:lineRule="auto"/>
        <w:ind w:right="85"/>
        <w:rPr>
          <w:rFonts w:ascii="Calibri" w:hAnsi="Calibri" w:cs="Calibri"/>
          <w:sz w:val="22"/>
          <w:szCs w:val="22"/>
        </w:rPr>
      </w:pPr>
    </w:p>
    <w:p w14:paraId="090D0737" w14:textId="77777777" w:rsidR="00E96302" w:rsidRPr="00FA00B3" w:rsidRDefault="00E96302" w:rsidP="00E96302">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E96302" w:rsidRPr="00FA00B3" w14:paraId="207489CE" w14:textId="77777777" w:rsidTr="001A2CB2">
        <w:trPr>
          <w:trHeight w:hRule="exact" w:val="851"/>
        </w:trPr>
        <w:tc>
          <w:tcPr>
            <w:tcW w:w="4644" w:type="dxa"/>
            <w:vAlign w:val="center"/>
          </w:tcPr>
          <w:p w14:paraId="53DA7F27" w14:textId="77777777" w:rsidR="00E96302" w:rsidRPr="00FA00B3" w:rsidRDefault="00E96302" w:rsidP="001A2CB2">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004CE186" w14:textId="77777777" w:rsidR="00E96302" w:rsidRPr="00FA00B3" w:rsidRDefault="00E96302" w:rsidP="001A2CB2">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F54AFD">
              <w:rPr>
                <w:rFonts w:ascii="Calibri" w:hAnsi="Calibri" w:cs="Calibri"/>
                <w:sz w:val="22"/>
                <w:szCs w:val="22"/>
              </w:rPr>
            </w:r>
            <w:r w:rsidR="00F54AFD">
              <w:rPr>
                <w:rFonts w:ascii="Calibri" w:hAnsi="Calibri" w:cs="Calibri"/>
                <w:sz w:val="22"/>
                <w:szCs w:val="22"/>
              </w:rPr>
              <w:fldChar w:fldCharType="separate"/>
            </w:r>
            <w:r w:rsidRPr="00FA00B3">
              <w:rPr>
                <w:rFonts w:ascii="Calibri" w:hAnsi="Calibri" w:cs="Calibri"/>
                <w:sz w:val="22"/>
                <w:szCs w:val="22"/>
              </w:rPr>
              <w:fldChar w:fldCharType="end"/>
            </w:r>
            <w:r>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F54AFD">
              <w:rPr>
                <w:rFonts w:ascii="Calibri" w:hAnsi="Calibri" w:cs="Calibri"/>
                <w:sz w:val="22"/>
                <w:szCs w:val="22"/>
              </w:rPr>
            </w:r>
            <w:r w:rsidR="00F54AFD">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31D75930" w14:textId="77777777" w:rsidR="00E96302" w:rsidRPr="00FA00B3" w:rsidRDefault="00E96302" w:rsidP="00E96302">
      <w:pPr>
        <w:tabs>
          <w:tab w:val="left" w:pos="3686"/>
        </w:tabs>
        <w:spacing w:after="0" w:line="240" w:lineRule="auto"/>
        <w:ind w:right="85"/>
        <w:rPr>
          <w:rFonts w:ascii="Calibri" w:hAnsi="Calibri" w:cs="Calibri"/>
          <w:sz w:val="22"/>
          <w:szCs w:val="22"/>
        </w:rPr>
      </w:pPr>
    </w:p>
    <w:p w14:paraId="2D8554E4" w14:textId="77777777" w:rsidR="00E96302" w:rsidRPr="00FA00B3" w:rsidRDefault="00E96302" w:rsidP="00E96302">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6F16691F" w14:textId="77777777" w:rsidR="00E96302" w:rsidRPr="00FA00B3" w:rsidRDefault="00E96302" w:rsidP="00E96302">
      <w:pPr>
        <w:tabs>
          <w:tab w:val="left" w:pos="3686"/>
        </w:tabs>
        <w:spacing w:after="0" w:line="240" w:lineRule="auto"/>
        <w:ind w:right="85"/>
        <w:jc w:val="both"/>
        <w:rPr>
          <w:rFonts w:ascii="Calibri" w:hAnsi="Calibri" w:cs="Calibri"/>
        </w:rPr>
      </w:pPr>
    </w:p>
    <w:p w14:paraId="120D0CA7" w14:textId="77777777" w:rsidR="00FA00B3" w:rsidRPr="00FA00B3" w:rsidRDefault="00FA00B3" w:rsidP="00866A97">
      <w:pPr>
        <w:tabs>
          <w:tab w:val="left" w:pos="3686"/>
        </w:tabs>
        <w:spacing w:after="0" w:line="240" w:lineRule="auto"/>
        <w:ind w:right="85"/>
        <w:rPr>
          <w:rFonts w:ascii="Calibri" w:hAnsi="Calibri" w:cs="Calibri"/>
        </w:rPr>
      </w:pPr>
      <w:r w:rsidRPr="00FA00B3">
        <w:rPr>
          <w:rFonts w:ascii="Calibri" w:hAnsi="Calibri" w:cs="Calibri"/>
        </w:rPr>
        <w:br w:type="page"/>
      </w:r>
    </w:p>
    <w:p w14:paraId="447DBCE6" w14:textId="77777777" w:rsidR="00EB1DDB" w:rsidRPr="00EB1DDB" w:rsidRDefault="00EB1DDB" w:rsidP="00EB1DDB">
      <w:bookmarkStart w:id="8" w:name="_Toc232688677"/>
    </w:p>
    <w:p w14:paraId="6F60B1B1" w14:textId="784B88BE" w:rsidR="007A4286" w:rsidRPr="003E036E" w:rsidRDefault="007A4286" w:rsidP="00866A97">
      <w:pPr>
        <w:pStyle w:val="berschrift2"/>
        <w:ind w:right="85"/>
      </w:pPr>
      <w:r w:rsidRPr="003E036E">
        <w:t>Unternehmensdarstellung</w:t>
      </w:r>
      <w:bookmarkEnd w:id="8"/>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7A4286" w:rsidRPr="007A4286" w14:paraId="47A1B266" w14:textId="77777777" w:rsidTr="0038519A">
        <w:trPr>
          <w:trHeight w:hRule="exact" w:val="964"/>
        </w:trPr>
        <w:tc>
          <w:tcPr>
            <w:tcW w:w="3744" w:type="dxa"/>
            <w:vAlign w:val="center"/>
          </w:tcPr>
          <w:p w14:paraId="6B8DD752"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4898" w:type="dxa"/>
            <w:gridSpan w:val="3"/>
            <w:vAlign w:val="center"/>
          </w:tcPr>
          <w:p w14:paraId="3B8A6717" w14:textId="77777777" w:rsidR="007A4286" w:rsidRPr="007A4286" w:rsidRDefault="007A4286" w:rsidP="00866A97">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1696D29A" w14:textId="77777777" w:rsidTr="0038519A">
        <w:trPr>
          <w:trHeight w:hRule="exact" w:val="964"/>
        </w:trPr>
        <w:tc>
          <w:tcPr>
            <w:tcW w:w="3744" w:type="dxa"/>
            <w:vAlign w:val="center"/>
          </w:tcPr>
          <w:p w14:paraId="2145D31D"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4898" w:type="dxa"/>
            <w:gridSpan w:val="3"/>
            <w:vAlign w:val="center"/>
          </w:tcPr>
          <w:p w14:paraId="0EC0D422"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4F40823E" w14:textId="77777777" w:rsidTr="0038519A">
        <w:trPr>
          <w:trHeight w:hRule="exact" w:val="964"/>
        </w:trPr>
        <w:tc>
          <w:tcPr>
            <w:tcW w:w="3744" w:type="dxa"/>
            <w:vAlign w:val="center"/>
          </w:tcPr>
          <w:p w14:paraId="331A24E7"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Angabe der Niederlassungen in </w:t>
            </w:r>
            <w:r w:rsidRPr="007A4286">
              <w:rPr>
                <w:rFonts w:ascii="Calibri" w:hAnsi="Calibri" w:cs="Arial"/>
                <w:bCs/>
                <w:color w:val="000000"/>
                <w:sz w:val="22"/>
                <w:szCs w:val="22"/>
              </w:rPr>
              <w:br/>
              <w:t>Deutschland</w:t>
            </w:r>
          </w:p>
        </w:tc>
        <w:tc>
          <w:tcPr>
            <w:tcW w:w="4898" w:type="dxa"/>
            <w:gridSpan w:val="3"/>
            <w:vAlign w:val="center"/>
          </w:tcPr>
          <w:p w14:paraId="0D068C49"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1C8D59BE" w14:textId="77777777" w:rsidTr="0038519A">
        <w:trPr>
          <w:trHeight w:hRule="exact" w:val="964"/>
        </w:trPr>
        <w:tc>
          <w:tcPr>
            <w:tcW w:w="3744" w:type="dxa"/>
            <w:vAlign w:val="center"/>
          </w:tcPr>
          <w:p w14:paraId="78D1676D"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4898" w:type="dxa"/>
            <w:gridSpan w:val="3"/>
            <w:vAlign w:val="center"/>
          </w:tcPr>
          <w:p w14:paraId="1479B7D0"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74548D0E" w14:textId="77777777" w:rsidTr="0038519A">
        <w:trPr>
          <w:trHeight w:hRule="exact" w:val="964"/>
        </w:trPr>
        <w:tc>
          <w:tcPr>
            <w:tcW w:w="3744" w:type="dxa"/>
            <w:vAlign w:val="center"/>
          </w:tcPr>
          <w:p w14:paraId="75B883D2"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4898" w:type="dxa"/>
            <w:gridSpan w:val="3"/>
            <w:vAlign w:val="center"/>
          </w:tcPr>
          <w:p w14:paraId="42A5F92A"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24F442CF" w14:textId="77777777" w:rsidTr="0038519A">
        <w:trPr>
          <w:trHeight w:hRule="exact" w:val="964"/>
        </w:trPr>
        <w:tc>
          <w:tcPr>
            <w:tcW w:w="3744" w:type="dxa"/>
            <w:vAlign w:val="center"/>
          </w:tcPr>
          <w:p w14:paraId="6AB45941" w14:textId="77777777" w:rsidR="007A4286" w:rsidRPr="007A4286" w:rsidRDefault="007A4286" w:rsidP="00866A97">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4898" w:type="dxa"/>
            <w:gridSpan w:val="3"/>
            <w:vAlign w:val="center"/>
          </w:tcPr>
          <w:p w14:paraId="23D10688" w14:textId="77777777" w:rsidR="007A4286" w:rsidRPr="007A4286" w:rsidRDefault="007A4286" w:rsidP="00866A97">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263959" w:rsidRPr="00CB2BED" w14:paraId="43E317DA" w14:textId="77777777" w:rsidTr="001A2CB2">
        <w:trPr>
          <w:trHeight w:val="329"/>
        </w:trPr>
        <w:tc>
          <w:tcPr>
            <w:tcW w:w="3744" w:type="dxa"/>
            <w:shd w:val="clear" w:color="auto" w:fill="C6D9F1" w:themeFill="text2" w:themeFillTint="33"/>
            <w:vAlign w:val="center"/>
          </w:tcPr>
          <w:p w14:paraId="5189F8B4" w14:textId="77777777" w:rsidR="00263959" w:rsidRPr="00CB2BED" w:rsidRDefault="00263959" w:rsidP="001A2CB2">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 xml:space="preserve">Anzahl der Mitarbeiter (MA) in den </w:t>
            </w:r>
          </w:p>
          <w:p w14:paraId="3516FE1D" w14:textId="77777777" w:rsidR="00263959" w:rsidRPr="00CB2BED" w:rsidRDefault="00263959" w:rsidP="001A2CB2">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 xml:space="preserve">letzten 3 Jahren </w:t>
            </w:r>
          </w:p>
        </w:tc>
        <w:tc>
          <w:tcPr>
            <w:tcW w:w="1638" w:type="dxa"/>
            <w:shd w:val="clear" w:color="auto" w:fill="C6D9F1" w:themeFill="text2" w:themeFillTint="33"/>
            <w:vAlign w:val="center"/>
          </w:tcPr>
          <w:p w14:paraId="4E1F6784" w14:textId="77777777" w:rsidR="00263959" w:rsidRPr="00CB2BED" w:rsidRDefault="00263959" w:rsidP="001A2CB2">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Pr>
                <w:rFonts w:ascii="Calibri" w:hAnsi="Calibri" w:cs="Arial"/>
                <w:b/>
                <w:color w:val="000000"/>
                <w:sz w:val="22"/>
                <w:szCs w:val="22"/>
              </w:rPr>
              <w:t>3</w:t>
            </w:r>
          </w:p>
        </w:tc>
        <w:tc>
          <w:tcPr>
            <w:tcW w:w="1701" w:type="dxa"/>
            <w:shd w:val="clear" w:color="auto" w:fill="C6D9F1" w:themeFill="text2" w:themeFillTint="33"/>
            <w:vAlign w:val="center"/>
          </w:tcPr>
          <w:p w14:paraId="25D309A6" w14:textId="77777777" w:rsidR="00263959" w:rsidRPr="00CB2BED" w:rsidRDefault="00263959" w:rsidP="001A2CB2">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Pr>
                <w:rFonts w:ascii="Calibri" w:hAnsi="Calibri" w:cs="Arial"/>
                <w:b/>
                <w:color w:val="000000"/>
                <w:sz w:val="22"/>
                <w:szCs w:val="22"/>
              </w:rPr>
              <w:t>4</w:t>
            </w:r>
          </w:p>
        </w:tc>
        <w:tc>
          <w:tcPr>
            <w:tcW w:w="1559" w:type="dxa"/>
            <w:shd w:val="clear" w:color="auto" w:fill="C6D9F1" w:themeFill="text2" w:themeFillTint="33"/>
            <w:vAlign w:val="center"/>
          </w:tcPr>
          <w:p w14:paraId="2C25DEDA" w14:textId="77777777" w:rsidR="00263959" w:rsidRPr="00CB2BED" w:rsidRDefault="00263959" w:rsidP="001A2CB2">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Pr>
                <w:rFonts w:ascii="Calibri" w:hAnsi="Calibri" w:cs="Arial"/>
                <w:b/>
                <w:color w:val="000000"/>
                <w:sz w:val="22"/>
                <w:szCs w:val="22"/>
              </w:rPr>
              <w:t>5</w:t>
            </w:r>
          </w:p>
        </w:tc>
      </w:tr>
      <w:tr w:rsidR="00263959" w:rsidRPr="007A4286" w14:paraId="1B66EA2E" w14:textId="77777777" w:rsidTr="001A2CB2">
        <w:trPr>
          <w:trHeight w:hRule="exact" w:val="340"/>
        </w:trPr>
        <w:tc>
          <w:tcPr>
            <w:tcW w:w="3744" w:type="dxa"/>
            <w:vAlign w:val="center"/>
          </w:tcPr>
          <w:p w14:paraId="7A16EB0C" w14:textId="77777777" w:rsidR="00263959" w:rsidRPr="007A4286" w:rsidRDefault="00263959" w:rsidP="001A2CB2">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Gesamtzahl der Mitarbeiter</w:t>
            </w:r>
          </w:p>
        </w:tc>
        <w:tc>
          <w:tcPr>
            <w:tcW w:w="1638" w:type="dxa"/>
            <w:vAlign w:val="center"/>
          </w:tcPr>
          <w:p w14:paraId="5C4417EE"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3B56E6F1"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0FE69175"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263959" w:rsidRPr="007A4286" w14:paraId="6AB827E0" w14:textId="77777777" w:rsidTr="001A2CB2">
        <w:trPr>
          <w:trHeight w:hRule="exact" w:val="340"/>
        </w:trPr>
        <w:tc>
          <w:tcPr>
            <w:tcW w:w="3744" w:type="dxa"/>
            <w:vAlign w:val="center"/>
          </w:tcPr>
          <w:p w14:paraId="5632B4C9" w14:textId="77777777" w:rsidR="00263959" w:rsidRPr="007A4286" w:rsidRDefault="00263959" w:rsidP="001A2CB2">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MA-Zahl </w:t>
            </w:r>
            <w:r>
              <w:rPr>
                <w:rFonts w:ascii="Calibri" w:hAnsi="Calibri" w:cs="Arial"/>
                <w:bCs/>
                <w:color w:val="000000"/>
                <w:sz w:val="22"/>
                <w:szCs w:val="22"/>
              </w:rPr>
              <w:t>Architekten + Ingenieure</w:t>
            </w:r>
          </w:p>
        </w:tc>
        <w:tc>
          <w:tcPr>
            <w:tcW w:w="1638" w:type="dxa"/>
            <w:vAlign w:val="center"/>
          </w:tcPr>
          <w:p w14:paraId="724E6732"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44D9E3BF"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7602F684"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263959" w:rsidRPr="007A4286" w14:paraId="09410B85" w14:textId="77777777" w:rsidTr="001A2CB2">
        <w:trPr>
          <w:trHeight w:hRule="exact" w:val="615"/>
        </w:trPr>
        <w:tc>
          <w:tcPr>
            <w:tcW w:w="3744" w:type="dxa"/>
            <w:vAlign w:val="center"/>
          </w:tcPr>
          <w:p w14:paraId="35DEBB61" w14:textId="77777777" w:rsidR="00263959" w:rsidRDefault="00263959" w:rsidP="001A2CB2">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MA-Zahl </w:t>
            </w:r>
            <w:r>
              <w:rPr>
                <w:rFonts w:ascii="Calibri" w:hAnsi="Calibri" w:cs="Arial"/>
                <w:bCs/>
                <w:color w:val="000000"/>
                <w:sz w:val="22"/>
                <w:szCs w:val="22"/>
              </w:rPr>
              <w:t>sonst. techn. od. kaufm. Personal</w:t>
            </w:r>
          </w:p>
          <w:p w14:paraId="3CC74D82" w14:textId="77777777" w:rsidR="00263959" w:rsidRPr="007A4286" w:rsidRDefault="00263959" w:rsidP="001A2CB2">
            <w:pPr>
              <w:autoSpaceDE w:val="0"/>
              <w:autoSpaceDN w:val="0"/>
              <w:adjustRightInd w:val="0"/>
              <w:spacing w:after="0" w:line="240" w:lineRule="auto"/>
              <w:ind w:right="85"/>
              <w:rPr>
                <w:rFonts w:ascii="Calibri" w:hAnsi="Calibri" w:cs="Arial"/>
                <w:bCs/>
                <w:color w:val="000000"/>
                <w:sz w:val="22"/>
                <w:szCs w:val="22"/>
              </w:rPr>
            </w:pPr>
          </w:p>
        </w:tc>
        <w:tc>
          <w:tcPr>
            <w:tcW w:w="1638" w:type="dxa"/>
            <w:vAlign w:val="center"/>
          </w:tcPr>
          <w:p w14:paraId="44F542D4"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10118740"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0B7E59A0"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263959" w:rsidRPr="00CB2BED" w14:paraId="32A98F71" w14:textId="77777777" w:rsidTr="001A2CB2">
        <w:trPr>
          <w:trHeight w:hRule="exact" w:val="340"/>
        </w:trPr>
        <w:tc>
          <w:tcPr>
            <w:tcW w:w="3744" w:type="dxa"/>
            <w:shd w:val="clear" w:color="auto" w:fill="C6D9F1" w:themeFill="text2" w:themeFillTint="33"/>
            <w:vAlign w:val="center"/>
          </w:tcPr>
          <w:p w14:paraId="1F63B03B" w14:textId="77777777" w:rsidR="00263959" w:rsidRPr="00CB2BED" w:rsidRDefault="00263959" w:rsidP="001A2CB2">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Umsätze der letzten 3 Jahre in EURO</w:t>
            </w:r>
          </w:p>
        </w:tc>
        <w:tc>
          <w:tcPr>
            <w:tcW w:w="1638" w:type="dxa"/>
            <w:shd w:val="clear" w:color="auto" w:fill="C6D9F1" w:themeFill="text2" w:themeFillTint="33"/>
            <w:vAlign w:val="center"/>
          </w:tcPr>
          <w:p w14:paraId="4E6C82C7" w14:textId="77777777" w:rsidR="00263959" w:rsidRPr="00CB2BED" w:rsidRDefault="00263959" w:rsidP="001A2CB2">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Pr>
                <w:rFonts w:ascii="Calibri" w:hAnsi="Calibri" w:cs="Arial"/>
                <w:b/>
                <w:color w:val="000000"/>
                <w:sz w:val="22"/>
                <w:szCs w:val="22"/>
              </w:rPr>
              <w:t>3</w:t>
            </w:r>
          </w:p>
        </w:tc>
        <w:tc>
          <w:tcPr>
            <w:tcW w:w="1701" w:type="dxa"/>
            <w:shd w:val="clear" w:color="auto" w:fill="C6D9F1" w:themeFill="text2" w:themeFillTint="33"/>
            <w:vAlign w:val="center"/>
          </w:tcPr>
          <w:p w14:paraId="33E1E0BD" w14:textId="77777777" w:rsidR="00263959" w:rsidRPr="00CB2BED" w:rsidRDefault="00263959" w:rsidP="001A2CB2">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Pr>
                <w:rFonts w:ascii="Calibri" w:hAnsi="Calibri" w:cs="Arial"/>
                <w:b/>
                <w:color w:val="000000"/>
                <w:sz w:val="22"/>
                <w:szCs w:val="22"/>
              </w:rPr>
              <w:t>4</w:t>
            </w:r>
          </w:p>
        </w:tc>
        <w:tc>
          <w:tcPr>
            <w:tcW w:w="1559" w:type="dxa"/>
            <w:shd w:val="clear" w:color="auto" w:fill="C6D9F1" w:themeFill="text2" w:themeFillTint="33"/>
            <w:vAlign w:val="center"/>
          </w:tcPr>
          <w:p w14:paraId="7B778155" w14:textId="77777777" w:rsidR="00263959" w:rsidRPr="00CB2BED" w:rsidRDefault="00263959" w:rsidP="001A2CB2">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Pr>
                <w:rFonts w:ascii="Calibri" w:hAnsi="Calibri" w:cs="Arial"/>
                <w:b/>
                <w:color w:val="000000"/>
                <w:sz w:val="22"/>
                <w:szCs w:val="22"/>
              </w:rPr>
              <w:t>5</w:t>
            </w:r>
          </w:p>
        </w:tc>
      </w:tr>
      <w:tr w:rsidR="00263959" w:rsidRPr="007A4286" w14:paraId="3EB4C11A" w14:textId="77777777" w:rsidTr="001A2CB2">
        <w:trPr>
          <w:cantSplit/>
          <w:trHeight w:hRule="exact" w:val="340"/>
        </w:trPr>
        <w:tc>
          <w:tcPr>
            <w:tcW w:w="3744" w:type="dxa"/>
            <w:vAlign w:val="center"/>
          </w:tcPr>
          <w:p w14:paraId="2DF0BBBE" w14:textId="77777777" w:rsidR="00263959" w:rsidRPr="007A4286" w:rsidRDefault="00263959" w:rsidP="001A2CB2">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Gesamtumsatz</w:t>
            </w:r>
          </w:p>
        </w:tc>
        <w:tc>
          <w:tcPr>
            <w:tcW w:w="1638" w:type="dxa"/>
            <w:vAlign w:val="center"/>
          </w:tcPr>
          <w:p w14:paraId="075F2BC3"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691E931B" w14:textId="77777777" w:rsidR="00263959" w:rsidRPr="007A4286" w:rsidRDefault="00263959" w:rsidP="001A2CB2">
            <w:pPr>
              <w:suppressAutoHyphens/>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54FE66A6"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263959" w:rsidRPr="007A4286" w14:paraId="73B31556" w14:textId="77777777" w:rsidTr="001A2CB2">
        <w:trPr>
          <w:cantSplit/>
          <w:trHeight w:hRule="exact" w:val="340"/>
        </w:trPr>
        <w:tc>
          <w:tcPr>
            <w:tcW w:w="3744" w:type="dxa"/>
            <w:vAlign w:val="center"/>
          </w:tcPr>
          <w:p w14:paraId="3760D145" w14:textId="77777777" w:rsidR="00263959" w:rsidRPr="007A4286" w:rsidRDefault="00263959" w:rsidP="001A2CB2">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davon leistungsbezogene Umsätze</w:t>
            </w:r>
          </w:p>
        </w:tc>
        <w:tc>
          <w:tcPr>
            <w:tcW w:w="1638" w:type="dxa"/>
            <w:vAlign w:val="center"/>
          </w:tcPr>
          <w:p w14:paraId="18492134"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488B9943"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2E838338" w14:textId="77777777" w:rsidR="00263959" w:rsidRPr="007A4286" w:rsidRDefault="00263959" w:rsidP="001A2CB2">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p w14:paraId="064DDA0F" w14:textId="77777777" w:rsidR="00263959" w:rsidRPr="007A4286" w:rsidRDefault="00263959" w:rsidP="001A2CB2">
            <w:pPr>
              <w:ind w:right="85"/>
              <w:rPr>
                <w:rFonts w:ascii="Calibri" w:hAnsi="Calibri" w:cs="Arial"/>
                <w:sz w:val="22"/>
                <w:szCs w:val="22"/>
              </w:rPr>
            </w:pPr>
          </w:p>
        </w:tc>
      </w:tr>
    </w:tbl>
    <w:p w14:paraId="69F80D04" w14:textId="0DE0A76C" w:rsidR="003E036E" w:rsidRDefault="003E036E" w:rsidP="00866A97">
      <w:pPr>
        <w:spacing w:after="120" w:line="240" w:lineRule="auto"/>
        <w:ind w:right="85"/>
        <w:rPr>
          <w:rFonts w:ascii="Calibri" w:hAnsi="Calibri"/>
          <w:sz w:val="22"/>
          <w:szCs w:val="22"/>
          <w:lang w:val="en-US"/>
        </w:rPr>
      </w:pPr>
    </w:p>
    <w:p w14:paraId="7E8390EE" w14:textId="185BEB3B" w:rsidR="00EB1DDB" w:rsidRDefault="00EB1DDB" w:rsidP="00866A97">
      <w:pPr>
        <w:spacing w:after="120" w:line="240" w:lineRule="auto"/>
        <w:ind w:right="85"/>
        <w:rPr>
          <w:rFonts w:ascii="Calibri" w:hAnsi="Calibri"/>
          <w:sz w:val="22"/>
          <w:szCs w:val="22"/>
          <w:lang w:val="en-US"/>
        </w:rPr>
      </w:pPr>
    </w:p>
    <w:p w14:paraId="195BF826" w14:textId="26C4AFD4" w:rsidR="00EB1DDB" w:rsidRDefault="00EB1DDB">
      <w:pPr>
        <w:spacing w:after="120" w:line="240" w:lineRule="auto"/>
        <w:rPr>
          <w:rFonts w:ascii="Calibri" w:hAnsi="Calibri"/>
          <w:sz w:val="22"/>
          <w:szCs w:val="22"/>
          <w:lang w:val="en-US"/>
        </w:rPr>
      </w:pPr>
      <w:r>
        <w:rPr>
          <w:rFonts w:ascii="Calibri" w:hAnsi="Calibri"/>
          <w:sz w:val="22"/>
          <w:szCs w:val="22"/>
          <w:lang w:val="en-US"/>
        </w:rPr>
        <w:br w:type="page"/>
      </w:r>
    </w:p>
    <w:p w14:paraId="629A1D8C" w14:textId="77777777" w:rsidR="00EB1DDB" w:rsidRDefault="00EB1DDB" w:rsidP="00866A97">
      <w:pPr>
        <w:spacing w:after="120" w:line="240" w:lineRule="auto"/>
        <w:ind w:right="85"/>
        <w:rPr>
          <w:rFonts w:ascii="Calibri" w:hAnsi="Calibri"/>
          <w:sz w:val="22"/>
          <w:szCs w:val="22"/>
          <w:lang w:val="en-US"/>
        </w:rPr>
      </w:pPr>
    </w:p>
    <w:p w14:paraId="6C185460" w14:textId="77777777" w:rsidR="007A4286" w:rsidRPr="007A4286" w:rsidRDefault="007A4286" w:rsidP="00AA10BA">
      <w:pPr>
        <w:pStyle w:val="Textkrper"/>
        <w:numPr>
          <w:ilvl w:val="0"/>
          <w:numId w:val="19"/>
        </w:numPr>
        <w:kinsoku w:val="0"/>
        <w:overflowPunct w:val="0"/>
        <w:autoSpaceDE w:val="0"/>
        <w:autoSpaceDN w:val="0"/>
        <w:adjustRightInd w:val="0"/>
        <w:spacing w:after="0" w:line="276" w:lineRule="auto"/>
        <w:ind w:left="284" w:right="85" w:hanging="142"/>
        <w:rPr>
          <w:rFonts w:ascii="Calibri" w:hAnsi="Calibri"/>
          <w:sz w:val="22"/>
          <w:szCs w:val="22"/>
        </w:rPr>
      </w:pPr>
      <w:r w:rsidRPr="007A4286">
        <w:rPr>
          <w:rFonts w:ascii="Calibri" w:hAnsi="Calibri"/>
          <w:sz w:val="22"/>
          <w:szCs w:val="22"/>
        </w:rPr>
        <w:t>Kartellerklärung</w:t>
      </w:r>
    </w:p>
    <w:p w14:paraId="7C69E5BA" w14:textId="77777777" w:rsidR="007A4286" w:rsidRPr="007A4286" w:rsidRDefault="00FE6287" w:rsidP="00AA10BA">
      <w:pPr>
        <w:pStyle w:val="Textkrper"/>
        <w:kinsoku w:val="0"/>
        <w:overflowPunct w:val="0"/>
        <w:spacing w:before="54" w:line="276" w:lineRule="auto"/>
        <w:ind w:left="686" w:right="85" w:hanging="402"/>
        <w:rPr>
          <w:rFonts w:ascii="Calibri" w:hAnsi="Calibri"/>
          <w:sz w:val="22"/>
          <w:szCs w:val="22"/>
        </w:rPr>
      </w:pPr>
      <w:r>
        <w:rPr>
          <w:rFonts w:ascii="Segoe UI Symbol" w:eastAsia="MS Gothic" w:hAnsi="Segoe UI Symbol" w:cs="Segoe UI Symbol"/>
          <w:sz w:val="22"/>
          <w:szCs w:val="22"/>
        </w:rPr>
        <w:fldChar w:fldCharType="begin">
          <w:ffData>
            <w:name w:val="Kontrollkästchen4"/>
            <w:enabled/>
            <w:calcOnExit w:val="0"/>
            <w:checkBox>
              <w:sizeAuto/>
              <w:default w:val="0"/>
            </w:checkBox>
          </w:ffData>
        </w:fldChar>
      </w:r>
      <w:bookmarkStart w:id="9" w:name="Kontrollkästchen4"/>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9"/>
      <w:r>
        <w:rPr>
          <w:rFonts w:ascii="Segoe UI Symbol" w:eastAsia="MS Gothic" w:hAnsi="Segoe UI Symbol" w:cs="Segoe UI Symbol"/>
          <w:sz w:val="22"/>
          <w:szCs w:val="22"/>
        </w:rPr>
        <w:tab/>
      </w:r>
      <w:r w:rsidR="007A4286" w:rsidRPr="007A4286">
        <w:rPr>
          <w:rFonts w:ascii="Calibri" w:hAnsi="Calibri"/>
          <w:sz w:val="22"/>
          <w:szCs w:val="22"/>
        </w:rPr>
        <w:t>Das Unternehmen gehört einer Vereinbarung / einem Kartell gem. §§ 2, 3 GWB an.</w:t>
      </w:r>
      <w:r w:rsidR="004C73CE">
        <w:rPr>
          <w:rFonts w:ascii="Calibri" w:hAnsi="Calibri"/>
          <w:sz w:val="22"/>
          <w:szCs w:val="22"/>
        </w:rPr>
        <w:t xml:space="preserve"> </w:t>
      </w:r>
      <w:r w:rsidR="007A4286"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192E051B" w14:textId="77777777" w:rsidTr="003E036E">
        <w:trPr>
          <w:trHeight w:hRule="exact" w:val="816"/>
        </w:trPr>
        <w:tc>
          <w:tcPr>
            <w:tcW w:w="8250" w:type="dxa"/>
          </w:tcPr>
          <w:p w14:paraId="059EFE58"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3F902D7E" w14:textId="77777777" w:rsidR="007A4286" w:rsidRPr="007A4286" w:rsidRDefault="007A4286" w:rsidP="00AA10BA">
            <w:pPr>
              <w:pStyle w:val="Textkrper"/>
              <w:kinsoku w:val="0"/>
              <w:overflowPunct w:val="0"/>
              <w:spacing w:before="6" w:line="276" w:lineRule="auto"/>
              <w:ind w:right="85"/>
              <w:rPr>
                <w:rFonts w:ascii="Calibri" w:hAnsi="Calibri"/>
                <w:sz w:val="22"/>
                <w:szCs w:val="22"/>
              </w:rPr>
            </w:pPr>
          </w:p>
        </w:tc>
      </w:tr>
    </w:tbl>
    <w:p w14:paraId="1586977B" w14:textId="77777777" w:rsidR="007A4286" w:rsidRPr="007A4286" w:rsidRDefault="007A4286" w:rsidP="00AA10BA">
      <w:pPr>
        <w:pStyle w:val="Textkrper"/>
        <w:kinsoku w:val="0"/>
        <w:overflowPunct w:val="0"/>
        <w:spacing w:line="276" w:lineRule="auto"/>
        <w:ind w:left="284" w:right="85" w:firstLine="770"/>
        <w:rPr>
          <w:rFonts w:ascii="Calibri" w:hAnsi="Calibri"/>
          <w:sz w:val="22"/>
          <w:szCs w:val="22"/>
        </w:rPr>
      </w:pPr>
    </w:p>
    <w:p w14:paraId="676E05C6" w14:textId="77777777" w:rsidR="007A4286" w:rsidRPr="007A4286" w:rsidRDefault="00FE6287" w:rsidP="000A5D87">
      <w:pPr>
        <w:pStyle w:val="Textkrper"/>
        <w:kinsoku w:val="0"/>
        <w:overflowPunct w:val="0"/>
        <w:spacing w:after="360" w:line="276" w:lineRule="auto"/>
        <w:ind w:left="284" w:right="85"/>
        <w:rPr>
          <w:rFonts w:ascii="Calibri" w:hAnsi="Calibri"/>
          <w:sz w:val="22"/>
          <w:szCs w:val="22"/>
        </w:rPr>
      </w:pPr>
      <w:r>
        <w:rPr>
          <w:rFonts w:ascii="Segoe UI Symbol" w:eastAsia="MS Gothic" w:hAnsi="Segoe UI Symbol" w:cs="Segoe UI Symbol"/>
          <w:sz w:val="22"/>
          <w:szCs w:val="22"/>
        </w:rPr>
        <w:fldChar w:fldCharType="begin">
          <w:ffData>
            <w:name w:val="Kontrollkästchen5"/>
            <w:enabled/>
            <w:calcOnExit w:val="0"/>
            <w:checkBox>
              <w:sizeAuto/>
              <w:default w:val="0"/>
            </w:checkBox>
          </w:ffData>
        </w:fldChar>
      </w:r>
      <w:bookmarkStart w:id="10" w:name="Kontrollkästchen5"/>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0"/>
      <w:r>
        <w:rPr>
          <w:rFonts w:ascii="Segoe UI Symbol" w:eastAsia="MS Gothic" w:hAnsi="Segoe UI Symbol" w:cs="Segoe UI Symbol"/>
          <w:sz w:val="22"/>
          <w:szCs w:val="22"/>
        </w:rPr>
        <w:tab/>
      </w:r>
      <w:r w:rsidR="007A4286" w:rsidRPr="007A4286">
        <w:rPr>
          <w:rFonts w:ascii="Calibri" w:hAnsi="Calibri"/>
          <w:sz w:val="22"/>
          <w:szCs w:val="22"/>
        </w:rPr>
        <w:t>Das Unternehmen gehört keiner Vereinbarung / keinem Kartell gem. §§ 2, 3 GWB an.</w:t>
      </w:r>
    </w:p>
    <w:p w14:paraId="02E070B3" w14:textId="77777777" w:rsidR="007A4286" w:rsidRPr="003E036E" w:rsidRDefault="007A4286" w:rsidP="00AA10BA">
      <w:pPr>
        <w:pStyle w:val="Textkrper"/>
        <w:numPr>
          <w:ilvl w:val="0"/>
          <w:numId w:val="18"/>
        </w:numPr>
        <w:kinsoku w:val="0"/>
        <w:overflowPunct w:val="0"/>
        <w:autoSpaceDE w:val="0"/>
        <w:autoSpaceDN w:val="0"/>
        <w:adjustRightInd w:val="0"/>
        <w:spacing w:after="0" w:line="276" w:lineRule="auto"/>
        <w:ind w:left="284" w:right="85" w:hanging="142"/>
        <w:rPr>
          <w:rFonts w:ascii="Calibri" w:hAnsi="Calibri"/>
          <w:sz w:val="22"/>
          <w:szCs w:val="22"/>
        </w:rPr>
      </w:pPr>
      <w:r w:rsidRPr="003E036E">
        <w:rPr>
          <w:rFonts w:ascii="Calibri" w:hAnsi="Calibri"/>
          <w:sz w:val="22"/>
          <w:szCs w:val="22"/>
        </w:rPr>
        <w:t>Laut beigefügtem Nachweis bin ich / sind wir bevorzugter Bewerber</w:t>
      </w:r>
    </w:p>
    <w:p w14:paraId="7750287D" w14:textId="77777777" w:rsidR="003E036E" w:rsidRPr="003E036E" w:rsidRDefault="00FE6287" w:rsidP="00AA10BA">
      <w:pPr>
        <w:pStyle w:val="Textkrper"/>
        <w:tabs>
          <w:tab w:val="left" w:pos="6521"/>
          <w:tab w:val="right" w:pos="8789"/>
        </w:tabs>
        <w:kinsoku w:val="0"/>
        <w:overflowPunct w:val="0"/>
        <w:spacing w:before="54" w:line="276" w:lineRule="auto"/>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bookmarkStart w:id="11" w:name="Kontrollkästchen6"/>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1"/>
      <w:r>
        <w:rPr>
          <w:rFonts w:ascii="Segoe UI Symbol" w:eastAsia="MS Gothic" w:hAnsi="Segoe UI Symbol" w:cs="Segoe UI Symbol"/>
          <w:sz w:val="22"/>
          <w:szCs w:val="22"/>
        </w:rPr>
        <w:t xml:space="preserve"> </w:t>
      </w:r>
      <w:r w:rsidR="007A4286" w:rsidRPr="003E036E">
        <w:rPr>
          <w:rFonts w:ascii="Calibri" w:eastAsia="MS Gothic" w:hAnsi="Calibri"/>
          <w:sz w:val="22"/>
          <w:szCs w:val="22"/>
        </w:rPr>
        <w:t>als</w:t>
      </w:r>
      <w:r w:rsidR="007A4286" w:rsidRPr="003E036E">
        <w:rPr>
          <w:rFonts w:ascii="Calibri" w:hAnsi="Calibri"/>
          <w:sz w:val="22"/>
          <w:szCs w:val="22"/>
        </w:rPr>
        <w:t xml:space="preserve"> Werkstätte für behinderte Menschen</w:t>
      </w:r>
    </w:p>
    <w:p w14:paraId="592E3CB8" w14:textId="77777777" w:rsidR="007A4286" w:rsidRPr="007A4286" w:rsidRDefault="00FE6287" w:rsidP="00AA10BA">
      <w:pPr>
        <w:pStyle w:val="Textkrper"/>
        <w:tabs>
          <w:tab w:val="left" w:pos="6521"/>
          <w:tab w:val="right" w:pos="8789"/>
        </w:tabs>
        <w:kinsoku w:val="0"/>
        <w:overflowPunct w:val="0"/>
        <w:spacing w:before="54" w:line="276" w:lineRule="auto"/>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r>
        <w:rPr>
          <w:rFonts w:ascii="Segoe UI Symbol" w:eastAsia="MS Gothic" w:hAnsi="Segoe UI Symbol" w:cs="Segoe UI Symbol"/>
          <w:sz w:val="22"/>
          <w:szCs w:val="22"/>
        </w:rPr>
        <w:t xml:space="preserve"> </w:t>
      </w:r>
      <w:r w:rsidR="007A4286" w:rsidRPr="003E036E">
        <w:rPr>
          <w:rFonts w:ascii="Calibri" w:hAnsi="Calibri"/>
          <w:sz w:val="22"/>
          <w:szCs w:val="22"/>
        </w:rPr>
        <w:t>als</w:t>
      </w:r>
      <w:r w:rsidR="007A4286" w:rsidRPr="007A4286">
        <w:rPr>
          <w:rFonts w:ascii="Calibri" w:hAnsi="Calibri"/>
          <w:sz w:val="22"/>
          <w:szCs w:val="22"/>
        </w:rPr>
        <w:t xml:space="preserve"> Blindenwerkstätte</w:t>
      </w:r>
    </w:p>
    <w:p w14:paraId="5DDC529B" w14:textId="77777777" w:rsidR="007A4286" w:rsidRPr="007A4286" w:rsidRDefault="00FE6287" w:rsidP="00AA10BA">
      <w:pPr>
        <w:pStyle w:val="Textkrper"/>
        <w:tabs>
          <w:tab w:val="left" w:pos="5639"/>
        </w:tabs>
        <w:kinsoku w:val="0"/>
        <w:overflowPunct w:val="0"/>
        <w:spacing w:before="54" w:after="360" w:line="276" w:lineRule="auto"/>
        <w:ind w:left="426" w:right="85" w:hanging="142"/>
        <w:rPr>
          <w:rFonts w:ascii="Calibri" w:hAnsi="Calibri"/>
          <w:noProof/>
          <w:position w:val="-4"/>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r>
        <w:rPr>
          <w:rFonts w:ascii="Segoe UI Symbol" w:eastAsia="MS Gothic" w:hAnsi="Segoe UI Symbol" w:cs="Segoe UI Symbol"/>
          <w:sz w:val="22"/>
          <w:szCs w:val="22"/>
        </w:rPr>
        <w:t xml:space="preserve"> </w:t>
      </w:r>
      <w:r w:rsidR="007A4286" w:rsidRPr="007A4286">
        <w:rPr>
          <w:rFonts w:ascii="Calibri" w:hAnsi="Calibri"/>
          <w:noProof/>
          <w:position w:val="-4"/>
          <w:sz w:val="22"/>
          <w:szCs w:val="22"/>
        </w:rPr>
        <w:t>als sonstiges Sozialunternehmen im Sinne von § 118 GWB</w:t>
      </w:r>
    </w:p>
    <w:p w14:paraId="6859F67F" w14:textId="77777777" w:rsidR="007A4286" w:rsidRPr="007A4286" w:rsidRDefault="007A4286" w:rsidP="00AA10BA">
      <w:pPr>
        <w:pStyle w:val="Textkrper"/>
        <w:numPr>
          <w:ilvl w:val="0"/>
          <w:numId w:val="18"/>
        </w:numPr>
        <w:kinsoku w:val="0"/>
        <w:overflowPunct w:val="0"/>
        <w:autoSpaceDE w:val="0"/>
        <w:autoSpaceDN w:val="0"/>
        <w:adjustRightInd w:val="0"/>
        <w:spacing w:after="240" w:line="276" w:lineRule="auto"/>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A4286" w:rsidRPr="007A4286" w14:paraId="26B0143E" w14:textId="77777777" w:rsidTr="003E036E">
        <w:tc>
          <w:tcPr>
            <w:tcW w:w="6095" w:type="dxa"/>
            <w:tcBorders>
              <w:top w:val="nil"/>
              <w:left w:val="nil"/>
              <w:right w:val="nil"/>
            </w:tcBorders>
          </w:tcPr>
          <w:p w14:paraId="5E525F72" w14:textId="77777777" w:rsidR="007A4286" w:rsidRPr="007A4286" w:rsidRDefault="007A4286" w:rsidP="00AA10BA">
            <w:pPr>
              <w:pStyle w:val="Textkrper"/>
              <w:kinsoku w:val="0"/>
              <w:overflowPunct w:val="0"/>
              <w:spacing w:line="276" w:lineRule="auto"/>
              <w:ind w:left="-108" w:right="85" w:firstLine="142"/>
              <w:rPr>
                <w:rFonts w:ascii="Calibri" w:hAnsi="Calibri"/>
                <w:sz w:val="22"/>
                <w:szCs w:val="22"/>
              </w:rPr>
            </w:pPr>
            <w:r w:rsidRPr="007A4286">
              <w:rPr>
                <w:rFonts w:ascii="Calibri" w:hAnsi="Calibri"/>
                <w:sz w:val="22"/>
                <w:szCs w:val="22"/>
              </w:rPr>
              <w:t>Bezeichnung</w:t>
            </w:r>
          </w:p>
        </w:tc>
        <w:tc>
          <w:tcPr>
            <w:tcW w:w="2160" w:type="dxa"/>
            <w:tcBorders>
              <w:top w:val="nil"/>
              <w:left w:val="nil"/>
              <w:right w:val="nil"/>
            </w:tcBorders>
          </w:tcPr>
          <w:p w14:paraId="1924752E" w14:textId="77777777" w:rsidR="007A4286" w:rsidRPr="007A4286" w:rsidRDefault="007A4286" w:rsidP="00AA10BA">
            <w:pPr>
              <w:pStyle w:val="Textkrper"/>
              <w:kinsoku w:val="0"/>
              <w:overflowPunct w:val="0"/>
              <w:spacing w:line="276" w:lineRule="auto"/>
              <w:ind w:right="85"/>
              <w:rPr>
                <w:rFonts w:ascii="Calibri" w:hAnsi="Calibri"/>
                <w:sz w:val="22"/>
                <w:szCs w:val="22"/>
              </w:rPr>
            </w:pPr>
            <w:r w:rsidRPr="007A4286">
              <w:rPr>
                <w:rFonts w:ascii="Calibri" w:hAnsi="Calibri"/>
                <w:sz w:val="22"/>
                <w:szCs w:val="22"/>
              </w:rPr>
              <w:t>Mitgliedsnummer</w:t>
            </w:r>
          </w:p>
        </w:tc>
      </w:tr>
      <w:tr w:rsidR="007A4286" w:rsidRPr="007A4286" w14:paraId="2525469E" w14:textId="77777777" w:rsidTr="003E036E">
        <w:trPr>
          <w:trHeight w:hRule="exact" w:val="627"/>
        </w:trPr>
        <w:tc>
          <w:tcPr>
            <w:tcW w:w="6095" w:type="dxa"/>
          </w:tcPr>
          <w:p w14:paraId="4C0560A5"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055976C8" w14:textId="77777777" w:rsidR="007A4286" w:rsidRPr="007A4286" w:rsidRDefault="007A4286" w:rsidP="00AA10BA">
            <w:pPr>
              <w:pStyle w:val="Textkrper"/>
              <w:kinsoku w:val="0"/>
              <w:overflowPunct w:val="0"/>
              <w:spacing w:line="276" w:lineRule="auto"/>
              <w:ind w:right="85"/>
              <w:rPr>
                <w:rFonts w:ascii="Calibri" w:hAnsi="Calibri"/>
                <w:sz w:val="22"/>
                <w:szCs w:val="22"/>
              </w:rPr>
            </w:pPr>
          </w:p>
        </w:tc>
        <w:tc>
          <w:tcPr>
            <w:tcW w:w="2160" w:type="dxa"/>
          </w:tcPr>
          <w:p w14:paraId="542E8C27"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18C3A889" w14:textId="77777777" w:rsidR="007A4286" w:rsidRPr="007A4286" w:rsidRDefault="007A4286" w:rsidP="00AA10BA">
            <w:pPr>
              <w:pStyle w:val="Textkrper"/>
              <w:kinsoku w:val="0"/>
              <w:overflowPunct w:val="0"/>
              <w:spacing w:line="276" w:lineRule="auto"/>
              <w:ind w:right="85"/>
              <w:rPr>
                <w:rFonts w:ascii="Calibri" w:hAnsi="Calibri"/>
                <w:sz w:val="22"/>
                <w:szCs w:val="22"/>
              </w:rPr>
            </w:pPr>
          </w:p>
        </w:tc>
      </w:tr>
    </w:tbl>
    <w:p w14:paraId="2212F3BE" w14:textId="77777777" w:rsidR="007A4286" w:rsidRPr="003E036E" w:rsidRDefault="007A4286" w:rsidP="00AA10BA">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4C1D796B" w14:textId="77777777" w:rsidR="007A4286" w:rsidRPr="007A4286" w:rsidRDefault="00FE6287" w:rsidP="00AA10BA">
      <w:pPr>
        <w:pStyle w:val="Textkrper"/>
        <w:numPr>
          <w:ilvl w:val="0"/>
          <w:numId w:val="18"/>
        </w:numPr>
        <w:kinsoku w:val="0"/>
        <w:overflowPunct w:val="0"/>
        <w:autoSpaceDE w:val="0"/>
        <w:autoSpaceDN w:val="0"/>
        <w:adjustRightInd w:val="0"/>
        <w:spacing w:before="72" w:line="276" w:lineRule="auto"/>
        <w:ind w:left="284" w:right="85" w:hanging="142"/>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r>
        <w:rPr>
          <w:rFonts w:ascii="Segoe UI Symbol" w:eastAsia="MS Gothic" w:hAnsi="Segoe UI Symbol" w:cs="Segoe UI Symbol"/>
          <w:sz w:val="22"/>
          <w:szCs w:val="22"/>
        </w:rPr>
        <w:t xml:space="preserve"> </w:t>
      </w:r>
      <w:r w:rsidR="007A4286" w:rsidRPr="007A4286">
        <w:rPr>
          <w:rFonts w:ascii="Calibri" w:hAnsi="Calibri"/>
          <w:sz w:val="22"/>
          <w:szCs w:val="22"/>
        </w:rPr>
        <w:t xml:space="preserve">Ich bin / Wir sind ein </w:t>
      </w:r>
      <w:r w:rsidR="007A4286" w:rsidRPr="007A4286">
        <w:rPr>
          <w:rFonts w:ascii="Calibri" w:hAnsi="Calibri"/>
          <w:b/>
          <w:bCs/>
          <w:sz w:val="22"/>
          <w:szCs w:val="22"/>
        </w:rPr>
        <w:t xml:space="preserve">ausländisches </w:t>
      </w:r>
      <w:r w:rsidR="007A4286"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0C093D1F" w14:textId="77777777" w:rsidTr="003E036E">
        <w:trPr>
          <w:trHeight w:hRule="exact" w:val="529"/>
        </w:trPr>
        <w:tc>
          <w:tcPr>
            <w:tcW w:w="8250" w:type="dxa"/>
          </w:tcPr>
          <w:p w14:paraId="21C7DCF5" w14:textId="77777777" w:rsidR="007A4286" w:rsidRPr="007A4286" w:rsidRDefault="007A4286" w:rsidP="00AA10BA">
            <w:pPr>
              <w:tabs>
                <w:tab w:val="left" w:pos="3686"/>
              </w:tabs>
              <w:spacing w:after="0" w:line="276"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0B7469BD" w14:textId="77777777" w:rsidR="007A4286" w:rsidRPr="007A4286" w:rsidRDefault="007A4286" w:rsidP="00AA10BA">
            <w:pPr>
              <w:pStyle w:val="Textkrper"/>
              <w:kinsoku w:val="0"/>
              <w:overflowPunct w:val="0"/>
              <w:spacing w:before="72" w:line="276" w:lineRule="auto"/>
              <w:ind w:right="85"/>
              <w:rPr>
                <w:rFonts w:ascii="Calibri" w:hAnsi="Calibri"/>
                <w:sz w:val="22"/>
                <w:szCs w:val="22"/>
              </w:rPr>
            </w:pPr>
          </w:p>
        </w:tc>
      </w:tr>
    </w:tbl>
    <w:p w14:paraId="597A9059" w14:textId="77777777" w:rsidR="007A4286" w:rsidRPr="00581229" w:rsidRDefault="00FE6287" w:rsidP="00AA10BA">
      <w:pPr>
        <w:pStyle w:val="Textkrper"/>
        <w:tabs>
          <w:tab w:val="left" w:pos="2268"/>
        </w:tabs>
        <w:kinsoku w:val="0"/>
        <w:overflowPunct w:val="0"/>
        <w:spacing w:before="46" w:line="276" w:lineRule="auto"/>
        <w:ind w:left="284" w:right="85"/>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r>
        <w:rPr>
          <w:rFonts w:ascii="Segoe UI Symbol" w:eastAsia="MS Gothic" w:hAnsi="Segoe UI Symbol" w:cs="Segoe UI Symbol"/>
          <w:sz w:val="22"/>
          <w:szCs w:val="22"/>
        </w:rPr>
        <w:t xml:space="preserve"> </w:t>
      </w:r>
      <w:r w:rsidR="007A4286" w:rsidRPr="00581229">
        <w:rPr>
          <w:rFonts w:ascii="Calibri" w:hAnsi="Calibri"/>
          <w:sz w:val="22"/>
          <w:szCs w:val="22"/>
        </w:rPr>
        <w:t>EU-Staat</w:t>
      </w:r>
      <w:r w:rsidR="007A4286" w:rsidRPr="00581229">
        <w:rPr>
          <w:rFonts w:ascii="Calibri" w:hAnsi="Calibri"/>
          <w:sz w:val="22"/>
          <w:szCs w:val="22"/>
        </w:rPr>
        <w:tab/>
        <w:t xml:space="preserve"> </w:t>
      </w:r>
      <w:r w:rsidR="007A4286" w:rsidRPr="00581229">
        <w:rPr>
          <w:rFonts w:ascii="Calibri" w:hAnsi="Calibri"/>
          <w:sz w:val="22"/>
          <w:szCs w:val="22"/>
        </w:rPr>
        <w:tab/>
      </w:r>
      <w:r w:rsidR="007A4286" w:rsidRPr="007A4286">
        <w:rPr>
          <w:rFonts w:ascii="Calibri" w:eastAsia="MS Gothic" w:hAnsi="Calibri"/>
          <w:sz w:val="22"/>
          <w:szCs w:val="22"/>
        </w:rPr>
        <w:t xml:space="preserve"> </w:t>
      </w: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Pr>
          <w:rFonts w:ascii="Segoe UI Symbol" w:eastAsia="MS Gothic" w:hAnsi="Segoe UI Symbol" w:cs="Segoe UI Symbol"/>
          <w:sz w:val="22"/>
          <w:szCs w:val="22"/>
        </w:rPr>
        <w:instrText xml:space="preserve"> FORMCHECKBOX </w:instrText>
      </w:r>
      <w:r w:rsidR="00F54AFD">
        <w:rPr>
          <w:rFonts w:ascii="Segoe UI Symbol" w:eastAsia="MS Gothic" w:hAnsi="Segoe UI Symbol" w:cs="Segoe UI Symbol"/>
          <w:sz w:val="22"/>
          <w:szCs w:val="22"/>
        </w:rPr>
      </w:r>
      <w:r w:rsidR="00F54AFD">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r>
        <w:rPr>
          <w:rFonts w:ascii="Segoe UI Symbol" w:eastAsia="MS Gothic" w:hAnsi="Segoe UI Symbol" w:cs="Segoe UI Symbol"/>
          <w:sz w:val="22"/>
          <w:szCs w:val="22"/>
        </w:rPr>
        <w:t xml:space="preserve"> </w:t>
      </w:r>
      <w:r w:rsidR="007A4286" w:rsidRPr="00581229">
        <w:rPr>
          <w:rFonts w:ascii="Calibri" w:hAnsi="Calibri"/>
          <w:sz w:val="22"/>
          <w:szCs w:val="22"/>
        </w:rPr>
        <w:t>anderer Staat</w:t>
      </w:r>
    </w:p>
    <w:p w14:paraId="4E00881D" w14:textId="77777777" w:rsidR="007A4286" w:rsidRPr="00581229" w:rsidRDefault="007A4286" w:rsidP="00866A97">
      <w:pPr>
        <w:spacing w:after="120" w:line="240" w:lineRule="auto"/>
        <w:ind w:right="85"/>
        <w:rPr>
          <w:rFonts w:ascii="Calibri" w:hAnsi="Calibri"/>
          <w:sz w:val="24"/>
        </w:rPr>
      </w:pPr>
      <w:r w:rsidRPr="00581229">
        <w:rPr>
          <w:rFonts w:ascii="Calibri" w:hAnsi="Calibri"/>
        </w:rPr>
        <w:br w:type="page"/>
      </w:r>
    </w:p>
    <w:p w14:paraId="05729BF4" w14:textId="77777777" w:rsidR="00FA00B3" w:rsidRPr="009A5268" w:rsidRDefault="00FA00B3" w:rsidP="00866A97">
      <w:pPr>
        <w:pStyle w:val="berschrift2"/>
        <w:ind w:right="85"/>
      </w:pPr>
      <w:bookmarkStart w:id="12" w:name="_Toc232688678"/>
      <w:r w:rsidRPr="009A5268">
        <w:lastRenderedPageBreak/>
        <w:t>Referenzen</w:t>
      </w:r>
      <w:bookmarkEnd w:id="12"/>
    </w:p>
    <w:p w14:paraId="6E8A13B0" w14:textId="77777777" w:rsidR="00DB56E1" w:rsidRPr="009A5268" w:rsidRDefault="00DB56E1" w:rsidP="00DB56E1">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4222377B" w14:textId="77777777" w:rsidR="00DB56E1" w:rsidRPr="009A5268" w:rsidRDefault="00DB56E1" w:rsidP="00DB56E1">
      <w:pPr>
        <w:spacing w:line="276" w:lineRule="auto"/>
        <w:ind w:right="85"/>
        <w:jc w:val="both"/>
        <w:rPr>
          <w:rFonts w:ascii="Calibri" w:hAnsi="Calibri" w:cs="Calibri"/>
          <w:sz w:val="22"/>
          <w:szCs w:val="22"/>
        </w:rPr>
      </w:pPr>
      <w:r>
        <w:rPr>
          <w:rFonts w:ascii="Calibri" w:hAnsi="Calibri" w:cs="Calibri"/>
          <w:b/>
          <w:sz w:val="22"/>
          <w:szCs w:val="22"/>
        </w:rPr>
        <w:t>Hinweis</w:t>
      </w:r>
      <w:r w:rsidRPr="009A5268">
        <w:rPr>
          <w:rFonts w:ascii="Calibri" w:hAnsi="Calibri" w:cs="Calibri"/>
          <w:b/>
          <w:sz w:val="22"/>
          <w:szCs w:val="22"/>
        </w:rPr>
        <w:t xml:space="preserve">: </w:t>
      </w:r>
      <w:r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35B73CEE" w14:textId="77777777" w:rsidR="00DB56E1" w:rsidRPr="009B1F0D" w:rsidRDefault="00DB56E1" w:rsidP="00DB56E1">
      <w:pPr>
        <w:spacing w:line="240" w:lineRule="auto"/>
        <w:ind w:right="-57"/>
        <w:jc w:val="both"/>
        <w:rPr>
          <w:rFonts w:ascii="Calibri" w:hAnsi="Calibri" w:cs="Calibri"/>
          <w:sz w:val="28"/>
          <w:szCs w:val="28"/>
        </w:rPr>
      </w:pPr>
      <w:bookmarkStart w:id="13" w:name="_Hlk219974700"/>
      <w:r w:rsidRPr="009B1F0D">
        <w:rPr>
          <w:rFonts w:ascii="Calibri" w:hAnsi="Calibri" w:cs="Calibri"/>
          <w:b/>
          <w:bCs/>
          <w:color w:val="0070C0"/>
          <w:sz w:val="28"/>
          <w:szCs w:val="28"/>
        </w:rPr>
        <w:t>Anforderungen an Referenzprojekte</w:t>
      </w:r>
    </w:p>
    <w:p w14:paraId="51A948BB" w14:textId="77777777" w:rsidR="00DB56E1" w:rsidRPr="009B1F0D" w:rsidRDefault="00DB56E1" w:rsidP="00DB56E1">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Wir erwarten mindestens 3 Referenzprojekte</w:t>
      </w:r>
      <w:r>
        <w:rPr>
          <w:rFonts w:ascii="Calibri" w:hAnsi="Calibri" w:cs="Calibri"/>
          <w:b/>
          <w:bCs/>
          <w:color w:val="0070C0"/>
          <w:sz w:val="22"/>
          <w:szCs w:val="22"/>
        </w:rPr>
        <w:t xml:space="preserve">, vergleichbar </w:t>
      </w:r>
      <w:r w:rsidRPr="009B1F0D">
        <w:rPr>
          <w:rFonts w:ascii="Calibri" w:hAnsi="Calibri" w:cs="Calibri"/>
          <w:b/>
          <w:bCs/>
          <w:color w:val="0070C0"/>
          <w:sz w:val="22"/>
          <w:szCs w:val="22"/>
        </w:rPr>
        <w:t xml:space="preserve">zu den von uns ausgeschriebenen Leistungen. </w:t>
      </w:r>
    </w:p>
    <w:p w14:paraId="665818B4" w14:textId="77777777" w:rsidR="00DB56E1" w:rsidRPr="009B1F0D" w:rsidRDefault="00DB56E1" w:rsidP="00DB56E1">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 xml:space="preserve">Weitere </w:t>
      </w:r>
      <w:r>
        <w:rPr>
          <w:rFonts w:ascii="Calibri" w:hAnsi="Calibri" w:cs="Calibri"/>
          <w:b/>
          <w:bCs/>
          <w:color w:val="0070C0"/>
          <w:sz w:val="22"/>
          <w:szCs w:val="22"/>
        </w:rPr>
        <w:t>Mindest-</w:t>
      </w:r>
      <w:r w:rsidRPr="009B1F0D">
        <w:rPr>
          <w:rFonts w:ascii="Calibri" w:hAnsi="Calibri" w:cs="Calibri"/>
          <w:b/>
          <w:bCs/>
          <w:color w:val="0070C0"/>
          <w:sz w:val="22"/>
          <w:szCs w:val="22"/>
        </w:rPr>
        <w:t>Anforderungen sind</w:t>
      </w:r>
      <w:r>
        <w:rPr>
          <w:rFonts w:ascii="Calibri" w:hAnsi="Calibri" w:cs="Calibri"/>
          <w:b/>
          <w:bCs/>
          <w:color w:val="0070C0"/>
          <w:sz w:val="22"/>
          <w:szCs w:val="22"/>
        </w:rPr>
        <w:t>:</w:t>
      </w:r>
    </w:p>
    <w:p w14:paraId="5CB8AB5F" w14:textId="77777777" w:rsidR="00DB56E1" w:rsidRDefault="00DB56E1" w:rsidP="00DB56E1">
      <w:pPr>
        <w:pStyle w:val="Listenabsatz"/>
        <w:numPr>
          <w:ilvl w:val="0"/>
          <w:numId w:val="18"/>
        </w:numPr>
        <w:spacing w:after="120"/>
        <w:ind w:right="-57"/>
        <w:jc w:val="both"/>
        <w:rPr>
          <w:rFonts w:ascii="Calibri" w:hAnsi="Calibri" w:cs="Calibri"/>
          <w:bCs/>
          <w:color w:val="0070C0"/>
          <w:sz w:val="22"/>
          <w:lang w:eastAsia="de-DE"/>
        </w:rPr>
      </w:pPr>
      <w:r>
        <w:rPr>
          <w:rFonts w:ascii="Calibri" w:hAnsi="Calibri" w:cs="Calibri"/>
          <w:bCs/>
          <w:color w:val="0070C0"/>
          <w:sz w:val="22"/>
          <w:lang w:eastAsia="de-DE"/>
        </w:rPr>
        <w:t xml:space="preserve">die </w:t>
      </w:r>
      <w:r w:rsidRPr="005476B3">
        <w:rPr>
          <w:rFonts w:ascii="Calibri" w:hAnsi="Calibri" w:cs="Calibri"/>
          <w:bCs/>
          <w:color w:val="0070C0"/>
          <w:sz w:val="22"/>
          <w:lang w:eastAsia="de-DE"/>
        </w:rPr>
        <w:t>Referenz</w:t>
      </w:r>
      <w:r>
        <w:rPr>
          <w:rFonts w:ascii="Calibri" w:hAnsi="Calibri" w:cs="Calibri"/>
          <w:bCs/>
          <w:color w:val="0070C0"/>
          <w:sz w:val="22"/>
          <w:lang w:eastAsia="de-DE"/>
        </w:rPr>
        <w:t>en</w:t>
      </w:r>
      <w:r w:rsidRPr="005476B3">
        <w:rPr>
          <w:rFonts w:ascii="Calibri" w:hAnsi="Calibri" w:cs="Calibri"/>
          <w:bCs/>
          <w:color w:val="0070C0"/>
          <w:sz w:val="22"/>
          <w:lang w:eastAsia="de-DE"/>
        </w:rPr>
        <w:t xml:space="preserve"> </w:t>
      </w:r>
      <w:r>
        <w:rPr>
          <w:rFonts w:ascii="Calibri" w:hAnsi="Calibri" w:cs="Calibri"/>
          <w:bCs/>
          <w:color w:val="0070C0"/>
          <w:sz w:val="22"/>
          <w:lang w:eastAsia="de-DE"/>
        </w:rPr>
        <w:t>sind</w:t>
      </w:r>
      <w:r w:rsidRPr="005476B3">
        <w:rPr>
          <w:rFonts w:ascii="Calibri" w:hAnsi="Calibri" w:cs="Calibri"/>
          <w:bCs/>
          <w:color w:val="0070C0"/>
          <w:sz w:val="22"/>
          <w:lang w:eastAsia="de-DE"/>
        </w:rPr>
        <w:t xml:space="preserve"> in Bezug auf Fertigstellung der Planungsleistung nicht älter als 5 Jahre</w:t>
      </w:r>
    </w:p>
    <w:p w14:paraId="339350A0" w14:textId="77777777" w:rsidR="00DB56E1" w:rsidRPr="005476B3" w:rsidRDefault="00DB56E1" w:rsidP="00DB56E1">
      <w:pPr>
        <w:pStyle w:val="Listenabsatz"/>
        <w:numPr>
          <w:ilvl w:val="0"/>
          <w:numId w:val="18"/>
        </w:numPr>
        <w:spacing w:after="120"/>
        <w:ind w:right="-57"/>
        <w:jc w:val="both"/>
        <w:rPr>
          <w:rFonts w:ascii="Calibri" w:hAnsi="Calibri" w:cs="Calibri"/>
          <w:bCs/>
          <w:color w:val="0070C0"/>
          <w:sz w:val="22"/>
          <w:lang w:eastAsia="de-DE"/>
        </w:rPr>
      </w:pPr>
      <w:r>
        <w:rPr>
          <w:rFonts w:ascii="Calibri" w:hAnsi="Calibri" w:cs="Calibri"/>
          <w:bCs/>
          <w:color w:val="0070C0"/>
          <w:sz w:val="22"/>
          <w:lang w:eastAsia="de-DE"/>
        </w:rPr>
        <w:t>die Planungsleistungen müssen bereits abgeschlossen / beendet sein</w:t>
      </w:r>
    </w:p>
    <w:p w14:paraId="3588E04B" w14:textId="77777777" w:rsidR="00DB56E1" w:rsidRPr="005476B3" w:rsidRDefault="00DB56E1" w:rsidP="00DB56E1">
      <w:pPr>
        <w:pStyle w:val="Listenabsatz"/>
        <w:numPr>
          <w:ilvl w:val="0"/>
          <w:numId w:val="18"/>
        </w:numPr>
        <w:spacing w:after="120"/>
        <w:ind w:right="-57"/>
        <w:jc w:val="both"/>
        <w:rPr>
          <w:rFonts w:ascii="Calibri" w:hAnsi="Calibri" w:cs="Calibri"/>
          <w:bCs/>
          <w:color w:val="0070C0"/>
          <w:sz w:val="22"/>
          <w:lang w:eastAsia="de-DE"/>
        </w:rPr>
      </w:pPr>
      <w:r w:rsidRPr="005476B3">
        <w:rPr>
          <w:rFonts w:ascii="Calibri" w:hAnsi="Calibri" w:cs="Calibri"/>
          <w:bCs/>
          <w:color w:val="0070C0"/>
          <w:sz w:val="22"/>
          <w:lang w:eastAsia="de-DE"/>
        </w:rPr>
        <w:t>vergleichbar in Bezug auf Umfang und Schwierigkeitsgrad</w:t>
      </w:r>
    </w:p>
    <w:p w14:paraId="5F1172BD" w14:textId="5770791B" w:rsidR="00DB56E1" w:rsidRPr="005476B3" w:rsidRDefault="00DB56E1" w:rsidP="00DB56E1">
      <w:pPr>
        <w:pStyle w:val="Listenabsatz"/>
        <w:numPr>
          <w:ilvl w:val="0"/>
          <w:numId w:val="18"/>
        </w:numPr>
        <w:spacing w:after="240" w:line="276" w:lineRule="auto"/>
        <w:ind w:left="459" w:right="-57" w:hanging="357"/>
        <w:jc w:val="both"/>
        <w:rPr>
          <w:rFonts w:ascii="Calibri" w:hAnsi="Calibri" w:cs="Calibri"/>
          <w:bCs/>
          <w:color w:val="0070C0"/>
          <w:sz w:val="22"/>
          <w:lang w:eastAsia="de-DE"/>
        </w:rPr>
      </w:pPr>
      <w:r w:rsidRPr="005476B3">
        <w:rPr>
          <w:rFonts w:ascii="Calibri" w:hAnsi="Calibri" w:cs="Calibri"/>
          <w:bCs/>
          <w:color w:val="0070C0"/>
          <w:sz w:val="22"/>
          <w:lang w:eastAsia="de-DE"/>
        </w:rPr>
        <w:t>mind. 2 Referenzen zu Bauen im Bestand in Forschungseinrichtungen</w:t>
      </w:r>
      <w:r>
        <w:rPr>
          <w:rFonts w:ascii="Calibri" w:hAnsi="Calibri" w:cs="Calibri"/>
          <w:bCs/>
          <w:color w:val="0070C0"/>
          <w:sz w:val="22"/>
          <w:lang w:eastAsia="de-DE"/>
        </w:rPr>
        <w:t xml:space="preserve"> (od. Krankenhausbau mit </w:t>
      </w:r>
      <w:proofErr w:type="spellStart"/>
      <w:r>
        <w:rPr>
          <w:rFonts w:ascii="Calibri" w:hAnsi="Calibri" w:cs="Calibri"/>
          <w:bCs/>
          <w:color w:val="0070C0"/>
          <w:sz w:val="22"/>
          <w:lang w:eastAsia="de-DE"/>
        </w:rPr>
        <w:t>ähnl</w:t>
      </w:r>
      <w:proofErr w:type="spellEnd"/>
      <w:r>
        <w:rPr>
          <w:rFonts w:ascii="Calibri" w:hAnsi="Calibri" w:cs="Calibri"/>
          <w:bCs/>
          <w:color w:val="0070C0"/>
          <w:sz w:val="22"/>
          <w:lang w:eastAsia="de-DE"/>
        </w:rPr>
        <w:t>. hohen Anforderungen)</w:t>
      </w:r>
    </w:p>
    <w:bookmarkEnd w:id="13"/>
    <w:p w14:paraId="2AEC4D7E" w14:textId="77777777" w:rsidR="00DB56E1" w:rsidRDefault="00DB56E1" w:rsidP="00DB56E1">
      <w:pPr>
        <w:spacing w:line="276" w:lineRule="auto"/>
        <w:ind w:right="85"/>
        <w:jc w:val="both"/>
        <w:rPr>
          <w:rFonts w:ascii="Calibri" w:hAnsi="Calibri" w:cs="Calibri"/>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46659345" w14:textId="77777777" w:rsidR="00DB56E1" w:rsidRDefault="00DB56E1" w:rsidP="00DB56E1">
      <w:pPr>
        <w:pStyle w:val="NurText"/>
        <w:spacing w:line="276" w:lineRule="auto"/>
      </w:pPr>
      <w:r>
        <w:t>Beruft sich ein Bieter auf Referenzprojekte, die nicht im Namen des aktuellen Büros, sondern im Rahmen einer früheren Anstellung der Inhaber oder Mitarbeiter realisiert wurden, ist dies nur zulässig, sofern eine Freigabeerklärung des ursprünglichen Büros vorliegt. Der Bieter hat nachzuweisen, dass das frühere Büro der Verwendung des Projekts als Referenz für die aktuelle Ausschreibung zustimmt. Fehlt diese Bestätigung, gilt die Referenz als nicht erbracht.</w:t>
      </w:r>
    </w:p>
    <w:p w14:paraId="41CF9642" w14:textId="77777777" w:rsidR="00DB56E1" w:rsidRPr="009A5268" w:rsidRDefault="00DB56E1" w:rsidP="00DB56E1">
      <w:pPr>
        <w:spacing w:line="276" w:lineRule="auto"/>
        <w:ind w:right="85"/>
        <w:jc w:val="both"/>
        <w:rPr>
          <w:rFonts w:ascii="Calibri" w:hAnsi="Calibri" w:cs="Calibri"/>
          <w:b/>
          <w:sz w:val="22"/>
          <w:szCs w:val="22"/>
        </w:rPr>
      </w:pPr>
    </w:p>
    <w:p w14:paraId="61640957" w14:textId="77777777" w:rsidR="009A5268" w:rsidRPr="009A5268" w:rsidRDefault="009A5268" w:rsidP="00866A97">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55C72EE3" w14:textId="77777777" w:rsidR="009A5268" w:rsidRPr="008C76CF" w:rsidRDefault="009A5268" w:rsidP="00866A97">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1</w:t>
      </w:r>
    </w:p>
    <w:p w14:paraId="555EA3F7" w14:textId="77777777" w:rsidR="009A5268" w:rsidRPr="009A5268" w:rsidRDefault="009A5268" w:rsidP="00866A97">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115528AA"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2AC50AF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6443074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7A7A8B80"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4A46987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43A6FE1F"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B05C42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774296BB"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09D7539"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787DAF9"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86FD31C"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7502CFEE"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7EFD9EC"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6048908" w14:textId="77777777" w:rsidTr="0038519A">
        <w:trPr>
          <w:trHeight w:hRule="exact" w:val="1898"/>
        </w:trPr>
        <w:tc>
          <w:tcPr>
            <w:tcW w:w="3432" w:type="dxa"/>
            <w:tcBorders>
              <w:top w:val="single" w:sz="6" w:space="0" w:color="auto"/>
              <w:left w:val="single" w:sz="6" w:space="0" w:color="auto"/>
              <w:bottom w:val="single" w:sz="6" w:space="0" w:color="auto"/>
              <w:right w:val="single" w:sz="6" w:space="0" w:color="auto"/>
            </w:tcBorders>
          </w:tcPr>
          <w:p w14:paraId="51E84AB0"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57861FAC"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4F79EC3D"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368C970"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C31FDCE"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709CC59"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7DF1675E"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11776B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EDD7701"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4E2B1E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17D0FF75"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47E4F8FB"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63087F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7F0FB5E" w14:textId="77777777" w:rsidTr="0038519A">
        <w:trPr>
          <w:trHeight w:hRule="exact" w:val="2269"/>
        </w:trPr>
        <w:tc>
          <w:tcPr>
            <w:tcW w:w="3432" w:type="dxa"/>
            <w:tcBorders>
              <w:top w:val="single" w:sz="6" w:space="0" w:color="auto"/>
              <w:left w:val="single" w:sz="6" w:space="0" w:color="auto"/>
              <w:bottom w:val="single" w:sz="6" w:space="0" w:color="auto"/>
              <w:right w:val="single" w:sz="6" w:space="0" w:color="auto"/>
            </w:tcBorders>
          </w:tcPr>
          <w:p w14:paraId="112B64D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48C943B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6C3847C7" w14:textId="77777777" w:rsidR="009A5268" w:rsidRPr="008C76CF" w:rsidRDefault="009A5268" w:rsidP="00866A97">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46269E3F"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291A197"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5E6CB37"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32E81300" w14:textId="24D0DCF4" w:rsid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7BB93535" w14:textId="5ACFCF80" w:rsidR="00B92EE1" w:rsidRPr="00B92EE1" w:rsidRDefault="00B92EE1" w:rsidP="00866A97">
            <w:pPr>
              <w:autoSpaceDE w:val="0"/>
              <w:autoSpaceDN w:val="0"/>
              <w:adjustRightInd w:val="0"/>
              <w:spacing w:after="0" w:line="240" w:lineRule="auto"/>
              <w:ind w:right="85"/>
              <w:rPr>
                <w:rFonts w:ascii="Calibri" w:hAnsi="Calibri" w:cs="Calibri"/>
                <w:color w:val="000000"/>
                <w:sz w:val="22"/>
                <w:szCs w:val="22"/>
              </w:rPr>
            </w:pPr>
            <w:r w:rsidRPr="00B92EE1">
              <w:rPr>
                <w:rFonts w:ascii="Calibri" w:hAnsi="Calibri" w:cs="Calibri"/>
                <w:color w:val="000000"/>
                <w:sz w:val="22"/>
                <w:szCs w:val="22"/>
              </w:rPr>
              <w:t>(Zwingend mit anzugeben ist, welche Leistungsphasen im eigenen Büro bearbeitet wurden)</w:t>
            </w:r>
          </w:p>
          <w:p w14:paraId="0C2DB647" w14:textId="77777777" w:rsidR="009A5268" w:rsidRPr="009A5268" w:rsidRDefault="009A5268" w:rsidP="00866A97">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50B67C03"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3C05E1A" w14:textId="77777777" w:rsidR="009A5268" w:rsidRPr="009A5268" w:rsidRDefault="009A5268" w:rsidP="00866A97">
            <w:pPr>
              <w:autoSpaceDE w:val="0"/>
              <w:autoSpaceDN w:val="0"/>
              <w:adjustRightInd w:val="0"/>
              <w:spacing w:after="0" w:line="240" w:lineRule="auto"/>
              <w:ind w:right="85"/>
              <w:jc w:val="both"/>
              <w:rPr>
                <w:rFonts w:ascii="Calibri" w:hAnsi="Calibri" w:cs="Calibri"/>
                <w:color w:val="000000"/>
                <w:sz w:val="22"/>
                <w:szCs w:val="22"/>
              </w:rPr>
            </w:pPr>
          </w:p>
        </w:tc>
      </w:tr>
    </w:tbl>
    <w:p w14:paraId="020EA033" w14:textId="77777777" w:rsidR="009A5268" w:rsidRPr="009A5268" w:rsidRDefault="009A5268" w:rsidP="00866A97">
      <w:pPr>
        <w:spacing w:after="0" w:line="240" w:lineRule="auto"/>
        <w:ind w:right="85"/>
        <w:jc w:val="both"/>
        <w:rPr>
          <w:rFonts w:ascii="Calibri" w:hAnsi="Calibri" w:cs="Calibri"/>
          <w:sz w:val="22"/>
          <w:szCs w:val="22"/>
        </w:rPr>
      </w:pPr>
    </w:p>
    <w:p w14:paraId="0624863E" w14:textId="77777777" w:rsidR="009A5268" w:rsidRPr="009A5268" w:rsidRDefault="009A5268" w:rsidP="00866A97">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423EB777" w14:textId="77777777" w:rsidR="009A5268" w:rsidRPr="008C76CF" w:rsidRDefault="009A5268" w:rsidP="00866A97">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2</w:t>
      </w:r>
    </w:p>
    <w:p w14:paraId="7B1130E0" w14:textId="77777777" w:rsidR="009A5268" w:rsidRPr="009A5268" w:rsidRDefault="009A5268" w:rsidP="00866A97">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057E1F3C"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D8CFE6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0509A1F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5D968E8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73E724DD"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07EC3C53"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280F878"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38C8EBDC"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F0D2FB7"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E53A4D8"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CD3028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16142493"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DCBCBBC"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24E85BB" w14:textId="77777777" w:rsidTr="0038519A">
        <w:trPr>
          <w:trHeight w:hRule="exact" w:val="1756"/>
        </w:trPr>
        <w:tc>
          <w:tcPr>
            <w:tcW w:w="3432" w:type="dxa"/>
            <w:tcBorders>
              <w:top w:val="single" w:sz="6" w:space="0" w:color="auto"/>
              <w:left w:val="single" w:sz="6" w:space="0" w:color="auto"/>
              <w:bottom w:val="single" w:sz="6" w:space="0" w:color="auto"/>
              <w:right w:val="single" w:sz="6" w:space="0" w:color="auto"/>
            </w:tcBorders>
          </w:tcPr>
          <w:p w14:paraId="59E7B920"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29B5E57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423165E4"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C1EBD3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C126E11"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96D362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4DC3E44A"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F19CE7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260F62C"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A155CE9"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209A559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5BD1B6DA"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760A9D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B3FCC26"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0CD0D7FE"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42FAF53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309E96A0" w14:textId="77777777" w:rsidR="009A5268" w:rsidRPr="008C76CF" w:rsidRDefault="009A5268" w:rsidP="00866A97">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4F0548D2"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8C7922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EB2C283"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198794B1" w14:textId="4742571D" w:rsid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54094E31" w14:textId="77777777" w:rsidR="00BB6FB0" w:rsidRPr="00B92EE1" w:rsidRDefault="00BB6FB0" w:rsidP="00BB6FB0">
            <w:pPr>
              <w:autoSpaceDE w:val="0"/>
              <w:autoSpaceDN w:val="0"/>
              <w:adjustRightInd w:val="0"/>
              <w:spacing w:after="0" w:line="240" w:lineRule="auto"/>
              <w:ind w:right="85"/>
              <w:rPr>
                <w:rFonts w:ascii="Calibri" w:hAnsi="Calibri" w:cs="Calibri"/>
                <w:color w:val="000000"/>
                <w:sz w:val="22"/>
                <w:szCs w:val="22"/>
              </w:rPr>
            </w:pPr>
            <w:r w:rsidRPr="00B92EE1">
              <w:rPr>
                <w:rFonts w:ascii="Calibri" w:hAnsi="Calibri" w:cs="Calibri"/>
                <w:color w:val="000000"/>
                <w:sz w:val="22"/>
                <w:szCs w:val="22"/>
              </w:rPr>
              <w:t>(Zwingend mit anzugeben ist, welche Leistungsphasen im eigenen Büro bearbeitet wurden)</w:t>
            </w:r>
          </w:p>
          <w:p w14:paraId="5714CD00" w14:textId="77777777" w:rsidR="00BB6FB0" w:rsidRPr="009A5268" w:rsidRDefault="00BB6FB0" w:rsidP="00866A97">
            <w:pPr>
              <w:autoSpaceDE w:val="0"/>
              <w:autoSpaceDN w:val="0"/>
              <w:adjustRightInd w:val="0"/>
              <w:spacing w:after="0" w:line="240" w:lineRule="auto"/>
              <w:ind w:right="85"/>
              <w:rPr>
                <w:rFonts w:ascii="Calibri" w:hAnsi="Calibri" w:cs="Calibri"/>
                <w:b/>
                <w:bCs/>
                <w:color w:val="000000"/>
                <w:sz w:val="22"/>
                <w:szCs w:val="22"/>
              </w:rPr>
            </w:pPr>
          </w:p>
          <w:p w14:paraId="015FF756" w14:textId="77777777" w:rsidR="009A5268" w:rsidRPr="009A5268" w:rsidRDefault="009A5268" w:rsidP="00866A97">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59A05816"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7602685" w14:textId="77777777" w:rsidR="009A5268" w:rsidRPr="009A5268" w:rsidRDefault="009A5268" w:rsidP="00866A97">
            <w:pPr>
              <w:autoSpaceDE w:val="0"/>
              <w:autoSpaceDN w:val="0"/>
              <w:adjustRightInd w:val="0"/>
              <w:spacing w:after="0" w:line="240" w:lineRule="auto"/>
              <w:ind w:right="85"/>
              <w:jc w:val="both"/>
              <w:rPr>
                <w:rFonts w:ascii="Calibri" w:hAnsi="Calibri" w:cs="Calibri"/>
                <w:color w:val="000000"/>
                <w:sz w:val="22"/>
                <w:szCs w:val="22"/>
              </w:rPr>
            </w:pPr>
          </w:p>
        </w:tc>
      </w:tr>
    </w:tbl>
    <w:p w14:paraId="6ADD01B7" w14:textId="77777777" w:rsidR="009A5268" w:rsidRPr="009A5268" w:rsidRDefault="009A5268" w:rsidP="00866A97">
      <w:pPr>
        <w:tabs>
          <w:tab w:val="left" w:pos="3686"/>
        </w:tabs>
        <w:spacing w:after="0" w:line="240" w:lineRule="auto"/>
        <w:ind w:right="85"/>
        <w:rPr>
          <w:rFonts w:ascii="Calibri" w:hAnsi="Calibri" w:cs="Calibri"/>
          <w:sz w:val="22"/>
          <w:szCs w:val="22"/>
        </w:rPr>
      </w:pPr>
    </w:p>
    <w:p w14:paraId="3B97B96D" w14:textId="77777777" w:rsidR="009A5268" w:rsidRPr="009A5268" w:rsidRDefault="009A5268" w:rsidP="00866A97">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46B14C76" w14:textId="77777777" w:rsidR="009A5268" w:rsidRPr="008C76CF" w:rsidRDefault="009A5268" w:rsidP="00866A97">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3</w:t>
      </w:r>
    </w:p>
    <w:p w14:paraId="1ACF17BF" w14:textId="77777777" w:rsidR="009A5268" w:rsidRPr="009A5268" w:rsidRDefault="009A5268" w:rsidP="00866A97">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4900A5C2"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15CEBBCD"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370770E7"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3383280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49A48EA1"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F54AFD">
              <w:rPr>
                <w:rFonts w:ascii="Calibri" w:hAnsi="Calibri" w:cs="Calibri"/>
                <w:b/>
                <w:bCs/>
                <w:color w:val="000000"/>
                <w:sz w:val="22"/>
                <w:szCs w:val="22"/>
              </w:rPr>
            </w:r>
            <w:r w:rsidR="00F54AFD">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700C8ACE"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8E3D33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172A2F8F"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486F473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229236E"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C360204"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2EF80CA0"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D09204D"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2B45E75" w14:textId="77777777" w:rsidTr="0038519A">
        <w:trPr>
          <w:trHeight w:hRule="exact" w:val="2181"/>
        </w:trPr>
        <w:tc>
          <w:tcPr>
            <w:tcW w:w="3432" w:type="dxa"/>
            <w:tcBorders>
              <w:top w:val="single" w:sz="6" w:space="0" w:color="auto"/>
              <w:left w:val="single" w:sz="6" w:space="0" w:color="auto"/>
              <w:bottom w:val="single" w:sz="6" w:space="0" w:color="auto"/>
              <w:right w:val="single" w:sz="6" w:space="0" w:color="auto"/>
            </w:tcBorders>
          </w:tcPr>
          <w:p w14:paraId="5F411DB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601E88E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0E776E20"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6C8716F"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10B879C"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C986BA4"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7E667B2B"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C9025E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B51088A"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25E19FB"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5F176F6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211990C2"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CD32576"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D07840E"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6EC18CE4"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1247034A"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4955D61E" w14:textId="77777777" w:rsidR="009A5268" w:rsidRPr="008C76CF" w:rsidRDefault="009A5268" w:rsidP="00866A97">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7D042B7D"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4055E83" w14:textId="77777777" w:rsidR="009A5268" w:rsidRPr="009A5268" w:rsidRDefault="009A5268" w:rsidP="00866A97">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8BF5CED"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2461FD55" w14:textId="04099BCD" w:rsidR="009A5268" w:rsidRDefault="009A5268" w:rsidP="00866A97">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51CD653A" w14:textId="77777777" w:rsidR="00BB6FB0" w:rsidRPr="00B92EE1" w:rsidRDefault="00BB6FB0" w:rsidP="00BB6FB0">
            <w:pPr>
              <w:autoSpaceDE w:val="0"/>
              <w:autoSpaceDN w:val="0"/>
              <w:adjustRightInd w:val="0"/>
              <w:spacing w:after="0" w:line="240" w:lineRule="auto"/>
              <w:ind w:right="85"/>
              <w:rPr>
                <w:rFonts w:ascii="Calibri" w:hAnsi="Calibri" w:cs="Calibri"/>
                <w:color w:val="000000"/>
                <w:sz w:val="22"/>
                <w:szCs w:val="22"/>
              </w:rPr>
            </w:pPr>
            <w:r w:rsidRPr="00B92EE1">
              <w:rPr>
                <w:rFonts w:ascii="Calibri" w:hAnsi="Calibri" w:cs="Calibri"/>
                <w:color w:val="000000"/>
                <w:sz w:val="22"/>
                <w:szCs w:val="22"/>
              </w:rPr>
              <w:t>(Zwingend mit anzugeben ist, welche Leistungsphasen im eigenen Büro bearbeitet wurden)</w:t>
            </w:r>
          </w:p>
          <w:p w14:paraId="7FAAAD75" w14:textId="77777777" w:rsidR="00BB6FB0" w:rsidRPr="009A5268" w:rsidRDefault="00BB6FB0" w:rsidP="00866A97">
            <w:pPr>
              <w:autoSpaceDE w:val="0"/>
              <w:autoSpaceDN w:val="0"/>
              <w:adjustRightInd w:val="0"/>
              <w:spacing w:after="0" w:line="240" w:lineRule="auto"/>
              <w:ind w:right="85"/>
              <w:rPr>
                <w:rFonts w:ascii="Calibri" w:hAnsi="Calibri" w:cs="Calibri"/>
                <w:b/>
                <w:bCs/>
                <w:color w:val="000000"/>
                <w:sz w:val="22"/>
                <w:szCs w:val="22"/>
              </w:rPr>
            </w:pPr>
          </w:p>
          <w:p w14:paraId="5E405D40" w14:textId="77777777" w:rsidR="009A5268" w:rsidRPr="009A5268" w:rsidRDefault="009A5268" w:rsidP="00866A97">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66464301" w14:textId="77777777" w:rsidR="009A5268" w:rsidRPr="009A5268" w:rsidRDefault="009A5268"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08566A4" w14:textId="77777777" w:rsidR="009A5268" w:rsidRPr="009A5268" w:rsidRDefault="009A5268" w:rsidP="00866A97">
            <w:pPr>
              <w:autoSpaceDE w:val="0"/>
              <w:autoSpaceDN w:val="0"/>
              <w:adjustRightInd w:val="0"/>
              <w:spacing w:after="0" w:line="240" w:lineRule="auto"/>
              <w:ind w:right="85"/>
              <w:jc w:val="both"/>
              <w:rPr>
                <w:rFonts w:ascii="Calibri" w:hAnsi="Calibri" w:cs="Calibri"/>
                <w:color w:val="000000"/>
                <w:sz w:val="22"/>
                <w:szCs w:val="22"/>
              </w:rPr>
            </w:pPr>
          </w:p>
        </w:tc>
      </w:tr>
    </w:tbl>
    <w:p w14:paraId="256B8C61" w14:textId="00B3E415" w:rsidR="009A5268" w:rsidRPr="008401A1" w:rsidRDefault="009A5268" w:rsidP="00E30B50">
      <w:pPr>
        <w:spacing w:after="120" w:line="240" w:lineRule="auto"/>
        <w:ind w:right="85"/>
        <w:rPr>
          <w:rFonts w:ascii="Calibri" w:hAnsi="Calibri" w:cs="Calibri"/>
          <w:lang w:val="en-US"/>
        </w:rPr>
      </w:pPr>
    </w:p>
    <w:sectPr w:rsidR="009A5268" w:rsidRPr="008401A1" w:rsidSect="00C824D8">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D0E8E" w14:textId="77777777" w:rsidR="00AD2B57" w:rsidRDefault="00AD2B57" w:rsidP="00026166">
      <w:pPr>
        <w:spacing w:after="0" w:line="240" w:lineRule="auto"/>
      </w:pPr>
      <w:r>
        <w:separator/>
      </w:r>
    </w:p>
  </w:endnote>
  <w:endnote w:type="continuationSeparator" w:id="0">
    <w:p w14:paraId="0B525D6A" w14:textId="77777777" w:rsidR="00AD2B57" w:rsidRDefault="00AD2B57"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Arial,Bold">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4815"/>
      <w:gridCol w:w="2346"/>
    </w:tblGrid>
    <w:tr w:rsidR="00F9688C" w14:paraId="7090A3A2" w14:textId="77777777" w:rsidTr="00A5122C">
      <w:tc>
        <w:tcPr>
          <w:tcW w:w="2522" w:type="dxa"/>
        </w:tcPr>
        <w:p w14:paraId="30694EB6" w14:textId="77777777" w:rsidR="00F9688C" w:rsidRPr="000C23D1" w:rsidRDefault="00F9688C" w:rsidP="00A5122C">
          <w:pPr>
            <w:pStyle w:val="Fuzeile"/>
            <w:rPr>
              <w:rFonts w:cs="Arial"/>
              <w:sz w:val="16"/>
              <w:szCs w:val="16"/>
            </w:rPr>
          </w:pPr>
        </w:p>
        <w:p w14:paraId="52FD6446" w14:textId="77777777" w:rsidR="00F9688C" w:rsidRPr="000C23D1" w:rsidRDefault="00F9688C" w:rsidP="00A5122C">
          <w:pPr>
            <w:pStyle w:val="Fuzeile"/>
            <w:rPr>
              <w:rFonts w:cs="Arial"/>
              <w:sz w:val="16"/>
              <w:szCs w:val="16"/>
            </w:rPr>
          </w:pPr>
          <w:r w:rsidRPr="000C23D1">
            <w:rPr>
              <w:rFonts w:cs="Arial"/>
              <w:sz w:val="16"/>
              <w:szCs w:val="16"/>
            </w:rPr>
            <w:t xml:space="preserve">Seite </w:t>
          </w:r>
          <w:r w:rsidRPr="000C23D1">
            <w:rPr>
              <w:rStyle w:val="Seitenzahl"/>
              <w:rFonts w:cs="Arial"/>
              <w:sz w:val="16"/>
              <w:szCs w:val="16"/>
            </w:rPr>
            <w:fldChar w:fldCharType="begin"/>
          </w:r>
          <w:r w:rsidRPr="000C23D1">
            <w:rPr>
              <w:rStyle w:val="Seitenzahl"/>
              <w:rFonts w:cs="Arial"/>
              <w:sz w:val="16"/>
              <w:szCs w:val="16"/>
            </w:rPr>
            <w:instrText xml:space="preserve"> PAGE </w:instrText>
          </w:r>
          <w:r w:rsidRPr="000C23D1">
            <w:rPr>
              <w:rStyle w:val="Seitenzahl"/>
              <w:rFonts w:cs="Arial"/>
              <w:sz w:val="16"/>
              <w:szCs w:val="16"/>
            </w:rPr>
            <w:fldChar w:fldCharType="separate"/>
          </w:r>
          <w:r w:rsidR="00C82EF9" w:rsidRPr="000C23D1">
            <w:rPr>
              <w:rStyle w:val="Seitenzahl"/>
              <w:rFonts w:cs="Arial"/>
              <w:noProof/>
              <w:sz w:val="16"/>
              <w:szCs w:val="16"/>
            </w:rPr>
            <w:t>18</w:t>
          </w:r>
          <w:r w:rsidRPr="000C23D1">
            <w:rPr>
              <w:rStyle w:val="Seitenzahl"/>
              <w:rFonts w:cs="Arial"/>
              <w:sz w:val="16"/>
              <w:szCs w:val="16"/>
            </w:rPr>
            <w:fldChar w:fldCharType="end"/>
          </w:r>
          <w:r w:rsidRPr="000C23D1">
            <w:rPr>
              <w:rStyle w:val="Seitenzahl"/>
              <w:rFonts w:cs="Arial"/>
              <w:sz w:val="16"/>
              <w:szCs w:val="16"/>
            </w:rPr>
            <w:t xml:space="preserve"> von </w:t>
          </w:r>
          <w:r w:rsidRPr="000C23D1">
            <w:rPr>
              <w:rStyle w:val="Seitenzahl"/>
              <w:rFonts w:cs="Arial"/>
              <w:sz w:val="16"/>
              <w:szCs w:val="16"/>
            </w:rPr>
            <w:fldChar w:fldCharType="begin"/>
          </w:r>
          <w:r w:rsidRPr="000C23D1">
            <w:rPr>
              <w:rStyle w:val="Seitenzahl"/>
              <w:rFonts w:cs="Arial"/>
              <w:sz w:val="16"/>
              <w:szCs w:val="16"/>
            </w:rPr>
            <w:instrText xml:space="preserve"> NUMPAGES </w:instrText>
          </w:r>
          <w:r w:rsidRPr="000C23D1">
            <w:rPr>
              <w:rStyle w:val="Seitenzahl"/>
              <w:rFonts w:cs="Arial"/>
              <w:sz w:val="16"/>
              <w:szCs w:val="16"/>
            </w:rPr>
            <w:fldChar w:fldCharType="separate"/>
          </w:r>
          <w:r w:rsidR="00C82EF9" w:rsidRPr="000C23D1">
            <w:rPr>
              <w:rStyle w:val="Seitenzahl"/>
              <w:rFonts w:cs="Arial"/>
              <w:noProof/>
              <w:sz w:val="16"/>
              <w:szCs w:val="16"/>
            </w:rPr>
            <w:t>19</w:t>
          </w:r>
          <w:r w:rsidRPr="000C23D1">
            <w:rPr>
              <w:rStyle w:val="Seitenzahl"/>
              <w:rFonts w:cs="Arial"/>
              <w:sz w:val="16"/>
              <w:szCs w:val="16"/>
            </w:rPr>
            <w:fldChar w:fldCharType="end"/>
          </w:r>
        </w:p>
      </w:tc>
      <w:tc>
        <w:tcPr>
          <w:tcW w:w="4957" w:type="dxa"/>
        </w:tcPr>
        <w:p w14:paraId="5DFCA832" w14:textId="77777777" w:rsidR="00F9688C" w:rsidRPr="000C23D1" w:rsidRDefault="00F9688C" w:rsidP="00A5122C">
          <w:pPr>
            <w:pStyle w:val="Fuzeile"/>
            <w:jc w:val="center"/>
            <w:rPr>
              <w:rFonts w:cs="Arial"/>
              <w:sz w:val="16"/>
              <w:szCs w:val="16"/>
            </w:rPr>
          </w:pPr>
        </w:p>
        <w:p w14:paraId="40CD6D0A" w14:textId="29041FF0" w:rsidR="00F9688C" w:rsidRPr="000C23D1" w:rsidRDefault="004A5294" w:rsidP="00A5122C">
          <w:pPr>
            <w:pStyle w:val="Fuzeile"/>
            <w:rPr>
              <w:rFonts w:cs="Arial"/>
              <w:sz w:val="16"/>
              <w:szCs w:val="16"/>
            </w:rPr>
          </w:pPr>
          <w:r w:rsidRPr="000C23D1">
            <w:rPr>
              <w:rFonts w:cs="Arial"/>
              <w:sz w:val="16"/>
              <w:szCs w:val="16"/>
            </w:rPr>
            <w:t xml:space="preserve">Vergabenummer </w:t>
          </w:r>
          <w:r w:rsidR="00F54AFD">
            <w:rPr>
              <w:rFonts w:cs="Arial"/>
              <w:sz w:val="16"/>
              <w:szCs w:val="16"/>
            </w:rPr>
            <w:t>61</w:t>
          </w:r>
          <w:r w:rsidR="00F6551C" w:rsidRPr="00A8780B">
            <w:rPr>
              <w:rFonts w:cs="Arial"/>
              <w:sz w:val="16"/>
              <w:szCs w:val="16"/>
            </w:rPr>
            <w:t>/26000</w:t>
          </w:r>
          <w:r w:rsidR="00F54AFD">
            <w:rPr>
              <w:rFonts w:cs="Arial"/>
              <w:sz w:val="16"/>
              <w:szCs w:val="16"/>
            </w:rPr>
            <w:t>41571</w:t>
          </w:r>
        </w:p>
      </w:tc>
      <w:tc>
        <w:tcPr>
          <w:tcW w:w="2127" w:type="dxa"/>
        </w:tcPr>
        <w:p w14:paraId="23DD0189" w14:textId="77777777" w:rsidR="00F9688C" w:rsidRDefault="00F9688C" w:rsidP="00376CB9">
          <w:pPr>
            <w:pStyle w:val="Fuzeile"/>
            <w:tabs>
              <w:tab w:val="left" w:pos="300"/>
            </w:tabs>
            <w:ind w:right="-108"/>
            <w:rPr>
              <w:rFonts w:ascii="Calibri" w:hAnsi="Calibri"/>
              <w:sz w:val="18"/>
              <w:szCs w:val="18"/>
            </w:rPr>
          </w:pPr>
          <w:r>
            <w:rPr>
              <w:rFonts w:ascii="Calibri" w:hAnsi="Calibri"/>
              <w:sz w:val="18"/>
              <w:szCs w:val="18"/>
            </w:rPr>
            <w:tab/>
          </w:r>
          <w:r w:rsidRPr="004630FF">
            <w:rPr>
              <w:rFonts w:ascii="Calibri" w:eastAsia="Calibri" w:hAnsi="Calibri"/>
              <w:noProof/>
              <w:sz w:val="22"/>
              <w:szCs w:val="22"/>
            </w:rPr>
            <w:drawing>
              <wp:inline distT="0" distB="0" distL="0" distR="0" wp14:anchorId="79ECD882" wp14:editId="0E3AF681">
                <wp:extent cx="1162050" cy="578499"/>
                <wp:effectExtent l="0" t="0" r="0" b="0"/>
                <wp:docPr id="77"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77E266E6"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1EE91" w14:textId="77777777" w:rsidR="00AD2B57" w:rsidRDefault="00AD2B57" w:rsidP="00026166">
      <w:pPr>
        <w:spacing w:after="0" w:line="240" w:lineRule="auto"/>
      </w:pPr>
      <w:r>
        <w:separator/>
      </w:r>
    </w:p>
  </w:footnote>
  <w:footnote w:type="continuationSeparator" w:id="0">
    <w:p w14:paraId="78FEE586" w14:textId="77777777" w:rsidR="00AD2B57" w:rsidRDefault="00AD2B57"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C284" w14:textId="77777777" w:rsidR="00F9688C" w:rsidRDefault="00F54AFD">
    <w:pPr>
      <w:pStyle w:val="Kopfzeile"/>
    </w:pPr>
    <w:r>
      <w:rPr>
        <w:noProof/>
      </w:rPr>
      <w:pict w14:anchorId="0DBF75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6B08A209" w14:textId="77777777" w:rsidTr="001D19BE">
      <w:trPr>
        <w:trHeight w:hRule="exact" w:val="2041"/>
      </w:trPr>
      <w:tc>
        <w:tcPr>
          <w:tcW w:w="7513" w:type="dxa"/>
        </w:tcPr>
        <w:p w14:paraId="1938AD20" w14:textId="77777777" w:rsidR="00F9688C" w:rsidRDefault="00F9688C" w:rsidP="00A5122C">
          <w:pPr>
            <w:pStyle w:val="Kopfzeile"/>
          </w:pPr>
          <w:r>
            <w:rPr>
              <w:noProof/>
            </w:rPr>
            <w:drawing>
              <wp:inline distT="0" distB="0" distL="0" distR="0" wp14:anchorId="04FC5292" wp14:editId="5EF862A2">
                <wp:extent cx="1441450" cy="457200"/>
                <wp:effectExtent l="0" t="0" r="6350" b="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2E5657CD" w14:textId="77777777" w:rsidR="00F9688C" w:rsidRDefault="00F9688C" w:rsidP="00A5122C">
          <w:pPr>
            <w:pStyle w:val="Kopfzeile"/>
            <w:spacing w:after="100" w:line="200" w:lineRule="atLeast"/>
            <w:ind w:left="284"/>
            <w:rPr>
              <w:b/>
              <w:bCs/>
              <w:sz w:val="16"/>
              <w:szCs w:val="16"/>
            </w:rPr>
          </w:pPr>
        </w:p>
        <w:p w14:paraId="41732FA2" w14:textId="77777777" w:rsidR="00F9688C" w:rsidRDefault="00F9688C" w:rsidP="001D19BE">
          <w:pPr>
            <w:pStyle w:val="Kopfzeile"/>
            <w:spacing w:line="200" w:lineRule="atLeast"/>
            <w:rPr>
              <w:b/>
              <w:sz w:val="16"/>
              <w:szCs w:val="16"/>
            </w:rPr>
          </w:pPr>
          <w:r>
            <w:rPr>
              <w:b/>
              <w:sz w:val="16"/>
              <w:szCs w:val="16"/>
            </w:rPr>
            <w:t>GSI Helmholtzzentrum für</w:t>
          </w:r>
        </w:p>
        <w:p w14:paraId="7AF743B9" w14:textId="77777777" w:rsidR="00F9688C" w:rsidRDefault="00F9688C" w:rsidP="001D19BE">
          <w:pPr>
            <w:pStyle w:val="Kopfzeile"/>
            <w:spacing w:line="200" w:lineRule="atLeast"/>
            <w:rPr>
              <w:b/>
              <w:sz w:val="16"/>
              <w:szCs w:val="16"/>
            </w:rPr>
          </w:pPr>
          <w:r>
            <w:rPr>
              <w:b/>
              <w:sz w:val="16"/>
              <w:szCs w:val="16"/>
            </w:rPr>
            <w:t>Schwerionenforschung GmbH</w:t>
          </w:r>
        </w:p>
        <w:p w14:paraId="7AEE034B" w14:textId="77777777" w:rsidR="00F9688C" w:rsidRDefault="00F9688C" w:rsidP="001D19BE">
          <w:pPr>
            <w:pStyle w:val="Kopfzeile"/>
            <w:spacing w:line="200" w:lineRule="atLeast"/>
            <w:rPr>
              <w:sz w:val="16"/>
              <w:szCs w:val="16"/>
            </w:rPr>
          </w:pPr>
          <w:r>
            <w:rPr>
              <w:sz w:val="16"/>
              <w:szCs w:val="16"/>
            </w:rPr>
            <w:t>Planckstraße 1</w:t>
          </w:r>
        </w:p>
        <w:p w14:paraId="18015473" w14:textId="77777777" w:rsidR="00F9688C" w:rsidRDefault="00F9688C" w:rsidP="001D19BE">
          <w:pPr>
            <w:pStyle w:val="Kopfzeile"/>
            <w:spacing w:after="100" w:line="200" w:lineRule="atLeast"/>
            <w:rPr>
              <w:sz w:val="16"/>
              <w:szCs w:val="16"/>
            </w:rPr>
          </w:pPr>
          <w:r>
            <w:rPr>
              <w:sz w:val="16"/>
              <w:szCs w:val="16"/>
            </w:rPr>
            <w:t>64291 Darmstadt</w:t>
          </w:r>
        </w:p>
        <w:p w14:paraId="06119187" w14:textId="77777777" w:rsidR="00F9688C" w:rsidRPr="001D19BE" w:rsidRDefault="00F54AFD"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453D23BD"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1BC895B4" w14:textId="77777777" w:rsidTr="00026166">
      <w:trPr>
        <w:trHeight w:hRule="exact" w:val="2041"/>
      </w:trPr>
      <w:tc>
        <w:tcPr>
          <w:tcW w:w="7433" w:type="dxa"/>
        </w:tcPr>
        <w:p w14:paraId="6533CB77" w14:textId="77777777" w:rsidR="00F9688C" w:rsidRDefault="00F9688C">
          <w:pPr>
            <w:pStyle w:val="Kopfzeile"/>
          </w:pPr>
          <w:r>
            <w:rPr>
              <w:noProof/>
            </w:rPr>
            <w:drawing>
              <wp:inline distT="0" distB="0" distL="0" distR="0" wp14:anchorId="070F6F56" wp14:editId="762ED9C1">
                <wp:extent cx="1441450" cy="457200"/>
                <wp:effectExtent l="0" t="0" r="6350"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0F1186E0" w14:textId="77777777" w:rsidR="00F9688C" w:rsidRPr="00803044" w:rsidRDefault="00F9688C" w:rsidP="00803044">
          <w:pPr>
            <w:pStyle w:val="GSIAdr"/>
            <w:rPr>
              <w:b/>
              <w:bCs/>
            </w:rPr>
          </w:pPr>
          <w:r w:rsidRPr="00803044">
            <w:rPr>
              <w:b/>
              <w:bCs/>
            </w:rPr>
            <w:t>GSI Helmholtzzentrum für</w:t>
          </w:r>
        </w:p>
        <w:p w14:paraId="2E6FEF68"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17402CD2"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14042512"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7E0EE087" w14:textId="77777777" w:rsidR="00F9688C" w:rsidRDefault="00F9688C" w:rsidP="00F170DD">
          <w:pPr>
            <w:pStyle w:val="Kopfzeile"/>
            <w:spacing w:line="200" w:lineRule="atLeast"/>
            <w:ind w:left="284"/>
          </w:pPr>
          <w:r w:rsidRPr="00F170DD">
            <w:rPr>
              <w:sz w:val="16"/>
              <w:szCs w:val="16"/>
            </w:rPr>
            <w:t>www.gsi.de</w:t>
          </w:r>
        </w:p>
      </w:tc>
    </w:tr>
  </w:tbl>
  <w:p w14:paraId="7923DB33" w14:textId="77777777" w:rsidR="00F9688C" w:rsidRPr="00F170DD" w:rsidRDefault="00F54AFD" w:rsidP="00F170DD">
    <w:pPr>
      <w:pStyle w:val="Kopfzeile"/>
      <w:rPr>
        <w:sz w:val="2"/>
        <w:szCs w:val="2"/>
      </w:rPr>
    </w:pPr>
    <w:r>
      <w:rPr>
        <w:noProof/>
      </w:rPr>
      <w:pict w14:anchorId="7E64C5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9"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D200B3"/>
    <w:multiLevelType w:val="hybridMultilevel"/>
    <w:tmpl w:val="F99C818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451460AC">
      <w:numFmt w:val="bullet"/>
      <w:lvlText w:val="-"/>
      <w:lvlJc w:val="left"/>
      <w:pPr>
        <w:ind w:left="2160" w:hanging="360"/>
      </w:pPr>
      <w:rPr>
        <w:rFonts w:ascii="Calibri" w:eastAsiaTheme="minorEastAsia" w:hAnsi="Calibri"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4643F5"/>
    <w:multiLevelType w:val="hybridMultilevel"/>
    <w:tmpl w:val="C3F668E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0"/>
  </w:num>
  <w:num w:numId="2">
    <w:abstractNumId w:val="14"/>
  </w:num>
  <w:num w:numId="3">
    <w:abstractNumId w:val="4"/>
  </w:num>
  <w:num w:numId="4">
    <w:abstractNumId w:val="3"/>
  </w:num>
  <w:num w:numId="5">
    <w:abstractNumId w:val="2"/>
  </w:num>
  <w:num w:numId="6">
    <w:abstractNumId w:val="1"/>
  </w:num>
  <w:num w:numId="7">
    <w:abstractNumId w:val="0"/>
  </w:num>
  <w:num w:numId="8">
    <w:abstractNumId w:val="13"/>
  </w:num>
  <w:num w:numId="9">
    <w:abstractNumId w:val="29"/>
  </w:num>
  <w:num w:numId="10">
    <w:abstractNumId w:val="23"/>
  </w:num>
  <w:num w:numId="11">
    <w:abstractNumId w:val="16"/>
  </w:num>
  <w:num w:numId="12">
    <w:abstractNumId w:val="7"/>
  </w:num>
  <w:num w:numId="13">
    <w:abstractNumId w:val="24"/>
  </w:num>
  <w:num w:numId="14">
    <w:abstractNumId w:val="28"/>
  </w:num>
  <w:num w:numId="15">
    <w:abstractNumId w:val="30"/>
  </w:num>
  <w:num w:numId="16">
    <w:abstractNumId w:val="9"/>
  </w:num>
  <w:num w:numId="17">
    <w:abstractNumId w:val="21"/>
  </w:num>
  <w:num w:numId="18">
    <w:abstractNumId w:val="8"/>
  </w:num>
  <w:num w:numId="19">
    <w:abstractNumId w:val="33"/>
  </w:num>
  <w:num w:numId="20">
    <w:abstractNumId w:val="15"/>
  </w:num>
  <w:num w:numId="21">
    <w:abstractNumId w:val="34"/>
  </w:num>
  <w:num w:numId="22">
    <w:abstractNumId w:val="17"/>
  </w:num>
  <w:num w:numId="23">
    <w:abstractNumId w:val="27"/>
  </w:num>
  <w:num w:numId="24">
    <w:abstractNumId w:val="10"/>
  </w:num>
  <w:num w:numId="25">
    <w:abstractNumId w:val="11"/>
  </w:num>
  <w:num w:numId="26">
    <w:abstractNumId w:val="19"/>
  </w:num>
  <w:num w:numId="27">
    <w:abstractNumId w:val="20"/>
  </w:num>
  <w:num w:numId="28">
    <w:abstractNumId w:val="20"/>
  </w:num>
  <w:num w:numId="29">
    <w:abstractNumId w:val="20"/>
  </w:num>
  <w:num w:numId="30">
    <w:abstractNumId w:val="20"/>
  </w:num>
  <w:num w:numId="31">
    <w:abstractNumId w:val="20"/>
  </w:num>
  <w:num w:numId="32">
    <w:abstractNumId w:val="20"/>
  </w:num>
  <w:num w:numId="33">
    <w:abstractNumId w:val="20"/>
  </w:num>
  <w:num w:numId="34">
    <w:abstractNumId w:val="20"/>
  </w:num>
  <w:num w:numId="35">
    <w:abstractNumId w:val="20"/>
  </w:num>
  <w:num w:numId="36">
    <w:abstractNumId w:val="20"/>
  </w:num>
  <w:num w:numId="37">
    <w:abstractNumId w:val="20"/>
  </w:num>
  <w:num w:numId="38">
    <w:abstractNumId w:val="20"/>
  </w:num>
  <w:num w:numId="39">
    <w:abstractNumId w:val="20"/>
  </w:num>
  <w:num w:numId="40">
    <w:abstractNumId w:val="20"/>
  </w:num>
  <w:num w:numId="41">
    <w:abstractNumId w:val="18"/>
  </w:num>
  <w:num w:numId="42">
    <w:abstractNumId w:val="26"/>
  </w:num>
  <w:num w:numId="43">
    <w:abstractNumId w:val="6"/>
  </w:num>
  <w:num w:numId="44">
    <w:abstractNumId w:val="20"/>
  </w:num>
  <w:num w:numId="45">
    <w:abstractNumId w:val="32"/>
  </w:num>
  <w:num w:numId="46">
    <w:abstractNumId w:val="25"/>
  </w:num>
  <w:num w:numId="47">
    <w:abstractNumId w:val="5"/>
  </w:num>
  <w:num w:numId="48">
    <w:abstractNumId w:val="31"/>
  </w:num>
  <w:num w:numId="49">
    <w:abstractNumId w:val="12"/>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0"/>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B57"/>
    <w:rsid w:val="00017479"/>
    <w:rsid w:val="00026166"/>
    <w:rsid w:val="00062F0A"/>
    <w:rsid w:val="000769B3"/>
    <w:rsid w:val="00084C95"/>
    <w:rsid w:val="00092847"/>
    <w:rsid w:val="000A2254"/>
    <w:rsid w:val="000A5D87"/>
    <w:rsid w:val="000C23D1"/>
    <w:rsid w:val="000C3259"/>
    <w:rsid w:val="000C6E5C"/>
    <w:rsid w:val="000E0EDC"/>
    <w:rsid w:val="000E6772"/>
    <w:rsid w:val="000F4417"/>
    <w:rsid w:val="000F7F0D"/>
    <w:rsid w:val="00114E0D"/>
    <w:rsid w:val="00124F2A"/>
    <w:rsid w:val="00132CE6"/>
    <w:rsid w:val="00144235"/>
    <w:rsid w:val="00152F8A"/>
    <w:rsid w:val="00155FDF"/>
    <w:rsid w:val="00177D42"/>
    <w:rsid w:val="00180A82"/>
    <w:rsid w:val="00192C61"/>
    <w:rsid w:val="001B3BA6"/>
    <w:rsid w:val="001D19BE"/>
    <w:rsid w:val="001D1AAD"/>
    <w:rsid w:val="001D51E6"/>
    <w:rsid w:val="001E2968"/>
    <w:rsid w:val="001E5430"/>
    <w:rsid w:val="001F5C71"/>
    <w:rsid w:val="001F7F00"/>
    <w:rsid w:val="00201C80"/>
    <w:rsid w:val="00210E44"/>
    <w:rsid w:val="0021127C"/>
    <w:rsid w:val="00212178"/>
    <w:rsid w:val="00212E8D"/>
    <w:rsid w:val="00225C40"/>
    <w:rsid w:val="00226323"/>
    <w:rsid w:val="00237E82"/>
    <w:rsid w:val="00254022"/>
    <w:rsid w:val="00263959"/>
    <w:rsid w:val="00264717"/>
    <w:rsid w:val="002868E0"/>
    <w:rsid w:val="00287B86"/>
    <w:rsid w:val="0029070C"/>
    <w:rsid w:val="00291169"/>
    <w:rsid w:val="00291A42"/>
    <w:rsid w:val="002A0E9A"/>
    <w:rsid w:val="002B377B"/>
    <w:rsid w:val="002B702C"/>
    <w:rsid w:val="002C48E7"/>
    <w:rsid w:val="002D276C"/>
    <w:rsid w:val="002D6231"/>
    <w:rsid w:val="002E0BA6"/>
    <w:rsid w:val="002E6985"/>
    <w:rsid w:val="0032520C"/>
    <w:rsid w:val="00331AEC"/>
    <w:rsid w:val="00334ACD"/>
    <w:rsid w:val="00346623"/>
    <w:rsid w:val="003479F3"/>
    <w:rsid w:val="00367AA0"/>
    <w:rsid w:val="003726F2"/>
    <w:rsid w:val="00376CB9"/>
    <w:rsid w:val="0039634E"/>
    <w:rsid w:val="003B2602"/>
    <w:rsid w:val="003B6FF0"/>
    <w:rsid w:val="003D27CA"/>
    <w:rsid w:val="003D6C5E"/>
    <w:rsid w:val="003E036E"/>
    <w:rsid w:val="003E1F3A"/>
    <w:rsid w:val="003E2013"/>
    <w:rsid w:val="003E323F"/>
    <w:rsid w:val="003E5807"/>
    <w:rsid w:val="003F1484"/>
    <w:rsid w:val="003F5DF4"/>
    <w:rsid w:val="00401A7C"/>
    <w:rsid w:val="00404FD2"/>
    <w:rsid w:val="004104F0"/>
    <w:rsid w:val="004115CC"/>
    <w:rsid w:val="00415865"/>
    <w:rsid w:val="0043296B"/>
    <w:rsid w:val="00435290"/>
    <w:rsid w:val="004502B2"/>
    <w:rsid w:val="004630FF"/>
    <w:rsid w:val="00464261"/>
    <w:rsid w:val="004674D7"/>
    <w:rsid w:val="00472E58"/>
    <w:rsid w:val="00477DD0"/>
    <w:rsid w:val="00485CBD"/>
    <w:rsid w:val="00496708"/>
    <w:rsid w:val="004A2470"/>
    <w:rsid w:val="004A5294"/>
    <w:rsid w:val="004A5804"/>
    <w:rsid w:val="004C1AC1"/>
    <w:rsid w:val="004C73CE"/>
    <w:rsid w:val="004D1835"/>
    <w:rsid w:val="004D4E5F"/>
    <w:rsid w:val="004D5C54"/>
    <w:rsid w:val="004E30E9"/>
    <w:rsid w:val="004F4808"/>
    <w:rsid w:val="004F7DCD"/>
    <w:rsid w:val="0050204D"/>
    <w:rsid w:val="0051010A"/>
    <w:rsid w:val="0051143F"/>
    <w:rsid w:val="005124D1"/>
    <w:rsid w:val="00512917"/>
    <w:rsid w:val="005237F9"/>
    <w:rsid w:val="0053595B"/>
    <w:rsid w:val="005501B0"/>
    <w:rsid w:val="005559FD"/>
    <w:rsid w:val="0056013C"/>
    <w:rsid w:val="00563339"/>
    <w:rsid w:val="00565993"/>
    <w:rsid w:val="00575CF7"/>
    <w:rsid w:val="00581229"/>
    <w:rsid w:val="00594764"/>
    <w:rsid w:val="00595122"/>
    <w:rsid w:val="005C2022"/>
    <w:rsid w:val="005C6FEF"/>
    <w:rsid w:val="005D22E8"/>
    <w:rsid w:val="005D694A"/>
    <w:rsid w:val="005E5E05"/>
    <w:rsid w:val="005E7201"/>
    <w:rsid w:val="00613A8B"/>
    <w:rsid w:val="00617131"/>
    <w:rsid w:val="006220DA"/>
    <w:rsid w:val="006249B3"/>
    <w:rsid w:val="00627EE1"/>
    <w:rsid w:val="00636F5C"/>
    <w:rsid w:val="00640969"/>
    <w:rsid w:val="006566E5"/>
    <w:rsid w:val="006602EE"/>
    <w:rsid w:val="006744F4"/>
    <w:rsid w:val="00674C5D"/>
    <w:rsid w:val="00693B9D"/>
    <w:rsid w:val="00697A0C"/>
    <w:rsid w:val="006A4361"/>
    <w:rsid w:val="006A504B"/>
    <w:rsid w:val="006B28BB"/>
    <w:rsid w:val="006B5F22"/>
    <w:rsid w:val="006C21A0"/>
    <w:rsid w:val="006C3901"/>
    <w:rsid w:val="006D369D"/>
    <w:rsid w:val="006D629C"/>
    <w:rsid w:val="006E018E"/>
    <w:rsid w:val="006E4437"/>
    <w:rsid w:val="006F1A5C"/>
    <w:rsid w:val="006F502A"/>
    <w:rsid w:val="006F6026"/>
    <w:rsid w:val="00702E4B"/>
    <w:rsid w:val="00703762"/>
    <w:rsid w:val="00706E33"/>
    <w:rsid w:val="007072FD"/>
    <w:rsid w:val="00711118"/>
    <w:rsid w:val="00722713"/>
    <w:rsid w:val="00732203"/>
    <w:rsid w:val="00736F15"/>
    <w:rsid w:val="00753944"/>
    <w:rsid w:val="00754E8D"/>
    <w:rsid w:val="00765B73"/>
    <w:rsid w:val="007735B9"/>
    <w:rsid w:val="007753E8"/>
    <w:rsid w:val="0077661A"/>
    <w:rsid w:val="00782E96"/>
    <w:rsid w:val="00783AAF"/>
    <w:rsid w:val="00797664"/>
    <w:rsid w:val="00797EAA"/>
    <w:rsid w:val="007A4286"/>
    <w:rsid w:val="007B36B1"/>
    <w:rsid w:val="007B5F2D"/>
    <w:rsid w:val="007D6ED1"/>
    <w:rsid w:val="007E399E"/>
    <w:rsid w:val="007E5E26"/>
    <w:rsid w:val="007E7E11"/>
    <w:rsid w:val="007F63C3"/>
    <w:rsid w:val="00802B4E"/>
    <w:rsid w:val="00803044"/>
    <w:rsid w:val="00807EE9"/>
    <w:rsid w:val="00810D8A"/>
    <w:rsid w:val="008147BC"/>
    <w:rsid w:val="00836112"/>
    <w:rsid w:val="008401A1"/>
    <w:rsid w:val="008428D8"/>
    <w:rsid w:val="00855EB7"/>
    <w:rsid w:val="00857D7C"/>
    <w:rsid w:val="0086086E"/>
    <w:rsid w:val="00860EBE"/>
    <w:rsid w:val="00862961"/>
    <w:rsid w:val="00866A97"/>
    <w:rsid w:val="00867AFF"/>
    <w:rsid w:val="00876C29"/>
    <w:rsid w:val="00885662"/>
    <w:rsid w:val="008A6F7D"/>
    <w:rsid w:val="008B1F62"/>
    <w:rsid w:val="008B3431"/>
    <w:rsid w:val="008B679C"/>
    <w:rsid w:val="008B6AB6"/>
    <w:rsid w:val="008C614C"/>
    <w:rsid w:val="008C76CF"/>
    <w:rsid w:val="008D2A50"/>
    <w:rsid w:val="008D7967"/>
    <w:rsid w:val="008E5F37"/>
    <w:rsid w:val="00902F20"/>
    <w:rsid w:val="0090324A"/>
    <w:rsid w:val="009057D0"/>
    <w:rsid w:val="009172AA"/>
    <w:rsid w:val="00922F2F"/>
    <w:rsid w:val="00935E39"/>
    <w:rsid w:val="0093771D"/>
    <w:rsid w:val="00943DF8"/>
    <w:rsid w:val="00947E11"/>
    <w:rsid w:val="0096010F"/>
    <w:rsid w:val="00960F4F"/>
    <w:rsid w:val="00967DBE"/>
    <w:rsid w:val="00977057"/>
    <w:rsid w:val="0098449C"/>
    <w:rsid w:val="00984724"/>
    <w:rsid w:val="00985401"/>
    <w:rsid w:val="00991C7F"/>
    <w:rsid w:val="00994DA0"/>
    <w:rsid w:val="009A33AF"/>
    <w:rsid w:val="009A5268"/>
    <w:rsid w:val="00A102DE"/>
    <w:rsid w:val="00A1074A"/>
    <w:rsid w:val="00A11589"/>
    <w:rsid w:val="00A1731F"/>
    <w:rsid w:val="00A27F45"/>
    <w:rsid w:val="00A40817"/>
    <w:rsid w:val="00A5122C"/>
    <w:rsid w:val="00A53F17"/>
    <w:rsid w:val="00A57849"/>
    <w:rsid w:val="00A6501A"/>
    <w:rsid w:val="00A709DC"/>
    <w:rsid w:val="00A872E6"/>
    <w:rsid w:val="00AA10BA"/>
    <w:rsid w:val="00AA1D9F"/>
    <w:rsid w:val="00AA233C"/>
    <w:rsid w:val="00AA6C1F"/>
    <w:rsid w:val="00AB0710"/>
    <w:rsid w:val="00AB42DF"/>
    <w:rsid w:val="00AB4596"/>
    <w:rsid w:val="00AD2B57"/>
    <w:rsid w:val="00AE4880"/>
    <w:rsid w:val="00AF3442"/>
    <w:rsid w:val="00B22AB5"/>
    <w:rsid w:val="00B23BF6"/>
    <w:rsid w:val="00B26547"/>
    <w:rsid w:val="00B31B6B"/>
    <w:rsid w:val="00B36B64"/>
    <w:rsid w:val="00B36D37"/>
    <w:rsid w:val="00B4166E"/>
    <w:rsid w:val="00B44B63"/>
    <w:rsid w:val="00B47855"/>
    <w:rsid w:val="00B51F46"/>
    <w:rsid w:val="00B63B70"/>
    <w:rsid w:val="00B65DD8"/>
    <w:rsid w:val="00B73EDB"/>
    <w:rsid w:val="00B75D51"/>
    <w:rsid w:val="00B81AF2"/>
    <w:rsid w:val="00B87BE9"/>
    <w:rsid w:val="00B91C3E"/>
    <w:rsid w:val="00B92EE1"/>
    <w:rsid w:val="00B96425"/>
    <w:rsid w:val="00B96E26"/>
    <w:rsid w:val="00BA50EC"/>
    <w:rsid w:val="00BB124E"/>
    <w:rsid w:val="00BB3974"/>
    <w:rsid w:val="00BB5B18"/>
    <w:rsid w:val="00BB6FB0"/>
    <w:rsid w:val="00BB7EF8"/>
    <w:rsid w:val="00BD584C"/>
    <w:rsid w:val="00BD5B4B"/>
    <w:rsid w:val="00BF208C"/>
    <w:rsid w:val="00BF28AC"/>
    <w:rsid w:val="00C04B24"/>
    <w:rsid w:val="00C07223"/>
    <w:rsid w:val="00C07293"/>
    <w:rsid w:val="00C07CF5"/>
    <w:rsid w:val="00C15FC0"/>
    <w:rsid w:val="00C21592"/>
    <w:rsid w:val="00C25318"/>
    <w:rsid w:val="00C26A0C"/>
    <w:rsid w:val="00C3003D"/>
    <w:rsid w:val="00C3589A"/>
    <w:rsid w:val="00C36F7B"/>
    <w:rsid w:val="00C4583A"/>
    <w:rsid w:val="00C52CD1"/>
    <w:rsid w:val="00C56967"/>
    <w:rsid w:val="00C577C5"/>
    <w:rsid w:val="00C627BD"/>
    <w:rsid w:val="00C654BB"/>
    <w:rsid w:val="00C66956"/>
    <w:rsid w:val="00C77970"/>
    <w:rsid w:val="00C824D8"/>
    <w:rsid w:val="00C82EF9"/>
    <w:rsid w:val="00C84DB5"/>
    <w:rsid w:val="00C95900"/>
    <w:rsid w:val="00CA2C34"/>
    <w:rsid w:val="00CB36E0"/>
    <w:rsid w:val="00CC0F13"/>
    <w:rsid w:val="00CC19FA"/>
    <w:rsid w:val="00CC494F"/>
    <w:rsid w:val="00CD08F2"/>
    <w:rsid w:val="00CE1498"/>
    <w:rsid w:val="00CE4FDB"/>
    <w:rsid w:val="00CE76B1"/>
    <w:rsid w:val="00CF0544"/>
    <w:rsid w:val="00CF115A"/>
    <w:rsid w:val="00CF5EF2"/>
    <w:rsid w:val="00D00450"/>
    <w:rsid w:val="00D0469C"/>
    <w:rsid w:val="00D11F9B"/>
    <w:rsid w:val="00D257F0"/>
    <w:rsid w:val="00D3116F"/>
    <w:rsid w:val="00D420D1"/>
    <w:rsid w:val="00D4442E"/>
    <w:rsid w:val="00D52B93"/>
    <w:rsid w:val="00D56FA5"/>
    <w:rsid w:val="00D64E4F"/>
    <w:rsid w:val="00D65BEE"/>
    <w:rsid w:val="00D926FC"/>
    <w:rsid w:val="00D95CCA"/>
    <w:rsid w:val="00DA50C7"/>
    <w:rsid w:val="00DA6B47"/>
    <w:rsid w:val="00DA7B00"/>
    <w:rsid w:val="00DB56E1"/>
    <w:rsid w:val="00DD57E2"/>
    <w:rsid w:val="00DD58F7"/>
    <w:rsid w:val="00DD5930"/>
    <w:rsid w:val="00DD72D7"/>
    <w:rsid w:val="00DF2593"/>
    <w:rsid w:val="00DF6344"/>
    <w:rsid w:val="00DF6CCC"/>
    <w:rsid w:val="00E01D9D"/>
    <w:rsid w:val="00E0305F"/>
    <w:rsid w:val="00E13F53"/>
    <w:rsid w:val="00E24EAD"/>
    <w:rsid w:val="00E272BB"/>
    <w:rsid w:val="00E30B50"/>
    <w:rsid w:val="00E43671"/>
    <w:rsid w:val="00E52C32"/>
    <w:rsid w:val="00E70674"/>
    <w:rsid w:val="00E71188"/>
    <w:rsid w:val="00E75DC4"/>
    <w:rsid w:val="00E77B2B"/>
    <w:rsid w:val="00E77E29"/>
    <w:rsid w:val="00E96302"/>
    <w:rsid w:val="00EA0079"/>
    <w:rsid w:val="00EA5DEC"/>
    <w:rsid w:val="00EB1DDB"/>
    <w:rsid w:val="00EB58C3"/>
    <w:rsid w:val="00ED1216"/>
    <w:rsid w:val="00ED2871"/>
    <w:rsid w:val="00EF5CF2"/>
    <w:rsid w:val="00EF7929"/>
    <w:rsid w:val="00F0085B"/>
    <w:rsid w:val="00F01108"/>
    <w:rsid w:val="00F02FF6"/>
    <w:rsid w:val="00F056D6"/>
    <w:rsid w:val="00F15F79"/>
    <w:rsid w:val="00F170DD"/>
    <w:rsid w:val="00F17580"/>
    <w:rsid w:val="00F2145C"/>
    <w:rsid w:val="00F468E5"/>
    <w:rsid w:val="00F50936"/>
    <w:rsid w:val="00F52306"/>
    <w:rsid w:val="00F545F2"/>
    <w:rsid w:val="00F54AFD"/>
    <w:rsid w:val="00F62479"/>
    <w:rsid w:val="00F64B6D"/>
    <w:rsid w:val="00F6551C"/>
    <w:rsid w:val="00F67228"/>
    <w:rsid w:val="00F8000B"/>
    <w:rsid w:val="00F90714"/>
    <w:rsid w:val="00F935D3"/>
    <w:rsid w:val="00F938F0"/>
    <w:rsid w:val="00F9394C"/>
    <w:rsid w:val="00F94BDD"/>
    <w:rsid w:val="00F95264"/>
    <w:rsid w:val="00F9688C"/>
    <w:rsid w:val="00FA00B3"/>
    <w:rsid w:val="00FA011E"/>
    <w:rsid w:val="00FA1676"/>
    <w:rsid w:val="00FA4C0C"/>
    <w:rsid w:val="00FA51E0"/>
    <w:rsid w:val="00FB4F45"/>
    <w:rsid w:val="00FB6460"/>
    <w:rsid w:val="00FC687C"/>
    <w:rsid w:val="00FD271F"/>
    <w:rsid w:val="00FE1E42"/>
    <w:rsid w:val="00FE628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3DCC9CC1"/>
  <w15:docId w15:val="{A3517FD3-CC04-4641-BD52-8D2E1011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EB58C3"/>
    <w:pPr>
      <w:tabs>
        <w:tab w:val="left" w:pos="400"/>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B73EDB"/>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paragraph" w:styleId="NurText">
    <w:name w:val="Plain Text"/>
    <w:basedOn w:val="Standard"/>
    <w:link w:val="NurTextZchn"/>
    <w:uiPriority w:val="99"/>
    <w:semiHidden/>
    <w:unhideWhenUsed/>
    <w:rsid w:val="00DB56E1"/>
    <w:pPr>
      <w:spacing w:after="0" w:line="240" w:lineRule="auto"/>
    </w:pPr>
    <w:rPr>
      <w:rFonts w:ascii="Calibri" w:eastAsiaTheme="minorEastAsia" w:hAnsi="Calibri" w:cstheme="minorBidi"/>
      <w:sz w:val="22"/>
      <w:szCs w:val="21"/>
      <w:lang w:eastAsia="zh-CN"/>
    </w:rPr>
  </w:style>
  <w:style w:type="character" w:customStyle="1" w:styleId="NurTextZchn">
    <w:name w:val="Nur Text Zchn"/>
    <w:basedOn w:val="Absatz-Standardschriftart"/>
    <w:link w:val="NurText"/>
    <w:uiPriority w:val="99"/>
    <w:semiHidden/>
    <w:rsid w:val="00DB56E1"/>
    <w:rPr>
      <w:rFonts w:ascii="Calibri" w:eastAsiaTheme="minorEastAsia" w:hAnsi="Calibri"/>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Y:\Allg\Cosinex_Standardvorlagen_VMS\2_UVgO\GSI\GSI%20Eignung%20UVgO%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UVgO (DE+EN).dotx</Template>
  <TotalTime>0</TotalTime>
  <Pages>11</Pages>
  <Words>2265</Words>
  <Characters>14273</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Wiedenmann-Stahl, Barbara</dc:creator>
  <cp:lastModifiedBy>Wiedenmann-Stahl, Barbara</cp:lastModifiedBy>
  <cp:revision>14</cp:revision>
  <cp:lastPrinted>2025-03-24T14:34:00Z</cp:lastPrinted>
  <dcterms:created xsi:type="dcterms:W3CDTF">2026-09-28T06:25:00Z</dcterms:created>
  <dcterms:modified xsi:type="dcterms:W3CDTF">2026-10-06T08:39:00Z</dcterms:modified>
</cp:coreProperties>
</file>