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62/2600042295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Experimentierhalle (EH) - Brandschutzarbeiten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Sanierung der Experimentierhalle (EH) - Brandschutzarbeiten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