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63/2600042435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Demontage Kabel-Leitung HKR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Demontage Kabel - Leitungen HKR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