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303B2" w14:textId="77777777" w:rsidR="003D29A2" w:rsidRPr="00977057" w:rsidRDefault="003D29A2" w:rsidP="003D29A2">
      <w:pPr>
        <w:tabs>
          <w:tab w:val="left" w:pos="3686"/>
        </w:tabs>
        <w:spacing w:after="0" w:line="240" w:lineRule="auto"/>
        <w:rPr>
          <w:rFonts w:ascii="Calibri" w:hAnsi="Calibri" w:cs="Calibri"/>
          <w:sz w:val="22"/>
          <w:szCs w:val="22"/>
        </w:rPr>
      </w:pPr>
      <w:r w:rsidRPr="00977057">
        <w:rPr>
          <w:rFonts w:ascii="Calibri" w:hAnsi="Calibri" w:cs="Calibri"/>
          <w:sz w:val="22"/>
          <w:szCs w:val="22"/>
        </w:rPr>
        <w:t>GSI Helmholtzzentrum für Schwerionenforschung GmbH</w:t>
      </w:r>
    </w:p>
    <w:p w14:paraId="42C18D9E" w14:textId="07FF33CD" w:rsidR="003D29A2" w:rsidRPr="00AB5CEF" w:rsidRDefault="00E25BCF" w:rsidP="003D29A2">
      <w:pPr>
        <w:tabs>
          <w:tab w:val="left" w:pos="3686"/>
        </w:tabs>
        <w:spacing w:after="0" w:line="240" w:lineRule="auto"/>
        <w:rPr>
          <w:rFonts w:ascii="Calibri" w:hAnsi="Calibri" w:cs="Arial"/>
          <w:color w:val="0070C0"/>
          <w:sz w:val="22"/>
          <w:szCs w:val="22"/>
        </w:rPr>
      </w:pPr>
      <w:r w:rsidRPr="00AB5CEF">
        <w:rPr>
          <w:rFonts w:ascii="Calibri" w:hAnsi="Calibri" w:cs="Arial"/>
          <w:color w:val="0070C0"/>
          <w:sz w:val="22"/>
          <w:szCs w:val="22"/>
        </w:rPr>
        <w:t>N</w:t>
      </w:r>
      <w:r w:rsidR="00030034">
        <w:rPr>
          <w:rFonts w:ascii="Calibri" w:hAnsi="Calibri" w:cs="Arial"/>
          <w:color w:val="0070C0"/>
          <w:sz w:val="22"/>
          <w:szCs w:val="22"/>
        </w:rPr>
        <w:t>icole Growe</w:t>
      </w:r>
    </w:p>
    <w:p w14:paraId="1662CAF4" w14:textId="77777777" w:rsidR="003D29A2" w:rsidRDefault="003D29A2" w:rsidP="003D29A2">
      <w:pPr>
        <w:tabs>
          <w:tab w:val="left" w:pos="3686"/>
        </w:tabs>
        <w:spacing w:after="0"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Planckstraße 1</w:t>
      </w:r>
    </w:p>
    <w:p w14:paraId="6710C356" w14:textId="77777777" w:rsidR="003D29A2" w:rsidRDefault="003D29A2" w:rsidP="003D29A2">
      <w:pPr>
        <w:tabs>
          <w:tab w:val="left" w:pos="3686"/>
        </w:tabs>
        <w:spacing w:after="0"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64291 Darmstadt</w:t>
      </w:r>
    </w:p>
    <w:p w14:paraId="0922AC23" w14:textId="446F2608" w:rsidR="00617131" w:rsidRPr="00927C23" w:rsidRDefault="00617131" w:rsidP="003F21F9">
      <w:pPr>
        <w:pStyle w:val="berschrift1"/>
        <w:numPr>
          <w:ilvl w:val="0"/>
          <w:numId w:val="0"/>
        </w:numPr>
        <w:spacing w:after="480" w:line="240" w:lineRule="auto"/>
        <w:rPr>
          <w:rFonts w:ascii="Calibri" w:hAnsi="Calibri"/>
          <w:color w:val="0070C0"/>
          <w:sz w:val="40"/>
          <w:szCs w:val="40"/>
        </w:rPr>
      </w:pPr>
      <w:bookmarkStart w:id="0" w:name="_Hlk207973430"/>
      <w:r w:rsidRPr="00927C23">
        <w:rPr>
          <w:rFonts w:ascii="Calibri" w:hAnsi="Calibri"/>
          <w:color w:val="0070C0"/>
          <w:sz w:val="40"/>
          <w:szCs w:val="40"/>
        </w:rPr>
        <w:t xml:space="preserve">Angebot für </w:t>
      </w:r>
      <w:r w:rsidR="00172626" w:rsidRPr="00172626">
        <w:rPr>
          <w:rFonts w:ascii="Calibri" w:hAnsi="Calibri"/>
          <w:color w:val="0070C0"/>
          <w:sz w:val="40"/>
          <w:szCs w:val="40"/>
        </w:rPr>
        <w:t xml:space="preserve">23/RV Straßen- und </w:t>
      </w:r>
      <w:r w:rsidR="00172626">
        <w:rPr>
          <w:rFonts w:ascii="Calibri" w:hAnsi="Calibri"/>
          <w:color w:val="0070C0"/>
          <w:sz w:val="40"/>
          <w:szCs w:val="40"/>
        </w:rPr>
        <w:t>Parkflächen-</w:t>
      </w:r>
      <w:r w:rsidR="00172626" w:rsidRPr="00172626">
        <w:rPr>
          <w:rFonts w:ascii="Calibri" w:hAnsi="Calibri"/>
          <w:color w:val="0070C0"/>
          <w:sz w:val="40"/>
          <w:szCs w:val="40"/>
        </w:rPr>
        <w:t>reinigung sowie Winterdienst 2027</w:t>
      </w:r>
    </w:p>
    <w:bookmarkEnd w:id="0"/>
    <w:p w14:paraId="123271CA" w14:textId="77777777" w:rsidR="00960F4F" w:rsidRPr="00E75DC4" w:rsidRDefault="00177D42" w:rsidP="00E75DC4">
      <w:pPr>
        <w:tabs>
          <w:tab w:val="left" w:pos="3686"/>
        </w:tabs>
        <w:spacing w:after="0"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>
        <w:rPr>
          <w:rFonts w:ascii="Calibri" w:hAnsi="Calibri" w:cs="Arial"/>
          <w:sz w:val="22"/>
          <w:szCs w:val="22"/>
        </w:rPr>
        <w:instrText xml:space="preserve"> FORMTEXT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noProof/>
          <w:sz w:val="22"/>
          <w:szCs w:val="22"/>
        </w:rPr>
        <w:t> </w:t>
      </w:r>
      <w:r>
        <w:rPr>
          <w:rFonts w:ascii="Calibri" w:hAnsi="Calibri" w:cs="Arial"/>
          <w:noProof/>
          <w:sz w:val="22"/>
          <w:szCs w:val="22"/>
        </w:rPr>
        <w:t> </w:t>
      </w:r>
      <w:r>
        <w:rPr>
          <w:rFonts w:ascii="Calibri" w:hAnsi="Calibri" w:cs="Arial"/>
          <w:noProof/>
          <w:sz w:val="22"/>
          <w:szCs w:val="22"/>
        </w:rPr>
        <w:t> </w:t>
      </w:r>
      <w:r>
        <w:rPr>
          <w:rFonts w:ascii="Calibri" w:hAnsi="Calibri" w:cs="Arial"/>
          <w:noProof/>
          <w:sz w:val="22"/>
          <w:szCs w:val="22"/>
        </w:rPr>
        <w:t> </w:t>
      </w:r>
      <w:r>
        <w:rPr>
          <w:rFonts w:ascii="Calibri" w:hAnsi="Calibri" w:cs="Arial"/>
          <w:noProof/>
          <w:sz w:val="22"/>
          <w:szCs w:val="22"/>
        </w:rPr>
        <w:t> </w:t>
      </w:r>
      <w:r>
        <w:rPr>
          <w:rFonts w:ascii="Calibri" w:hAnsi="Calibri" w:cs="Arial"/>
          <w:sz w:val="22"/>
          <w:szCs w:val="22"/>
        </w:rPr>
        <w:fldChar w:fldCharType="end"/>
      </w:r>
      <w:bookmarkEnd w:id="1"/>
    </w:p>
    <w:p w14:paraId="34441944" w14:textId="77777777" w:rsidR="00E75DC4" w:rsidRPr="00E75DC4" w:rsidRDefault="00E75DC4" w:rsidP="00E75DC4">
      <w:pPr>
        <w:tabs>
          <w:tab w:val="left" w:pos="3686"/>
        </w:tabs>
        <w:spacing w:after="0" w:line="240" w:lineRule="auto"/>
        <w:rPr>
          <w:rFonts w:ascii="Calibri" w:hAnsi="Calibri" w:cs="Arial"/>
          <w:sz w:val="22"/>
          <w:szCs w:val="22"/>
        </w:rPr>
      </w:pPr>
      <w:r w:rsidRPr="00E75DC4">
        <w:rPr>
          <w:rFonts w:ascii="Calibri" w:hAnsi="Calibri" w:cs="Arial"/>
          <w:sz w:val="22"/>
          <w:szCs w:val="22"/>
        </w:rPr>
        <w:t>____________________________________________</w:t>
      </w:r>
    </w:p>
    <w:p w14:paraId="338A1919" w14:textId="77777777" w:rsidR="0056013C" w:rsidRPr="006B244A" w:rsidRDefault="00E75DC4" w:rsidP="006B244A">
      <w:pPr>
        <w:tabs>
          <w:tab w:val="left" w:pos="3686"/>
        </w:tabs>
        <w:spacing w:after="360" w:line="276" w:lineRule="auto"/>
        <w:rPr>
          <w:rFonts w:ascii="Calibri" w:hAnsi="Calibri" w:cs="Arial"/>
        </w:rPr>
      </w:pPr>
      <w:r w:rsidRPr="006B244A">
        <w:rPr>
          <w:rFonts w:ascii="Calibri" w:hAnsi="Calibri" w:cs="Arial"/>
        </w:rPr>
        <w:t>Name und Anschrift</w:t>
      </w:r>
      <w:r w:rsidR="0086086E" w:rsidRPr="006B244A">
        <w:rPr>
          <w:rFonts w:ascii="Calibri" w:hAnsi="Calibri" w:cs="Arial"/>
        </w:rPr>
        <w:t xml:space="preserve"> des</w:t>
      </w:r>
      <w:r w:rsidR="0056013C" w:rsidRPr="006B244A">
        <w:rPr>
          <w:rFonts w:ascii="Calibri" w:hAnsi="Calibri" w:cs="Arial"/>
        </w:rPr>
        <w:t xml:space="preserve"> </w:t>
      </w:r>
      <w:r w:rsidRPr="006B244A">
        <w:rPr>
          <w:rFonts w:ascii="Calibri" w:hAnsi="Calibri" w:cs="Arial"/>
        </w:rPr>
        <w:t>Bieters</w:t>
      </w:r>
    </w:p>
    <w:p w14:paraId="53F1B44A" w14:textId="77777777" w:rsidR="001D1AAD" w:rsidRPr="00D64E4F" w:rsidRDefault="001D1AAD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D64E4F">
        <w:rPr>
          <w:rFonts w:ascii="Calibri" w:hAnsi="Calibri"/>
          <w:sz w:val="22"/>
          <w:szCs w:val="22"/>
        </w:rPr>
        <w:t>Sehr geehrte Damen und Herren,</w:t>
      </w:r>
    </w:p>
    <w:p w14:paraId="7A9E5D69" w14:textId="77777777" w:rsidR="001D1AAD" w:rsidRPr="00D64E4F" w:rsidRDefault="001D1AAD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D64E4F">
        <w:rPr>
          <w:rFonts w:ascii="Calibri" w:hAnsi="Calibri"/>
          <w:sz w:val="22"/>
          <w:szCs w:val="22"/>
        </w:rPr>
        <w:t>die Ausführ</w:t>
      </w:r>
      <w:r w:rsidR="00003088">
        <w:rPr>
          <w:rFonts w:ascii="Calibri" w:hAnsi="Calibri"/>
          <w:sz w:val="22"/>
          <w:szCs w:val="22"/>
        </w:rPr>
        <w:t xml:space="preserve">ung der in den Vergabeunterlagen beschriebenen Leistung </w:t>
      </w:r>
      <w:r w:rsidRPr="00D64E4F">
        <w:rPr>
          <w:rFonts w:ascii="Calibri" w:hAnsi="Calibri"/>
          <w:sz w:val="22"/>
          <w:szCs w:val="22"/>
        </w:rPr>
        <w:t xml:space="preserve">wird hiermit zu den eingesetzten Preisen </w:t>
      </w:r>
      <w:r w:rsidR="00D64E4F">
        <w:rPr>
          <w:rFonts w:ascii="Calibri" w:hAnsi="Calibri"/>
          <w:sz w:val="22"/>
          <w:szCs w:val="22"/>
        </w:rPr>
        <w:t>a</w:t>
      </w:r>
      <w:r w:rsidRPr="00D64E4F">
        <w:rPr>
          <w:rFonts w:ascii="Calibri" w:hAnsi="Calibri"/>
          <w:sz w:val="22"/>
          <w:szCs w:val="22"/>
        </w:rPr>
        <w:t>ngeboten.</w:t>
      </w:r>
    </w:p>
    <w:p w14:paraId="28727FE1" w14:textId="77777777" w:rsidR="00617131" w:rsidRDefault="001D1AAD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D64E4F">
        <w:rPr>
          <w:rFonts w:ascii="Calibri" w:hAnsi="Calibri"/>
          <w:sz w:val="22"/>
          <w:szCs w:val="22"/>
        </w:rPr>
        <w:t>Ich bin/Wir sind bis zum Ablauf der in der Angebotsaufforderung genannten</w:t>
      </w:r>
      <w:r w:rsidR="00617131">
        <w:rPr>
          <w:rFonts w:ascii="Calibri" w:hAnsi="Calibri"/>
          <w:sz w:val="22"/>
          <w:szCs w:val="22"/>
        </w:rPr>
        <w:t xml:space="preserve"> </w:t>
      </w:r>
      <w:r w:rsidRPr="00D64E4F">
        <w:rPr>
          <w:rFonts w:ascii="Calibri" w:hAnsi="Calibri"/>
          <w:sz w:val="22"/>
          <w:szCs w:val="22"/>
        </w:rPr>
        <w:t>Zuschlags-</w:t>
      </w:r>
      <w:r w:rsidR="00601BBE">
        <w:rPr>
          <w:rFonts w:ascii="Calibri" w:hAnsi="Calibri"/>
          <w:sz w:val="22"/>
          <w:szCs w:val="22"/>
        </w:rPr>
        <w:t xml:space="preserve"> </w:t>
      </w:r>
      <w:r w:rsidRPr="00D64E4F">
        <w:rPr>
          <w:rFonts w:ascii="Calibri" w:hAnsi="Calibri"/>
          <w:sz w:val="22"/>
          <w:szCs w:val="22"/>
        </w:rPr>
        <w:t xml:space="preserve">und Bindefrist an dieses Angebot gebunden. </w:t>
      </w:r>
    </w:p>
    <w:p w14:paraId="4BA0A298" w14:textId="77777777" w:rsidR="001D1AAD" w:rsidRPr="00D64E4F" w:rsidRDefault="001D1AAD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D64E4F">
        <w:rPr>
          <w:rFonts w:ascii="Calibri" w:hAnsi="Calibri"/>
          <w:sz w:val="22"/>
          <w:szCs w:val="22"/>
        </w:rPr>
        <w:t>Sofern sich der angebotene Preis auf Grund einer Prüfung nach der Verordnung PR Nr. 30/53 als unzulässig erweist, gilt für einen Auftrag der preisrechtlich zulässige Preis.</w:t>
      </w:r>
    </w:p>
    <w:p w14:paraId="6C8A8279" w14:textId="77777777" w:rsidR="00D64E4F" w:rsidRPr="00E608D7" w:rsidRDefault="001D1AAD" w:rsidP="00906682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D64E4F">
        <w:rPr>
          <w:rFonts w:ascii="Calibri" w:hAnsi="Calibri"/>
          <w:sz w:val="22"/>
        </w:rPr>
        <w:t>Liefer-</w:t>
      </w:r>
      <w:r w:rsidR="00601BBE">
        <w:rPr>
          <w:rFonts w:ascii="Calibri" w:hAnsi="Calibri"/>
          <w:sz w:val="22"/>
        </w:rPr>
        <w:t xml:space="preserve"> </w:t>
      </w:r>
      <w:r w:rsidRPr="00D64E4F">
        <w:rPr>
          <w:rFonts w:ascii="Calibri" w:hAnsi="Calibri"/>
          <w:sz w:val="22"/>
        </w:rPr>
        <w:t>und Leistungsumfang</w:t>
      </w:r>
    </w:p>
    <w:p w14:paraId="18BC5352" w14:textId="77777777" w:rsidR="001D1AAD" w:rsidRPr="00D64E4F" w:rsidRDefault="001D1AAD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D64E4F">
        <w:rPr>
          <w:rFonts w:ascii="Calibri" w:hAnsi="Calibri"/>
          <w:sz w:val="22"/>
          <w:szCs w:val="22"/>
        </w:rPr>
        <w:t xml:space="preserve">Dem Angebot liegen die zum o.g. Verfahren </w:t>
      </w:r>
      <w:r w:rsidR="00003088">
        <w:rPr>
          <w:rFonts w:ascii="Calibri" w:hAnsi="Calibri"/>
          <w:sz w:val="22"/>
          <w:szCs w:val="22"/>
        </w:rPr>
        <w:t>zur Verfügung gestellten Vergabeunterlagen (</w:t>
      </w:r>
      <w:r w:rsidR="00D64E4F">
        <w:rPr>
          <w:rFonts w:ascii="Calibri" w:hAnsi="Calibri"/>
          <w:sz w:val="22"/>
          <w:szCs w:val="22"/>
        </w:rPr>
        <w:t>Bewerbungs-</w:t>
      </w:r>
      <w:r w:rsidR="00003088" w:rsidDel="00003088">
        <w:rPr>
          <w:rFonts w:ascii="Calibri" w:hAnsi="Calibri"/>
          <w:sz w:val="22"/>
          <w:szCs w:val="22"/>
        </w:rPr>
        <w:t xml:space="preserve"> </w:t>
      </w:r>
      <w:r w:rsidRPr="00D64E4F">
        <w:rPr>
          <w:rFonts w:ascii="Calibri" w:hAnsi="Calibri"/>
          <w:sz w:val="22"/>
          <w:szCs w:val="22"/>
        </w:rPr>
        <w:t>und Vertragsbedingungen</w:t>
      </w:r>
      <w:r w:rsidR="00003088">
        <w:rPr>
          <w:rFonts w:ascii="Calibri" w:hAnsi="Calibri"/>
          <w:sz w:val="22"/>
          <w:szCs w:val="22"/>
        </w:rPr>
        <w:t>)</w:t>
      </w:r>
      <w:r w:rsidRPr="00D64E4F">
        <w:rPr>
          <w:rFonts w:ascii="Calibri" w:hAnsi="Calibri"/>
          <w:sz w:val="22"/>
          <w:szCs w:val="22"/>
        </w:rPr>
        <w:t xml:space="preserve"> sowie die sonstigen </w:t>
      </w:r>
      <w:r w:rsidR="00003088">
        <w:rPr>
          <w:rFonts w:ascii="Calibri" w:hAnsi="Calibri"/>
          <w:sz w:val="22"/>
          <w:szCs w:val="22"/>
        </w:rPr>
        <w:t xml:space="preserve">in der Angebotsaufforderung </w:t>
      </w:r>
      <w:r w:rsidRPr="00D64E4F">
        <w:rPr>
          <w:rFonts w:ascii="Calibri" w:hAnsi="Calibri"/>
          <w:sz w:val="22"/>
          <w:szCs w:val="22"/>
        </w:rPr>
        <w:t xml:space="preserve">genannten </w:t>
      </w:r>
      <w:r w:rsidR="00D64E4F">
        <w:rPr>
          <w:rFonts w:ascii="Calibri" w:hAnsi="Calibri"/>
          <w:sz w:val="22"/>
          <w:szCs w:val="22"/>
        </w:rPr>
        <w:t>B</w:t>
      </w:r>
      <w:r w:rsidRPr="00D64E4F">
        <w:rPr>
          <w:rFonts w:ascii="Calibri" w:hAnsi="Calibri"/>
          <w:sz w:val="22"/>
          <w:szCs w:val="22"/>
        </w:rPr>
        <w:t>edingungen zugrunde.</w:t>
      </w:r>
    </w:p>
    <w:p w14:paraId="0BD531E8" w14:textId="39F794FD" w:rsidR="00D64E4F" w:rsidRPr="00172626" w:rsidRDefault="001D1AAD" w:rsidP="00906682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172626">
        <w:rPr>
          <w:rFonts w:ascii="Calibri" w:hAnsi="Calibri"/>
          <w:sz w:val="22"/>
        </w:rPr>
        <w:t>Vertragsbestandteile</w:t>
      </w:r>
    </w:p>
    <w:p w14:paraId="0CE83ED7" w14:textId="77777777" w:rsidR="00D64E4F" w:rsidRPr="00172626" w:rsidRDefault="00D64E4F" w:rsidP="00906682">
      <w:pPr>
        <w:spacing w:after="120" w:line="276" w:lineRule="auto"/>
        <w:jc w:val="both"/>
        <w:rPr>
          <w:rFonts w:ascii="Calibri" w:hAnsi="Calibri" w:cs="Arial"/>
          <w:color w:val="000000"/>
          <w:sz w:val="22"/>
          <w:szCs w:val="22"/>
        </w:rPr>
      </w:pPr>
      <w:r w:rsidRPr="00172626">
        <w:rPr>
          <w:rFonts w:ascii="Calibri" w:hAnsi="Calibri" w:cs="Arial"/>
          <w:color w:val="000000"/>
          <w:sz w:val="22"/>
          <w:szCs w:val="22"/>
        </w:rPr>
        <w:t>Für die Erbringung der angebotenen Liefer- und</w:t>
      </w:r>
      <w:r w:rsidR="00617131" w:rsidRPr="00172626">
        <w:rPr>
          <w:rFonts w:ascii="Calibri" w:hAnsi="Calibri" w:cs="Arial"/>
          <w:color w:val="000000"/>
          <w:sz w:val="22"/>
          <w:szCs w:val="22"/>
        </w:rPr>
        <w:t>/oder</w:t>
      </w:r>
      <w:r w:rsidRPr="00172626">
        <w:rPr>
          <w:rFonts w:ascii="Calibri" w:hAnsi="Calibri" w:cs="Arial"/>
          <w:color w:val="000000"/>
          <w:sz w:val="22"/>
          <w:szCs w:val="22"/>
        </w:rPr>
        <w:t xml:space="preserve"> Dienstleistungen gelten im Fall eines Zuschlags nacheinander fo</w:t>
      </w:r>
      <w:r w:rsidR="00E608D7" w:rsidRPr="00172626">
        <w:rPr>
          <w:rFonts w:ascii="Calibri" w:hAnsi="Calibri" w:cs="Arial"/>
          <w:color w:val="000000"/>
          <w:sz w:val="22"/>
          <w:szCs w:val="22"/>
        </w:rPr>
        <w:t>lgende Vertragsbestandteile:</w:t>
      </w:r>
    </w:p>
    <w:p w14:paraId="44BF825D" w14:textId="65EC196F" w:rsidR="005E7674" w:rsidRPr="00172626" w:rsidRDefault="005E7674" w:rsidP="00906682">
      <w:pPr>
        <w:pStyle w:val="Aufzhlungszeichen"/>
        <w:numPr>
          <w:ilvl w:val="0"/>
          <w:numId w:val="14"/>
        </w:numPr>
        <w:spacing w:line="276" w:lineRule="auto"/>
        <w:ind w:left="644"/>
        <w:rPr>
          <w:rFonts w:ascii="Calibri" w:hAnsi="Calibri"/>
          <w:sz w:val="22"/>
          <w:szCs w:val="22"/>
        </w:rPr>
      </w:pPr>
      <w:r w:rsidRPr="00172626">
        <w:rPr>
          <w:rFonts w:ascii="Calibri" w:hAnsi="Calibri"/>
          <w:sz w:val="22"/>
          <w:szCs w:val="22"/>
        </w:rPr>
        <w:t>Werkvertrag</w:t>
      </w:r>
      <w:r w:rsidR="003D6EB7" w:rsidRPr="00172626">
        <w:rPr>
          <w:rFonts w:ascii="Calibri" w:hAnsi="Calibri"/>
          <w:sz w:val="22"/>
          <w:szCs w:val="22"/>
        </w:rPr>
        <w:t>/Dienstleistungsvertrag/Rahmenvertrag</w:t>
      </w:r>
      <w:r w:rsidRPr="00172626">
        <w:rPr>
          <w:rFonts w:ascii="Calibri" w:hAnsi="Calibri"/>
          <w:sz w:val="22"/>
          <w:szCs w:val="22"/>
        </w:rPr>
        <w:t xml:space="preserve"> vom </w:t>
      </w:r>
      <w:r w:rsidR="0085799C" w:rsidRPr="00172626">
        <w:rPr>
          <w:rFonts w:ascii="Calibri" w:hAnsi="Calibri"/>
          <w:color w:val="0070C0"/>
          <w:sz w:val="22"/>
          <w:szCs w:val="22"/>
        </w:rPr>
        <w:t>in aktuellster zur Verfügung gestellter Version</w:t>
      </w:r>
    </w:p>
    <w:p w14:paraId="01F915D6" w14:textId="50897B9A" w:rsidR="00D64E4F" w:rsidRPr="00172626" w:rsidRDefault="00D64E4F" w:rsidP="00906682">
      <w:pPr>
        <w:pStyle w:val="Aufzhlungszeichen"/>
        <w:numPr>
          <w:ilvl w:val="0"/>
          <w:numId w:val="14"/>
        </w:numPr>
        <w:spacing w:line="276" w:lineRule="auto"/>
        <w:ind w:left="644"/>
        <w:rPr>
          <w:rFonts w:ascii="Calibri" w:hAnsi="Calibri"/>
          <w:sz w:val="22"/>
          <w:szCs w:val="22"/>
        </w:rPr>
      </w:pPr>
      <w:r w:rsidRPr="00172626">
        <w:rPr>
          <w:rFonts w:ascii="Calibri" w:hAnsi="Calibri"/>
          <w:sz w:val="22"/>
          <w:szCs w:val="22"/>
        </w:rPr>
        <w:t xml:space="preserve">Leistungsbeschreibung </w:t>
      </w:r>
      <w:r w:rsidR="0085799C" w:rsidRPr="00172626">
        <w:rPr>
          <w:rFonts w:ascii="Calibri" w:hAnsi="Calibri"/>
          <w:color w:val="0070C0"/>
          <w:sz w:val="22"/>
          <w:szCs w:val="22"/>
        </w:rPr>
        <w:t>in aktuellster zur Verfügung gestellter Version</w:t>
      </w:r>
    </w:p>
    <w:p w14:paraId="4BC7635F" w14:textId="53495442" w:rsidR="00D64E4F" w:rsidRPr="00172626" w:rsidRDefault="00D64E4F" w:rsidP="00906682">
      <w:pPr>
        <w:pStyle w:val="Aufzhlungszeichen"/>
        <w:numPr>
          <w:ilvl w:val="0"/>
          <w:numId w:val="14"/>
        </w:numPr>
        <w:spacing w:line="276" w:lineRule="auto"/>
        <w:ind w:left="644"/>
        <w:rPr>
          <w:rFonts w:ascii="Calibri" w:hAnsi="Calibri"/>
          <w:sz w:val="22"/>
          <w:szCs w:val="22"/>
        </w:rPr>
      </w:pPr>
      <w:r w:rsidRPr="00172626">
        <w:rPr>
          <w:rFonts w:ascii="Calibri" w:hAnsi="Calibri"/>
          <w:sz w:val="22"/>
          <w:szCs w:val="22"/>
        </w:rPr>
        <w:t>dieses Angebot</w:t>
      </w:r>
      <w:r w:rsidR="00172626">
        <w:rPr>
          <w:rFonts w:ascii="Calibri" w:hAnsi="Calibri"/>
          <w:sz w:val="22"/>
          <w:szCs w:val="22"/>
        </w:rPr>
        <w:t xml:space="preserve"> inkl. Preisblatt</w:t>
      </w:r>
    </w:p>
    <w:p w14:paraId="3B3C08EF" w14:textId="6CB7A32E" w:rsidR="003C3A3D" w:rsidRPr="00172626" w:rsidRDefault="00F43B8E" w:rsidP="00906682">
      <w:pPr>
        <w:pStyle w:val="Aufzhlungszeichen"/>
        <w:numPr>
          <w:ilvl w:val="0"/>
          <w:numId w:val="14"/>
        </w:numPr>
        <w:spacing w:line="276" w:lineRule="auto"/>
        <w:ind w:left="644"/>
        <w:rPr>
          <w:rFonts w:ascii="Calibri" w:hAnsi="Calibri"/>
          <w:sz w:val="22"/>
          <w:szCs w:val="22"/>
        </w:rPr>
      </w:pPr>
      <w:r w:rsidRPr="00172626">
        <w:rPr>
          <w:rFonts w:ascii="Calibri" w:hAnsi="Calibri"/>
          <w:sz w:val="22"/>
          <w:szCs w:val="22"/>
        </w:rPr>
        <w:t>Protokolle von Aufklärungsgesprächen</w:t>
      </w:r>
      <w:r w:rsidR="00172626">
        <w:rPr>
          <w:rFonts w:ascii="Calibri" w:hAnsi="Calibri"/>
          <w:sz w:val="22"/>
          <w:szCs w:val="22"/>
        </w:rPr>
        <w:t>,</w:t>
      </w:r>
      <w:r w:rsidR="00491DA4" w:rsidRPr="00172626">
        <w:rPr>
          <w:rFonts w:ascii="Calibri" w:hAnsi="Calibri"/>
          <w:sz w:val="22"/>
          <w:szCs w:val="22"/>
        </w:rPr>
        <w:t xml:space="preserve"> sofern </w:t>
      </w:r>
      <w:r w:rsidRPr="00172626">
        <w:rPr>
          <w:rFonts w:ascii="Calibri" w:hAnsi="Calibri"/>
          <w:sz w:val="22"/>
          <w:szCs w:val="22"/>
        </w:rPr>
        <w:t>solche</w:t>
      </w:r>
      <w:r w:rsidR="008E228B" w:rsidRPr="00172626">
        <w:rPr>
          <w:rFonts w:ascii="Calibri" w:hAnsi="Calibri"/>
          <w:sz w:val="22"/>
          <w:szCs w:val="22"/>
        </w:rPr>
        <w:t xml:space="preserve"> </w:t>
      </w:r>
      <w:r w:rsidR="00491DA4" w:rsidRPr="00172626">
        <w:rPr>
          <w:rFonts w:ascii="Calibri" w:hAnsi="Calibri"/>
          <w:sz w:val="22"/>
          <w:szCs w:val="22"/>
        </w:rPr>
        <w:t>stattgefunden haben</w:t>
      </w:r>
    </w:p>
    <w:p w14:paraId="092F8601" w14:textId="77777777" w:rsidR="00D64E4F" w:rsidRPr="00137003" w:rsidRDefault="00D64E4F" w:rsidP="00906682">
      <w:pPr>
        <w:pStyle w:val="Aufzhlungszeichen"/>
        <w:numPr>
          <w:ilvl w:val="0"/>
          <w:numId w:val="14"/>
        </w:numPr>
        <w:spacing w:line="276" w:lineRule="auto"/>
        <w:ind w:left="644"/>
        <w:rPr>
          <w:rFonts w:ascii="Calibri" w:hAnsi="Calibri"/>
          <w:sz w:val="22"/>
          <w:szCs w:val="22"/>
        </w:rPr>
      </w:pPr>
      <w:r w:rsidRPr="00137003">
        <w:rPr>
          <w:rFonts w:ascii="Calibri" w:hAnsi="Calibri"/>
          <w:sz w:val="22"/>
          <w:szCs w:val="22"/>
        </w:rPr>
        <w:t>Erläuterungen zum Angebot</w:t>
      </w:r>
    </w:p>
    <w:p w14:paraId="7F348B48" w14:textId="77777777" w:rsidR="00D64E4F" w:rsidRDefault="00D64E4F" w:rsidP="00172626">
      <w:pPr>
        <w:pStyle w:val="Aufzhlungszeichen"/>
        <w:numPr>
          <w:ilvl w:val="0"/>
          <w:numId w:val="14"/>
        </w:numPr>
        <w:spacing w:line="276" w:lineRule="auto"/>
        <w:ind w:left="644"/>
        <w:rPr>
          <w:rFonts w:ascii="Calibri" w:hAnsi="Calibri"/>
          <w:sz w:val="22"/>
          <w:szCs w:val="22"/>
        </w:rPr>
      </w:pPr>
      <w:r w:rsidRPr="00D64E4F">
        <w:rPr>
          <w:rFonts w:ascii="Calibri" w:hAnsi="Calibri"/>
          <w:sz w:val="22"/>
          <w:szCs w:val="22"/>
        </w:rPr>
        <w:t>Allgemeine Vertragsbedingungen für die Ausführung von Leistungen (VOL/B) – Fassung 2003</w:t>
      </w:r>
    </w:p>
    <w:p w14:paraId="5B6CF6A7" w14:textId="77777777" w:rsidR="000D68C8" w:rsidRDefault="000D68C8" w:rsidP="000D68C8">
      <w:pPr>
        <w:pStyle w:val="Aufzhlungszeichen"/>
        <w:numPr>
          <w:ilvl w:val="0"/>
          <w:numId w:val="14"/>
        </w:numPr>
        <w:spacing w:line="276" w:lineRule="auto"/>
        <w:rPr>
          <w:rFonts w:ascii="Calibri" w:hAnsi="Calibri"/>
          <w:sz w:val="22"/>
          <w:szCs w:val="22"/>
        </w:rPr>
      </w:pPr>
      <w:bookmarkStart w:id="2" w:name="_Hlk230169546"/>
      <w:r w:rsidRPr="00573FE5">
        <w:rPr>
          <w:rFonts w:ascii="Calibri" w:hAnsi="Calibri"/>
          <w:sz w:val="22"/>
          <w:szCs w:val="22"/>
        </w:rPr>
        <w:lastRenderedPageBreak/>
        <w:t>Besondere Vertragsbedingungen nach dem Bundestariftreuegesetz</w:t>
      </w:r>
    </w:p>
    <w:p w14:paraId="7E3F4420" w14:textId="77777777" w:rsidR="000D68C8" w:rsidRDefault="000D68C8" w:rsidP="000D68C8">
      <w:pPr>
        <w:pStyle w:val="Aufzhlungszeichen"/>
        <w:spacing w:line="276" w:lineRule="auto"/>
        <w:ind w:left="709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Diese greifen ab einem Auftragswert von 50.000 EUR, für Leistungen, die in Deutschland erbracht werden.</w:t>
      </w:r>
      <w:bookmarkEnd w:id="2"/>
    </w:p>
    <w:p w14:paraId="349FB42F" w14:textId="77777777" w:rsidR="001D1AAD" w:rsidRDefault="001D1AAD" w:rsidP="00906682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1D1AAD">
        <w:rPr>
          <w:rFonts w:ascii="Calibri" w:hAnsi="Calibri"/>
          <w:sz w:val="22"/>
        </w:rPr>
        <w:t>Vergütung/Preis</w:t>
      </w:r>
    </w:p>
    <w:p w14:paraId="6DD03D26" w14:textId="77777777" w:rsidR="00BA024B" w:rsidRDefault="001D1AAD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4D5C54">
        <w:rPr>
          <w:rFonts w:ascii="Calibri" w:hAnsi="Calibri"/>
          <w:sz w:val="22"/>
          <w:szCs w:val="22"/>
        </w:rPr>
        <w:t>In der folgenden Tabelle sind</w:t>
      </w:r>
      <w:r w:rsidR="00F85073">
        <w:rPr>
          <w:rFonts w:ascii="Calibri" w:hAnsi="Calibri"/>
          <w:sz w:val="22"/>
          <w:szCs w:val="22"/>
        </w:rPr>
        <w:t xml:space="preserve"> alle fehlenden Angaben vom Bieter auszufüllen.</w:t>
      </w:r>
      <w:r w:rsidR="00A95C07">
        <w:rPr>
          <w:rFonts w:ascii="Calibri" w:hAnsi="Calibri"/>
          <w:sz w:val="22"/>
          <w:szCs w:val="22"/>
        </w:rPr>
        <w:t xml:space="preserve"> </w:t>
      </w:r>
    </w:p>
    <w:p w14:paraId="68C6BEFB" w14:textId="77777777" w:rsidR="00BA024B" w:rsidRDefault="00A95C07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Die</w:t>
      </w:r>
      <w:r w:rsidR="001D1AAD" w:rsidRPr="004D5C54">
        <w:rPr>
          <w:rFonts w:ascii="Calibri" w:hAnsi="Calibri"/>
          <w:sz w:val="22"/>
          <w:szCs w:val="22"/>
        </w:rPr>
        <w:t xml:space="preserve"> Preisangaben</w:t>
      </w:r>
      <w:r>
        <w:rPr>
          <w:rFonts w:ascii="Calibri" w:hAnsi="Calibri"/>
          <w:sz w:val="22"/>
          <w:szCs w:val="22"/>
        </w:rPr>
        <w:t xml:space="preserve"> sind</w:t>
      </w:r>
      <w:r w:rsidR="001D1AAD" w:rsidRPr="004D5C54">
        <w:rPr>
          <w:rFonts w:ascii="Calibri" w:hAnsi="Calibri"/>
          <w:sz w:val="22"/>
          <w:szCs w:val="22"/>
        </w:rPr>
        <w:t xml:space="preserve"> in allen Feldern, die mit „Einzelpreis“ </w:t>
      </w:r>
      <w:r w:rsidR="00BA024B">
        <w:rPr>
          <w:rFonts w:ascii="Calibri" w:hAnsi="Calibri"/>
          <w:sz w:val="22"/>
          <w:szCs w:val="22"/>
        </w:rPr>
        <w:t>und/</w:t>
      </w:r>
      <w:r w:rsidR="001D1AAD" w:rsidRPr="004D5C54">
        <w:rPr>
          <w:rFonts w:ascii="Calibri" w:hAnsi="Calibri"/>
          <w:sz w:val="22"/>
          <w:szCs w:val="22"/>
        </w:rPr>
        <w:t xml:space="preserve">oder mit „Gesamtpreis“ überschrieben bzw. benannt sind, </w:t>
      </w:r>
      <w:r w:rsidR="005C2022">
        <w:rPr>
          <w:rFonts w:ascii="Calibri" w:hAnsi="Calibri"/>
          <w:sz w:val="22"/>
          <w:szCs w:val="22"/>
        </w:rPr>
        <w:t>einzutragen</w:t>
      </w:r>
      <w:r w:rsidR="001D1AAD" w:rsidRPr="004D5C54">
        <w:rPr>
          <w:rFonts w:ascii="Calibri" w:hAnsi="Calibri"/>
          <w:sz w:val="22"/>
          <w:szCs w:val="22"/>
        </w:rPr>
        <w:t>. Sind Angaben in den Gesamtpreis-Feldern im Ergebnis der rechnerischen Prüfung des Angebots unrichtig</w:t>
      </w:r>
      <w:r w:rsidR="005C2022">
        <w:rPr>
          <w:rFonts w:ascii="Calibri" w:hAnsi="Calibri"/>
          <w:sz w:val="22"/>
          <w:szCs w:val="22"/>
        </w:rPr>
        <w:t xml:space="preserve"> oder fehlen gänzlich</w:t>
      </w:r>
      <w:r w:rsidR="001D1AAD" w:rsidRPr="004D5C54">
        <w:rPr>
          <w:rFonts w:ascii="Calibri" w:hAnsi="Calibri"/>
          <w:sz w:val="22"/>
          <w:szCs w:val="22"/>
        </w:rPr>
        <w:t xml:space="preserve">, dann sind allein die Angaben in den Einzelpreis-Feldern maßgeblich. </w:t>
      </w:r>
    </w:p>
    <w:p w14:paraId="2B999DD8" w14:textId="77777777" w:rsidR="001D1AAD" w:rsidRPr="004D5C54" w:rsidRDefault="001D1AAD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4D5C54">
        <w:rPr>
          <w:rFonts w:ascii="Calibri" w:hAnsi="Calibri"/>
          <w:sz w:val="22"/>
          <w:szCs w:val="22"/>
        </w:rPr>
        <w:t xml:space="preserve">Fehlen wesentliche Preisangaben, können diese gemäß </w:t>
      </w:r>
      <w:r w:rsidR="009F5C2D" w:rsidRPr="004D5C54">
        <w:rPr>
          <w:rFonts w:ascii="Calibri" w:hAnsi="Calibri"/>
          <w:sz w:val="22"/>
          <w:szCs w:val="22"/>
        </w:rPr>
        <w:t>§</w:t>
      </w:r>
      <w:r w:rsidR="00BA385D">
        <w:rPr>
          <w:rFonts w:ascii="Calibri" w:hAnsi="Calibri"/>
          <w:sz w:val="22"/>
          <w:szCs w:val="22"/>
        </w:rPr>
        <w:t> </w:t>
      </w:r>
      <w:r w:rsidR="009F5C2D">
        <w:rPr>
          <w:rFonts w:ascii="Calibri" w:hAnsi="Calibri"/>
          <w:sz w:val="22"/>
          <w:szCs w:val="22"/>
        </w:rPr>
        <w:t>56</w:t>
      </w:r>
      <w:r w:rsidR="00BA385D">
        <w:rPr>
          <w:rFonts w:ascii="Calibri" w:hAnsi="Calibri"/>
          <w:sz w:val="22"/>
          <w:szCs w:val="22"/>
        </w:rPr>
        <w:t> </w:t>
      </w:r>
      <w:r w:rsidR="009F5C2D">
        <w:rPr>
          <w:rFonts w:ascii="Calibri" w:hAnsi="Calibri"/>
          <w:sz w:val="22"/>
          <w:szCs w:val="22"/>
        </w:rPr>
        <w:t>Abs.</w:t>
      </w:r>
      <w:r w:rsidR="00BA385D">
        <w:rPr>
          <w:rFonts w:ascii="Calibri" w:hAnsi="Calibri"/>
          <w:sz w:val="22"/>
          <w:szCs w:val="22"/>
        </w:rPr>
        <w:t> </w:t>
      </w:r>
      <w:r w:rsidR="009F5C2D">
        <w:rPr>
          <w:rFonts w:ascii="Calibri" w:hAnsi="Calibri"/>
          <w:sz w:val="22"/>
          <w:szCs w:val="22"/>
        </w:rPr>
        <w:t>3</w:t>
      </w:r>
      <w:r w:rsidR="00BA385D">
        <w:rPr>
          <w:rFonts w:ascii="Calibri" w:hAnsi="Calibri"/>
          <w:sz w:val="22"/>
          <w:szCs w:val="22"/>
        </w:rPr>
        <w:t> </w:t>
      </w:r>
      <w:r w:rsidR="009F5C2D">
        <w:rPr>
          <w:rFonts w:ascii="Calibri" w:hAnsi="Calibri"/>
          <w:sz w:val="22"/>
          <w:szCs w:val="22"/>
        </w:rPr>
        <w:t>VgV</w:t>
      </w:r>
      <w:r w:rsidR="00975E14">
        <w:rPr>
          <w:rFonts w:ascii="Calibri" w:hAnsi="Calibri"/>
          <w:sz w:val="22"/>
          <w:szCs w:val="22"/>
        </w:rPr>
        <w:t xml:space="preserve"> </w:t>
      </w:r>
      <w:r w:rsidRPr="004D5C54">
        <w:rPr>
          <w:rFonts w:ascii="Calibri" w:hAnsi="Calibri"/>
          <w:sz w:val="22"/>
          <w:szCs w:val="22"/>
        </w:rPr>
        <w:t>nicht nachgefordert werden, so dass das Angebot auszuschließen ist.</w:t>
      </w:r>
    </w:p>
    <w:p w14:paraId="3F492835" w14:textId="05F42F4E" w:rsidR="001D1AAD" w:rsidRDefault="001D1AAD" w:rsidP="00906682">
      <w:pPr>
        <w:spacing w:after="120" w:line="276" w:lineRule="auto"/>
        <w:jc w:val="both"/>
        <w:rPr>
          <w:rFonts w:ascii="Calibri" w:hAnsi="Calibri"/>
          <w:sz w:val="22"/>
          <w:szCs w:val="22"/>
        </w:rPr>
      </w:pPr>
      <w:r w:rsidRPr="004D5C54">
        <w:rPr>
          <w:rFonts w:ascii="Calibri" w:hAnsi="Calibri"/>
          <w:sz w:val="22"/>
          <w:szCs w:val="22"/>
        </w:rPr>
        <w:t>Ich/Wir biete(n) die Durchführung des Vertrages und der beschriebenen Leistungen zu den von mir/uns gesetzten Preisen an. Die Preisstellung erfolgt in EURO exkl. Mehrwertsteuer.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31"/>
        <w:gridCol w:w="4893"/>
        <w:gridCol w:w="2914"/>
      </w:tblGrid>
      <w:tr w:rsidR="00560FE7" w:rsidRPr="007540F0" w14:paraId="5100C8DD" w14:textId="77777777" w:rsidTr="00304129">
        <w:trPr>
          <w:tblHeader/>
        </w:trPr>
        <w:tc>
          <w:tcPr>
            <w:tcW w:w="8438" w:type="dxa"/>
            <w:gridSpan w:val="3"/>
            <w:shd w:val="clear" w:color="auto" w:fill="C6D9F1" w:themeFill="text2" w:themeFillTint="33"/>
          </w:tcPr>
          <w:p w14:paraId="0CB6845E" w14:textId="77777777" w:rsidR="00560FE7" w:rsidRPr="007540F0" w:rsidRDefault="00560FE7" w:rsidP="00304129">
            <w:pPr>
              <w:rPr>
                <w:rFonts w:ascii="Calibri" w:hAnsi="Calibri"/>
                <w:sz w:val="22"/>
                <w:szCs w:val="22"/>
              </w:rPr>
            </w:pPr>
            <w:r w:rsidRPr="007540F0">
              <w:rPr>
                <w:rFonts w:ascii="Calibri" w:hAnsi="Calibri"/>
                <w:sz w:val="22"/>
                <w:szCs w:val="22"/>
              </w:rPr>
              <w:t>Hauptauftrag</w:t>
            </w:r>
          </w:p>
        </w:tc>
      </w:tr>
      <w:tr w:rsidR="00560FE7" w:rsidRPr="007540F0" w14:paraId="7478AFAB" w14:textId="77777777" w:rsidTr="00304129">
        <w:trPr>
          <w:tblHeader/>
        </w:trPr>
        <w:tc>
          <w:tcPr>
            <w:tcW w:w="631" w:type="dxa"/>
          </w:tcPr>
          <w:p w14:paraId="2626A166" w14:textId="77777777" w:rsidR="00560FE7" w:rsidRPr="007540F0" w:rsidRDefault="00560FE7" w:rsidP="00304129">
            <w:pPr>
              <w:rPr>
                <w:rFonts w:ascii="Calibri" w:hAnsi="Calibri"/>
                <w:sz w:val="22"/>
                <w:szCs w:val="22"/>
              </w:rPr>
            </w:pPr>
            <w:r w:rsidRPr="007540F0">
              <w:rPr>
                <w:rFonts w:ascii="Calibri" w:hAnsi="Calibri"/>
                <w:sz w:val="22"/>
                <w:szCs w:val="22"/>
              </w:rPr>
              <w:t xml:space="preserve">Nr. </w:t>
            </w:r>
          </w:p>
        </w:tc>
        <w:tc>
          <w:tcPr>
            <w:tcW w:w="4893" w:type="dxa"/>
          </w:tcPr>
          <w:p w14:paraId="330A9B19" w14:textId="77777777" w:rsidR="00560FE7" w:rsidRPr="007540F0" w:rsidRDefault="00560FE7" w:rsidP="00304129">
            <w:pPr>
              <w:rPr>
                <w:rFonts w:ascii="Calibri" w:hAnsi="Calibri"/>
                <w:sz w:val="22"/>
                <w:szCs w:val="22"/>
              </w:rPr>
            </w:pPr>
            <w:r w:rsidRPr="007540F0">
              <w:rPr>
                <w:rFonts w:ascii="Calibri" w:hAnsi="Calibri"/>
                <w:sz w:val="22"/>
                <w:szCs w:val="22"/>
              </w:rPr>
              <w:t>Titel/Beschreibung</w:t>
            </w:r>
          </w:p>
        </w:tc>
        <w:tc>
          <w:tcPr>
            <w:tcW w:w="2914" w:type="dxa"/>
          </w:tcPr>
          <w:p w14:paraId="38ECEE24" w14:textId="77777777" w:rsidR="00560FE7" w:rsidRPr="007540F0" w:rsidRDefault="00560FE7" w:rsidP="00304129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7540F0">
              <w:rPr>
                <w:rFonts w:ascii="Calibri" w:hAnsi="Calibri"/>
                <w:sz w:val="22"/>
                <w:szCs w:val="22"/>
              </w:rPr>
              <w:t>Gesamtpreis in Euro</w:t>
            </w:r>
          </w:p>
        </w:tc>
      </w:tr>
      <w:tr w:rsidR="00560FE7" w:rsidRPr="007540F0" w14:paraId="128FABBA" w14:textId="77777777" w:rsidTr="00304129">
        <w:tc>
          <w:tcPr>
            <w:tcW w:w="631" w:type="dxa"/>
          </w:tcPr>
          <w:p w14:paraId="54F83618" w14:textId="77777777" w:rsidR="00560FE7" w:rsidRPr="007540F0" w:rsidRDefault="00560FE7" w:rsidP="00304129">
            <w:pPr>
              <w:rPr>
                <w:rFonts w:ascii="Calibri" w:hAnsi="Calibri"/>
                <w:sz w:val="22"/>
                <w:szCs w:val="22"/>
              </w:rPr>
            </w:pPr>
            <w:r w:rsidRPr="007540F0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4893" w:type="dxa"/>
          </w:tcPr>
          <w:p w14:paraId="5140240A" w14:textId="22C3627A" w:rsidR="00560FE7" w:rsidRPr="007540F0" w:rsidRDefault="00560FE7" w:rsidP="00304129">
            <w:pPr>
              <w:rPr>
                <w:rFonts w:ascii="Calibri" w:hAnsi="Calibri"/>
                <w:sz w:val="22"/>
                <w:szCs w:val="22"/>
              </w:rPr>
            </w:pPr>
            <w:r w:rsidRPr="007540F0">
              <w:rPr>
                <w:rFonts w:ascii="Calibri" w:hAnsi="Calibri"/>
                <w:sz w:val="22"/>
                <w:szCs w:val="22"/>
              </w:rPr>
              <w:t>Gesamtkosten</w:t>
            </w:r>
            <w:r>
              <w:rPr>
                <w:rFonts w:ascii="Calibri" w:hAnsi="Calibri"/>
                <w:sz w:val="22"/>
                <w:szCs w:val="22"/>
              </w:rPr>
              <w:t xml:space="preserve"> für 4 Jahre</w:t>
            </w:r>
            <w:r w:rsidRPr="007540F0">
              <w:rPr>
                <w:rFonts w:ascii="Calibri" w:hAnsi="Calibri"/>
                <w:sz w:val="22"/>
                <w:szCs w:val="22"/>
              </w:rPr>
              <w:t xml:space="preserve"> inkl. geschätzter Stunden zur Schneeräumung gem. Preisblatt </w:t>
            </w:r>
            <w:r w:rsidRPr="00716B31">
              <w:rPr>
                <w:rFonts w:ascii="Calibri" w:hAnsi="Calibri"/>
                <w:b/>
                <w:bCs/>
                <w:sz w:val="22"/>
                <w:szCs w:val="22"/>
              </w:rPr>
              <w:t xml:space="preserve">Zelle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D43</w:t>
            </w:r>
          </w:p>
        </w:tc>
        <w:tc>
          <w:tcPr>
            <w:tcW w:w="2914" w:type="dxa"/>
          </w:tcPr>
          <w:p w14:paraId="24B36E00" w14:textId="77777777" w:rsidR="00560FE7" w:rsidRPr="007540F0" w:rsidRDefault="00560FE7" w:rsidP="00304129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7540F0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540F0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7540F0">
              <w:rPr>
                <w:rFonts w:ascii="Calibri" w:hAnsi="Calibri"/>
                <w:sz w:val="22"/>
                <w:szCs w:val="22"/>
              </w:rPr>
            </w:r>
            <w:r w:rsidRPr="007540F0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7540F0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7540F0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7540F0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7540F0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7540F0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7540F0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</w:tbl>
    <w:p w14:paraId="74C8D865" w14:textId="77777777" w:rsidR="00BA385D" w:rsidRPr="00BA024B" w:rsidRDefault="00BA385D" w:rsidP="00906682">
      <w:pPr>
        <w:spacing w:line="276" w:lineRule="auto"/>
        <w:rPr>
          <w:rFonts w:ascii="Calibri" w:hAnsi="Calibri"/>
          <w:sz w:val="22"/>
          <w:szCs w:val="22"/>
        </w:rPr>
      </w:pPr>
    </w:p>
    <w:p w14:paraId="1F3094CE" w14:textId="77777777" w:rsidR="00854795" w:rsidRPr="00DE2942" w:rsidRDefault="00854795" w:rsidP="00854795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DE2942">
        <w:rPr>
          <w:rFonts w:ascii="Calibri" w:hAnsi="Calibri"/>
          <w:sz w:val="22"/>
        </w:rPr>
        <w:t>Gewährleistung</w:t>
      </w:r>
    </w:p>
    <w:p w14:paraId="25C957E3" w14:textId="77777777" w:rsidR="00854795" w:rsidRPr="00854795" w:rsidRDefault="00854795" w:rsidP="00854795">
      <w:pPr>
        <w:spacing w:line="276" w:lineRule="auto"/>
        <w:rPr>
          <w:rFonts w:ascii="Calibri" w:hAnsi="Calibri"/>
          <w:sz w:val="22"/>
        </w:rPr>
      </w:pPr>
      <w:r w:rsidRPr="00DE2942">
        <w:rPr>
          <w:rFonts w:ascii="Calibri" w:hAnsi="Calibri"/>
          <w:sz w:val="22"/>
        </w:rPr>
        <w:t>24 Monate</w:t>
      </w:r>
    </w:p>
    <w:p w14:paraId="22E13961" w14:textId="77777777" w:rsidR="000A0B7E" w:rsidRPr="000A0B7E" w:rsidRDefault="000A0B7E" w:rsidP="00906682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0A0B7E">
        <w:rPr>
          <w:rFonts w:ascii="Calibri" w:hAnsi="Calibri"/>
          <w:sz w:val="22"/>
        </w:rPr>
        <w:t>Abfrage Wettbewerbsregister</w:t>
      </w:r>
    </w:p>
    <w:p w14:paraId="3563013A" w14:textId="77777777" w:rsidR="000A0B7E" w:rsidRPr="000A0B7E" w:rsidRDefault="000A0B7E" w:rsidP="00906682">
      <w:pPr>
        <w:pStyle w:val="NurText"/>
        <w:spacing w:after="240" w:line="276" w:lineRule="auto"/>
      </w:pPr>
      <w:r w:rsidRPr="000A0B7E">
        <w:t>Zur Abfrage der Eintragungen beim Wettbewerbsregister hat der Bieter die folgenden Daten anzugeben: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3260"/>
      </w:tblGrid>
      <w:tr w:rsidR="000A0B7E" w:rsidRPr="000A0B7E" w14:paraId="267CC626" w14:textId="77777777" w:rsidTr="000A0B7E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2D062" w14:textId="77777777" w:rsidR="000A0B7E" w:rsidRPr="000A0B7E" w:rsidRDefault="000A0B7E" w:rsidP="00906682">
            <w:pPr>
              <w:pStyle w:val="Listenabsatz"/>
              <w:spacing w:line="276" w:lineRule="auto"/>
              <w:ind w:left="37"/>
              <w:contextualSpacing w:val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t>Registergericht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10FEC" w14:textId="77777777" w:rsidR="000A0B7E" w:rsidRPr="000A0B7E" w:rsidRDefault="000A0B7E" w:rsidP="00906682">
            <w:pPr>
              <w:pStyle w:val="Listenabsatz"/>
              <w:spacing w:line="276" w:lineRule="auto"/>
              <w:ind w:left="0"/>
              <w:contextualSpacing w:val="0"/>
              <w:rPr>
                <w:rFonts w:ascii="Calibri" w:hAnsi="Calibri" w:cs="Calibri"/>
                <w:b w:val="0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  <w:bookmarkEnd w:id="3"/>
          </w:p>
        </w:tc>
      </w:tr>
      <w:tr w:rsidR="000A0B7E" w:rsidRPr="000A0B7E" w14:paraId="34BBB317" w14:textId="77777777" w:rsidTr="000A0B7E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A6B7C" w14:textId="77777777" w:rsidR="000A0B7E" w:rsidRPr="000A0B7E" w:rsidRDefault="000A0B7E" w:rsidP="00906682">
            <w:pPr>
              <w:pStyle w:val="Listenabsatz"/>
              <w:spacing w:line="276" w:lineRule="auto"/>
              <w:ind w:left="37"/>
              <w:contextualSpacing w:val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t>Registernummer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A390E" w14:textId="77777777" w:rsidR="000A0B7E" w:rsidRPr="000A0B7E" w:rsidRDefault="000A0B7E" w:rsidP="00906682">
            <w:pPr>
              <w:pStyle w:val="Listenabsatz"/>
              <w:spacing w:line="276" w:lineRule="auto"/>
              <w:ind w:left="0"/>
              <w:contextualSpacing w:val="0"/>
              <w:rPr>
                <w:rFonts w:ascii="Calibri" w:hAnsi="Calibri" w:cs="Calibri"/>
                <w:b w:val="0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  <w:bookmarkEnd w:id="4"/>
          </w:p>
        </w:tc>
      </w:tr>
      <w:tr w:rsidR="000A0B7E" w14:paraId="68CA5970" w14:textId="77777777" w:rsidTr="000A0B7E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24D81" w14:textId="77777777" w:rsidR="000A0B7E" w:rsidRPr="000A0B7E" w:rsidRDefault="000A0B7E" w:rsidP="00906682">
            <w:pPr>
              <w:pStyle w:val="Listenabsatz"/>
              <w:spacing w:line="276" w:lineRule="auto"/>
              <w:ind w:left="37"/>
              <w:contextualSpacing w:val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t>USt-IdNr.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400AA" w14:textId="77777777" w:rsidR="000A0B7E" w:rsidRDefault="000A0B7E" w:rsidP="00906682">
            <w:pPr>
              <w:pStyle w:val="Listenabsatz"/>
              <w:spacing w:line="276" w:lineRule="auto"/>
              <w:ind w:left="0"/>
              <w:contextualSpacing w:val="0"/>
              <w:rPr>
                <w:rFonts w:ascii="Calibri" w:hAnsi="Calibri" w:cs="Calibri"/>
                <w:b w:val="0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  <w:bookmarkEnd w:id="5"/>
          </w:p>
        </w:tc>
      </w:tr>
    </w:tbl>
    <w:p w14:paraId="35D61C2B" w14:textId="77777777" w:rsidR="000A0B7E" w:rsidRPr="000A0B7E" w:rsidRDefault="000A0B7E" w:rsidP="00906682">
      <w:pPr>
        <w:pStyle w:val="Listenabsatz"/>
        <w:spacing w:after="120" w:line="276" w:lineRule="auto"/>
        <w:ind w:left="425"/>
        <w:contextualSpacing w:val="0"/>
        <w:rPr>
          <w:rFonts w:ascii="Calibri" w:hAnsi="Calibri"/>
          <w:sz w:val="22"/>
        </w:rPr>
      </w:pPr>
    </w:p>
    <w:p w14:paraId="72036879" w14:textId="77777777" w:rsidR="00DE2942" w:rsidRPr="00E608D7" w:rsidRDefault="00DE2942" w:rsidP="00906682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DE2942">
        <w:rPr>
          <w:rFonts w:ascii="Calibri" w:hAnsi="Calibri"/>
          <w:sz w:val="22"/>
        </w:rPr>
        <w:t>Sprache</w:t>
      </w:r>
    </w:p>
    <w:p w14:paraId="07CBD568" w14:textId="77777777" w:rsidR="00DE2942" w:rsidRPr="00671BC3" w:rsidRDefault="00DE2942" w:rsidP="00906682">
      <w:pPr>
        <w:pStyle w:val="Listenabsatz"/>
        <w:spacing w:after="24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671BC3">
        <w:rPr>
          <w:rFonts w:ascii="Calibri" w:hAnsi="Calibri"/>
          <w:b w:val="0"/>
          <w:sz w:val="22"/>
        </w:rPr>
        <w:t>Vertrags</w:t>
      </w:r>
      <w:r w:rsidR="00117781">
        <w:rPr>
          <w:rFonts w:ascii="Calibri" w:hAnsi="Calibri"/>
          <w:b w:val="0"/>
          <w:sz w:val="22"/>
        </w:rPr>
        <w:t>- und Korrespondenzsprache ist D</w:t>
      </w:r>
      <w:r w:rsidRPr="00671BC3">
        <w:rPr>
          <w:rFonts w:ascii="Calibri" w:hAnsi="Calibri"/>
          <w:b w:val="0"/>
          <w:sz w:val="22"/>
        </w:rPr>
        <w:t>eutsch.</w:t>
      </w:r>
    </w:p>
    <w:p w14:paraId="31C6BC8A" w14:textId="77777777" w:rsidR="0039785C" w:rsidRDefault="0039785C" w:rsidP="00906682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lastRenderedPageBreak/>
        <w:t>Kontaktperson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681"/>
        <w:gridCol w:w="2742"/>
        <w:gridCol w:w="2780"/>
      </w:tblGrid>
      <w:tr w:rsidR="00B67D2E" w:rsidRPr="000A0B7E" w14:paraId="05DEC1FC" w14:textId="7AF4E468" w:rsidTr="00B67D2E">
        <w:trPr>
          <w:trHeight w:val="309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31CF" w14:textId="77777777" w:rsidR="00B67D2E" w:rsidRDefault="00B67D2E" w:rsidP="00906682">
            <w:pPr>
              <w:pStyle w:val="Listenabsatz"/>
              <w:spacing w:line="276" w:lineRule="auto"/>
              <w:ind w:left="37"/>
              <w:jc w:val="both"/>
              <w:rPr>
                <w:rFonts w:ascii="Calibri" w:hAnsi="Calibri" w:cs="Calibri"/>
                <w:b w:val="0"/>
                <w:sz w:val="22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C524" w14:textId="6AB1238F" w:rsidR="00B67D2E" w:rsidRPr="000A0B7E" w:rsidRDefault="00B67D2E" w:rsidP="00906682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  <w:sz w:val="22"/>
              </w:rPr>
            </w:pPr>
            <w:r>
              <w:rPr>
                <w:rFonts w:ascii="Calibri" w:hAnsi="Calibri" w:cs="Calibri"/>
                <w:b w:val="0"/>
                <w:sz w:val="22"/>
              </w:rPr>
              <w:t>Administrativ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560E" w14:textId="6BA52FE9" w:rsidR="00B67D2E" w:rsidRDefault="00B67D2E" w:rsidP="00906682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  <w:sz w:val="22"/>
              </w:rPr>
            </w:pPr>
            <w:r>
              <w:rPr>
                <w:rFonts w:ascii="Calibri" w:hAnsi="Calibri" w:cs="Calibri"/>
                <w:b w:val="0"/>
                <w:sz w:val="22"/>
              </w:rPr>
              <w:t>Technisch</w:t>
            </w:r>
          </w:p>
        </w:tc>
      </w:tr>
      <w:tr w:rsidR="00B67D2E" w:rsidRPr="000A0B7E" w14:paraId="1534905E" w14:textId="22511CB2" w:rsidTr="00B67D2E">
        <w:trPr>
          <w:trHeight w:val="297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BD818" w14:textId="77777777" w:rsidR="00B67D2E" w:rsidRPr="000A0B7E" w:rsidRDefault="00B67D2E" w:rsidP="00906682">
            <w:pPr>
              <w:pStyle w:val="Listenabsatz"/>
              <w:spacing w:line="276" w:lineRule="auto"/>
              <w:ind w:left="37"/>
              <w:jc w:val="both"/>
              <w:rPr>
                <w:rFonts w:ascii="Calibri" w:hAnsi="Calibri" w:cs="Calibri"/>
                <w:b w:val="0"/>
                <w:sz w:val="22"/>
              </w:rPr>
            </w:pPr>
            <w:r>
              <w:rPr>
                <w:rFonts w:ascii="Calibri" w:hAnsi="Calibri" w:cs="Calibri"/>
                <w:b w:val="0"/>
                <w:sz w:val="22"/>
              </w:rPr>
              <w:t>Name: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DE205" w14:textId="77777777" w:rsidR="00B67D2E" w:rsidRPr="000A0B7E" w:rsidRDefault="00B67D2E" w:rsidP="00906682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A8B1" w14:textId="68140C36" w:rsidR="00B67D2E" w:rsidRPr="000A0B7E" w:rsidRDefault="00B67D2E" w:rsidP="00906682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</w:tr>
      <w:tr w:rsidR="00B67D2E" w:rsidRPr="000A0B7E" w14:paraId="5212E6AD" w14:textId="0C42417B" w:rsidTr="00B67D2E">
        <w:trPr>
          <w:trHeight w:val="309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229F" w14:textId="77777777" w:rsidR="00B67D2E" w:rsidRDefault="00B67D2E" w:rsidP="00906682">
            <w:pPr>
              <w:pStyle w:val="Listenabsatz"/>
              <w:spacing w:line="276" w:lineRule="auto"/>
              <w:ind w:left="37"/>
              <w:jc w:val="both"/>
              <w:rPr>
                <w:rFonts w:ascii="Calibri" w:hAnsi="Calibri" w:cs="Calibri"/>
                <w:b w:val="0"/>
                <w:sz w:val="22"/>
              </w:rPr>
            </w:pPr>
            <w:r>
              <w:rPr>
                <w:rFonts w:ascii="Calibri" w:hAnsi="Calibri" w:cs="Calibri"/>
                <w:b w:val="0"/>
                <w:sz w:val="22"/>
              </w:rPr>
              <w:t>Funktion: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E848" w14:textId="77777777" w:rsidR="00B67D2E" w:rsidRPr="000A0B7E" w:rsidRDefault="00B67D2E" w:rsidP="00906682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C17B" w14:textId="64255087" w:rsidR="00B67D2E" w:rsidRPr="000A0B7E" w:rsidRDefault="00B67D2E" w:rsidP="00906682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</w:tr>
      <w:tr w:rsidR="00B67D2E" w:rsidRPr="000A0B7E" w14:paraId="45EDD12F" w14:textId="1DC9758F" w:rsidTr="00B67D2E">
        <w:trPr>
          <w:trHeight w:val="297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8507E" w14:textId="77777777" w:rsidR="00B67D2E" w:rsidRPr="000A0B7E" w:rsidRDefault="00B67D2E" w:rsidP="00906682">
            <w:pPr>
              <w:pStyle w:val="Listenabsatz"/>
              <w:spacing w:line="276" w:lineRule="auto"/>
              <w:ind w:left="37"/>
              <w:jc w:val="both"/>
              <w:rPr>
                <w:rFonts w:ascii="Calibri" w:hAnsi="Calibri" w:cs="Calibri"/>
                <w:b w:val="0"/>
                <w:sz w:val="22"/>
              </w:rPr>
            </w:pPr>
            <w:r>
              <w:rPr>
                <w:rFonts w:ascii="Calibri" w:hAnsi="Calibri" w:cs="Calibri"/>
                <w:b w:val="0"/>
                <w:sz w:val="22"/>
              </w:rPr>
              <w:t>Telefon: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BCDA" w14:textId="77777777" w:rsidR="00B67D2E" w:rsidRPr="000A0B7E" w:rsidRDefault="00B67D2E" w:rsidP="00906682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BBAD" w14:textId="068F2DE1" w:rsidR="00B67D2E" w:rsidRPr="000A0B7E" w:rsidRDefault="00B67D2E" w:rsidP="00906682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</w:tr>
      <w:tr w:rsidR="00B67D2E" w14:paraId="3C24F92F" w14:textId="74BFB5AF" w:rsidTr="00B67D2E">
        <w:trPr>
          <w:trHeight w:val="309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ED7AF" w14:textId="77777777" w:rsidR="00B67D2E" w:rsidRPr="000A0B7E" w:rsidRDefault="00B67D2E" w:rsidP="00906682">
            <w:pPr>
              <w:pStyle w:val="Listenabsatz"/>
              <w:spacing w:line="276" w:lineRule="auto"/>
              <w:ind w:left="37"/>
              <w:jc w:val="both"/>
              <w:rPr>
                <w:rFonts w:ascii="Calibri" w:hAnsi="Calibri" w:cs="Calibri"/>
                <w:b w:val="0"/>
                <w:sz w:val="22"/>
              </w:rPr>
            </w:pPr>
            <w:r>
              <w:rPr>
                <w:rFonts w:ascii="Calibri" w:hAnsi="Calibri" w:cs="Calibri"/>
                <w:b w:val="0"/>
                <w:sz w:val="22"/>
              </w:rPr>
              <w:t>E-Mail: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525B9" w14:textId="77777777" w:rsidR="00B67D2E" w:rsidRDefault="00B67D2E" w:rsidP="00906682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F29B" w14:textId="3DDFB441" w:rsidR="00B67D2E" w:rsidRPr="000A0B7E" w:rsidRDefault="00B67D2E" w:rsidP="00906682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</w:tr>
    </w:tbl>
    <w:p w14:paraId="717844C8" w14:textId="77777777" w:rsidR="0039785C" w:rsidRPr="0039785C" w:rsidRDefault="0039785C" w:rsidP="00906682">
      <w:pPr>
        <w:spacing w:after="120" w:line="276" w:lineRule="auto"/>
        <w:rPr>
          <w:rFonts w:ascii="Calibri" w:hAnsi="Calibri"/>
          <w:sz w:val="22"/>
        </w:rPr>
      </w:pPr>
    </w:p>
    <w:p w14:paraId="28919C22" w14:textId="77777777" w:rsidR="00BF0C76" w:rsidRPr="00DB032D" w:rsidRDefault="00BF0C76" w:rsidP="00BF0C76">
      <w:pPr>
        <w:pStyle w:val="Listenabsatz"/>
        <w:numPr>
          <w:ilvl w:val="0"/>
          <w:numId w:val="12"/>
        </w:numPr>
        <w:spacing w:after="12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DB032D">
        <w:rPr>
          <w:rFonts w:ascii="Calibri" w:hAnsi="Calibri"/>
          <w:sz w:val="22"/>
        </w:rPr>
        <w:t xml:space="preserve">Informationspflicht des Auftragsnehmers hinsichtlich CBAM </w:t>
      </w:r>
      <w:r w:rsidRPr="00DB032D">
        <w:rPr>
          <w:rFonts w:ascii="Calibri" w:hAnsi="Calibri"/>
          <w:color w:val="FF0000"/>
          <w:sz w:val="22"/>
        </w:rPr>
        <w:t>(gilt nur für NICHT-EU-Länder)</w:t>
      </w:r>
    </w:p>
    <w:p w14:paraId="751F9DAA" w14:textId="77777777" w:rsidR="00BF0C76" w:rsidRPr="00DB032D" w:rsidRDefault="00BF0C76" w:rsidP="00BF0C76">
      <w:pPr>
        <w:pStyle w:val="Listenabsatz"/>
        <w:spacing w:after="12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Sofern den Auftraggeber im Zusammenhang mit den vertragsgegenständlichen Lieferungen Verpflichtungen nach der Verordnung (EU) 2023/956 (Carbon Border Adjustment Mechanism – CBAM) in der jeweils geltenden Fassung treffen, ist der Auftragnehmer verpflichtet, dem Auftraggeber die zur Erfüllung dieser Verpflichtungen erforderlichen Informationen und Nachweise unaufgefordert und rechtzeitig zur Verfügung zu stellen.</w:t>
      </w:r>
    </w:p>
    <w:p w14:paraId="58F07060" w14:textId="77777777" w:rsidR="00BF0C76" w:rsidRPr="00DB032D" w:rsidRDefault="00BF0C76" w:rsidP="00BF0C76">
      <w:pPr>
        <w:pStyle w:val="Listenabsatz"/>
        <w:spacing w:after="12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Die Pflicht nach Absatz 1 entsteht nur, soweit der Auftraggeber als Importeur im Sinne der Verordnung gilt.</w:t>
      </w:r>
    </w:p>
    <w:p w14:paraId="1B140930" w14:textId="77777777" w:rsidR="00BF0C76" w:rsidRPr="00DB032D" w:rsidRDefault="00BF0C76" w:rsidP="00BF0C76">
      <w:pPr>
        <w:pStyle w:val="Listenabsatz"/>
        <w:spacing w:after="12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Die zu übermittelnden Informationen umfassen insbesondere:</w:t>
      </w:r>
    </w:p>
    <w:p w14:paraId="6AB14902" w14:textId="77777777" w:rsidR="00BF0C76" w:rsidRPr="00DB032D" w:rsidRDefault="00BF0C76" w:rsidP="00BF0C76">
      <w:pPr>
        <w:pStyle w:val="Listenabsatz"/>
        <w:numPr>
          <w:ilvl w:val="0"/>
          <w:numId w:val="22"/>
        </w:numPr>
        <w:spacing w:after="120" w:line="276" w:lineRule="auto"/>
        <w:ind w:left="426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Zolltarifnummer (KN-Code),</w:t>
      </w:r>
    </w:p>
    <w:p w14:paraId="2E4AB203" w14:textId="77777777" w:rsidR="00BF0C76" w:rsidRPr="00DB032D" w:rsidRDefault="00BF0C76" w:rsidP="00BF0C76">
      <w:pPr>
        <w:pStyle w:val="Listenabsatz"/>
        <w:numPr>
          <w:ilvl w:val="0"/>
          <w:numId w:val="22"/>
        </w:numPr>
        <w:spacing w:after="120" w:line="276" w:lineRule="auto"/>
        <w:ind w:left="426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Ursprungsland,</w:t>
      </w:r>
    </w:p>
    <w:p w14:paraId="029BE03B" w14:textId="77777777" w:rsidR="00BF0C76" w:rsidRPr="00DB032D" w:rsidRDefault="00BF0C76" w:rsidP="00BF0C76">
      <w:pPr>
        <w:pStyle w:val="Listenabsatz"/>
        <w:numPr>
          <w:ilvl w:val="0"/>
          <w:numId w:val="22"/>
        </w:numPr>
        <w:spacing w:after="120" w:line="276" w:lineRule="auto"/>
        <w:ind w:left="426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Herstellerangaben,</w:t>
      </w:r>
    </w:p>
    <w:p w14:paraId="30F5E152" w14:textId="77777777" w:rsidR="00BF0C76" w:rsidRPr="00DB032D" w:rsidRDefault="00BF0C76" w:rsidP="00BF0C76">
      <w:pPr>
        <w:pStyle w:val="Listenabsatz"/>
        <w:numPr>
          <w:ilvl w:val="0"/>
          <w:numId w:val="22"/>
        </w:numPr>
        <w:spacing w:after="120" w:line="276" w:lineRule="auto"/>
        <w:ind w:left="426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direkte und – soweit einschlägig – indirekte Treibhausgasemissionen gemäß den unionsrechtlichen Vorgaben,</w:t>
      </w:r>
    </w:p>
    <w:p w14:paraId="63D1CEDF" w14:textId="77777777" w:rsidR="00BF0C76" w:rsidRPr="00DB032D" w:rsidRDefault="00BF0C76" w:rsidP="00BF0C76">
      <w:pPr>
        <w:pStyle w:val="Listenabsatz"/>
        <w:numPr>
          <w:ilvl w:val="0"/>
          <w:numId w:val="22"/>
        </w:numPr>
        <w:spacing w:after="120" w:line="276" w:lineRule="auto"/>
        <w:ind w:left="426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angewandte Berechnungsmethodik,</w:t>
      </w:r>
    </w:p>
    <w:p w14:paraId="02FA27D1" w14:textId="77777777" w:rsidR="00BF0C76" w:rsidRPr="00DB032D" w:rsidRDefault="00BF0C76" w:rsidP="00BF0C76">
      <w:pPr>
        <w:pStyle w:val="Listenabsatz"/>
        <w:numPr>
          <w:ilvl w:val="0"/>
          <w:numId w:val="22"/>
        </w:numPr>
        <w:spacing w:after="120" w:line="276" w:lineRule="auto"/>
        <w:ind w:left="425" w:hanging="357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Nachweise über im Ursprungsland entrichtete CO₂-Preise.</w:t>
      </w:r>
    </w:p>
    <w:p w14:paraId="51D6387E" w14:textId="77777777" w:rsidR="00BF0C76" w:rsidRPr="00DB032D" w:rsidRDefault="00BF0C76" w:rsidP="00BF0C76">
      <w:pPr>
        <w:pStyle w:val="Listenabsatz"/>
        <w:spacing w:after="240" w:line="276" w:lineRule="auto"/>
        <w:ind w:left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Die Informationen sind spätestens mit Lieferung bereitzustellen.</w:t>
      </w:r>
    </w:p>
    <w:p w14:paraId="22422321" w14:textId="77777777" w:rsidR="00BF0C76" w:rsidRPr="00DB032D" w:rsidRDefault="00BF0C76" w:rsidP="00BF0C76">
      <w:pPr>
        <w:pStyle w:val="Listenabsatz"/>
        <w:spacing w:after="12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Der Auftragnehmer gewährleistet die Richtigkeit und Vollständigkeit der Angaben und informiert den Auftraggeber unverzüglich über Änderungen mit Relevanz für CBAM-Pflichten.</w:t>
      </w:r>
    </w:p>
    <w:p w14:paraId="5E4A5BF0" w14:textId="77777777" w:rsidR="00BF0C76" w:rsidRPr="00DB032D" w:rsidRDefault="00BF0C76" w:rsidP="00BF0C76">
      <w:pPr>
        <w:pStyle w:val="Listenabsatz"/>
        <w:spacing w:after="12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Kommt der Auftragnehmer seinen Verpflichtungen nach den Absätzen 1 bis 5 schuldhaft nicht, nicht vollständig oder nicht rechtzeitig nach, ist der Auftraggeber berechtigt, eine Vertragsstrafe zu verlangen. Diese beträgt für jeden angefangenen Kalendertag der Pflichtverletzung 0,1 % des Auftragswertes, insgesamt jedoch höchstens 5 % des Auftragswertes.</w:t>
      </w:r>
    </w:p>
    <w:p w14:paraId="65B5F3CE" w14:textId="242C311D" w:rsidR="00030034" w:rsidRDefault="00BF0C76" w:rsidP="00BF0C76">
      <w:pPr>
        <w:pStyle w:val="Listenabsatz"/>
        <w:spacing w:after="24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Die Geltendmachung eines weitergehenden Schadens bleibt unberührt; eine verwirkte Vertragsstrafe wird auf etwaige Schadensersatzansprüche angerechnet.</w:t>
      </w:r>
    </w:p>
    <w:p w14:paraId="4E64E9CB" w14:textId="77777777" w:rsidR="00030034" w:rsidRDefault="00030034">
      <w:pPr>
        <w:spacing w:after="120" w:line="240" w:lineRule="auto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b/>
          <w:sz w:val="22"/>
        </w:rPr>
        <w:br w:type="page"/>
      </w:r>
    </w:p>
    <w:p w14:paraId="10571C13" w14:textId="77777777" w:rsidR="00A95C07" w:rsidRPr="00E608D7" w:rsidRDefault="00A95C07" w:rsidP="00906682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491DA4">
        <w:rPr>
          <w:rFonts w:ascii="Calibri" w:hAnsi="Calibri"/>
          <w:sz w:val="22"/>
        </w:rPr>
        <w:lastRenderedPageBreak/>
        <w:t>E</w:t>
      </w:r>
      <w:r w:rsidR="004D5C54" w:rsidRPr="00491DA4">
        <w:rPr>
          <w:rFonts w:ascii="Calibri" w:hAnsi="Calibri"/>
          <w:sz w:val="22"/>
        </w:rPr>
        <w:t>inzureichende Unterlagen</w:t>
      </w:r>
      <w:r w:rsidR="00C72355" w:rsidRPr="00491DA4">
        <w:rPr>
          <w:rFonts w:ascii="Calibri" w:hAnsi="Calibri"/>
          <w:sz w:val="22"/>
        </w:rPr>
        <w:t>:</w:t>
      </w:r>
    </w:p>
    <w:p w14:paraId="78DCD080" w14:textId="77777777" w:rsidR="00491DA4" w:rsidRPr="00671BC3" w:rsidRDefault="00671BC3" w:rsidP="00906682">
      <w:pPr>
        <w:keepNext/>
        <w:spacing w:line="276" w:lineRule="auto"/>
        <w:jc w:val="both"/>
        <w:rPr>
          <w:rFonts w:ascii="Calibri" w:hAnsi="Calibri"/>
          <w:sz w:val="22"/>
          <w:szCs w:val="22"/>
        </w:rPr>
      </w:pPr>
      <w:r w:rsidRPr="00671BC3">
        <w:rPr>
          <w:rFonts w:ascii="Calibri" w:hAnsi="Calibri"/>
          <w:sz w:val="22"/>
          <w:szCs w:val="22"/>
        </w:rPr>
        <w:t>Die</w:t>
      </w:r>
      <w:r w:rsidR="00403728" w:rsidRPr="00671BC3">
        <w:rPr>
          <w:rFonts w:ascii="Calibri" w:hAnsi="Calibri"/>
          <w:sz w:val="22"/>
          <w:szCs w:val="22"/>
        </w:rPr>
        <w:t xml:space="preserve"> abschließende Liste der </w:t>
      </w:r>
      <w:r w:rsidR="001D1AAD" w:rsidRPr="00671BC3">
        <w:rPr>
          <w:rFonts w:ascii="Calibri" w:hAnsi="Calibri"/>
          <w:sz w:val="22"/>
          <w:szCs w:val="22"/>
        </w:rPr>
        <w:t>mit dem Angebot einzureichenden Unterlagen</w:t>
      </w:r>
      <w:r w:rsidRPr="00671BC3">
        <w:rPr>
          <w:rFonts w:ascii="Calibri" w:hAnsi="Calibri"/>
          <w:sz w:val="22"/>
          <w:szCs w:val="22"/>
        </w:rPr>
        <w:t xml:space="preserve"> ist enthalten in </w:t>
      </w:r>
      <w:r w:rsidR="00491DA4" w:rsidRPr="00671BC3">
        <w:rPr>
          <w:rFonts w:ascii="Calibri" w:hAnsi="Calibri"/>
          <w:sz w:val="22"/>
          <w:szCs w:val="22"/>
        </w:rPr>
        <w:t xml:space="preserve">den Bewerbungsbedingungen </w:t>
      </w:r>
      <w:r w:rsidRPr="00671BC3">
        <w:rPr>
          <w:rFonts w:ascii="Calibri" w:hAnsi="Calibri"/>
          <w:sz w:val="22"/>
          <w:szCs w:val="22"/>
        </w:rPr>
        <w:t>i</w:t>
      </w:r>
      <w:r w:rsidR="0085799C">
        <w:rPr>
          <w:rFonts w:ascii="Calibri" w:hAnsi="Calibri"/>
          <w:sz w:val="22"/>
          <w:szCs w:val="22"/>
        </w:rPr>
        <w:t>m</w:t>
      </w:r>
      <w:r w:rsidRPr="00671BC3">
        <w:rPr>
          <w:rFonts w:ascii="Calibri" w:hAnsi="Calibri"/>
          <w:sz w:val="22"/>
          <w:szCs w:val="22"/>
        </w:rPr>
        <w:t xml:space="preserve"> </w:t>
      </w:r>
      <w:r w:rsidR="00491DA4" w:rsidRPr="00671BC3">
        <w:rPr>
          <w:rFonts w:ascii="Calibri" w:hAnsi="Calibri"/>
          <w:sz w:val="22"/>
          <w:szCs w:val="22"/>
        </w:rPr>
        <w:t xml:space="preserve">Punkt </w:t>
      </w:r>
      <w:r w:rsidRPr="00671BC3">
        <w:rPr>
          <w:rFonts w:ascii="Calibri" w:hAnsi="Calibri"/>
          <w:sz w:val="22"/>
          <w:szCs w:val="22"/>
        </w:rPr>
        <w:t xml:space="preserve">– </w:t>
      </w:r>
      <w:r w:rsidR="0039785C">
        <w:rPr>
          <w:rFonts w:ascii="Calibri" w:hAnsi="Calibri"/>
          <w:sz w:val="22"/>
          <w:szCs w:val="22"/>
        </w:rPr>
        <w:t xml:space="preserve">Bestandteile des </w:t>
      </w:r>
      <w:r w:rsidR="00491DA4" w:rsidRPr="00671BC3">
        <w:rPr>
          <w:rFonts w:ascii="Calibri" w:hAnsi="Calibri"/>
          <w:sz w:val="22"/>
          <w:szCs w:val="22"/>
        </w:rPr>
        <w:t>Angebots</w:t>
      </w:r>
      <w:r w:rsidRPr="00671BC3">
        <w:rPr>
          <w:rFonts w:ascii="Calibri" w:hAnsi="Calibri"/>
          <w:sz w:val="22"/>
          <w:szCs w:val="22"/>
        </w:rPr>
        <w:t>.</w:t>
      </w:r>
    </w:p>
    <w:p w14:paraId="4A37C944" w14:textId="77777777" w:rsidR="001D1AAD" w:rsidRPr="00157F41" w:rsidRDefault="004D5C54" w:rsidP="00906682">
      <w:pPr>
        <w:keepNext/>
        <w:spacing w:line="276" w:lineRule="auto"/>
        <w:jc w:val="both"/>
        <w:rPr>
          <w:rFonts w:ascii="Calibri" w:hAnsi="Calibri"/>
          <w:sz w:val="22"/>
          <w:szCs w:val="22"/>
        </w:rPr>
      </w:pPr>
      <w:r w:rsidRPr="00157F41">
        <w:rPr>
          <w:rFonts w:ascii="Calibri" w:hAnsi="Calibri"/>
          <w:sz w:val="22"/>
          <w:szCs w:val="22"/>
        </w:rPr>
        <w:t>D</w:t>
      </w:r>
      <w:r w:rsidR="001D1AAD" w:rsidRPr="00157F41">
        <w:rPr>
          <w:rFonts w:ascii="Calibri" w:hAnsi="Calibri"/>
          <w:sz w:val="22"/>
          <w:szCs w:val="22"/>
        </w:rPr>
        <w:t>ie in dieser Liste aufgeführten Erklärungen sind meinem/unserem Angebot beigefügt</w:t>
      </w:r>
      <w:r w:rsidR="00671BC3">
        <w:rPr>
          <w:rFonts w:ascii="Calibri" w:hAnsi="Calibri"/>
          <w:sz w:val="22"/>
          <w:szCs w:val="22"/>
        </w:rPr>
        <w:t>.</w:t>
      </w:r>
    </w:p>
    <w:p w14:paraId="59311ED4" w14:textId="77777777" w:rsidR="009F5C2D" w:rsidRPr="001D1AAD" w:rsidRDefault="009F5C2D" w:rsidP="00906682">
      <w:pPr>
        <w:spacing w:line="276" w:lineRule="auto"/>
        <w:jc w:val="both"/>
        <w:rPr>
          <w:rFonts w:ascii="Calibri" w:hAnsi="Calibri"/>
          <w:b/>
          <w:sz w:val="22"/>
          <w:szCs w:val="22"/>
        </w:rPr>
      </w:pPr>
      <w:r w:rsidRPr="001D1AAD">
        <w:rPr>
          <w:rFonts w:ascii="Calibri" w:hAnsi="Calibri"/>
          <w:b/>
          <w:sz w:val="22"/>
          <w:szCs w:val="22"/>
        </w:rPr>
        <w:t xml:space="preserve">Ich erkläre mich / Wir erklären uns damit einverstanden, dass die von mir / uns mitgeteilten personenbezogenen Daten für das Vergabeverfahren verarbeitet und gespeichert werden können und bei EU-Vergaben </w:t>
      </w:r>
      <w:r>
        <w:rPr>
          <w:rFonts w:ascii="Calibri" w:hAnsi="Calibri"/>
          <w:b/>
          <w:sz w:val="22"/>
          <w:szCs w:val="22"/>
        </w:rPr>
        <w:t xml:space="preserve">gemäß § 134 GWB </w:t>
      </w:r>
      <w:r w:rsidRPr="001D1AAD">
        <w:rPr>
          <w:rFonts w:ascii="Calibri" w:hAnsi="Calibri"/>
          <w:b/>
          <w:sz w:val="22"/>
          <w:szCs w:val="22"/>
        </w:rPr>
        <w:t xml:space="preserve">nicht berücksichtigten Bietern der Name des erfolgreichen Bieters und unter bestimmten Voraussetzungen </w:t>
      </w:r>
      <w:r>
        <w:rPr>
          <w:rFonts w:ascii="Calibri" w:hAnsi="Calibri"/>
          <w:b/>
          <w:sz w:val="22"/>
          <w:szCs w:val="22"/>
        </w:rPr>
        <w:t xml:space="preserve">gemäß § 62 VgV </w:t>
      </w:r>
      <w:r w:rsidRPr="001D1AAD">
        <w:rPr>
          <w:rFonts w:ascii="Calibri" w:hAnsi="Calibri"/>
          <w:b/>
          <w:sz w:val="22"/>
          <w:szCs w:val="22"/>
        </w:rPr>
        <w:t>die Merkmale und Vorteile seines Angebotes mitgeteilt werden.</w:t>
      </w:r>
    </w:p>
    <w:p w14:paraId="4C787EC9" w14:textId="77777777" w:rsidR="009F5C2D" w:rsidRPr="001D1AAD" w:rsidRDefault="009F5C2D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1D1AAD">
        <w:rPr>
          <w:rFonts w:ascii="Calibri" w:hAnsi="Calibri"/>
          <w:sz w:val="22"/>
          <w:szCs w:val="22"/>
        </w:rPr>
        <w:t>Es ist mir/uns bekannt, dass eine wissentlich falsche Erklärung den Ausschluss von dieser und von weiteren Ausschreibungen zur Folge haben kann.</w:t>
      </w:r>
    </w:p>
    <w:p w14:paraId="45A4C1B5" w14:textId="77777777" w:rsidR="009F5C2D" w:rsidRDefault="009F5C2D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Mit </w:t>
      </w:r>
      <w:bookmarkStart w:id="6" w:name="_Hlk494281970"/>
      <w:bookmarkStart w:id="7" w:name="_Hlk501706529"/>
      <w:r w:rsidRPr="001158A0">
        <w:rPr>
          <w:rFonts w:ascii="Calibri" w:hAnsi="Calibri"/>
          <w:sz w:val="22"/>
          <w:szCs w:val="22"/>
        </w:rPr>
        <w:t xml:space="preserve">elektronischer Einreichung dieses Angebots in Textform nach § 126b BGB </w:t>
      </w:r>
      <w:bookmarkEnd w:id="6"/>
      <w:bookmarkEnd w:id="7"/>
      <w:r>
        <w:rPr>
          <w:rFonts w:ascii="Calibri" w:hAnsi="Calibri"/>
          <w:sz w:val="22"/>
          <w:szCs w:val="22"/>
        </w:rPr>
        <w:t>erkenne(n) ich/wir die oben genannten Bedingungen an.</w:t>
      </w:r>
    </w:p>
    <w:p w14:paraId="5CA80AAE" w14:textId="77777777" w:rsidR="0068761F" w:rsidRDefault="0068761F" w:rsidP="00906682">
      <w:pPr>
        <w:spacing w:after="0"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Calibri" w:hAnsi="Calibri"/>
          <w:sz w:val="22"/>
          <w:szCs w:val="22"/>
        </w:rPr>
        <w:instrText xml:space="preserve"> FORMTEXT </w:instrText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sz w:val="22"/>
          <w:szCs w:val="22"/>
        </w:rPr>
        <w:fldChar w:fldCharType="end"/>
      </w:r>
    </w:p>
    <w:p w14:paraId="35AE8B74" w14:textId="77777777" w:rsidR="00CE0177" w:rsidRPr="001D1AAD" w:rsidRDefault="00CE0177" w:rsidP="00906682">
      <w:pPr>
        <w:spacing w:after="0" w:line="276" w:lineRule="auto"/>
        <w:contextualSpacing/>
        <w:rPr>
          <w:rFonts w:ascii="Calibri" w:hAnsi="Calibri"/>
          <w:sz w:val="22"/>
          <w:szCs w:val="22"/>
        </w:rPr>
      </w:pPr>
      <w:r w:rsidRPr="001D1AAD">
        <w:rPr>
          <w:rFonts w:ascii="Calibri" w:hAnsi="Calibri"/>
          <w:sz w:val="22"/>
          <w:szCs w:val="22"/>
        </w:rPr>
        <w:t>_______________________________________</w:t>
      </w:r>
    </w:p>
    <w:p w14:paraId="0428BD9B" w14:textId="77777777" w:rsidR="001D1AAD" w:rsidRDefault="005C2022" w:rsidP="00906682">
      <w:pPr>
        <w:spacing w:after="0" w:line="276" w:lineRule="auto"/>
        <w:contextualSpacing/>
        <w:rPr>
          <w:rFonts w:ascii="Calibri" w:hAnsi="Calibri"/>
          <w:sz w:val="18"/>
          <w:szCs w:val="18"/>
        </w:rPr>
      </w:pPr>
      <w:bookmarkStart w:id="8" w:name="_Hlk207974184"/>
      <w:r>
        <w:rPr>
          <w:rFonts w:ascii="Calibri" w:hAnsi="Calibri"/>
          <w:sz w:val="18"/>
          <w:szCs w:val="18"/>
        </w:rPr>
        <w:t>Datum</w:t>
      </w:r>
    </w:p>
    <w:p w14:paraId="29FE9C55" w14:textId="77777777" w:rsidR="006B244A" w:rsidRPr="00264717" w:rsidRDefault="006B244A" w:rsidP="00906682">
      <w:pPr>
        <w:spacing w:after="0" w:line="276" w:lineRule="auto"/>
        <w:contextualSpacing/>
        <w:rPr>
          <w:rFonts w:ascii="Calibri" w:hAnsi="Calibri"/>
          <w:sz w:val="18"/>
          <w:szCs w:val="18"/>
        </w:rPr>
      </w:pPr>
    </w:p>
    <w:bookmarkEnd w:id="8"/>
    <w:p w14:paraId="27C02520" w14:textId="77777777" w:rsidR="003641A8" w:rsidRDefault="003641A8" w:rsidP="00906682">
      <w:pPr>
        <w:spacing w:after="0" w:line="27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9" w:name="Text6"/>
      <w:r>
        <w:rPr>
          <w:rFonts w:ascii="Calibri" w:hAnsi="Calibri"/>
          <w:sz w:val="22"/>
          <w:szCs w:val="22"/>
        </w:rPr>
        <w:instrText xml:space="preserve"> FORMTEXT </w:instrText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sz w:val="22"/>
          <w:szCs w:val="22"/>
        </w:rPr>
        <w:fldChar w:fldCharType="end"/>
      </w:r>
      <w:bookmarkEnd w:id="9"/>
    </w:p>
    <w:p w14:paraId="115CF19A" w14:textId="77777777" w:rsidR="003641A8" w:rsidRDefault="003641A8" w:rsidP="00906682">
      <w:pPr>
        <w:spacing w:after="0" w:line="276" w:lineRule="auto"/>
        <w:rPr>
          <w:rFonts w:ascii="Calibri" w:hAnsi="Calibri"/>
          <w:sz w:val="22"/>
          <w:szCs w:val="22"/>
        </w:rPr>
      </w:pPr>
      <w:r w:rsidRPr="001D1AAD">
        <w:rPr>
          <w:rFonts w:ascii="Calibri" w:hAnsi="Calibri"/>
          <w:sz w:val="22"/>
          <w:szCs w:val="22"/>
        </w:rPr>
        <w:t>_______________________________________</w:t>
      </w:r>
    </w:p>
    <w:p w14:paraId="35AD6488" w14:textId="77777777" w:rsidR="003641A8" w:rsidRPr="003641A8" w:rsidRDefault="003641A8" w:rsidP="00796347">
      <w:pPr>
        <w:spacing w:after="360" w:line="276" w:lineRule="auto"/>
        <w:rPr>
          <w:rFonts w:ascii="Calibri" w:hAnsi="Calibri"/>
          <w:sz w:val="18"/>
          <w:szCs w:val="18"/>
        </w:rPr>
      </w:pPr>
      <w:r w:rsidRPr="003641A8">
        <w:rPr>
          <w:rFonts w:ascii="Calibri" w:hAnsi="Calibri"/>
          <w:sz w:val="18"/>
          <w:szCs w:val="18"/>
        </w:rPr>
        <w:t>Name der erklärenden Person im Sinne von § 126b BGB*</w:t>
      </w:r>
    </w:p>
    <w:p w14:paraId="57F6891A" w14:textId="77777777" w:rsidR="007937FD" w:rsidRPr="00796347" w:rsidRDefault="007937FD" w:rsidP="00906682">
      <w:pPr>
        <w:spacing w:line="276" w:lineRule="auto"/>
        <w:ind w:left="1418" w:hanging="1418"/>
        <w:jc w:val="both"/>
        <w:rPr>
          <w:rFonts w:ascii="Calibri" w:hAnsi="Calibri"/>
        </w:rPr>
      </w:pPr>
      <w:r w:rsidRPr="00796347">
        <w:rPr>
          <w:rFonts w:ascii="Calibri" w:hAnsi="Calibri"/>
        </w:rPr>
        <w:t xml:space="preserve">*) </w:t>
      </w:r>
      <w:r w:rsidRPr="00796347">
        <w:rPr>
          <w:rFonts w:ascii="Calibri" w:hAnsi="Calibri"/>
          <w:b/>
          <w:u w:val="single"/>
        </w:rPr>
        <w:t>Hinweis</w:t>
      </w:r>
      <w:r w:rsidRPr="00796347">
        <w:rPr>
          <w:rFonts w:ascii="Calibri" w:hAnsi="Calibri"/>
        </w:rPr>
        <w:t>:</w:t>
      </w:r>
      <w:r w:rsidRPr="00796347">
        <w:rPr>
          <w:rFonts w:ascii="Calibri" w:hAnsi="Calibri"/>
        </w:rPr>
        <w:tab/>
        <w:t>Wird bei dem elektronisch eingereichten Angebot nicht die Person des Erklärenden genannt, gilt das Angebot als nicht abgegeben.</w:t>
      </w:r>
    </w:p>
    <w:p w14:paraId="18B5CC24" w14:textId="76E9FDA1" w:rsidR="00030034" w:rsidRPr="00030034" w:rsidRDefault="007937FD" w:rsidP="00030034">
      <w:pPr>
        <w:spacing w:line="276" w:lineRule="auto"/>
        <w:ind w:left="1418" w:hanging="1418"/>
        <w:jc w:val="both"/>
        <w:rPr>
          <w:rFonts w:ascii="Calibri" w:hAnsi="Calibri"/>
        </w:rPr>
      </w:pPr>
      <w:bookmarkStart w:id="10" w:name="_Hlk494282081"/>
      <w:r w:rsidRPr="00796347">
        <w:rPr>
          <w:rFonts w:ascii="Calibri" w:hAnsi="Calibri"/>
          <w:b/>
          <w:u w:val="single"/>
        </w:rPr>
        <w:t>Hinweis</w:t>
      </w:r>
      <w:r w:rsidRPr="00796347">
        <w:rPr>
          <w:rFonts w:ascii="Calibri" w:hAnsi="Calibri"/>
        </w:rPr>
        <w:t>:</w:t>
      </w:r>
      <w:r w:rsidRPr="00796347">
        <w:rPr>
          <w:rFonts w:ascii="Calibri" w:hAnsi="Calibri"/>
        </w:rPr>
        <w:tab/>
        <w:t>Die elektronische Einreichung des Angebots in Textform gemäß § 126b BGB mit Benennung der erklärenden Person umfasst alle anderen mit dem Angebot eingereichten Erklärungen, es sei denn, eine weitere Unterschrift ist ausdrücklich gefordert</w:t>
      </w:r>
      <w:bookmarkEnd w:id="10"/>
      <w:r w:rsidRPr="00796347">
        <w:rPr>
          <w:rFonts w:ascii="Calibri" w:hAnsi="Calibri"/>
        </w:rPr>
        <w:t xml:space="preserve"> (ggf. in der Fassung des verhandelten Angebots).</w:t>
      </w:r>
    </w:p>
    <w:sectPr w:rsidR="00030034" w:rsidRPr="00030034" w:rsidSect="00E56D81">
      <w:headerReference w:type="default" r:id="rId8"/>
      <w:footerReference w:type="default" r:id="rId9"/>
      <w:headerReference w:type="first" r:id="rId10"/>
      <w:pgSz w:w="11906" w:h="16838" w:code="9"/>
      <w:pgMar w:top="567" w:right="2267" w:bottom="1134" w:left="1191" w:header="680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1CEC1" w14:textId="77777777" w:rsidR="00C135CB" w:rsidRDefault="00C135CB" w:rsidP="00026166">
      <w:pPr>
        <w:spacing w:after="0" w:line="240" w:lineRule="auto"/>
      </w:pPr>
      <w:r>
        <w:separator/>
      </w:r>
    </w:p>
  </w:endnote>
  <w:endnote w:type="continuationSeparator" w:id="0">
    <w:p w14:paraId="38BDDBBB" w14:textId="77777777" w:rsidR="00C135CB" w:rsidRDefault="00C135CB" w:rsidP="00026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a Lisa Recu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1"/>
      <w:tblW w:w="96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2"/>
      <w:gridCol w:w="4957"/>
      <w:gridCol w:w="2127"/>
    </w:tblGrid>
    <w:tr w:rsidR="0079670C" w:rsidRPr="0079670C" w14:paraId="5686C4B7" w14:textId="77777777" w:rsidTr="0068416B">
      <w:tc>
        <w:tcPr>
          <w:tcW w:w="2522" w:type="dxa"/>
        </w:tcPr>
        <w:p w14:paraId="02027423" w14:textId="77777777" w:rsidR="0079670C" w:rsidRPr="0079670C" w:rsidRDefault="0079670C" w:rsidP="0079670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hAnsi="Calibri"/>
              <w:sz w:val="18"/>
              <w:szCs w:val="18"/>
            </w:rPr>
          </w:pPr>
        </w:p>
        <w:p w14:paraId="332E1884" w14:textId="77777777" w:rsidR="0079670C" w:rsidRPr="0079670C" w:rsidRDefault="0079670C" w:rsidP="0079670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hAnsi="Calibri"/>
              <w:sz w:val="18"/>
              <w:szCs w:val="18"/>
            </w:rPr>
          </w:pPr>
          <w:r w:rsidRPr="0079670C">
            <w:rPr>
              <w:rFonts w:ascii="Calibri" w:hAnsi="Calibri"/>
              <w:sz w:val="18"/>
              <w:szCs w:val="18"/>
            </w:rPr>
            <w:t xml:space="preserve">Seite </w:t>
          </w:r>
          <w:r w:rsidRPr="0079670C">
            <w:rPr>
              <w:rFonts w:ascii="Calibri" w:hAnsi="Calibri"/>
              <w:sz w:val="18"/>
              <w:szCs w:val="18"/>
            </w:rPr>
            <w:fldChar w:fldCharType="begin"/>
          </w:r>
          <w:r w:rsidRPr="0079670C">
            <w:rPr>
              <w:rFonts w:ascii="Calibri" w:hAnsi="Calibri"/>
              <w:sz w:val="18"/>
              <w:szCs w:val="18"/>
            </w:rPr>
            <w:instrText xml:space="preserve"> PAGE </w:instrText>
          </w:r>
          <w:r w:rsidRPr="0079670C">
            <w:rPr>
              <w:rFonts w:ascii="Calibri" w:hAnsi="Calibri"/>
              <w:sz w:val="18"/>
              <w:szCs w:val="18"/>
            </w:rPr>
            <w:fldChar w:fldCharType="separate"/>
          </w:r>
          <w:r w:rsidR="00E93CD8">
            <w:rPr>
              <w:rFonts w:ascii="Calibri" w:hAnsi="Calibri"/>
              <w:noProof/>
              <w:sz w:val="18"/>
              <w:szCs w:val="18"/>
            </w:rPr>
            <w:t>9</w:t>
          </w:r>
          <w:r w:rsidRPr="0079670C">
            <w:rPr>
              <w:rFonts w:ascii="Calibri" w:hAnsi="Calibri"/>
              <w:sz w:val="18"/>
              <w:szCs w:val="18"/>
            </w:rPr>
            <w:fldChar w:fldCharType="end"/>
          </w:r>
          <w:r w:rsidRPr="0079670C">
            <w:rPr>
              <w:rFonts w:ascii="Calibri" w:hAnsi="Calibri"/>
              <w:sz w:val="18"/>
              <w:szCs w:val="18"/>
            </w:rPr>
            <w:t xml:space="preserve"> von </w:t>
          </w:r>
          <w:r w:rsidRPr="0079670C">
            <w:rPr>
              <w:rFonts w:ascii="Calibri" w:hAnsi="Calibri"/>
              <w:sz w:val="18"/>
              <w:szCs w:val="18"/>
            </w:rPr>
            <w:fldChar w:fldCharType="begin"/>
          </w:r>
          <w:r w:rsidRPr="0079670C">
            <w:rPr>
              <w:rFonts w:ascii="Calibri" w:hAnsi="Calibri"/>
              <w:sz w:val="18"/>
              <w:szCs w:val="18"/>
            </w:rPr>
            <w:instrText xml:space="preserve"> NUMPAGES </w:instrText>
          </w:r>
          <w:r w:rsidRPr="0079670C">
            <w:rPr>
              <w:rFonts w:ascii="Calibri" w:hAnsi="Calibri"/>
              <w:sz w:val="18"/>
              <w:szCs w:val="18"/>
            </w:rPr>
            <w:fldChar w:fldCharType="separate"/>
          </w:r>
          <w:r w:rsidR="00E93CD8">
            <w:rPr>
              <w:rFonts w:ascii="Calibri" w:hAnsi="Calibri"/>
              <w:noProof/>
              <w:sz w:val="18"/>
              <w:szCs w:val="18"/>
            </w:rPr>
            <w:t>9</w:t>
          </w:r>
          <w:r w:rsidRPr="0079670C">
            <w:rPr>
              <w:rFonts w:ascii="Calibri" w:hAnsi="Calibri"/>
              <w:sz w:val="18"/>
              <w:szCs w:val="18"/>
            </w:rPr>
            <w:fldChar w:fldCharType="end"/>
          </w:r>
        </w:p>
      </w:tc>
      <w:tc>
        <w:tcPr>
          <w:tcW w:w="4957" w:type="dxa"/>
        </w:tcPr>
        <w:p w14:paraId="0A6F4378" w14:textId="77777777" w:rsidR="0079670C" w:rsidRPr="0079670C" w:rsidRDefault="0079670C" w:rsidP="0079670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hAnsi="Calibri"/>
              <w:sz w:val="18"/>
              <w:szCs w:val="18"/>
            </w:rPr>
          </w:pPr>
        </w:p>
        <w:p w14:paraId="697C0FF5" w14:textId="2BE904FF" w:rsidR="0079670C" w:rsidRPr="0079670C" w:rsidRDefault="0079670C" w:rsidP="00560FE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hAnsi="Calibri"/>
              <w:sz w:val="18"/>
              <w:szCs w:val="18"/>
            </w:rPr>
          </w:pPr>
          <w:r w:rsidRPr="0079670C">
            <w:rPr>
              <w:rFonts w:ascii="Calibri" w:hAnsi="Calibri"/>
              <w:sz w:val="18"/>
              <w:szCs w:val="18"/>
            </w:rPr>
            <w:t xml:space="preserve">Vergabenummer </w:t>
          </w:r>
          <w:bookmarkStart w:id="11" w:name="_Hlk242090340"/>
          <w:r w:rsidR="00560FE7">
            <w:rPr>
              <w:rFonts w:ascii="Calibri" w:hAnsi="Calibri" w:cs="Calibri"/>
              <w:sz w:val="18"/>
              <w:szCs w:val="18"/>
            </w:rPr>
            <w:t>23/RV Straßen- und Parkflächenreinigung sowie Winterdienst 2027</w:t>
          </w:r>
          <w:bookmarkEnd w:id="11"/>
        </w:p>
        <w:p w14:paraId="577D2124" w14:textId="77777777" w:rsidR="0079670C" w:rsidRPr="0079670C" w:rsidRDefault="0079670C" w:rsidP="0079670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hAnsi="Calibri"/>
              <w:sz w:val="18"/>
              <w:szCs w:val="18"/>
            </w:rPr>
          </w:pPr>
        </w:p>
      </w:tc>
      <w:tc>
        <w:tcPr>
          <w:tcW w:w="2127" w:type="dxa"/>
        </w:tcPr>
        <w:p w14:paraId="766D3492" w14:textId="77777777" w:rsidR="0079670C" w:rsidRPr="0079670C" w:rsidRDefault="003D29A2" w:rsidP="003D29A2">
          <w:pPr>
            <w:tabs>
              <w:tab w:val="center" w:pos="4536"/>
              <w:tab w:val="right" w:pos="9072"/>
            </w:tabs>
            <w:spacing w:after="0" w:line="240" w:lineRule="auto"/>
            <w:ind w:right="-108"/>
            <w:jc w:val="center"/>
            <w:rPr>
              <w:rFonts w:ascii="Calibri" w:hAnsi="Calibri"/>
              <w:sz w:val="18"/>
              <w:szCs w:val="18"/>
            </w:rPr>
          </w:pPr>
          <w:r w:rsidRPr="004630FF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3660A935" wp14:editId="35482DD9">
                <wp:extent cx="1162050" cy="578499"/>
                <wp:effectExtent l="0" t="0" r="0" b="0"/>
                <wp:docPr id="2" name="Bild 4" descr="Bildergebnis für helmholtz institu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Bildergebnis für helmholtz institu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628" cy="607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B358E1B" w14:textId="77777777" w:rsidR="0079670C" w:rsidRDefault="007967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A8030" w14:textId="77777777" w:rsidR="00C135CB" w:rsidRDefault="00C135CB" w:rsidP="00026166">
      <w:pPr>
        <w:spacing w:after="0" w:line="240" w:lineRule="auto"/>
      </w:pPr>
      <w:r>
        <w:separator/>
      </w:r>
    </w:p>
  </w:footnote>
  <w:footnote w:type="continuationSeparator" w:id="0">
    <w:p w14:paraId="4A3BDB85" w14:textId="77777777" w:rsidR="00C135CB" w:rsidRDefault="00C135CB" w:rsidP="00026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4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41"/>
      <w:gridCol w:w="6"/>
    </w:tblGrid>
    <w:tr w:rsidR="00144235" w:rsidRPr="0084033A" w14:paraId="4E448695" w14:textId="77777777" w:rsidTr="003B412F">
      <w:trPr>
        <w:trHeight w:hRule="exact" w:val="2041"/>
      </w:trPr>
      <w:tc>
        <w:tcPr>
          <w:tcW w:w="7433" w:type="dxa"/>
        </w:tcPr>
        <w:tbl>
          <w:tblPr>
            <w:tblStyle w:val="Tabellenraster"/>
            <w:tblW w:w="1054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434"/>
            <w:gridCol w:w="3107"/>
          </w:tblGrid>
          <w:tr w:rsidR="003D29A2" w:rsidRPr="0084033A" w14:paraId="43C57347" w14:textId="77777777" w:rsidTr="003D29A2">
            <w:trPr>
              <w:trHeight w:hRule="exact" w:val="2041"/>
            </w:trPr>
            <w:tc>
              <w:tcPr>
                <w:tcW w:w="7434" w:type="dxa"/>
              </w:tcPr>
              <w:p w14:paraId="282AE49A" w14:textId="77777777" w:rsidR="003D29A2" w:rsidRDefault="003D29A2" w:rsidP="003D29A2">
                <w:pPr>
                  <w:pStyle w:val="Kopfzeile"/>
                </w:pPr>
                <w:r>
                  <w:rPr>
                    <w:noProof/>
                  </w:rPr>
                  <w:drawing>
                    <wp:inline distT="0" distB="0" distL="0" distR="0" wp14:anchorId="2895D2E9" wp14:editId="16C8F4B6">
                      <wp:extent cx="1441450" cy="457200"/>
                      <wp:effectExtent l="0" t="0" r="6350" b="0"/>
                      <wp:docPr id="1" name="Grafik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SI_Logo_cmyk_4cm.wmf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41450" cy="4572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107" w:type="dxa"/>
              </w:tcPr>
              <w:p w14:paraId="1090AFA8" w14:textId="77777777" w:rsidR="003D29A2" w:rsidRDefault="003D29A2" w:rsidP="003D29A2">
                <w:pPr>
                  <w:pStyle w:val="Kopfzeile"/>
                  <w:spacing w:after="100" w:line="200" w:lineRule="atLeast"/>
                  <w:ind w:left="284"/>
                  <w:rPr>
                    <w:b/>
                    <w:bCs/>
                    <w:sz w:val="16"/>
                    <w:szCs w:val="16"/>
                  </w:rPr>
                </w:pPr>
              </w:p>
              <w:p w14:paraId="19AF6CFE" w14:textId="77777777" w:rsidR="003D29A2" w:rsidRDefault="003D29A2" w:rsidP="003D29A2">
                <w:pPr>
                  <w:pStyle w:val="Kopfzeile"/>
                  <w:spacing w:line="200" w:lineRule="atLeast"/>
                  <w:rPr>
                    <w:b/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>GSI Helmholtzzentrum für</w:t>
                </w:r>
              </w:p>
              <w:p w14:paraId="79F4FF26" w14:textId="77777777" w:rsidR="003D29A2" w:rsidRDefault="003D29A2" w:rsidP="003D29A2">
                <w:pPr>
                  <w:pStyle w:val="Kopfzeile"/>
                  <w:spacing w:line="200" w:lineRule="atLeast"/>
                  <w:rPr>
                    <w:b/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>Schwerionenforschung GmbH</w:t>
                </w:r>
              </w:p>
              <w:p w14:paraId="46ED3B75" w14:textId="77777777" w:rsidR="003D29A2" w:rsidRDefault="003D29A2" w:rsidP="003D29A2">
                <w:pPr>
                  <w:pStyle w:val="Kopfzeile"/>
                  <w:spacing w:line="200" w:lineRule="atLeast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Planckstraße 1</w:t>
                </w:r>
              </w:p>
              <w:p w14:paraId="160ECBA7" w14:textId="77777777" w:rsidR="003D29A2" w:rsidRDefault="003D29A2" w:rsidP="003D29A2">
                <w:pPr>
                  <w:pStyle w:val="Kopfzeile"/>
                  <w:spacing w:after="100" w:line="200" w:lineRule="atLeast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64291 Darmstadt</w:t>
                </w:r>
              </w:p>
              <w:p w14:paraId="50A77878" w14:textId="77777777" w:rsidR="003D29A2" w:rsidRPr="00E56D81" w:rsidRDefault="00DA5933" w:rsidP="00806E4C">
                <w:pPr>
                  <w:pStyle w:val="Kopfzeile"/>
                  <w:spacing w:line="200" w:lineRule="atLeast"/>
                </w:pPr>
                <w:hyperlink r:id="rId2" w:history="1">
                  <w:r w:rsidR="003D29A2" w:rsidRPr="001D19BE">
                    <w:rPr>
                      <w:rStyle w:val="Hyperlink"/>
                      <w:color w:val="auto"/>
                      <w:sz w:val="16"/>
                      <w:szCs w:val="16"/>
                    </w:rPr>
                    <w:t>www.gsi.de</w:t>
                  </w:r>
                </w:hyperlink>
              </w:p>
            </w:tc>
          </w:tr>
        </w:tbl>
        <w:p w14:paraId="08E442EA" w14:textId="77777777" w:rsidR="00144235" w:rsidRPr="00E56D81" w:rsidRDefault="00144235" w:rsidP="003B412F">
          <w:pPr>
            <w:pStyle w:val="Kopfzeile"/>
          </w:pPr>
        </w:p>
      </w:tc>
      <w:tc>
        <w:tcPr>
          <w:tcW w:w="3107" w:type="dxa"/>
        </w:tcPr>
        <w:p w14:paraId="37E7AF80" w14:textId="77777777" w:rsidR="00144235" w:rsidRPr="00E56D81" w:rsidRDefault="00144235" w:rsidP="003B412F">
          <w:pPr>
            <w:pStyle w:val="Kopfzeile"/>
            <w:spacing w:line="200" w:lineRule="atLeast"/>
            <w:ind w:left="284"/>
          </w:pPr>
        </w:p>
      </w:tc>
    </w:tr>
  </w:tbl>
  <w:p w14:paraId="35EBEE1A" w14:textId="77777777" w:rsidR="00144235" w:rsidRPr="00E56D81" w:rsidRDefault="00144235" w:rsidP="00A53F17">
    <w:pPr>
      <w:pStyle w:val="Kopfzeile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4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434"/>
      <w:gridCol w:w="3107"/>
    </w:tblGrid>
    <w:tr w:rsidR="008D2A50" w14:paraId="2E30DC9F" w14:textId="77777777" w:rsidTr="00026166">
      <w:trPr>
        <w:trHeight w:hRule="exact" w:val="2041"/>
      </w:trPr>
      <w:tc>
        <w:tcPr>
          <w:tcW w:w="7433" w:type="dxa"/>
        </w:tcPr>
        <w:p w14:paraId="33EB5465" w14:textId="77777777" w:rsidR="008D2A50" w:rsidRDefault="00BD0BCF">
          <w:pPr>
            <w:pStyle w:val="Kopfzeile"/>
          </w:pPr>
          <w:r>
            <w:rPr>
              <w:noProof/>
            </w:rPr>
            <w:drawing>
              <wp:inline distT="0" distB="0" distL="0" distR="0" wp14:anchorId="2D139E46" wp14:editId="64AB9EFF">
                <wp:extent cx="1441450" cy="457200"/>
                <wp:effectExtent l="0" t="0" r="6350" b="0"/>
                <wp:docPr id="14" name="Grafik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SI_Logo_cmyk_4cm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45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07" w:type="dxa"/>
        </w:tcPr>
        <w:p w14:paraId="661164BB" w14:textId="77777777" w:rsidR="008D2A50" w:rsidRPr="00803044" w:rsidRDefault="008D2A50" w:rsidP="00803044">
          <w:pPr>
            <w:pStyle w:val="GSIAdr"/>
            <w:rPr>
              <w:b/>
              <w:bCs/>
            </w:rPr>
          </w:pPr>
          <w:r w:rsidRPr="00793C68">
            <w:rPr>
              <w:b/>
              <w:bCs/>
            </w:rPr>
            <w:t>GSI Helmholtzzentrum für</w:t>
          </w:r>
        </w:p>
        <w:p w14:paraId="4452430F" w14:textId="77777777" w:rsidR="008D2A50" w:rsidRPr="00803044" w:rsidRDefault="008D2A50" w:rsidP="00F170DD">
          <w:pPr>
            <w:pStyle w:val="Kopfzeile"/>
            <w:spacing w:after="100" w:line="200" w:lineRule="atLeast"/>
            <w:ind w:left="284"/>
            <w:rPr>
              <w:b/>
              <w:bCs/>
              <w:sz w:val="16"/>
              <w:szCs w:val="16"/>
            </w:rPr>
          </w:pPr>
          <w:r w:rsidRPr="00793C68">
            <w:rPr>
              <w:b/>
              <w:bCs/>
              <w:sz w:val="16"/>
              <w:szCs w:val="16"/>
            </w:rPr>
            <w:t>Schwerionenforschung GmbH</w:t>
          </w:r>
        </w:p>
        <w:p w14:paraId="22E36A39" w14:textId="77777777" w:rsidR="008D2A50" w:rsidRPr="00F170DD" w:rsidRDefault="008D2A50" w:rsidP="00F170DD">
          <w:pPr>
            <w:pStyle w:val="Kopfzeile"/>
            <w:spacing w:line="200" w:lineRule="atLeast"/>
            <w:ind w:left="284"/>
            <w:rPr>
              <w:sz w:val="16"/>
              <w:szCs w:val="16"/>
            </w:rPr>
          </w:pPr>
          <w:r w:rsidRPr="00793C68">
            <w:rPr>
              <w:sz w:val="16"/>
              <w:szCs w:val="16"/>
            </w:rPr>
            <w:t>Planckstraße 1</w:t>
          </w:r>
        </w:p>
        <w:p w14:paraId="096EC309" w14:textId="77777777" w:rsidR="008D2A50" w:rsidRPr="00F170DD" w:rsidRDefault="008D2A50" w:rsidP="00F170DD">
          <w:pPr>
            <w:pStyle w:val="Kopfzeile"/>
            <w:spacing w:after="100" w:line="200" w:lineRule="atLeast"/>
            <w:ind w:left="284"/>
            <w:rPr>
              <w:sz w:val="16"/>
              <w:szCs w:val="16"/>
            </w:rPr>
          </w:pPr>
          <w:r>
            <w:rPr>
              <w:sz w:val="16"/>
              <w:szCs w:val="16"/>
              <w:lang w:val="en-GB"/>
            </w:rPr>
            <w:t>64291 Darmstadt</w:t>
          </w:r>
        </w:p>
        <w:p w14:paraId="793CD7D4" w14:textId="77777777" w:rsidR="008D2A50" w:rsidRDefault="008D2A50" w:rsidP="00F170DD">
          <w:pPr>
            <w:pStyle w:val="Kopfzeile"/>
            <w:spacing w:line="200" w:lineRule="atLeast"/>
            <w:ind w:left="284"/>
          </w:pPr>
          <w:r>
            <w:rPr>
              <w:sz w:val="16"/>
              <w:szCs w:val="16"/>
              <w:lang w:val="en-GB"/>
            </w:rPr>
            <w:t>www.gsi.de</w:t>
          </w:r>
        </w:p>
      </w:tc>
    </w:tr>
  </w:tbl>
  <w:p w14:paraId="238C9C4D" w14:textId="77777777" w:rsidR="008D2A50" w:rsidRPr="00F170DD" w:rsidRDefault="008D2A50" w:rsidP="00F170DD">
    <w:pPr>
      <w:pStyle w:val="Kopfzeil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0380B7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D84EA6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29E4C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FD09D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C4AB8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4714B8"/>
    <w:multiLevelType w:val="hybridMultilevel"/>
    <w:tmpl w:val="F746D67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7524A"/>
    <w:multiLevelType w:val="hybridMultilevel"/>
    <w:tmpl w:val="4DC4D0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3A4196"/>
    <w:multiLevelType w:val="hybridMultilevel"/>
    <w:tmpl w:val="F746D670"/>
    <w:lvl w:ilvl="0" w:tplc="0407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E6DEE"/>
    <w:multiLevelType w:val="hybridMultilevel"/>
    <w:tmpl w:val="347CCF8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61B82"/>
    <w:multiLevelType w:val="hybridMultilevel"/>
    <w:tmpl w:val="347CCF8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D78E9"/>
    <w:multiLevelType w:val="hybridMultilevel"/>
    <w:tmpl w:val="A712F2CE"/>
    <w:lvl w:ilvl="0" w:tplc="64E29F7A">
      <w:start w:val="1"/>
      <w:numFmt w:val="lowerLetter"/>
      <w:lvlText w:val="%1)"/>
      <w:lvlJc w:val="left"/>
      <w:pPr>
        <w:ind w:hanging="250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9FE49C6E">
      <w:start w:val="1"/>
      <w:numFmt w:val="bullet"/>
      <w:lvlText w:val="•"/>
      <w:lvlJc w:val="left"/>
      <w:rPr>
        <w:rFonts w:hint="default"/>
      </w:rPr>
    </w:lvl>
    <w:lvl w:ilvl="2" w:tplc="C1289548">
      <w:start w:val="1"/>
      <w:numFmt w:val="bullet"/>
      <w:lvlText w:val="•"/>
      <w:lvlJc w:val="left"/>
      <w:rPr>
        <w:rFonts w:hint="default"/>
      </w:rPr>
    </w:lvl>
    <w:lvl w:ilvl="3" w:tplc="8FD672FC">
      <w:start w:val="1"/>
      <w:numFmt w:val="bullet"/>
      <w:lvlText w:val="•"/>
      <w:lvlJc w:val="left"/>
      <w:rPr>
        <w:rFonts w:hint="default"/>
      </w:rPr>
    </w:lvl>
    <w:lvl w:ilvl="4" w:tplc="C28E55B4">
      <w:start w:val="1"/>
      <w:numFmt w:val="bullet"/>
      <w:lvlText w:val="•"/>
      <w:lvlJc w:val="left"/>
      <w:rPr>
        <w:rFonts w:hint="default"/>
      </w:rPr>
    </w:lvl>
    <w:lvl w:ilvl="5" w:tplc="35740B64">
      <w:start w:val="1"/>
      <w:numFmt w:val="bullet"/>
      <w:lvlText w:val="•"/>
      <w:lvlJc w:val="left"/>
      <w:rPr>
        <w:rFonts w:hint="default"/>
      </w:rPr>
    </w:lvl>
    <w:lvl w:ilvl="6" w:tplc="787484B8">
      <w:start w:val="1"/>
      <w:numFmt w:val="bullet"/>
      <w:lvlText w:val="•"/>
      <w:lvlJc w:val="left"/>
      <w:rPr>
        <w:rFonts w:hint="default"/>
      </w:rPr>
    </w:lvl>
    <w:lvl w:ilvl="7" w:tplc="E8360520">
      <w:start w:val="1"/>
      <w:numFmt w:val="bullet"/>
      <w:lvlText w:val="•"/>
      <w:lvlJc w:val="left"/>
      <w:rPr>
        <w:rFonts w:hint="default"/>
      </w:rPr>
    </w:lvl>
    <w:lvl w:ilvl="8" w:tplc="DFBCCF0C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2C5038FD"/>
    <w:multiLevelType w:val="multilevel"/>
    <w:tmpl w:val="41E44416"/>
    <w:styleLink w:val="ListeAufzaehlung"/>
    <w:lvl w:ilvl="0">
      <w:start w:val="1"/>
      <w:numFmt w:val="bullet"/>
      <w:lvlText w:val=""/>
      <w:lvlJc w:val="left"/>
      <w:pPr>
        <w:ind w:left="567" w:hanging="567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cs="Times New Roman" w:hint="default"/>
        <w:color w:val="auto"/>
      </w:rPr>
    </w:lvl>
    <w:lvl w:ilvl="2">
      <w:start w:val="1"/>
      <w:numFmt w:val="bullet"/>
      <w:lvlText w:val=""/>
      <w:lvlJc w:val="left"/>
      <w:pPr>
        <w:ind w:left="1701" w:hanging="567"/>
      </w:pPr>
      <w:rPr>
        <w:rFonts w:ascii="Symbol" w:hAnsi="Symbol" w:cs="Times New Roman" w:hint="default"/>
        <w:color w:val="auto"/>
        <w:szCs w:val="28"/>
      </w:rPr>
    </w:lvl>
    <w:lvl w:ilvl="3">
      <w:start w:val="1"/>
      <w:numFmt w:val="bullet"/>
      <w:lvlText w:val=""/>
      <w:lvlJc w:val="left"/>
      <w:pPr>
        <w:ind w:left="2268" w:hanging="567"/>
      </w:pPr>
      <w:rPr>
        <w:rFonts w:ascii="Symbol" w:hAnsi="Symbol" w:cs="Times New Roman" w:hint="default"/>
        <w:color w:val="auto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Symbol" w:hAnsi="Symbol" w:cs="Times New Roman" w:hint="default"/>
        <w:color w:val="auto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12" w15:restartNumberingAfterBreak="0">
    <w:nsid w:val="2F156372"/>
    <w:multiLevelType w:val="hybridMultilevel"/>
    <w:tmpl w:val="32181320"/>
    <w:lvl w:ilvl="0" w:tplc="7EAC16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616C1F"/>
    <w:multiLevelType w:val="multilevel"/>
    <w:tmpl w:val="8626C62E"/>
    <w:styleLink w:val="ListeUeberschrift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pStyle w:val="berschrift8"/>
      <w:lvlText w:val="%1.%2.%3.%4.%5.%6.%7.%8.%9"/>
      <w:lvlJc w:val="left"/>
      <w:pPr>
        <w:ind w:left="567" w:hanging="567"/>
      </w:pPr>
      <w:rPr>
        <w:rFonts w:hint="default"/>
      </w:rPr>
    </w:lvl>
  </w:abstractNum>
  <w:abstractNum w:abstractNumId="14" w15:restartNumberingAfterBreak="0">
    <w:nsid w:val="433D2FDB"/>
    <w:multiLevelType w:val="hybridMultilevel"/>
    <w:tmpl w:val="347CCF8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E54DDE"/>
    <w:multiLevelType w:val="hybridMultilevel"/>
    <w:tmpl w:val="8C340A7C"/>
    <w:lvl w:ilvl="0" w:tplc="E5B886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034E82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auto"/>
        <w:szCs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8AD2885"/>
    <w:multiLevelType w:val="hybridMultilevel"/>
    <w:tmpl w:val="F746D67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171FD9"/>
    <w:multiLevelType w:val="hybridMultilevel"/>
    <w:tmpl w:val="DB387508"/>
    <w:lvl w:ilvl="0" w:tplc="29A2791C">
      <w:start w:val="1"/>
      <w:numFmt w:val="lowerLetter"/>
      <w:lvlText w:val="%1)"/>
      <w:lvlJc w:val="left"/>
      <w:pPr>
        <w:ind w:hanging="240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9D68308E">
      <w:start w:val="1"/>
      <w:numFmt w:val="bullet"/>
      <w:lvlText w:val="•"/>
      <w:lvlJc w:val="left"/>
      <w:rPr>
        <w:rFonts w:hint="default"/>
      </w:rPr>
    </w:lvl>
    <w:lvl w:ilvl="2" w:tplc="2F485AD8">
      <w:start w:val="1"/>
      <w:numFmt w:val="bullet"/>
      <w:lvlText w:val="•"/>
      <w:lvlJc w:val="left"/>
      <w:rPr>
        <w:rFonts w:hint="default"/>
      </w:rPr>
    </w:lvl>
    <w:lvl w:ilvl="3" w:tplc="A9F834F2">
      <w:start w:val="1"/>
      <w:numFmt w:val="bullet"/>
      <w:lvlText w:val="•"/>
      <w:lvlJc w:val="left"/>
      <w:rPr>
        <w:rFonts w:hint="default"/>
      </w:rPr>
    </w:lvl>
    <w:lvl w:ilvl="4" w:tplc="985C7400">
      <w:start w:val="1"/>
      <w:numFmt w:val="bullet"/>
      <w:lvlText w:val="•"/>
      <w:lvlJc w:val="left"/>
      <w:rPr>
        <w:rFonts w:hint="default"/>
      </w:rPr>
    </w:lvl>
    <w:lvl w:ilvl="5" w:tplc="951E3466">
      <w:start w:val="1"/>
      <w:numFmt w:val="bullet"/>
      <w:lvlText w:val="•"/>
      <w:lvlJc w:val="left"/>
      <w:rPr>
        <w:rFonts w:hint="default"/>
      </w:rPr>
    </w:lvl>
    <w:lvl w:ilvl="6" w:tplc="7BC01CA2">
      <w:start w:val="1"/>
      <w:numFmt w:val="bullet"/>
      <w:lvlText w:val="•"/>
      <w:lvlJc w:val="left"/>
      <w:rPr>
        <w:rFonts w:hint="default"/>
      </w:rPr>
    </w:lvl>
    <w:lvl w:ilvl="7" w:tplc="C556F37C">
      <w:start w:val="1"/>
      <w:numFmt w:val="bullet"/>
      <w:lvlText w:val="•"/>
      <w:lvlJc w:val="left"/>
      <w:rPr>
        <w:rFonts w:hint="default"/>
      </w:rPr>
    </w:lvl>
    <w:lvl w:ilvl="8" w:tplc="A5EE4FC6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5E411BB5"/>
    <w:multiLevelType w:val="hybridMultilevel"/>
    <w:tmpl w:val="2BD623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997435"/>
    <w:multiLevelType w:val="hybridMultilevel"/>
    <w:tmpl w:val="ABEAD3F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7603C0">
      <w:start w:val="6"/>
      <w:numFmt w:val="bullet"/>
      <w:lvlText w:val="·"/>
      <w:lvlJc w:val="left"/>
      <w:pPr>
        <w:ind w:left="1536" w:hanging="456"/>
      </w:pPr>
      <w:rPr>
        <w:rFonts w:ascii="Calibri" w:eastAsia="Times New Roman" w:hAnsi="Calibri" w:cs="Calibri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0"/>
  </w:num>
  <w:num w:numId="9">
    <w:abstractNumId w:val="18"/>
  </w:num>
  <w:num w:numId="10">
    <w:abstractNumId w:val="15"/>
  </w:num>
  <w:num w:numId="11">
    <w:abstractNumId w:val="12"/>
  </w:num>
  <w:num w:numId="12">
    <w:abstractNumId w:val="8"/>
  </w:num>
  <w:num w:numId="13">
    <w:abstractNumId w:val="16"/>
  </w:num>
  <w:num w:numId="14">
    <w:abstractNumId w:val="17"/>
  </w:num>
  <w:num w:numId="15">
    <w:abstractNumId w:val="9"/>
  </w:num>
  <w:num w:numId="16">
    <w:abstractNumId w:val="20"/>
  </w:num>
  <w:num w:numId="17">
    <w:abstractNumId w:val="8"/>
  </w:num>
  <w:num w:numId="18">
    <w:abstractNumId w:val="9"/>
  </w:num>
  <w:num w:numId="19">
    <w:abstractNumId w:val="7"/>
  </w:num>
  <w:num w:numId="20">
    <w:abstractNumId w:val="5"/>
  </w:num>
  <w:num w:numId="21">
    <w:abstractNumId w:val="14"/>
  </w:num>
  <w:num w:numId="22">
    <w:abstractNumId w:val="6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oNotTrackFormatting/>
  <w:documentProtection w:edit="forms" w:formatting="1" w:enforcement="1" w:cryptProviderType="rsaAES" w:cryptAlgorithmClass="hash" w:cryptAlgorithmType="typeAny" w:cryptAlgorithmSid="14" w:cryptSpinCount="100000" w:hash="1naLzLNKmz1g8FYG5DpGAa3OfEZcJGGZyXQA28Hj+MLL//g+jFksgtZ7Px1heVv2gJs45dU4jQmyXo1BPQH98Q==" w:salt="L+SuhngJZZiD4u8/23ODZw==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CB"/>
    <w:rsid w:val="00003088"/>
    <w:rsid w:val="00026166"/>
    <w:rsid w:val="00030034"/>
    <w:rsid w:val="00050197"/>
    <w:rsid w:val="00084C95"/>
    <w:rsid w:val="000975B2"/>
    <w:rsid w:val="000A0B7E"/>
    <w:rsid w:val="000C1E03"/>
    <w:rsid w:val="000C3259"/>
    <w:rsid w:val="000C6E5C"/>
    <w:rsid w:val="000D68C8"/>
    <w:rsid w:val="000E6772"/>
    <w:rsid w:val="000F7F0D"/>
    <w:rsid w:val="001158A0"/>
    <w:rsid w:val="00117781"/>
    <w:rsid w:val="00137003"/>
    <w:rsid w:val="00144235"/>
    <w:rsid w:val="00157F41"/>
    <w:rsid w:val="00161E06"/>
    <w:rsid w:val="001630BF"/>
    <w:rsid w:val="00172626"/>
    <w:rsid w:val="00177D42"/>
    <w:rsid w:val="00192BA4"/>
    <w:rsid w:val="00192C61"/>
    <w:rsid w:val="001B3BA6"/>
    <w:rsid w:val="001C5C62"/>
    <w:rsid w:val="001C6AF0"/>
    <w:rsid w:val="001D1AAD"/>
    <w:rsid w:val="001E0430"/>
    <w:rsid w:val="001E1E94"/>
    <w:rsid w:val="0020152A"/>
    <w:rsid w:val="00206BC6"/>
    <w:rsid w:val="00210E44"/>
    <w:rsid w:val="00226323"/>
    <w:rsid w:val="00237E82"/>
    <w:rsid w:val="00264717"/>
    <w:rsid w:val="0027140A"/>
    <w:rsid w:val="002854EB"/>
    <w:rsid w:val="002868E0"/>
    <w:rsid w:val="00291169"/>
    <w:rsid w:val="002A0E9A"/>
    <w:rsid w:val="002B377B"/>
    <w:rsid w:val="002C48E7"/>
    <w:rsid w:val="002C4BBE"/>
    <w:rsid w:val="002E0BA6"/>
    <w:rsid w:val="003124BF"/>
    <w:rsid w:val="00324EFD"/>
    <w:rsid w:val="00331AEC"/>
    <w:rsid w:val="00334ACD"/>
    <w:rsid w:val="003641A8"/>
    <w:rsid w:val="00371D49"/>
    <w:rsid w:val="0039785C"/>
    <w:rsid w:val="003A4F6A"/>
    <w:rsid w:val="003C3A3D"/>
    <w:rsid w:val="003D29A2"/>
    <w:rsid w:val="003D6C5E"/>
    <w:rsid w:val="003D6EB7"/>
    <w:rsid w:val="003E1F3A"/>
    <w:rsid w:val="003E5807"/>
    <w:rsid w:val="003E6257"/>
    <w:rsid w:val="003F21F9"/>
    <w:rsid w:val="00403728"/>
    <w:rsid w:val="0040731A"/>
    <w:rsid w:val="004104F0"/>
    <w:rsid w:val="004155B7"/>
    <w:rsid w:val="004451E4"/>
    <w:rsid w:val="004473A3"/>
    <w:rsid w:val="004502B2"/>
    <w:rsid w:val="00464261"/>
    <w:rsid w:val="0047256A"/>
    <w:rsid w:val="00491DA4"/>
    <w:rsid w:val="00496708"/>
    <w:rsid w:val="004B4982"/>
    <w:rsid w:val="004D5C54"/>
    <w:rsid w:val="004D5D72"/>
    <w:rsid w:val="00500FA8"/>
    <w:rsid w:val="0050204D"/>
    <w:rsid w:val="005237F9"/>
    <w:rsid w:val="00523C36"/>
    <w:rsid w:val="0053015F"/>
    <w:rsid w:val="005501B0"/>
    <w:rsid w:val="00550982"/>
    <w:rsid w:val="005559FD"/>
    <w:rsid w:val="0056013C"/>
    <w:rsid w:val="00560FE7"/>
    <w:rsid w:val="0056633E"/>
    <w:rsid w:val="00572178"/>
    <w:rsid w:val="00583B54"/>
    <w:rsid w:val="005871AD"/>
    <w:rsid w:val="00595F47"/>
    <w:rsid w:val="005C2022"/>
    <w:rsid w:val="005E51E9"/>
    <w:rsid w:val="005E5E05"/>
    <w:rsid w:val="005E6D10"/>
    <w:rsid w:val="005E7201"/>
    <w:rsid w:val="005E7674"/>
    <w:rsid w:val="005F6C59"/>
    <w:rsid w:val="00601BBE"/>
    <w:rsid w:val="00614E73"/>
    <w:rsid w:val="00617131"/>
    <w:rsid w:val="006335E5"/>
    <w:rsid w:val="00655998"/>
    <w:rsid w:val="006566E5"/>
    <w:rsid w:val="00671BC3"/>
    <w:rsid w:val="006744F4"/>
    <w:rsid w:val="00674C5D"/>
    <w:rsid w:val="00677F79"/>
    <w:rsid w:val="0068761F"/>
    <w:rsid w:val="00693B9D"/>
    <w:rsid w:val="006A1A93"/>
    <w:rsid w:val="006A4361"/>
    <w:rsid w:val="006A5B5C"/>
    <w:rsid w:val="006B244A"/>
    <w:rsid w:val="006C1E77"/>
    <w:rsid w:val="006C21A0"/>
    <w:rsid w:val="006C7D33"/>
    <w:rsid w:val="006D369D"/>
    <w:rsid w:val="006E018E"/>
    <w:rsid w:val="006E4437"/>
    <w:rsid w:val="006F6A01"/>
    <w:rsid w:val="00700807"/>
    <w:rsid w:val="00703762"/>
    <w:rsid w:val="007072FD"/>
    <w:rsid w:val="007119E9"/>
    <w:rsid w:val="0073385A"/>
    <w:rsid w:val="00755E3F"/>
    <w:rsid w:val="00765B73"/>
    <w:rsid w:val="00767DC6"/>
    <w:rsid w:val="0077353A"/>
    <w:rsid w:val="007753E8"/>
    <w:rsid w:val="0078386D"/>
    <w:rsid w:val="0079120F"/>
    <w:rsid w:val="007937FD"/>
    <w:rsid w:val="00793C68"/>
    <w:rsid w:val="00796347"/>
    <w:rsid w:val="0079670C"/>
    <w:rsid w:val="00797664"/>
    <w:rsid w:val="007B5F2D"/>
    <w:rsid w:val="007C53DE"/>
    <w:rsid w:val="007D6ED1"/>
    <w:rsid w:val="007E5E26"/>
    <w:rsid w:val="007F3786"/>
    <w:rsid w:val="00803044"/>
    <w:rsid w:val="00806E4C"/>
    <w:rsid w:val="00807EE9"/>
    <w:rsid w:val="008147BC"/>
    <w:rsid w:val="00815A81"/>
    <w:rsid w:val="0084033A"/>
    <w:rsid w:val="00854795"/>
    <w:rsid w:val="0085799C"/>
    <w:rsid w:val="0086086E"/>
    <w:rsid w:val="00860EBE"/>
    <w:rsid w:val="00863E0A"/>
    <w:rsid w:val="008670E1"/>
    <w:rsid w:val="00876C29"/>
    <w:rsid w:val="00885662"/>
    <w:rsid w:val="00890B8D"/>
    <w:rsid w:val="008A32E8"/>
    <w:rsid w:val="008B7EB0"/>
    <w:rsid w:val="008C2D02"/>
    <w:rsid w:val="008C594C"/>
    <w:rsid w:val="008D09A5"/>
    <w:rsid w:val="008D2915"/>
    <w:rsid w:val="008D2A50"/>
    <w:rsid w:val="008E228B"/>
    <w:rsid w:val="008E5F37"/>
    <w:rsid w:val="0090324A"/>
    <w:rsid w:val="009057D0"/>
    <w:rsid w:val="00906682"/>
    <w:rsid w:val="00922CC8"/>
    <w:rsid w:val="00927C23"/>
    <w:rsid w:val="00950EC1"/>
    <w:rsid w:val="0096010F"/>
    <w:rsid w:val="00960F4F"/>
    <w:rsid w:val="00975E14"/>
    <w:rsid w:val="00985401"/>
    <w:rsid w:val="009B02C9"/>
    <w:rsid w:val="009F5C2D"/>
    <w:rsid w:val="00A1147F"/>
    <w:rsid w:val="00A27F45"/>
    <w:rsid w:val="00A40817"/>
    <w:rsid w:val="00A53F17"/>
    <w:rsid w:val="00A61665"/>
    <w:rsid w:val="00A709DC"/>
    <w:rsid w:val="00A75A17"/>
    <w:rsid w:val="00A872E6"/>
    <w:rsid w:val="00A95C07"/>
    <w:rsid w:val="00AB0710"/>
    <w:rsid w:val="00AB3343"/>
    <w:rsid w:val="00AB5CEF"/>
    <w:rsid w:val="00AB5F3C"/>
    <w:rsid w:val="00B119A7"/>
    <w:rsid w:val="00B23BF6"/>
    <w:rsid w:val="00B26547"/>
    <w:rsid w:val="00B36D37"/>
    <w:rsid w:val="00B4166E"/>
    <w:rsid w:val="00B44B63"/>
    <w:rsid w:val="00B512BA"/>
    <w:rsid w:val="00B51F46"/>
    <w:rsid w:val="00B65DD8"/>
    <w:rsid w:val="00B67D2E"/>
    <w:rsid w:val="00B91C3E"/>
    <w:rsid w:val="00B96E26"/>
    <w:rsid w:val="00BA024B"/>
    <w:rsid w:val="00BA3746"/>
    <w:rsid w:val="00BA385D"/>
    <w:rsid w:val="00BB7EF8"/>
    <w:rsid w:val="00BC3E7A"/>
    <w:rsid w:val="00BD0BCF"/>
    <w:rsid w:val="00BE75B8"/>
    <w:rsid w:val="00BF0C76"/>
    <w:rsid w:val="00BF28AC"/>
    <w:rsid w:val="00C04B24"/>
    <w:rsid w:val="00C07223"/>
    <w:rsid w:val="00C135CB"/>
    <w:rsid w:val="00C21592"/>
    <w:rsid w:val="00C26A0C"/>
    <w:rsid w:val="00C4583A"/>
    <w:rsid w:val="00C53193"/>
    <w:rsid w:val="00C56967"/>
    <w:rsid w:val="00C577C5"/>
    <w:rsid w:val="00C627BD"/>
    <w:rsid w:val="00C654BB"/>
    <w:rsid w:val="00C66956"/>
    <w:rsid w:val="00C6772E"/>
    <w:rsid w:val="00C72355"/>
    <w:rsid w:val="00C74973"/>
    <w:rsid w:val="00C84DB5"/>
    <w:rsid w:val="00C95900"/>
    <w:rsid w:val="00CB36E0"/>
    <w:rsid w:val="00CC19FA"/>
    <w:rsid w:val="00CD1C1B"/>
    <w:rsid w:val="00CE0177"/>
    <w:rsid w:val="00CE4FDB"/>
    <w:rsid w:val="00CE78E6"/>
    <w:rsid w:val="00CF0544"/>
    <w:rsid w:val="00D00450"/>
    <w:rsid w:val="00D25483"/>
    <w:rsid w:val="00D3116F"/>
    <w:rsid w:val="00D42D3D"/>
    <w:rsid w:val="00D6045D"/>
    <w:rsid w:val="00D610BA"/>
    <w:rsid w:val="00D64E4F"/>
    <w:rsid w:val="00DA342A"/>
    <w:rsid w:val="00DA5933"/>
    <w:rsid w:val="00DA6B47"/>
    <w:rsid w:val="00DC4659"/>
    <w:rsid w:val="00DD57E2"/>
    <w:rsid w:val="00DD72D7"/>
    <w:rsid w:val="00DE2942"/>
    <w:rsid w:val="00E25BCF"/>
    <w:rsid w:val="00E43671"/>
    <w:rsid w:val="00E54523"/>
    <w:rsid w:val="00E56D81"/>
    <w:rsid w:val="00E608D7"/>
    <w:rsid w:val="00E62DFC"/>
    <w:rsid w:val="00E75DC4"/>
    <w:rsid w:val="00E77B2B"/>
    <w:rsid w:val="00E93CD8"/>
    <w:rsid w:val="00EC5BC9"/>
    <w:rsid w:val="00EF5CF2"/>
    <w:rsid w:val="00F056D6"/>
    <w:rsid w:val="00F170DD"/>
    <w:rsid w:val="00F2145C"/>
    <w:rsid w:val="00F43B8E"/>
    <w:rsid w:val="00F545F2"/>
    <w:rsid w:val="00F62479"/>
    <w:rsid w:val="00F64B6D"/>
    <w:rsid w:val="00F65DC5"/>
    <w:rsid w:val="00F85073"/>
    <w:rsid w:val="00F90714"/>
    <w:rsid w:val="00FA011E"/>
    <w:rsid w:val="00FA01C2"/>
    <w:rsid w:val="00FA4C0C"/>
    <w:rsid w:val="00FD0560"/>
    <w:rsid w:val="00FD4DBC"/>
    <w:rsid w:val="00FD6233"/>
    <w:rsid w:val="00FE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E7304FE"/>
  <w15:docId w15:val="{8E9E76E4-751F-4C50-A99D-15AF15CC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B244A"/>
    <w:pPr>
      <w:spacing w:after="240" w:line="280" w:lineRule="exact"/>
    </w:pPr>
    <w:rPr>
      <w:rFonts w:ascii="Arial" w:eastAsia="Times New Roman" w:hAnsi="Arial" w:cs="Times New Roman"/>
      <w:sz w:val="20"/>
      <w:szCs w:val="20"/>
      <w:lang w:eastAsia="de-DE"/>
    </w:rPr>
  </w:style>
  <w:style w:type="paragraph" w:styleId="berschrift1">
    <w:name w:val="heading 1"/>
    <w:aliases w:val="Erste UeB"/>
    <w:basedOn w:val="Standard"/>
    <w:next w:val="Standard"/>
    <w:link w:val="berschrift1Zchn"/>
    <w:uiPriority w:val="2"/>
    <w:qFormat/>
    <w:rsid w:val="00C26A0C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aliases w:val="Zweite UeB"/>
    <w:basedOn w:val="Standard"/>
    <w:next w:val="Standard"/>
    <w:link w:val="berschrift2Zchn"/>
    <w:uiPriority w:val="3"/>
    <w:qFormat/>
    <w:rsid w:val="00C26A0C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26A0C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26A0C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26A0C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26A0C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26A0C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26A0C"/>
    <w:pPr>
      <w:keepNext/>
      <w:keepLines/>
      <w:numPr>
        <w:ilvl w:val="8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ListeUeberschrift">
    <w:name w:val="Liste_Ueberschrift"/>
    <w:uiPriority w:val="99"/>
    <w:rsid w:val="00C26A0C"/>
    <w:pPr>
      <w:numPr>
        <w:numId w:val="1"/>
      </w:numPr>
    </w:pPr>
  </w:style>
  <w:style w:type="numbering" w:customStyle="1" w:styleId="ListeAufzaehlung">
    <w:name w:val="Liste_Aufzaehlung"/>
    <w:uiPriority w:val="99"/>
    <w:rsid w:val="0050204D"/>
    <w:pPr>
      <w:numPr>
        <w:numId w:val="2"/>
      </w:numPr>
    </w:pPr>
  </w:style>
  <w:style w:type="character" w:customStyle="1" w:styleId="berschrift1Zchn">
    <w:name w:val="Überschrift 1 Zchn"/>
    <w:aliases w:val="Erste UeB Zchn"/>
    <w:basedOn w:val="Absatz-Standardschriftart"/>
    <w:link w:val="berschrift1"/>
    <w:uiPriority w:val="2"/>
    <w:rsid w:val="00B265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aliases w:val="Zweite UeB Zchn"/>
    <w:basedOn w:val="Absatz-Standardschriftart"/>
    <w:link w:val="berschrift2"/>
    <w:uiPriority w:val="3"/>
    <w:rsid w:val="00B265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26A0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26A0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26A0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26A0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26A0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26A0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ufzhlungszeichen">
    <w:name w:val="List Bullet"/>
    <w:basedOn w:val="Standard"/>
    <w:uiPriority w:val="4"/>
    <w:unhideWhenUsed/>
    <w:qFormat/>
    <w:rsid w:val="0050204D"/>
    <w:p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50204D"/>
    <w:p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50204D"/>
    <w:p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50204D"/>
    <w:p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50204D"/>
    <w:pPr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0261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6166"/>
    <w:rPr>
      <w:sz w:val="20"/>
    </w:rPr>
  </w:style>
  <w:style w:type="paragraph" w:styleId="Fuzeile">
    <w:name w:val="footer"/>
    <w:basedOn w:val="Standard"/>
    <w:link w:val="FuzeileZchn"/>
    <w:uiPriority w:val="99"/>
    <w:unhideWhenUsed/>
    <w:rsid w:val="000261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6166"/>
    <w:rPr>
      <w:sz w:val="20"/>
    </w:rPr>
  </w:style>
  <w:style w:type="table" w:styleId="Tabellenraster">
    <w:name w:val="Table Grid"/>
    <w:basedOn w:val="NormaleTabelle"/>
    <w:uiPriority w:val="99"/>
    <w:rsid w:val="0002616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62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62479"/>
    <w:rPr>
      <w:rFonts w:ascii="Tahoma" w:hAnsi="Tahoma" w:cs="Tahoma"/>
      <w:sz w:val="16"/>
      <w:szCs w:val="16"/>
    </w:rPr>
  </w:style>
  <w:style w:type="paragraph" w:customStyle="1" w:styleId="GSIAdr">
    <w:name w:val="GSIAdr"/>
    <w:basedOn w:val="Kopfzeile"/>
    <w:qFormat/>
    <w:rsid w:val="00803044"/>
    <w:pPr>
      <w:spacing w:line="200" w:lineRule="atLeast"/>
      <w:ind w:left="284"/>
    </w:pPr>
    <w:rPr>
      <w:sz w:val="16"/>
      <w:szCs w:val="16"/>
    </w:rPr>
  </w:style>
  <w:style w:type="paragraph" w:customStyle="1" w:styleId="GSIEmpf">
    <w:name w:val="GSIEmpf"/>
    <w:basedOn w:val="Standard"/>
    <w:qFormat/>
    <w:rsid w:val="00331AEC"/>
    <w:pPr>
      <w:spacing w:after="0"/>
    </w:pPr>
    <w:rPr>
      <w:b/>
      <w:bCs/>
    </w:rPr>
  </w:style>
  <w:style w:type="paragraph" w:customStyle="1" w:styleId="GSIBetreff">
    <w:name w:val="GSIBetreff"/>
    <w:basedOn w:val="Standard"/>
    <w:qFormat/>
    <w:rsid w:val="00C84DB5"/>
    <w:rPr>
      <w:b/>
      <w:bCs/>
      <w:sz w:val="24"/>
      <w:szCs w:val="24"/>
    </w:rPr>
  </w:style>
  <w:style w:type="paragraph" w:customStyle="1" w:styleId="GSIPos">
    <w:name w:val="GSIPos"/>
    <w:basedOn w:val="Standard"/>
    <w:link w:val="GSIPosZchn"/>
    <w:qFormat/>
    <w:rsid w:val="00DD57E2"/>
    <w:pPr>
      <w:spacing w:after="90" w:line="180" w:lineRule="atLeast"/>
      <w:ind w:left="284"/>
    </w:pPr>
    <w:rPr>
      <w:sz w:val="14"/>
      <w:szCs w:val="14"/>
    </w:rPr>
  </w:style>
  <w:style w:type="paragraph" w:customStyle="1" w:styleId="GSIAbs">
    <w:name w:val="GSIAbs"/>
    <w:basedOn w:val="Standard"/>
    <w:qFormat/>
    <w:rsid w:val="00DD57E2"/>
    <w:pPr>
      <w:tabs>
        <w:tab w:val="left" w:pos="3193"/>
      </w:tabs>
      <w:spacing w:after="0" w:line="240" w:lineRule="auto"/>
    </w:pPr>
    <w:rPr>
      <w:sz w:val="12"/>
      <w:szCs w:val="12"/>
    </w:rPr>
  </w:style>
  <w:style w:type="character" w:styleId="Hyperlink">
    <w:name w:val="Hyperlink"/>
    <w:basedOn w:val="Absatz-Standardschriftart"/>
    <w:uiPriority w:val="99"/>
    <w:unhideWhenUsed/>
    <w:rsid w:val="00FA011E"/>
    <w:rPr>
      <w:color w:val="0000FF" w:themeColor="hyperlink"/>
      <w:u w:val="single"/>
    </w:rPr>
  </w:style>
  <w:style w:type="character" w:styleId="Seitenzahl">
    <w:name w:val="page number"/>
    <w:basedOn w:val="Absatz-Standardschriftart"/>
    <w:rsid w:val="00A53F17"/>
  </w:style>
  <w:style w:type="character" w:styleId="Platzhaltertext">
    <w:name w:val="Placeholder Text"/>
    <w:basedOn w:val="Absatz-Standardschriftart"/>
    <w:uiPriority w:val="99"/>
    <w:semiHidden/>
    <w:rsid w:val="00237E82"/>
    <w:rPr>
      <w:color w:val="FF0000"/>
    </w:rPr>
  </w:style>
  <w:style w:type="character" w:customStyle="1" w:styleId="GSIPosZchn">
    <w:name w:val="GSIPos Zchn"/>
    <w:basedOn w:val="Absatz-Standardschriftart"/>
    <w:link w:val="GSIPos"/>
    <w:locked/>
    <w:rsid w:val="00B36D37"/>
    <w:rPr>
      <w:sz w:val="14"/>
      <w:szCs w:val="14"/>
    </w:rPr>
  </w:style>
  <w:style w:type="paragraph" w:customStyle="1" w:styleId="GSIAdrN">
    <w:name w:val="GSIAdrN"/>
    <w:basedOn w:val="GSIAdr"/>
    <w:rsid w:val="00B4166E"/>
    <w:pPr>
      <w:tabs>
        <w:tab w:val="clear" w:pos="4536"/>
        <w:tab w:val="clear" w:pos="9072"/>
      </w:tabs>
      <w:spacing w:line="200" w:lineRule="exact"/>
    </w:pPr>
    <w:rPr>
      <w:rFonts w:cs="Arial"/>
    </w:rPr>
  </w:style>
  <w:style w:type="paragraph" w:styleId="Textkrper-Einzug2">
    <w:name w:val="Body Text Indent 2"/>
    <w:basedOn w:val="Standard"/>
    <w:link w:val="Textkrper-Einzug2Zchn"/>
    <w:semiHidden/>
    <w:rsid w:val="00226323"/>
    <w:pPr>
      <w:widowControl w:val="0"/>
      <w:spacing w:after="0" w:line="360" w:lineRule="auto"/>
      <w:ind w:left="709"/>
      <w:jc w:val="both"/>
    </w:pPr>
    <w:rPr>
      <w:rFonts w:ascii="Times New Roman" w:hAnsi="Times New Roman"/>
      <w:sz w:val="24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226323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Textkrper">
    <w:name w:val="Body Text"/>
    <w:basedOn w:val="Standard"/>
    <w:link w:val="TextkrperZchn"/>
    <w:uiPriority w:val="1"/>
    <w:unhideWhenUsed/>
    <w:qFormat/>
    <w:rsid w:val="0056013C"/>
    <w:pPr>
      <w:widowControl w:val="0"/>
      <w:spacing w:after="120" w:line="240" w:lineRule="auto"/>
    </w:pPr>
    <w:rPr>
      <w:rFonts w:ascii="Mona Lisa Recut" w:hAnsi="Mona Lisa Recut"/>
      <w:sz w:val="24"/>
    </w:rPr>
  </w:style>
  <w:style w:type="character" w:customStyle="1" w:styleId="TextkrperZchn">
    <w:name w:val="Textkörper Zchn"/>
    <w:basedOn w:val="Absatz-Standardschriftart"/>
    <w:link w:val="Textkrper"/>
    <w:uiPriority w:val="99"/>
    <w:rsid w:val="0056013C"/>
    <w:rPr>
      <w:rFonts w:ascii="Mona Lisa Recut" w:eastAsia="Times New Roman" w:hAnsi="Mona Lisa Recut" w:cs="Times New Roman"/>
      <w:sz w:val="24"/>
      <w:szCs w:val="20"/>
      <w:lang w:eastAsia="de-DE"/>
    </w:rPr>
  </w:style>
  <w:style w:type="character" w:customStyle="1" w:styleId="timark5">
    <w:name w:val="timark5"/>
    <w:rsid w:val="00084C95"/>
    <w:rPr>
      <w:b/>
      <w:bCs/>
      <w:vanish w:val="0"/>
      <w:webHidden w:val="0"/>
      <w:specVanish w:val="0"/>
    </w:rPr>
  </w:style>
  <w:style w:type="paragraph" w:styleId="Listenabsatz">
    <w:name w:val="List Paragraph"/>
    <w:basedOn w:val="Standard"/>
    <w:uiPriority w:val="34"/>
    <w:qFormat/>
    <w:rsid w:val="001D1AAD"/>
    <w:pPr>
      <w:spacing w:after="0" w:line="240" w:lineRule="auto"/>
      <w:ind w:left="720"/>
      <w:contextualSpacing/>
    </w:pPr>
    <w:rPr>
      <w:b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5599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55998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655998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5599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55998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6C7D33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table" w:customStyle="1" w:styleId="Tabellenraster1">
    <w:name w:val="Tabellenraster1"/>
    <w:basedOn w:val="NormaleTabelle"/>
    <w:next w:val="Tabellenraster"/>
    <w:uiPriority w:val="99"/>
    <w:rsid w:val="0079670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uiPriority w:val="99"/>
    <w:semiHidden/>
    <w:unhideWhenUsed/>
    <w:rsid w:val="00324EFD"/>
    <w:pPr>
      <w:spacing w:after="0" w:line="240" w:lineRule="auto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24EFD"/>
    <w:rPr>
      <w:rFonts w:ascii="Calibri" w:hAnsi="Calibri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00FA8"/>
    <w:pPr>
      <w:numPr>
        <w:numId w:val="0"/>
      </w:numPr>
      <w:spacing w:before="240" w:line="259" w:lineRule="auto"/>
      <w:outlineLvl w:val="9"/>
    </w:pPr>
    <w:rPr>
      <w:b w:val="0"/>
      <w:bCs w:val="0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si.de" TargetMode="External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ampus\Groups\Einkauf\Allg\Cosinex_Standardvorlagen_VMS\1_VgV\GSI\GSI%20Angebotsformblatt%20VgV%20(DE+EN)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SI-Brief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ECB34-F6B7-4DF5-B270-7CAA81741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GSI Angebotsformblatt VgV (DE+EN).dotx</Template>
  <TotalTime>0</TotalTime>
  <Pages>4</Pages>
  <Words>871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GSI Darmstadt</Company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Growe, Nicole</dc:creator>
  <cp:lastModifiedBy>Growe, Nicole</cp:lastModifiedBy>
  <cp:revision>7</cp:revision>
  <cp:lastPrinted>2016-05-19T12:02:00Z</cp:lastPrinted>
  <dcterms:created xsi:type="dcterms:W3CDTF">2026-10-05T09:43:00Z</dcterms:created>
  <dcterms:modified xsi:type="dcterms:W3CDTF">2026-10-06T12:38:00Z</dcterms:modified>
</cp:coreProperties>
</file>