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A534" w14:textId="77777777" w:rsidR="003D29A2" w:rsidRPr="00977057" w:rsidRDefault="003D29A2" w:rsidP="003D29A2">
      <w:pPr>
        <w:tabs>
          <w:tab w:val="left" w:pos="3686"/>
        </w:tabs>
        <w:spacing w:after="0" w:line="240" w:lineRule="auto"/>
        <w:rPr>
          <w:rFonts w:ascii="Calibri" w:hAnsi="Calibri" w:cs="Calibri"/>
          <w:sz w:val="22"/>
          <w:szCs w:val="22"/>
        </w:rPr>
      </w:pPr>
      <w:r w:rsidRPr="00977057">
        <w:rPr>
          <w:rFonts w:ascii="Calibri" w:hAnsi="Calibri" w:cs="Calibri"/>
          <w:sz w:val="22"/>
          <w:szCs w:val="22"/>
        </w:rPr>
        <w:t>GSI Helmholtzzentrum für Schwerionenforschung GmbH</w:t>
      </w:r>
    </w:p>
    <w:p w14:paraId="0EF08194" w14:textId="35284AF4" w:rsidR="003D29A2" w:rsidRPr="00AB5CEF" w:rsidRDefault="008057C9" w:rsidP="003D29A2">
      <w:pPr>
        <w:tabs>
          <w:tab w:val="left" w:pos="3686"/>
        </w:tabs>
        <w:spacing w:after="0" w:line="240" w:lineRule="auto"/>
        <w:rPr>
          <w:rFonts w:ascii="Calibri" w:hAnsi="Calibri" w:cs="Arial"/>
          <w:color w:val="0070C0"/>
          <w:sz w:val="22"/>
          <w:szCs w:val="22"/>
        </w:rPr>
      </w:pPr>
      <w:r>
        <w:rPr>
          <w:rFonts w:ascii="Calibri" w:hAnsi="Calibri" w:cs="Arial"/>
          <w:color w:val="0070C0"/>
          <w:sz w:val="22"/>
          <w:szCs w:val="22"/>
        </w:rPr>
        <w:t>Nicole Growe</w:t>
      </w:r>
    </w:p>
    <w:p w14:paraId="3BA7BB65" w14:textId="77777777" w:rsidR="003D29A2" w:rsidRDefault="003D29A2" w:rsidP="003D29A2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Planckstraße 1</w:t>
      </w:r>
    </w:p>
    <w:p w14:paraId="2CCCE71C" w14:textId="77777777" w:rsidR="003D29A2" w:rsidRDefault="003D29A2" w:rsidP="003D29A2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64291 Darmstadt</w:t>
      </w:r>
    </w:p>
    <w:p w14:paraId="4BCAF9B5" w14:textId="039B91F7" w:rsidR="00617131" w:rsidRPr="00927C23" w:rsidRDefault="00617131" w:rsidP="003F21F9">
      <w:pPr>
        <w:pStyle w:val="berschrift1"/>
        <w:numPr>
          <w:ilvl w:val="0"/>
          <w:numId w:val="0"/>
        </w:numPr>
        <w:spacing w:after="480" w:line="240" w:lineRule="auto"/>
        <w:rPr>
          <w:rFonts w:ascii="Calibri" w:hAnsi="Calibri"/>
          <w:color w:val="0070C0"/>
          <w:sz w:val="40"/>
          <w:szCs w:val="40"/>
        </w:rPr>
      </w:pPr>
      <w:bookmarkStart w:id="0" w:name="_Hlk207973430"/>
      <w:r w:rsidRPr="00927C23">
        <w:rPr>
          <w:rFonts w:ascii="Calibri" w:hAnsi="Calibri"/>
          <w:color w:val="0070C0"/>
          <w:sz w:val="40"/>
          <w:szCs w:val="40"/>
        </w:rPr>
        <w:t xml:space="preserve">Angebot für </w:t>
      </w:r>
      <w:r w:rsidR="008057C9">
        <w:rPr>
          <w:rFonts w:ascii="Calibri" w:hAnsi="Calibri"/>
          <w:color w:val="0070C0"/>
          <w:sz w:val="40"/>
          <w:szCs w:val="40"/>
        </w:rPr>
        <w:t>23/RV</w:t>
      </w:r>
      <w:r w:rsidR="008B1832">
        <w:rPr>
          <w:rFonts w:ascii="Calibri" w:hAnsi="Calibri"/>
          <w:color w:val="0070C0"/>
          <w:sz w:val="40"/>
          <w:szCs w:val="40"/>
        </w:rPr>
        <w:t xml:space="preserve"> 2027</w:t>
      </w:r>
      <w:r w:rsidR="008057C9">
        <w:rPr>
          <w:rFonts w:ascii="Calibri" w:hAnsi="Calibri"/>
          <w:color w:val="0070C0"/>
          <w:sz w:val="40"/>
          <w:szCs w:val="40"/>
        </w:rPr>
        <w:t xml:space="preserve"> - </w:t>
      </w:r>
      <w:r w:rsidR="00957DC7">
        <w:rPr>
          <w:rFonts w:ascii="Calibri" w:hAnsi="Calibri"/>
          <w:color w:val="0070C0"/>
          <w:sz w:val="40"/>
          <w:szCs w:val="40"/>
        </w:rPr>
        <w:t xml:space="preserve">Rahmenvereinbarung </w:t>
      </w:r>
      <w:r w:rsidR="008057C9">
        <w:rPr>
          <w:rFonts w:ascii="Calibri" w:hAnsi="Calibri"/>
          <w:color w:val="0070C0"/>
          <w:sz w:val="40"/>
          <w:szCs w:val="40"/>
        </w:rPr>
        <w:t>Werkschutz 2027</w:t>
      </w:r>
    </w:p>
    <w:bookmarkEnd w:id="0"/>
    <w:p w14:paraId="44DA7B1B" w14:textId="77777777" w:rsidR="00960F4F" w:rsidRPr="00E75DC4" w:rsidRDefault="00177D42" w:rsidP="00E75DC4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rPr>
          <w:rFonts w:ascii="Calibri" w:hAnsi="Calibri" w:cs="Arial"/>
          <w:sz w:val="22"/>
          <w:szCs w:val="22"/>
        </w:rPr>
        <w:instrText xml:space="preserve"> FORMTEXT </w:instrText>
      </w:r>
      <w:r>
        <w:rPr>
          <w:rFonts w:ascii="Calibri" w:hAnsi="Calibri" w:cs="Arial"/>
          <w:sz w:val="22"/>
          <w:szCs w:val="22"/>
        </w:rPr>
      </w:r>
      <w:r>
        <w:rPr>
          <w:rFonts w:ascii="Calibri" w:hAnsi="Calibri" w:cs="Arial"/>
          <w:sz w:val="22"/>
          <w:szCs w:val="22"/>
        </w:rPr>
        <w:fldChar w:fldCharType="separate"/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noProof/>
          <w:sz w:val="22"/>
          <w:szCs w:val="22"/>
        </w:rPr>
        <w:t> </w:t>
      </w:r>
      <w:r>
        <w:rPr>
          <w:rFonts w:ascii="Calibri" w:hAnsi="Calibri" w:cs="Arial"/>
          <w:sz w:val="22"/>
          <w:szCs w:val="22"/>
        </w:rPr>
        <w:fldChar w:fldCharType="end"/>
      </w:r>
      <w:bookmarkEnd w:id="1"/>
    </w:p>
    <w:p w14:paraId="0CB1994C" w14:textId="77777777" w:rsidR="00E75DC4" w:rsidRPr="00E75DC4" w:rsidRDefault="00E75DC4" w:rsidP="00E75DC4">
      <w:pPr>
        <w:tabs>
          <w:tab w:val="left" w:pos="3686"/>
        </w:tabs>
        <w:spacing w:after="0" w:line="240" w:lineRule="auto"/>
        <w:rPr>
          <w:rFonts w:ascii="Calibri" w:hAnsi="Calibri" w:cs="Arial"/>
          <w:sz w:val="22"/>
          <w:szCs w:val="22"/>
        </w:rPr>
      </w:pPr>
      <w:r w:rsidRPr="00E75DC4">
        <w:rPr>
          <w:rFonts w:ascii="Calibri" w:hAnsi="Calibri" w:cs="Arial"/>
          <w:sz w:val="22"/>
          <w:szCs w:val="22"/>
        </w:rPr>
        <w:t>____________________________________________</w:t>
      </w:r>
    </w:p>
    <w:p w14:paraId="1452ADF6" w14:textId="77777777" w:rsidR="0056013C" w:rsidRPr="006B244A" w:rsidRDefault="00E75DC4" w:rsidP="006B244A">
      <w:pPr>
        <w:tabs>
          <w:tab w:val="left" w:pos="3686"/>
        </w:tabs>
        <w:spacing w:after="360" w:line="276" w:lineRule="auto"/>
        <w:rPr>
          <w:rFonts w:ascii="Calibri" w:hAnsi="Calibri" w:cs="Arial"/>
        </w:rPr>
      </w:pPr>
      <w:r w:rsidRPr="006B244A">
        <w:rPr>
          <w:rFonts w:ascii="Calibri" w:hAnsi="Calibri" w:cs="Arial"/>
        </w:rPr>
        <w:t>Name und Anschrift</w:t>
      </w:r>
      <w:r w:rsidR="0086086E" w:rsidRPr="006B244A">
        <w:rPr>
          <w:rFonts w:ascii="Calibri" w:hAnsi="Calibri" w:cs="Arial"/>
        </w:rPr>
        <w:t xml:space="preserve"> des</w:t>
      </w:r>
      <w:r w:rsidR="0056013C" w:rsidRPr="006B244A">
        <w:rPr>
          <w:rFonts w:ascii="Calibri" w:hAnsi="Calibri" w:cs="Arial"/>
        </w:rPr>
        <w:t xml:space="preserve"> </w:t>
      </w:r>
      <w:r w:rsidRPr="006B244A">
        <w:rPr>
          <w:rFonts w:ascii="Calibri" w:hAnsi="Calibri" w:cs="Arial"/>
        </w:rPr>
        <w:t>Bieters</w:t>
      </w:r>
    </w:p>
    <w:p w14:paraId="42E8766E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Sehr geehrte Damen und Herren,</w:t>
      </w:r>
    </w:p>
    <w:p w14:paraId="6B143F69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die Ausführ</w:t>
      </w:r>
      <w:r w:rsidR="00003088">
        <w:rPr>
          <w:rFonts w:ascii="Calibri" w:hAnsi="Calibri"/>
          <w:sz w:val="22"/>
          <w:szCs w:val="22"/>
        </w:rPr>
        <w:t xml:space="preserve">ung der in den Vergabeunterlagen beschriebenen Leistung </w:t>
      </w:r>
      <w:r w:rsidRPr="00D64E4F">
        <w:rPr>
          <w:rFonts w:ascii="Calibri" w:hAnsi="Calibri"/>
          <w:sz w:val="22"/>
          <w:szCs w:val="22"/>
        </w:rPr>
        <w:t xml:space="preserve">wird hiermit zu den eingesetzten Preisen </w:t>
      </w:r>
      <w:r w:rsidR="00D64E4F">
        <w:rPr>
          <w:rFonts w:ascii="Calibri" w:hAnsi="Calibri"/>
          <w:sz w:val="22"/>
          <w:szCs w:val="22"/>
        </w:rPr>
        <w:t>a</w:t>
      </w:r>
      <w:r w:rsidRPr="00D64E4F">
        <w:rPr>
          <w:rFonts w:ascii="Calibri" w:hAnsi="Calibri"/>
          <w:sz w:val="22"/>
          <w:szCs w:val="22"/>
        </w:rPr>
        <w:t>ngeboten.</w:t>
      </w:r>
    </w:p>
    <w:p w14:paraId="02D19D1A" w14:textId="77777777" w:rsidR="00617131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Ich bin/Wir sind bis zum Ablauf der in der Angebotsaufforderung genannten</w:t>
      </w:r>
      <w:r w:rsidR="00617131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>Zuschlags-</w:t>
      </w:r>
      <w:r w:rsidR="00601BBE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 xml:space="preserve">und Bindefrist an dieses Angebot gebunden. </w:t>
      </w:r>
    </w:p>
    <w:p w14:paraId="3E84AEF6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Sofern sich der angebotene Preis auf Grund einer Prüfung nach der Verordnung PR Nr. 30/53 als unzulässig erweist, gilt für einen Auftrag der preisrechtlich zulässige Preis.</w:t>
      </w:r>
    </w:p>
    <w:p w14:paraId="0338D5E9" w14:textId="77777777" w:rsidR="00D64E4F" w:rsidRPr="00E608D7" w:rsidRDefault="001D1AAD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64E4F">
        <w:rPr>
          <w:rFonts w:ascii="Calibri" w:hAnsi="Calibri"/>
          <w:sz w:val="22"/>
        </w:rPr>
        <w:t>Liefer-</w:t>
      </w:r>
      <w:r w:rsidR="00601BBE">
        <w:rPr>
          <w:rFonts w:ascii="Calibri" w:hAnsi="Calibri"/>
          <w:sz w:val="22"/>
        </w:rPr>
        <w:t xml:space="preserve"> </w:t>
      </w:r>
      <w:r w:rsidRPr="00D64E4F">
        <w:rPr>
          <w:rFonts w:ascii="Calibri" w:hAnsi="Calibri"/>
          <w:sz w:val="22"/>
        </w:rPr>
        <w:t>und Leistungsumfang</w:t>
      </w:r>
    </w:p>
    <w:p w14:paraId="3672FB26" w14:textId="77777777" w:rsidR="001D1AAD" w:rsidRPr="00D64E4F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 xml:space="preserve">Dem Angebot liegen die zum o.g. Verfahren </w:t>
      </w:r>
      <w:r w:rsidR="00003088">
        <w:rPr>
          <w:rFonts w:ascii="Calibri" w:hAnsi="Calibri"/>
          <w:sz w:val="22"/>
          <w:szCs w:val="22"/>
        </w:rPr>
        <w:t>zur Verfügung gestellten Vergabeunterlagen (</w:t>
      </w:r>
      <w:r w:rsidR="00D64E4F">
        <w:rPr>
          <w:rFonts w:ascii="Calibri" w:hAnsi="Calibri"/>
          <w:sz w:val="22"/>
          <w:szCs w:val="22"/>
        </w:rPr>
        <w:t>Bewerbungs-</w:t>
      </w:r>
      <w:r w:rsidR="00003088" w:rsidDel="00003088">
        <w:rPr>
          <w:rFonts w:ascii="Calibri" w:hAnsi="Calibri"/>
          <w:sz w:val="22"/>
          <w:szCs w:val="22"/>
        </w:rPr>
        <w:t xml:space="preserve"> </w:t>
      </w:r>
      <w:r w:rsidRPr="00D64E4F">
        <w:rPr>
          <w:rFonts w:ascii="Calibri" w:hAnsi="Calibri"/>
          <w:sz w:val="22"/>
          <w:szCs w:val="22"/>
        </w:rPr>
        <w:t>und Vertragsbedingungen</w:t>
      </w:r>
      <w:r w:rsidR="00003088">
        <w:rPr>
          <w:rFonts w:ascii="Calibri" w:hAnsi="Calibri"/>
          <w:sz w:val="22"/>
          <w:szCs w:val="22"/>
        </w:rPr>
        <w:t>)</w:t>
      </w:r>
      <w:r w:rsidRPr="00D64E4F">
        <w:rPr>
          <w:rFonts w:ascii="Calibri" w:hAnsi="Calibri"/>
          <w:sz w:val="22"/>
          <w:szCs w:val="22"/>
        </w:rPr>
        <w:t xml:space="preserve"> sowie die sonstigen </w:t>
      </w:r>
      <w:r w:rsidR="00003088">
        <w:rPr>
          <w:rFonts w:ascii="Calibri" w:hAnsi="Calibri"/>
          <w:sz w:val="22"/>
          <w:szCs w:val="22"/>
        </w:rPr>
        <w:t xml:space="preserve">in der Angebotsaufforderung </w:t>
      </w:r>
      <w:r w:rsidRPr="00D64E4F">
        <w:rPr>
          <w:rFonts w:ascii="Calibri" w:hAnsi="Calibri"/>
          <w:sz w:val="22"/>
          <w:szCs w:val="22"/>
        </w:rPr>
        <w:t xml:space="preserve">genannten </w:t>
      </w:r>
      <w:r w:rsidR="00D64E4F">
        <w:rPr>
          <w:rFonts w:ascii="Calibri" w:hAnsi="Calibri"/>
          <w:sz w:val="22"/>
          <w:szCs w:val="22"/>
        </w:rPr>
        <w:t>B</w:t>
      </w:r>
      <w:r w:rsidRPr="00D64E4F">
        <w:rPr>
          <w:rFonts w:ascii="Calibri" w:hAnsi="Calibri"/>
          <w:sz w:val="22"/>
          <w:szCs w:val="22"/>
        </w:rPr>
        <w:t>edingungen zugrunde.</w:t>
      </w:r>
    </w:p>
    <w:p w14:paraId="7419C0CA" w14:textId="7110B29B" w:rsidR="00D64E4F" w:rsidRPr="008057C9" w:rsidRDefault="001D1AAD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8057C9">
        <w:rPr>
          <w:rFonts w:ascii="Calibri" w:hAnsi="Calibri"/>
          <w:sz w:val="22"/>
        </w:rPr>
        <w:t>Vertragsbestandteile</w:t>
      </w:r>
    </w:p>
    <w:p w14:paraId="1B05EA04" w14:textId="77777777" w:rsidR="00D64E4F" w:rsidRPr="008057C9" w:rsidRDefault="00D64E4F" w:rsidP="00906682">
      <w:pPr>
        <w:spacing w:after="120"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 w:rsidRPr="008057C9">
        <w:rPr>
          <w:rFonts w:ascii="Calibri" w:hAnsi="Calibri" w:cs="Arial"/>
          <w:color w:val="000000"/>
          <w:sz w:val="22"/>
          <w:szCs w:val="22"/>
        </w:rPr>
        <w:t>Für die Erbringung der angebotenen Liefer- und</w:t>
      </w:r>
      <w:r w:rsidR="00617131" w:rsidRPr="008057C9">
        <w:rPr>
          <w:rFonts w:ascii="Calibri" w:hAnsi="Calibri" w:cs="Arial"/>
          <w:color w:val="000000"/>
          <w:sz w:val="22"/>
          <w:szCs w:val="22"/>
        </w:rPr>
        <w:t>/oder</w:t>
      </w:r>
      <w:r w:rsidRPr="008057C9">
        <w:rPr>
          <w:rFonts w:ascii="Calibri" w:hAnsi="Calibri" w:cs="Arial"/>
          <w:color w:val="000000"/>
          <w:sz w:val="22"/>
          <w:szCs w:val="22"/>
        </w:rPr>
        <w:t xml:space="preserve"> Dienstleistungen gelten im Fall eines Zuschlags nacheinander fo</w:t>
      </w:r>
      <w:r w:rsidR="00E608D7" w:rsidRPr="008057C9">
        <w:rPr>
          <w:rFonts w:ascii="Calibri" w:hAnsi="Calibri" w:cs="Arial"/>
          <w:color w:val="000000"/>
          <w:sz w:val="22"/>
          <w:szCs w:val="22"/>
        </w:rPr>
        <w:t>lgende Vertragsbestandteile:</w:t>
      </w:r>
    </w:p>
    <w:p w14:paraId="4CEF4CD5" w14:textId="39E0CA25" w:rsidR="005E7674" w:rsidRPr="008057C9" w:rsidRDefault="003D6EB7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8057C9">
        <w:rPr>
          <w:rFonts w:ascii="Calibri" w:hAnsi="Calibri"/>
          <w:sz w:val="22"/>
          <w:szCs w:val="22"/>
        </w:rPr>
        <w:t>Rahmenvertrag</w:t>
      </w:r>
      <w:r w:rsidR="008057C9" w:rsidRPr="008057C9">
        <w:rPr>
          <w:rFonts w:ascii="Calibri" w:hAnsi="Calibri"/>
          <w:sz w:val="22"/>
          <w:szCs w:val="22"/>
        </w:rPr>
        <w:t xml:space="preserve"> Werkschutz</w:t>
      </w:r>
      <w:r w:rsidR="004F00EE">
        <w:rPr>
          <w:rFonts w:ascii="Calibri" w:hAnsi="Calibri"/>
          <w:sz w:val="22"/>
          <w:szCs w:val="22"/>
        </w:rPr>
        <w:t xml:space="preserve"> inkl. aller Anlagen</w:t>
      </w:r>
      <w:r w:rsidR="005E7674" w:rsidRPr="008057C9">
        <w:rPr>
          <w:rFonts w:ascii="Calibri" w:hAnsi="Calibri"/>
          <w:sz w:val="22"/>
          <w:szCs w:val="22"/>
        </w:rPr>
        <w:t xml:space="preserve"> </w:t>
      </w:r>
      <w:r w:rsidR="008057C9" w:rsidRPr="008057C9">
        <w:rPr>
          <w:rFonts w:ascii="Calibri" w:hAnsi="Calibri"/>
          <w:color w:val="0070C0"/>
          <w:sz w:val="22"/>
          <w:szCs w:val="22"/>
        </w:rPr>
        <w:t>in</w:t>
      </w:r>
      <w:r w:rsidR="0085799C" w:rsidRPr="008057C9">
        <w:rPr>
          <w:rFonts w:ascii="Calibri" w:hAnsi="Calibri"/>
          <w:color w:val="0070C0"/>
          <w:sz w:val="22"/>
          <w:szCs w:val="22"/>
        </w:rPr>
        <w:t xml:space="preserve"> aktuellster zur Verfügung gestellter Version</w:t>
      </w:r>
    </w:p>
    <w:p w14:paraId="136355C2" w14:textId="07B08EFA" w:rsidR="00D64E4F" w:rsidRPr="008057C9" w:rsidRDefault="00D64E4F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8057C9">
        <w:rPr>
          <w:rFonts w:ascii="Calibri" w:hAnsi="Calibri"/>
          <w:sz w:val="22"/>
          <w:szCs w:val="22"/>
        </w:rPr>
        <w:t xml:space="preserve">Leistungsbeschreibung </w:t>
      </w:r>
      <w:r w:rsidR="0085799C" w:rsidRPr="008057C9">
        <w:rPr>
          <w:rFonts w:ascii="Calibri" w:hAnsi="Calibri"/>
          <w:color w:val="0070C0"/>
          <w:sz w:val="22"/>
          <w:szCs w:val="22"/>
        </w:rPr>
        <w:t>in aktuellster zur Verfügung gestellter Version</w:t>
      </w:r>
    </w:p>
    <w:p w14:paraId="64DDA6CD" w14:textId="051FBB9F" w:rsidR="00D64E4F" w:rsidRPr="008057C9" w:rsidRDefault="00D64E4F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8057C9">
        <w:rPr>
          <w:rFonts w:ascii="Calibri" w:hAnsi="Calibri"/>
          <w:sz w:val="22"/>
          <w:szCs w:val="22"/>
        </w:rPr>
        <w:t>dieses Angebot</w:t>
      </w:r>
    </w:p>
    <w:p w14:paraId="2654F093" w14:textId="0785C35B" w:rsidR="003C3A3D" w:rsidRPr="008057C9" w:rsidRDefault="00F43B8E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8057C9">
        <w:rPr>
          <w:rFonts w:ascii="Calibri" w:hAnsi="Calibri"/>
          <w:sz w:val="22"/>
          <w:szCs w:val="22"/>
        </w:rPr>
        <w:t>Protokolle von Aufklärungsgesprächen</w:t>
      </w:r>
      <w:r w:rsidR="00491DA4" w:rsidRPr="008057C9">
        <w:rPr>
          <w:rFonts w:ascii="Calibri" w:hAnsi="Calibri"/>
          <w:sz w:val="22"/>
          <w:szCs w:val="22"/>
        </w:rPr>
        <w:t xml:space="preserve">, sofern </w:t>
      </w:r>
      <w:r w:rsidRPr="008057C9">
        <w:rPr>
          <w:rFonts w:ascii="Calibri" w:hAnsi="Calibri"/>
          <w:sz w:val="22"/>
          <w:szCs w:val="22"/>
        </w:rPr>
        <w:t>solche</w:t>
      </w:r>
      <w:r w:rsidR="008E228B" w:rsidRPr="008057C9">
        <w:rPr>
          <w:rFonts w:ascii="Calibri" w:hAnsi="Calibri"/>
          <w:sz w:val="22"/>
          <w:szCs w:val="22"/>
        </w:rPr>
        <w:t xml:space="preserve"> </w:t>
      </w:r>
      <w:r w:rsidR="00491DA4" w:rsidRPr="008057C9">
        <w:rPr>
          <w:rFonts w:ascii="Calibri" w:hAnsi="Calibri"/>
          <w:sz w:val="22"/>
          <w:szCs w:val="22"/>
        </w:rPr>
        <w:t>stattgefunden haben</w:t>
      </w:r>
    </w:p>
    <w:p w14:paraId="239DF2AC" w14:textId="77777777" w:rsidR="00D64E4F" w:rsidRPr="008057C9" w:rsidRDefault="00D64E4F" w:rsidP="00906682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8057C9">
        <w:rPr>
          <w:rFonts w:ascii="Calibri" w:hAnsi="Calibri"/>
          <w:sz w:val="22"/>
          <w:szCs w:val="22"/>
        </w:rPr>
        <w:t>Erläuterungen zum Angebot</w:t>
      </w:r>
    </w:p>
    <w:p w14:paraId="7D737DF5" w14:textId="77777777" w:rsidR="00D64E4F" w:rsidRDefault="00D64E4F" w:rsidP="00900E08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r w:rsidRPr="00D64E4F">
        <w:rPr>
          <w:rFonts w:ascii="Calibri" w:hAnsi="Calibri"/>
          <w:sz w:val="22"/>
          <w:szCs w:val="22"/>
        </w:rPr>
        <w:t>Allgemeine Vertragsbedingungen für die Ausführung von Leistungen (VOL/B) – Fassung 2003</w:t>
      </w:r>
    </w:p>
    <w:p w14:paraId="62362F28" w14:textId="77777777" w:rsidR="000D68C8" w:rsidRDefault="000D68C8" w:rsidP="00900E08">
      <w:pPr>
        <w:pStyle w:val="Aufzhlungszeichen"/>
        <w:numPr>
          <w:ilvl w:val="0"/>
          <w:numId w:val="14"/>
        </w:numPr>
        <w:spacing w:line="276" w:lineRule="auto"/>
        <w:ind w:left="644"/>
        <w:rPr>
          <w:rFonts w:ascii="Calibri" w:hAnsi="Calibri"/>
          <w:sz w:val="22"/>
          <w:szCs w:val="22"/>
        </w:rPr>
      </w:pPr>
      <w:bookmarkStart w:id="2" w:name="_Hlk230169546"/>
      <w:r w:rsidRPr="00573FE5">
        <w:rPr>
          <w:rFonts w:ascii="Calibri" w:hAnsi="Calibri"/>
          <w:sz w:val="22"/>
          <w:szCs w:val="22"/>
        </w:rPr>
        <w:lastRenderedPageBreak/>
        <w:t>Besondere Vertragsbedingungen nach dem Bundestariftreuegesetz</w:t>
      </w:r>
    </w:p>
    <w:p w14:paraId="53BBF5A2" w14:textId="77777777" w:rsidR="000D68C8" w:rsidRDefault="000D68C8" w:rsidP="00900E08">
      <w:pPr>
        <w:pStyle w:val="Aufzhlungszeichen"/>
        <w:spacing w:line="276" w:lineRule="auto"/>
        <w:ind w:left="64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Diese greifen ab einem Auftragswert von 50.000 EUR, für Leistungen, die in Deutschland erbracht werden.</w:t>
      </w:r>
      <w:bookmarkEnd w:id="2"/>
    </w:p>
    <w:p w14:paraId="34DFFCDF" w14:textId="77777777" w:rsidR="001D1AAD" w:rsidRDefault="001D1AAD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1D1AAD">
        <w:rPr>
          <w:rFonts w:ascii="Calibri" w:hAnsi="Calibri"/>
          <w:sz w:val="22"/>
        </w:rPr>
        <w:t>Vergütung/Preis</w:t>
      </w:r>
    </w:p>
    <w:p w14:paraId="0FF4C6AA" w14:textId="77777777" w:rsidR="00BA024B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>In der folgenden Tabelle sind</w:t>
      </w:r>
      <w:r w:rsidR="00F85073">
        <w:rPr>
          <w:rFonts w:ascii="Calibri" w:hAnsi="Calibri"/>
          <w:sz w:val="22"/>
          <w:szCs w:val="22"/>
        </w:rPr>
        <w:t xml:space="preserve"> alle fehlenden Angaben vom Bieter auszufüllen.</w:t>
      </w:r>
      <w:r w:rsidR="00A95C07">
        <w:rPr>
          <w:rFonts w:ascii="Calibri" w:hAnsi="Calibri"/>
          <w:sz w:val="22"/>
          <w:szCs w:val="22"/>
        </w:rPr>
        <w:t xml:space="preserve"> </w:t>
      </w:r>
    </w:p>
    <w:p w14:paraId="3C761E75" w14:textId="77777777" w:rsidR="00BA024B" w:rsidRDefault="00A95C07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</w:t>
      </w:r>
      <w:r w:rsidR="001D1AAD" w:rsidRPr="004D5C54">
        <w:rPr>
          <w:rFonts w:ascii="Calibri" w:hAnsi="Calibri"/>
          <w:sz w:val="22"/>
          <w:szCs w:val="22"/>
        </w:rPr>
        <w:t xml:space="preserve"> Preisangaben</w:t>
      </w:r>
      <w:r>
        <w:rPr>
          <w:rFonts w:ascii="Calibri" w:hAnsi="Calibri"/>
          <w:sz w:val="22"/>
          <w:szCs w:val="22"/>
        </w:rPr>
        <w:t xml:space="preserve"> sind</w:t>
      </w:r>
      <w:r w:rsidR="001D1AAD" w:rsidRPr="004D5C54">
        <w:rPr>
          <w:rFonts w:ascii="Calibri" w:hAnsi="Calibri"/>
          <w:sz w:val="22"/>
          <w:szCs w:val="22"/>
        </w:rPr>
        <w:t xml:space="preserve"> in allen Feldern, die mit „Einzelpreis“ </w:t>
      </w:r>
      <w:r w:rsidR="00BA024B">
        <w:rPr>
          <w:rFonts w:ascii="Calibri" w:hAnsi="Calibri"/>
          <w:sz w:val="22"/>
          <w:szCs w:val="22"/>
        </w:rPr>
        <w:t>und/</w:t>
      </w:r>
      <w:r w:rsidR="001D1AAD" w:rsidRPr="004D5C54">
        <w:rPr>
          <w:rFonts w:ascii="Calibri" w:hAnsi="Calibri"/>
          <w:sz w:val="22"/>
          <w:szCs w:val="22"/>
        </w:rPr>
        <w:t xml:space="preserve">oder mit „Gesamtpreis“ überschrieben bzw. benannt sind, </w:t>
      </w:r>
      <w:r w:rsidR="005C2022">
        <w:rPr>
          <w:rFonts w:ascii="Calibri" w:hAnsi="Calibri"/>
          <w:sz w:val="22"/>
          <w:szCs w:val="22"/>
        </w:rPr>
        <w:t>einzutragen</w:t>
      </w:r>
      <w:r w:rsidR="001D1AAD" w:rsidRPr="004D5C54">
        <w:rPr>
          <w:rFonts w:ascii="Calibri" w:hAnsi="Calibri"/>
          <w:sz w:val="22"/>
          <w:szCs w:val="22"/>
        </w:rPr>
        <w:t>. Sind Angaben in den Gesamtpreis-Feldern im Ergebnis der rechnerischen Prüfung des Angebots unrichtig</w:t>
      </w:r>
      <w:r w:rsidR="005C2022">
        <w:rPr>
          <w:rFonts w:ascii="Calibri" w:hAnsi="Calibri"/>
          <w:sz w:val="22"/>
          <w:szCs w:val="22"/>
        </w:rPr>
        <w:t xml:space="preserve"> oder fehlen gänzlich</w:t>
      </w:r>
      <w:r w:rsidR="001D1AAD" w:rsidRPr="004D5C54">
        <w:rPr>
          <w:rFonts w:ascii="Calibri" w:hAnsi="Calibri"/>
          <w:sz w:val="22"/>
          <w:szCs w:val="22"/>
        </w:rPr>
        <w:t xml:space="preserve">, dann sind allein die Angaben in den Einzelpreis-Feldern maßgeblich. </w:t>
      </w:r>
    </w:p>
    <w:p w14:paraId="1A7B38E9" w14:textId="77777777" w:rsidR="001D1AAD" w:rsidRPr="004D5C54" w:rsidRDefault="001D1AA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 xml:space="preserve">Fehlen wesentliche Preisangaben, können diese gemäß </w:t>
      </w:r>
      <w:r w:rsidR="009F5C2D" w:rsidRPr="004D5C54">
        <w:rPr>
          <w:rFonts w:ascii="Calibri" w:hAnsi="Calibri"/>
          <w:sz w:val="22"/>
          <w:szCs w:val="22"/>
        </w:rPr>
        <w:t>§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56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Abs.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3</w:t>
      </w:r>
      <w:r w:rsidR="00BA385D">
        <w:rPr>
          <w:rFonts w:ascii="Calibri" w:hAnsi="Calibri"/>
          <w:sz w:val="22"/>
          <w:szCs w:val="22"/>
        </w:rPr>
        <w:t> </w:t>
      </w:r>
      <w:r w:rsidR="009F5C2D">
        <w:rPr>
          <w:rFonts w:ascii="Calibri" w:hAnsi="Calibri"/>
          <w:sz w:val="22"/>
          <w:szCs w:val="22"/>
        </w:rPr>
        <w:t>VgV</w:t>
      </w:r>
      <w:r w:rsidR="00975E14">
        <w:rPr>
          <w:rFonts w:ascii="Calibri" w:hAnsi="Calibri"/>
          <w:sz w:val="22"/>
          <w:szCs w:val="22"/>
        </w:rPr>
        <w:t xml:space="preserve"> </w:t>
      </w:r>
      <w:r w:rsidRPr="004D5C54">
        <w:rPr>
          <w:rFonts w:ascii="Calibri" w:hAnsi="Calibri"/>
          <w:sz w:val="22"/>
          <w:szCs w:val="22"/>
        </w:rPr>
        <w:t>nicht nachgefordert werden, so dass das Angebot auszuschließen ist.</w:t>
      </w:r>
    </w:p>
    <w:p w14:paraId="04430449" w14:textId="3327A11B" w:rsidR="001D1AAD" w:rsidRDefault="001D1AAD" w:rsidP="00906682">
      <w:pPr>
        <w:spacing w:after="120" w:line="276" w:lineRule="auto"/>
        <w:jc w:val="both"/>
        <w:rPr>
          <w:rFonts w:ascii="Calibri" w:hAnsi="Calibri"/>
          <w:sz w:val="22"/>
          <w:szCs w:val="22"/>
        </w:rPr>
      </w:pPr>
      <w:r w:rsidRPr="004D5C54">
        <w:rPr>
          <w:rFonts w:ascii="Calibri" w:hAnsi="Calibri"/>
          <w:sz w:val="22"/>
          <w:szCs w:val="22"/>
        </w:rPr>
        <w:t>Ich/Wir biete(n) die Durchführung des Vertrages und der beschriebenen Leistungen zu den von mir/uns gesetzten Preisen an. Die Preisstellung erfolgt in EURO exkl. Mehrwertsteuer.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2"/>
        <w:gridCol w:w="5297"/>
        <w:gridCol w:w="2229"/>
      </w:tblGrid>
      <w:tr w:rsidR="00900E08" w:rsidRPr="001C254D" w14:paraId="6CCECB89" w14:textId="77777777" w:rsidTr="00D33631">
        <w:trPr>
          <w:tblHeader/>
        </w:trPr>
        <w:tc>
          <w:tcPr>
            <w:tcW w:w="8178" w:type="dxa"/>
            <w:gridSpan w:val="3"/>
            <w:shd w:val="clear" w:color="auto" w:fill="C6D9F1" w:themeFill="text2" w:themeFillTint="33"/>
          </w:tcPr>
          <w:p w14:paraId="62F50507" w14:textId="77777777" w:rsidR="00900E08" w:rsidRPr="001C254D" w:rsidRDefault="00900E08" w:rsidP="00D33631">
            <w:pPr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t>Hauptauftrag</w:t>
            </w:r>
          </w:p>
        </w:tc>
      </w:tr>
      <w:tr w:rsidR="00900E08" w:rsidRPr="001C254D" w14:paraId="53692C01" w14:textId="77777777" w:rsidTr="00D33631">
        <w:trPr>
          <w:tblHeader/>
        </w:trPr>
        <w:tc>
          <w:tcPr>
            <w:tcW w:w="652" w:type="dxa"/>
          </w:tcPr>
          <w:p w14:paraId="5463397C" w14:textId="77777777" w:rsidR="00900E08" w:rsidRPr="001C254D" w:rsidRDefault="00900E08" w:rsidP="00D33631">
            <w:pPr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t xml:space="preserve">Nr. </w:t>
            </w:r>
          </w:p>
        </w:tc>
        <w:tc>
          <w:tcPr>
            <w:tcW w:w="5297" w:type="dxa"/>
          </w:tcPr>
          <w:p w14:paraId="7DA1277B" w14:textId="77777777" w:rsidR="00900E08" w:rsidRPr="001C254D" w:rsidRDefault="00900E08" w:rsidP="00D33631">
            <w:pPr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t>Titel/Beschreibung</w:t>
            </w:r>
          </w:p>
        </w:tc>
        <w:tc>
          <w:tcPr>
            <w:tcW w:w="2229" w:type="dxa"/>
          </w:tcPr>
          <w:p w14:paraId="2A7486EE" w14:textId="77777777" w:rsidR="00900E08" w:rsidRPr="001C254D" w:rsidRDefault="00900E08" w:rsidP="00D33631">
            <w:pPr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t>Gesamtpreis in Euro</w:t>
            </w:r>
          </w:p>
        </w:tc>
      </w:tr>
      <w:tr w:rsidR="00900E08" w14:paraId="07CCAF92" w14:textId="77777777" w:rsidTr="00D33631">
        <w:tc>
          <w:tcPr>
            <w:tcW w:w="652" w:type="dxa"/>
          </w:tcPr>
          <w:p w14:paraId="04CA1083" w14:textId="77777777" w:rsidR="00900E08" w:rsidRPr="001C254D" w:rsidRDefault="00900E08" w:rsidP="00D33631">
            <w:pPr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5297" w:type="dxa"/>
          </w:tcPr>
          <w:p w14:paraId="56E82584" w14:textId="5E9FF4D8" w:rsidR="00900E08" w:rsidRPr="001C254D" w:rsidRDefault="00900E08" w:rsidP="00D33631">
            <w:pPr>
              <w:keepNext/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t>Netto-Gesamtsumme laut Kalkulation (</w:t>
            </w:r>
            <w:r w:rsidR="00DA7E10">
              <w:rPr>
                <w:rFonts w:ascii="Calibri" w:hAnsi="Calibri"/>
                <w:sz w:val="22"/>
                <w:szCs w:val="22"/>
              </w:rPr>
              <w:t xml:space="preserve">Tabellenblatt 0_übersicht </w:t>
            </w:r>
            <w:r w:rsidRPr="001C254D">
              <w:rPr>
                <w:rFonts w:ascii="Calibri" w:hAnsi="Calibri"/>
                <w:sz w:val="22"/>
                <w:szCs w:val="22"/>
              </w:rPr>
              <w:t xml:space="preserve">Zelle </w:t>
            </w:r>
            <w:r>
              <w:rPr>
                <w:rFonts w:ascii="Calibri" w:hAnsi="Calibri"/>
                <w:sz w:val="22"/>
                <w:szCs w:val="22"/>
              </w:rPr>
              <w:t>AM4</w:t>
            </w:r>
            <w:r w:rsidR="00DA7E10">
              <w:rPr>
                <w:rFonts w:ascii="Calibri" w:hAnsi="Calibri"/>
                <w:sz w:val="22"/>
                <w:szCs w:val="22"/>
              </w:rPr>
              <w:t>3</w:t>
            </w:r>
            <w:r w:rsidRPr="001C254D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2229" w:type="dxa"/>
          </w:tcPr>
          <w:p w14:paraId="22F40E13" w14:textId="77777777" w:rsidR="00900E08" w:rsidRDefault="00900E08" w:rsidP="00D33631">
            <w:pPr>
              <w:keepNext/>
              <w:rPr>
                <w:rFonts w:ascii="Calibri" w:hAnsi="Calibri"/>
                <w:sz w:val="22"/>
                <w:szCs w:val="22"/>
              </w:rPr>
            </w:pPr>
            <w:r w:rsidRPr="001C254D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C254D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1C254D">
              <w:rPr>
                <w:rFonts w:ascii="Calibri" w:hAnsi="Calibri"/>
                <w:sz w:val="22"/>
                <w:szCs w:val="22"/>
              </w:rPr>
            </w:r>
            <w:r w:rsidRPr="001C254D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1C254D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1C254D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1C254D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1C254D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1C254D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1C254D">
              <w:fldChar w:fldCharType="end"/>
            </w:r>
          </w:p>
        </w:tc>
      </w:tr>
    </w:tbl>
    <w:p w14:paraId="54ADB570" w14:textId="77777777" w:rsidR="00DA7E10" w:rsidRDefault="00DA7E10" w:rsidP="00906682">
      <w:pPr>
        <w:spacing w:after="120" w:line="276" w:lineRule="auto"/>
        <w:jc w:val="both"/>
        <w:rPr>
          <w:rFonts w:ascii="Calibri" w:hAnsi="Calibri"/>
          <w:sz w:val="22"/>
          <w:szCs w:val="22"/>
        </w:rPr>
      </w:pPr>
    </w:p>
    <w:p w14:paraId="19987573" w14:textId="77777777" w:rsidR="000A0B7E" w:rsidRPr="000A0B7E" w:rsidRDefault="000A0B7E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0A0B7E">
        <w:rPr>
          <w:rFonts w:ascii="Calibri" w:hAnsi="Calibri"/>
          <w:sz w:val="22"/>
        </w:rPr>
        <w:t>Abfrage Wettbewerbsregister</w:t>
      </w:r>
    </w:p>
    <w:p w14:paraId="08DE8324" w14:textId="77777777" w:rsidR="000A0B7E" w:rsidRPr="000A0B7E" w:rsidRDefault="000A0B7E" w:rsidP="00906682">
      <w:pPr>
        <w:pStyle w:val="NurText"/>
        <w:spacing w:after="240" w:line="276" w:lineRule="auto"/>
      </w:pPr>
      <w:r w:rsidRPr="000A0B7E">
        <w:t>Zur Abfrage der Eintragungen beim Wettbewerbsregister hat der Bieter die folgenden Daten anzugeben: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3260"/>
      </w:tblGrid>
      <w:tr w:rsidR="000A0B7E" w:rsidRPr="000A0B7E" w14:paraId="1AEA27F8" w14:textId="77777777" w:rsidTr="000A0B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9EB2" w14:textId="77777777" w:rsidR="000A0B7E" w:rsidRPr="000A0B7E" w:rsidRDefault="000A0B7E" w:rsidP="00906682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Registergericht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E95C" w14:textId="77777777" w:rsidR="000A0B7E" w:rsidRPr="000A0B7E" w:rsidRDefault="000A0B7E" w:rsidP="00906682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3"/>
          </w:p>
        </w:tc>
      </w:tr>
      <w:tr w:rsidR="000A0B7E" w:rsidRPr="000A0B7E" w14:paraId="0AF2F585" w14:textId="77777777" w:rsidTr="000A0B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C1BC1" w14:textId="77777777" w:rsidR="000A0B7E" w:rsidRPr="000A0B7E" w:rsidRDefault="000A0B7E" w:rsidP="00906682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Registernummer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799A" w14:textId="77777777" w:rsidR="000A0B7E" w:rsidRPr="000A0B7E" w:rsidRDefault="000A0B7E" w:rsidP="00906682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4"/>
          </w:p>
        </w:tc>
      </w:tr>
      <w:tr w:rsidR="000A0B7E" w14:paraId="4C906E1C" w14:textId="77777777" w:rsidTr="000A0B7E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AA70" w14:textId="77777777" w:rsidR="000A0B7E" w:rsidRPr="000A0B7E" w:rsidRDefault="000A0B7E" w:rsidP="00906682">
            <w:pPr>
              <w:pStyle w:val="Listenabsatz"/>
              <w:spacing w:line="276" w:lineRule="auto"/>
              <w:ind w:left="37"/>
              <w:contextualSpacing w:val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t>USt-IdNr.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4A3B" w14:textId="77777777" w:rsidR="000A0B7E" w:rsidRDefault="000A0B7E" w:rsidP="00906682">
            <w:pPr>
              <w:pStyle w:val="Listenabsatz"/>
              <w:spacing w:line="276" w:lineRule="auto"/>
              <w:ind w:left="0"/>
              <w:contextualSpacing w:val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  <w:bookmarkEnd w:id="5"/>
          </w:p>
        </w:tc>
      </w:tr>
    </w:tbl>
    <w:p w14:paraId="5BDCF63F" w14:textId="77777777" w:rsidR="000A0B7E" w:rsidRPr="000A0B7E" w:rsidRDefault="000A0B7E" w:rsidP="00906682">
      <w:pPr>
        <w:pStyle w:val="Listenabsatz"/>
        <w:spacing w:after="120" w:line="276" w:lineRule="auto"/>
        <w:ind w:left="425"/>
        <w:contextualSpacing w:val="0"/>
        <w:rPr>
          <w:rFonts w:ascii="Calibri" w:hAnsi="Calibri"/>
          <w:sz w:val="22"/>
        </w:rPr>
      </w:pPr>
    </w:p>
    <w:p w14:paraId="46DFB311" w14:textId="77777777" w:rsidR="00DE2942" w:rsidRPr="00E608D7" w:rsidRDefault="00DE2942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E2942">
        <w:rPr>
          <w:rFonts w:ascii="Calibri" w:hAnsi="Calibri"/>
          <w:sz w:val="22"/>
        </w:rPr>
        <w:t>Sprache</w:t>
      </w:r>
    </w:p>
    <w:p w14:paraId="0EE56766" w14:textId="1A88EF74" w:rsidR="00DA7E10" w:rsidRDefault="00DE2942" w:rsidP="00906682">
      <w:pPr>
        <w:pStyle w:val="Listenabsatz"/>
        <w:spacing w:after="24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671BC3">
        <w:rPr>
          <w:rFonts w:ascii="Calibri" w:hAnsi="Calibri"/>
          <w:b w:val="0"/>
          <w:sz w:val="22"/>
        </w:rPr>
        <w:t>Vertrags</w:t>
      </w:r>
      <w:r w:rsidR="00117781">
        <w:rPr>
          <w:rFonts w:ascii="Calibri" w:hAnsi="Calibri"/>
          <w:b w:val="0"/>
          <w:sz w:val="22"/>
        </w:rPr>
        <w:t>- und Korrespondenzsprache ist D</w:t>
      </w:r>
      <w:r w:rsidRPr="00671BC3">
        <w:rPr>
          <w:rFonts w:ascii="Calibri" w:hAnsi="Calibri"/>
          <w:b w:val="0"/>
          <w:sz w:val="22"/>
        </w:rPr>
        <w:t>eutsch.</w:t>
      </w:r>
    </w:p>
    <w:p w14:paraId="1256EA6B" w14:textId="77777777" w:rsidR="00DA7E10" w:rsidRDefault="00DA7E10">
      <w:pPr>
        <w:spacing w:after="120" w:line="240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b/>
          <w:sz w:val="22"/>
        </w:rPr>
        <w:br w:type="page"/>
      </w:r>
    </w:p>
    <w:p w14:paraId="11BC6DD4" w14:textId="77777777" w:rsidR="0039785C" w:rsidRDefault="0039785C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Kontaktperson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681"/>
        <w:gridCol w:w="2742"/>
        <w:gridCol w:w="2780"/>
      </w:tblGrid>
      <w:tr w:rsidR="00DA7E10" w:rsidRPr="00DA7E10" w14:paraId="53FC3694" w14:textId="77777777" w:rsidTr="00D33631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ACBF" w14:textId="77777777" w:rsidR="00DA7E10" w:rsidRPr="00DA7E10" w:rsidRDefault="00DA7E10" w:rsidP="00DA7E10">
            <w:pPr>
              <w:pStyle w:val="Listenabsatz"/>
              <w:spacing w:line="276" w:lineRule="auto"/>
              <w:ind w:left="68"/>
              <w:jc w:val="both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0FC0" w14:textId="77777777" w:rsidR="00DA7E10" w:rsidRPr="00DA7E10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Cs/>
                <w:sz w:val="22"/>
              </w:rPr>
            </w:pPr>
            <w:r w:rsidRPr="00DA7E10">
              <w:rPr>
                <w:rFonts w:ascii="Calibri" w:hAnsi="Calibri" w:cs="Calibri"/>
                <w:bCs/>
                <w:sz w:val="22"/>
              </w:rPr>
              <w:t>Administrativ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160A" w14:textId="77777777" w:rsidR="00DA7E10" w:rsidRPr="00DA7E10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Cs/>
                <w:sz w:val="22"/>
              </w:rPr>
            </w:pPr>
            <w:r w:rsidRPr="00DA7E10">
              <w:rPr>
                <w:rFonts w:ascii="Calibri" w:hAnsi="Calibri" w:cs="Calibri"/>
                <w:bCs/>
                <w:sz w:val="22"/>
              </w:rPr>
              <w:t>Technisch</w:t>
            </w:r>
          </w:p>
        </w:tc>
      </w:tr>
      <w:tr w:rsidR="00DA7E10" w:rsidRPr="000A0B7E" w14:paraId="5E58147E" w14:textId="77777777" w:rsidTr="00D33631">
        <w:trPr>
          <w:trHeight w:val="297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A768" w14:textId="77777777" w:rsidR="00DA7E10" w:rsidRPr="00DA7E10" w:rsidRDefault="00DA7E10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DA7E10">
              <w:rPr>
                <w:rFonts w:ascii="Calibri" w:hAnsi="Calibri" w:cs="Calibri"/>
                <w:bCs/>
                <w:sz w:val="22"/>
              </w:rPr>
              <w:t>Name: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F9E1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EFF3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DA7E10" w:rsidRPr="000A0B7E" w14:paraId="72548E04" w14:textId="77777777" w:rsidTr="00D33631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1018" w14:textId="77777777" w:rsidR="00DA7E10" w:rsidRPr="00DA7E10" w:rsidRDefault="00DA7E10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DA7E10">
              <w:rPr>
                <w:rFonts w:ascii="Calibri" w:hAnsi="Calibri" w:cs="Calibri"/>
                <w:bCs/>
                <w:sz w:val="22"/>
              </w:rPr>
              <w:t>Funktion: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5F42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283E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DA7E10" w:rsidRPr="000A0B7E" w14:paraId="3CEAB59D" w14:textId="77777777" w:rsidTr="00D33631">
        <w:trPr>
          <w:trHeight w:val="297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11D6" w14:textId="77777777" w:rsidR="00DA7E10" w:rsidRPr="00DA7E10" w:rsidRDefault="00DA7E10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DA7E10">
              <w:rPr>
                <w:rFonts w:ascii="Calibri" w:hAnsi="Calibri" w:cs="Calibri"/>
                <w:bCs/>
                <w:sz w:val="22"/>
              </w:rPr>
              <w:t>Telefon: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1C2E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D797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  <w:tr w:rsidR="00DA7E10" w14:paraId="0845D66B" w14:textId="77777777" w:rsidTr="00D33631">
        <w:trPr>
          <w:trHeight w:val="309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62852" w14:textId="77777777" w:rsidR="00DA7E10" w:rsidRPr="00DA7E10" w:rsidRDefault="00DA7E10" w:rsidP="00D33631">
            <w:pPr>
              <w:pStyle w:val="Listenabsatz"/>
              <w:spacing w:line="276" w:lineRule="auto"/>
              <w:ind w:left="37"/>
              <w:jc w:val="both"/>
              <w:rPr>
                <w:rFonts w:ascii="Calibri" w:hAnsi="Calibri" w:cs="Calibri"/>
                <w:bCs/>
                <w:sz w:val="22"/>
              </w:rPr>
            </w:pPr>
            <w:r w:rsidRPr="00DA7E10">
              <w:rPr>
                <w:rFonts w:ascii="Calibri" w:hAnsi="Calibri" w:cs="Calibri"/>
                <w:bCs/>
                <w:sz w:val="22"/>
              </w:rPr>
              <w:t>E-Mail: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94EE" w14:textId="77777777" w:rsidR="00DA7E10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1858" w14:textId="77777777" w:rsidR="00DA7E10" w:rsidRPr="000A0B7E" w:rsidRDefault="00DA7E10" w:rsidP="00D33631">
            <w:pPr>
              <w:pStyle w:val="Listenabsatz"/>
              <w:spacing w:line="276" w:lineRule="auto"/>
              <w:ind w:left="0"/>
              <w:rPr>
                <w:rFonts w:ascii="Calibri" w:hAnsi="Calibri" w:cs="Calibri"/>
                <w:b w:val="0"/>
                <w:sz w:val="22"/>
              </w:rPr>
            </w:pPr>
            <w:r w:rsidRPr="000A0B7E">
              <w:rPr>
                <w:rFonts w:ascii="Calibri" w:hAnsi="Calibri" w:cs="Calibri"/>
                <w:b w:val="0"/>
                <w:sz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0A0B7E">
              <w:rPr>
                <w:rFonts w:ascii="Calibri" w:hAnsi="Calibri" w:cs="Calibri"/>
                <w:b w:val="0"/>
                <w:sz w:val="22"/>
              </w:rPr>
              <w:instrText xml:space="preserve"> FORMTEXT </w:instrText>
            </w:r>
            <w:r w:rsidRPr="000A0B7E">
              <w:rPr>
                <w:rFonts w:ascii="Calibri" w:hAnsi="Calibri" w:cs="Calibri"/>
                <w:b w:val="0"/>
                <w:sz w:val="22"/>
              </w:rPr>
            </w:r>
            <w:r w:rsidRPr="000A0B7E">
              <w:rPr>
                <w:rFonts w:ascii="Calibri" w:hAnsi="Calibri" w:cs="Calibri"/>
                <w:b w:val="0"/>
                <w:sz w:val="22"/>
              </w:rPr>
              <w:fldChar w:fldCharType="separate"/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rPr>
                <w:rFonts w:ascii="Calibri" w:hAnsi="Calibri" w:cs="Calibri"/>
                <w:b w:val="0"/>
                <w:noProof/>
                <w:sz w:val="22"/>
              </w:rPr>
              <w:t> </w:t>
            </w:r>
            <w:r w:rsidRPr="000A0B7E">
              <w:fldChar w:fldCharType="end"/>
            </w:r>
          </w:p>
        </w:tc>
      </w:tr>
    </w:tbl>
    <w:p w14:paraId="52502F43" w14:textId="77777777" w:rsidR="0039785C" w:rsidRPr="0039785C" w:rsidRDefault="0039785C" w:rsidP="00906682">
      <w:pPr>
        <w:spacing w:after="120" w:line="276" w:lineRule="auto"/>
        <w:rPr>
          <w:rFonts w:ascii="Calibri" w:hAnsi="Calibri"/>
          <w:sz w:val="22"/>
        </w:rPr>
      </w:pPr>
    </w:p>
    <w:p w14:paraId="0AF91AF2" w14:textId="77777777" w:rsidR="00BF0C76" w:rsidRPr="00DB032D" w:rsidRDefault="00BF0C76" w:rsidP="00BF0C76">
      <w:pPr>
        <w:pStyle w:val="Listenabsatz"/>
        <w:numPr>
          <w:ilvl w:val="0"/>
          <w:numId w:val="12"/>
        </w:numPr>
        <w:spacing w:after="12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DB032D">
        <w:rPr>
          <w:rFonts w:ascii="Calibri" w:hAnsi="Calibri"/>
          <w:sz w:val="22"/>
        </w:rPr>
        <w:t xml:space="preserve">Informationspflicht des Auftragsnehmers hinsichtlich CBAM </w:t>
      </w:r>
      <w:r w:rsidRPr="00DB032D">
        <w:rPr>
          <w:rFonts w:ascii="Calibri" w:hAnsi="Calibri"/>
          <w:color w:val="FF0000"/>
          <w:sz w:val="22"/>
        </w:rPr>
        <w:t>(gilt nur für NICHT-EU-Länder)</w:t>
      </w:r>
    </w:p>
    <w:p w14:paraId="118B6B57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 xml:space="preserve">Sofern den Auftraggeber im Zusammenhang mit den vertragsgegenständlichen Lieferungen Verpflichtungen nach der Verordnung (EU) 2023/956 (Carbon Border Adjustment </w:t>
      </w:r>
      <w:proofErr w:type="spellStart"/>
      <w:r w:rsidRPr="00DB032D">
        <w:rPr>
          <w:rFonts w:ascii="Calibri" w:hAnsi="Calibri"/>
          <w:b w:val="0"/>
          <w:sz w:val="22"/>
        </w:rPr>
        <w:t>Mechanism</w:t>
      </w:r>
      <w:proofErr w:type="spellEnd"/>
      <w:r w:rsidRPr="00DB032D">
        <w:rPr>
          <w:rFonts w:ascii="Calibri" w:hAnsi="Calibri"/>
          <w:b w:val="0"/>
          <w:sz w:val="22"/>
        </w:rPr>
        <w:t xml:space="preserve"> – CBAM) in der jeweils geltenden Fassung treffen, ist der Auftragnehmer verpflichtet, dem Auftraggeber die zur Erfüllung dieser Verpflichtungen erforderlichen Informationen und Nachweise unaufgefordert und rechtzeitig zur Verfügung zu stellen.</w:t>
      </w:r>
    </w:p>
    <w:p w14:paraId="2CA1AFA4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Pflicht nach Absatz 1 entsteht nur, soweit der Auftraggeber als Importeur im Sinne der Verordnung gilt.</w:t>
      </w:r>
    </w:p>
    <w:p w14:paraId="51DBE18C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zu übermittelnden Informationen umfassen insbesondere:</w:t>
      </w:r>
    </w:p>
    <w:p w14:paraId="7B688FD2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Zolltarifnummer (KN-Code),</w:t>
      </w:r>
    </w:p>
    <w:p w14:paraId="756274EE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Ursprungsland,</w:t>
      </w:r>
    </w:p>
    <w:p w14:paraId="5D2CC239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Herstellerangaben,</w:t>
      </w:r>
    </w:p>
    <w:p w14:paraId="1923F6FA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direkte und – soweit einschlägig – indirekte Treibhausgasemissionen gemäß den unionsrechtlichen Vorgaben,</w:t>
      </w:r>
    </w:p>
    <w:p w14:paraId="13C68860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6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angewandte Berechnungsmethodik,</w:t>
      </w:r>
    </w:p>
    <w:p w14:paraId="426A7D27" w14:textId="77777777" w:rsidR="00BF0C76" w:rsidRPr="00DB032D" w:rsidRDefault="00BF0C76" w:rsidP="00BF0C76">
      <w:pPr>
        <w:pStyle w:val="Listenabsatz"/>
        <w:numPr>
          <w:ilvl w:val="0"/>
          <w:numId w:val="22"/>
        </w:numPr>
        <w:spacing w:after="120" w:line="276" w:lineRule="auto"/>
        <w:ind w:left="425" w:hanging="357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Nachweise über im Ursprungsland entrichtete CO₂-Preise.</w:t>
      </w:r>
    </w:p>
    <w:p w14:paraId="0A501671" w14:textId="77777777" w:rsidR="00BF0C76" w:rsidRPr="00DB032D" w:rsidRDefault="00BF0C76" w:rsidP="00BF0C76">
      <w:pPr>
        <w:pStyle w:val="Listenabsatz"/>
        <w:spacing w:after="240" w:line="276" w:lineRule="auto"/>
        <w:ind w:left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Informationen sind spätestens mit Lieferung bereitzustellen.</w:t>
      </w:r>
    </w:p>
    <w:p w14:paraId="3D79954A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Der Auftragnehmer gewährleistet die Richtigkeit und Vollständigkeit der Angaben und informiert den Auftraggeber unverzüglich über Änderungen mit Relevanz für CBAM-Pflichten.</w:t>
      </w:r>
    </w:p>
    <w:p w14:paraId="7C61001C" w14:textId="77777777" w:rsidR="00BF0C76" w:rsidRPr="00DB032D" w:rsidRDefault="00BF0C76" w:rsidP="00BF0C76">
      <w:pPr>
        <w:pStyle w:val="Listenabsatz"/>
        <w:spacing w:after="12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Kommt der Auftragnehmer seinen Verpflichtungen nach den Absätzen 1 bis 5 schuldhaft nicht, nicht vollständig oder nicht rechtzeitig nach, ist der Auftraggeber berechtigt, eine Vertragsstrafe zu verlangen. Diese beträgt für jeden angefangenen Kalendertag der Pflichtverletzung 0,1 % des Auftragswertes, insgesamt jedoch höchstens 5 % des Auftragswertes.</w:t>
      </w:r>
    </w:p>
    <w:p w14:paraId="304E3646" w14:textId="6BF7154D" w:rsidR="004F00EE" w:rsidRDefault="00BF0C76" w:rsidP="00BF0C76">
      <w:pPr>
        <w:pStyle w:val="Listenabsatz"/>
        <w:spacing w:after="240" w:line="276" w:lineRule="auto"/>
        <w:ind w:left="0"/>
        <w:contextualSpacing w:val="0"/>
        <w:jc w:val="both"/>
        <w:rPr>
          <w:rFonts w:ascii="Calibri" w:hAnsi="Calibri"/>
          <w:b w:val="0"/>
          <w:sz w:val="22"/>
        </w:rPr>
      </w:pPr>
      <w:r w:rsidRPr="00DB032D">
        <w:rPr>
          <w:rFonts w:ascii="Calibri" w:hAnsi="Calibri"/>
          <w:b w:val="0"/>
          <w:sz w:val="22"/>
        </w:rPr>
        <w:t>Die Geltendmachung eines weitergehenden Schadens bleibt unberührt; eine verwirkte Vertragsstrafe wird auf etwaige Schadensersatzansprüche angerechnet.</w:t>
      </w:r>
    </w:p>
    <w:p w14:paraId="00F90F88" w14:textId="77777777" w:rsidR="004F00EE" w:rsidRDefault="004F00EE">
      <w:pPr>
        <w:spacing w:after="120" w:line="240" w:lineRule="auto"/>
        <w:rPr>
          <w:rFonts w:ascii="Calibri" w:hAnsi="Calibri"/>
          <w:sz w:val="22"/>
          <w:szCs w:val="22"/>
          <w:lang w:eastAsia="en-US"/>
        </w:rPr>
      </w:pPr>
      <w:r>
        <w:rPr>
          <w:rFonts w:ascii="Calibri" w:hAnsi="Calibri"/>
          <w:b/>
          <w:sz w:val="22"/>
        </w:rPr>
        <w:br w:type="page"/>
      </w:r>
    </w:p>
    <w:p w14:paraId="4384D7E6" w14:textId="77777777" w:rsidR="00A95C07" w:rsidRPr="00E608D7" w:rsidRDefault="00A95C07" w:rsidP="00906682">
      <w:pPr>
        <w:pStyle w:val="Listenabsatz"/>
        <w:numPr>
          <w:ilvl w:val="0"/>
          <w:numId w:val="12"/>
        </w:numPr>
        <w:spacing w:after="240" w:line="276" w:lineRule="auto"/>
        <w:ind w:left="425" w:hanging="425"/>
        <w:contextualSpacing w:val="0"/>
        <w:rPr>
          <w:rFonts w:ascii="Calibri" w:hAnsi="Calibri"/>
          <w:sz w:val="22"/>
        </w:rPr>
      </w:pPr>
      <w:r w:rsidRPr="00491DA4">
        <w:rPr>
          <w:rFonts w:ascii="Calibri" w:hAnsi="Calibri"/>
          <w:sz w:val="22"/>
        </w:rPr>
        <w:lastRenderedPageBreak/>
        <w:t>E</w:t>
      </w:r>
      <w:r w:rsidR="004D5C54" w:rsidRPr="00491DA4">
        <w:rPr>
          <w:rFonts w:ascii="Calibri" w:hAnsi="Calibri"/>
          <w:sz w:val="22"/>
        </w:rPr>
        <w:t>inzureichende Unterlagen</w:t>
      </w:r>
      <w:r w:rsidR="00C72355" w:rsidRPr="00491DA4">
        <w:rPr>
          <w:rFonts w:ascii="Calibri" w:hAnsi="Calibri"/>
          <w:sz w:val="22"/>
        </w:rPr>
        <w:t>:</w:t>
      </w:r>
    </w:p>
    <w:p w14:paraId="5A5B5C6F" w14:textId="77777777" w:rsidR="00491DA4" w:rsidRPr="00671BC3" w:rsidRDefault="00671BC3" w:rsidP="00906682">
      <w:pPr>
        <w:keepNext/>
        <w:spacing w:line="276" w:lineRule="auto"/>
        <w:jc w:val="both"/>
        <w:rPr>
          <w:rFonts w:ascii="Calibri" w:hAnsi="Calibri"/>
          <w:sz w:val="22"/>
          <w:szCs w:val="22"/>
        </w:rPr>
      </w:pPr>
      <w:r w:rsidRPr="00671BC3">
        <w:rPr>
          <w:rFonts w:ascii="Calibri" w:hAnsi="Calibri"/>
          <w:sz w:val="22"/>
          <w:szCs w:val="22"/>
        </w:rPr>
        <w:t>Die</w:t>
      </w:r>
      <w:r w:rsidR="00403728" w:rsidRPr="00671BC3">
        <w:rPr>
          <w:rFonts w:ascii="Calibri" w:hAnsi="Calibri"/>
          <w:sz w:val="22"/>
          <w:szCs w:val="22"/>
        </w:rPr>
        <w:t xml:space="preserve"> abschließende Liste der </w:t>
      </w:r>
      <w:r w:rsidR="001D1AAD" w:rsidRPr="00671BC3">
        <w:rPr>
          <w:rFonts w:ascii="Calibri" w:hAnsi="Calibri"/>
          <w:sz w:val="22"/>
          <w:szCs w:val="22"/>
        </w:rPr>
        <w:t>mit dem Angebot einzureichenden Unterlagen</w:t>
      </w:r>
      <w:r w:rsidRPr="00671BC3">
        <w:rPr>
          <w:rFonts w:ascii="Calibri" w:hAnsi="Calibri"/>
          <w:sz w:val="22"/>
          <w:szCs w:val="22"/>
        </w:rPr>
        <w:t xml:space="preserve"> ist enthalten in </w:t>
      </w:r>
      <w:r w:rsidR="00491DA4" w:rsidRPr="00671BC3">
        <w:rPr>
          <w:rFonts w:ascii="Calibri" w:hAnsi="Calibri"/>
          <w:sz w:val="22"/>
          <w:szCs w:val="22"/>
        </w:rPr>
        <w:t xml:space="preserve">den Bewerbungsbedingungen </w:t>
      </w:r>
      <w:r w:rsidRPr="00671BC3">
        <w:rPr>
          <w:rFonts w:ascii="Calibri" w:hAnsi="Calibri"/>
          <w:sz w:val="22"/>
          <w:szCs w:val="22"/>
        </w:rPr>
        <w:t>i</w:t>
      </w:r>
      <w:r w:rsidR="0085799C">
        <w:rPr>
          <w:rFonts w:ascii="Calibri" w:hAnsi="Calibri"/>
          <w:sz w:val="22"/>
          <w:szCs w:val="22"/>
        </w:rPr>
        <w:t>m</w:t>
      </w:r>
      <w:r w:rsidRPr="00671BC3">
        <w:rPr>
          <w:rFonts w:ascii="Calibri" w:hAnsi="Calibri"/>
          <w:sz w:val="22"/>
          <w:szCs w:val="22"/>
        </w:rPr>
        <w:t xml:space="preserve"> </w:t>
      </w:r>
      <w:r w:rsidR="00491DA4" w:rsidRPr="00671BC3">
        <w:rPr>
          <w:rFonts w:ascii="Calibri" w:hAnsi="Calibri"/>
          <w:sz w:val="22"/>
          <w:szCs w:val="22"/>
        </w:rPr>
        <w:t xml:space="preserve">Punkt </w:t>
      </w:r>
      <w:r w:rsidRPr="00671BC3">
        <w:rPr>
          <w:rFonts w:ascii="Calibri" w:hAnsi="Calibri"/>
          <w:sz w:val="22"/>
          <w:szCs w:val="22"/>
        </w:rPr>
        <w:t xml:space="preserve">– </w:t>
      </w:r>
      <w:r w:rsidR="0039785C">
        <w:rPr>
          <w:rFonts w:ascii="Calibri" w:hAnsi="Calibri"/>
          <w:sz w:val="22"/>
          <w:szCs w:val="22"/>
        </w:rPr>
        <w:t xml:space="preserve">Bestandteile des </w:t>
      </w:r>
      <w:r w:rsidR="00491DA4" w:rsidRPr="00671BC3">
        <w:rPr>
          <w:rFonts w:ascii="Calibri" w:hAnsi="Calibri"/>
          <w:sz w:val="22"/>
          <w:szCs w:val="22"/>
        </w:rPr>
        <w:t>Angebots</w:t>
      </w:r>
      <w:r w:rsidRPr="00671BC3">
        <w:rPr>
          <w:rFonts w:ascii="Calibri" w:hAnsi="Calibri"/>
          <w:sz w:val="22"/>
          <w:szCs w:val="22"/>
        </w:rPr>
        <w:t>.</w:t>
      </w:r>
    </w:p>
    <w:p w14:paraId="7DF5EBE8" w14:textId="77777777" w:rsidR="001D1AAD" w:rsidRPr="00157F41" w:rsidRDefault="004D5C54" w:rsidP="00906682">
      <w:pPr>
        <w:keepNext/>
        <w:spacing w:line="276" w:lineRule="auto"/>
        <w:jc w:val="both"/>
        <w:rPr>
          <w:rFonts w:ascii="Calibri" w:hAnsi="Calibri"/>
          <w:sz w:val="22"/>
          <w:szCs w:val="22"/>
        </w:rPr>
      </w:pPr>
      <w:r w:rsidRPr="00157F41">
        <w:rPr>
          <w:rFonts w:ascii="Calibri" w:hAnsi="Calibri"/>
          <w:sz w:val="22"/>
          <w:szCs w:val="22"/>
        </w:rPr>
        <w:t>D</w:t>
      </w:r>
      <w:r w:rsidR="001D1AAD" w:rsidRPr="00157F41">
        <w:rPr>
          <w:rFonts w:ascii="Calibri" w:hAnsi="Calibri"/>
          <w:sz w:val="22"/>
          <w:szCs w:val="22"/>
        </w:rPr>
        <w:t>ie in dieser Liste aufgeführten Erklärungen sind meinem/unserem Angebot beigefügt</w:t>
      </w:r>
      <w:r w:rsidR="00671BC3">
        <w:rPr>
          <w:rFonts w:ascii="Calibri" w:hAnsi="Calibri"/>
          <w:sz w:val="22"/>
          <w:szCs w:val="22"/>
        </w:rPr>
        <w:t>.</w:t>
      </w:r>
    </w:p>
    <w:p w14:paraId="5E681E76" w14:textId="77777777" w:rsidR="009F5C2D" w:rsidRPr="001D1AAD" w:rsidRDefault="009F5C2D" w:rsidP="00906682">
      <w:pPr>
        <w:spacing w:line="276" w:lineRule="auto"/>
        <w:jc w:val="both"/>
        <w:rPr>
          <w:rFonts w:ascii="Calibri" w:hAnsi="Calibri"/>
          <w:b/>
          <w:sz w:val="22"/>
          <w:szCs w:val="22"/>
        </w:rPr>
      </w:pPr>
      <w:r w:rsidRPr="001D1AAD">
        <w:rPr>
          <w:rFonts w:ascii="Calibri" w:hAnsi="Calibri"/>
          <w:b/>
          <w:sz w:val="22"/>
          <w:szCs w:val="22"/>
        </w:rPr>
        <w:t xml:space="preserve">Ich erkläre mich / Wir erklären uns damit einverstanden, dass die von mir / uns mitgeteilten personenbezogenen Daten für das Vergabeverfahren verarbeitet und gespeichert werden können und bei EU-Vergaben </w:t>
      </w:r>
      <w:r>
        <w:rPr>
          <w:rFonts w:ascii="Calibri" w:hAnsi="Calibri"/>
          <w:b/>
          <w:sz w:val="22"/>
          <w:szCs w:val="22"/>
        </w:rPr>
        <w:t xml:space="preserve">gemäß § 134 GWB </w:t>
      </w:r>
      <w:r w:rsidRPr="001D1AAD">
        <w:rPr>
          <w:rFonts w:ascii="Calibri" w:hAnsi="Calibri"/>
          <w:b/>
          <w:sz w:val="22"/>
          <w:szCs w:val="22"/>
        </w:rPr>
        <w:t xml:space="preserve">nicht berücksichtigten Bietern der Name des erfolgreichen Bieters und unter bestimmten Voraussetzungen </w:t>
      </w:r>
      <w:r>
        <w:rPr>
          <w:rFonts w:ascii="Calibri" w:hAnsi="Calibri"/>
          <w:b/>
          <w:sz w:val="22"/>
          <w:szCs w:val="22"/>
        </w:rPr>
        <w:t xml:space="preserve">gemäß § 62 VgV </w:t>
      </w:r>
      <w:r w:rsidRPr="001D1AAD">
        <w:rPr>
          <w:rFonts w:ascii="Calibri" w:hAnsi="Calibri"/>
          <w:b/>
          <w:sz w:val="22"/>
          <w:szCs w:val="22"/>
        </w:rPr>
        <w:t>die Merkmale und Vorteile seines Angebotes mitgeteilt werden.</w:t>
      </w:r>
    </w:p>
    <w:p w14:paraId="5B658662" w14:textId="77777777" w:rsidR="009F5C2D" w:rsidRPr="001D1AAD" w:rsidRDefault="009F5C2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Es ist mir/uns bekannt, dass eine wissentlich falsche Erklärung den Ausschluss von dieser und von weiteren Ausschreibungen zur Folge haben kann.</w:t>
      </w:r>
    </w:p>
    <w:p w14:paraId="60E13E8F" w14:textId="77777777" w:rsidR="009F5C2D" w:rsidRDefault="009F5C2D" w:rsidP="00906682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Mit </w:t>
      </w:r>
      <w:bookmarkStart w:id="6" w:name="_Hlk494281970"/>
      <w:bookmarkStart w:id="7" w:name="_Hlk501706529"/>
      <w:r w:rsidRPr="001158A0">
        <w:rPr>
          <w:rFonts w:ascii="Calibri" w:hAnsi="Calibri"/>
          <w:sz w:val="22"/>
          <w:szCs w:val="22"/>
        </w:rPr>
        <w:t xml:space="preserve">elektronischer Einreichung dieses Angebots in Textform nach § 126b BGB </w:t>
      </w:r>
      <w:bookmarkEnd w:id="6"/>
      <w:bookmarkEnd w:id="7"/>
      <w:r>
        <w:rPr>
          <w:rFonts w:ascii="Calibri" w:hAnsi="Calibri"/>
          <w:sz w:val="22"/>
          <w:szCs w:val="22"/>
        </w:rPr>
        <w:t>erkenne(n) ich/wir die oben genannten Bedingungen an.</w:t>
      </w:r>
    </w:p>
    <w:p w14:paraId="3C29CF70" w14:textId="77777777" w:rsidR="0068761F" w:rsidRDefault="0068761F" w:rsidP="00906682">
      <w:pPr>
        <w:spacing w:after="0"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Calibri" w:hAnsi="Calibri"/>
          <w:sz w:val="22"/>
          <w:szCs w:val="22"/>
        </w:rPr>
        <w:instrText xml:space="preserve"> FORMTEXT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sz w:val="22"/>
          <w:szCs w:val="22"/>
        </w:rPr>
        <w:fldChar w:fldCharType="end"/>
      </w:r>
    </w:p>
    <w:p w14:paraId="2B07CD36" w14:textId="77777777" w:rsidR="00CE0177" w:rsidRPr="001D1AAD" w:rsidRDefault="00CE0177" w:rsidP="00906682">
      <w:pPr>
        <w:spacing w:after="0" w:line="276" w:lineRule="auto"/>
        <w:contextualSpacing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_______________________________________</w:t>
      </w:r>
    </w:p>
    <w:p w14:paraId="65585C11" w14:textId="77777777" w:rsidR="001D1AAD" w:rsidRDefault="005C2022" w:rsidP="00906682">
      <w:pPr>
        <w:spacing w:after="0" w:line="276" w:lineRule="auto"/>
        <w:contextualSpacing/>
        <w:rPr>
          <w:rFonts w:ascii="Calibri" w:hAnsi="Calibri"/>
          <w:sz w:val="18"/>
          <w:szCs w:val="18"/>
        </w:rPr>
      </w:pPr>
      <w:bookmarkStart w:id="8" w:name="_Hlk207974184"/>
      <w:r>
        <w:rPr>
          <w:rFonts w:ascii="Calibri" w:hAnsi="Calibri"/>
          <w:sz w:val="18"/>
          <w:szCs w:val="18"/>
        </w:rPr>
        <w:t>Datum</w:t>
      </w:r>
    </w:p>
    <w:p w14:paraId="09D0F503" w14:textId="77777777" w:rsidR="006B244A" w:rsidRPr="00264717" w:rsidRDefault="006B244A" w:rsidP="00906682">
      <w:pPr>
        <w:spacing w:after="0" w:line="276" w:lineRule="auto"/>
        <w:contextualSpacing/>
        <w:rPr>
          <w:rFonts w:ascii="Calibri" w:hAnsi="Calibri"/>
          <w:sz w:val="18"/>
          <w:szCs w:val="18"/>
        </w:rPr>
      </w:pPr>
    </w:p>
    <w:bookmarkEnd w:id="8"/>
    <w:p w14:paraId="305418BB" w14:textId="77777777" w:rsidR="003641A8" w:rsidRDefault="003641A8" w:rsidP="00906682">
      <w:pPr>
        <w:spacing w:after="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>
        <w:rPr>
          <w:rFonts w:ascii="Calibri" w:hAnsi="Calibri"/>
          <w:sz w:val="22"/>
          <w:szCs w:val="22"/>
        </w:rPr>
        <w:instrText xml:space="preserve"> FORMTEXT </w:instrText>
      </w:r>
      <w:r>
        <w:rPr>
          <w:rFonts w:ascii="Calibri" w:hAnsi="Calibri"/>
          <w:sz w:val="22"/>
          <w:szCs w:val="22"/>
        </w:rPr>
      </w:r>
      <w:r>
        <w:rPr>
          <w:rFonts w:ascii="Calibri" w:hAnsi="Calibri"/>
          <w:sz w:val="22"/>
          <w:szCs w:val="22"/>
        </w:rPr>
        <w:fldChar w:fldCharType="separate"/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noProof/>
          <w:sz w:val="22"/>
          <w:szCs w:val="22"/>
        </w:rPr>
        <w:t> </w:t>
      </w:r>
      <w:r>
        <w:rPr>
          <w:rFonts w:ascii="Calibri" w:hAnsi="Calibri"/>
          <w:sz w:val="22"/>
          <w:szCs w:val="22"/>
        </w:rPr>
        <w:fldChar w:fldCharType="end"/>
      </w:r>
      <w:bookmarkEnd w:id="9"/>
    </w:p>
    <w:p w14:paraId="254590F5" w14:textId="77777777" w:rsidR="003641A8" w:rsidRDefault="003641A8" w:rsidP="00906682">
      <w:pPr>
        <w:spacing w:after="0" w:line="276" w:lineRule="auto"/>
        <w:rPr>
          <w:rFonts w:ascii="Calibri" w:hAnsi="Calibri"/>
          <w:sz w:val="22"/>
          <w:szCs w:val="22"/>
        </w:rPr>
      </w:pPr>
      <w:r w:rsidRPr="001D1AAD">
        <w:rPr>
          <w:rFonts w:ascii="Calibri" w:hAnsi="Calibri"/>
          <w:sz w:val="22"/>
          <w:szCs w:val="22"/>
        </w:rPr>
        <w:t>_______________________________________</w:t>
      </w:r>
    </w:p>
    <w:p w14:paraId="78D6C45E" w14:textId="77777777" w:rsidR="003641A8" w:rsidRPr="003641A8" w:rsidRDefault="003641A8" w:rsidP="00796347">
      <w:pPr>
        <w:spacing w:after="360" w:line="276" w:lineRule="auto"/>
        <w:rPr>
          <w:rFonts w:ascii="Calibri" w:hAnsi="Calibri"/>
          <w:sz w:val="18"/>
          <w:szCs w:val="18"/>
        </w:rPr>
      </w:pPr>
      <w:r w:rsidRPr="003641A8">
        <w:rPr>
          <w:rFonts w:ascii="Calibri" w:hAnsi="Calibri"/>
          <w:sz w:val="18"/>
          <w:szCs w:val="18"/>
        </w:rPr>
        <w:t>Name der erklärenden Person im Sinne von § 126b BGB*</w:t>
      </w:r>
    </w:p>
    <w:p w14:paraId="62384148" w14:textId="77777777" w:rsidR="007937FD" w:rsidRPr="00796347" w:rsidRDefault="007937FD" w:rsidP="00906682">
      <w:pPr>
        <w:spacing w:line="276" w:lineRule="auto"/>
        <w:ind w:left="1418" w:hanging="1418"/>
        <w:jc w:val="both"/>
        <w:rPr>
          <w:rFonts w:ascii="Calibri" w:hAnsi="Calibri"/>
        </w:rPr>
      </w:pPr>
      <w:r w:rsidRPr="00796347">
        <w:rPr>
          <w:rFonts w:ascii="Calibri" w:hAnsi="Calibri"/>
        </w:rPr>
        <w:t xml:space="preserve">*) </w:t>
      </w:r>
      <w:r w:rsidRPr="00796347">
        <w:rPr>
          <w:rFonts w:ascii="Calibri" w:hAnsi="Calibri"/>
          <w:b/>
          <w:u w:val="single"/>
        </w:rPr>
        <w:t>Hinweis</w:t>
      </w:r>
      <w:r w:rsidRPr="00796347">
        <w:rPr>
          <w:rFonts w:ascii="Calibri" w:hAnsi="Calibri"/>
        </w:rPr>
        <w:t>:</w:t>
      </w:r>
      <w:r w:rsidRPr="00796347">
        <w:rPr>
          <w:rFonts w:ascii="Calibri" w:hAnsi="Calibri"/>
        </w:rPr>
        <w:tab/>
        <w:t>Wird bei dem elektronisch eingereichten Angebot nicht die Person des Erklärenden genannt, gilt das Angebot als nicht abgegeben.</w:t>
      </w:r>
    </w:p>
    <w:p w14:paraId="232D602B" w14:textId="4A518CBC" w:rsidR="0079670C" w:rsidRDefault="007937FD" w:rsidP="00906682">
      <w:pPr>
        <w:spacing w:line="276" w:lineRule="auto"/>
        <w:ind w:left="1418" w:hanging="1418"/>
        <w:jc w:val="both"/>
        <w:rPr>
          <w:rFonts w:ascii="Calibri" w:hAnsi="Calibri"/>
          <w:sz w:val="22"/>
          <w:szCs w:val="22"/>
        </w:rPr>
      </w:pPr>
      <w:bookmarkStart w:id="10" w:name="_Hlk494282081"/>
      <w:r w:rsidRPr="00796347">
        <w:rPr>
          <w:rFonts w:ascii="Calibri" w:hAnsi="Calibri"/>
          <w:b/>
          <w:u w:val="single"/>
        </w:rPr>
        <w:t>Hinweis</w:t>
      </w:r>
      <w:r w:rsidRPr="00796347">
        <w:rPr>
          <w:rFonts w:ascii="Calibri" w:hAnsi="Calibri"/>
        </w:rPr>
        <w:t>:</w:t>
      </w:r>
      <w:r w:rsidRPr="00796347">
        <w:rPr>
          <w:rFonts w:ascii="Calibri" w:hAnsi="Calibri"/>
        </w:rPr>
        <w:tab/>
        <w:t>Die elektronische Einreichung des Angebots in Textform gemäß § 126b BGB mit Benennung der erklärenden Person umfasst alle anderen mit dem Angebot eingereichten Erklärungen, es sei denn, eine weitere Unterschrift ist ausdrücklich gefordert</w:t>
      </w:r>
      <w:bookmarkEnd w:id="10"/>
      <w:r w:rsidRPr="00796347">
        <w:rPr>
          <w:rFonts w:ascii="Calibri" w:hAnsi="Calibri"/>
        </w:rPr>
        <w:t xml:space="preserve"> (ggf. in der Fassung des verhandelten Angebots).</w:t>
      </w:r>
    </w:p>
    <w:sectPr w:rsidR="0079670C" w:rsidSect="00E56D81">
      <w:headerReference w:type="default" r:id="rId8"/>
      <w:footerReference w:type="default" r:id="rId9"/>
      <w:headerReference w:type="first" r:id="rId10"/>
      <w:pgSz w:w="11906" w:h="16838" w:code="9"/>
      <w:pgMar w:top="567" w:right="2267" w:bottom="1134" w:left="1191" w:header="680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378B6" w14:textId="77777777" w:rsidR="001F73EC" w:rsidRDefault="001F73EC" w:rsidP="00026166">
      <w:pPr>
        <w:spacing w:after="0" w:line="240" w:lineRule="auto"/>
      </w:pPr>
      <w:r>
        <w:separator/>
      </w:r>
    </w:p>
  </w:endnote>
  <w:endnote w:type="continuationSeparator" w:id="0">
    <w:p w14:paraId="244D7901" w14:textId="77777777" w:rsidR="001F73EC" w:rsidRDefault="001F73EC" w:rsidP="00026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 Lisa Recu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1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2"/>
      <w:gridCol w:w="4957"/>
      <w:gridCol w:w="2127"/>
    </w:tblGrid>
    <w:tr w:rsidR="0079670C" w:rsidRPr="0079670C" w14:paraId="567600AD" w14:textId="77777777" w:rsidTr="0068416B">
      <w:tc>
        <w:tcPr>
          <w:tcW w:w="2522" w:type="dxa"/>
        </w:tcPr>
        <w:p w14:paraId="6A350313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</w:p>
        <w:p w14:paraId="0EC3EC5D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  <w:r w:rsidRPr="0079670C">
            <w:rPr>
              <w:rFonts w:ascii="Calibri" w:hAnsi="Calibri"/>
              <w:sz w:val="18"/>
              <w:szCs w:val="18"/>
            </w:rPr>
            <w:t xml:space="preserve">Seite </w:t>
          </w:r>
          <w:r w:rsidRPr="0079670C">
            <w:rPr>
              <w:rFonts w:ascii="Calibri" w:hAnsi="Calibri"/>
              <w:sz w:val="18"/>
              <w:szCs w:val="18"/>
            </w:rPr>
            <w:fldChar w:fldCharType="begin"/>
          </w:r>
          <w:r w:rsidRPr="0079670C">
            <w:rPr>
              <w:rFonts w:ascii="Calibri" w:hAnsi="Calibri"/>
              <w:sz w:val="18"/>
              <w:szCs w:val="18"/>
            </w:rPr>
            <w:instrText xml:space="preserve"> PAGE </w:instrText>
          </w:r>
          <w:r w:rsidRPr="0079670C">
            <w:rPr>
              <w:rFonts w:ascii="Calibri" w:hAnsi="Calibri"/>
              <w:sz w:val="18"/>
              <w:szCs w:val="18"/>
            </w:rPr>
            <w:fldChar w:fldCharType="separate"/>
          </w:r>
          <w:r w:rsidR="00E93CD8">
            <w:rPr>
              <w:rFonts w:ascii="Calibri" w:hAnsi="Calibri"/>
              <w:noProof/>
              <w:sz w:val="18"/>
              <w:szCs w:val="18"/>
            </w:rPr>
            <w:t>9</w:t>
          </w:r>
          <w:r w:rsidRPr="0079670C">
            <w:rPr>
              <w:rFonts w:ascii="Calibri" w:hAnsi="Calibri"/>
              <w:sz w:val="18"/>
              <w:szCs w:val="18"/>
            </w:rPr>
            <w:fldChar w:fldCharType="end"/>
          </w:r>
          <w:r w:rsidRPr="0079670C">
            <w:rPr>
              <w:rFonts w:ascii="Calibri" w:hAnsi="Calibri"/>
              <w:sz w:val="18"/>
              <w:szCs w:val="18"/>
            </w:rPr>
            <w:t xml:space="preserve"> von </w:t>
          </w:r>
          <w:r w:rsidRPr="0079670C">
            <w:rPr>
              <w:rFonts w:ascii="Calibri" w:hAnsi="Calibri"/>
              <w:sz w:val="18"/>
              <w:szCs w:val="18"/>
            </w:rPr>
            <w:fldChar w:fldCharType="begin"/>
          </w:r>
          <w:r w:rsidRPr="0079670C">
            <w:rPr>
              <w:rFonts w:ascii="Calibri" w:hAnsi="Calibri"/>
              <w:sz w:val="18"/>
              <w:szCs w:val="18"/>
            </w:rPr>
            <w:instrText xml:space="preserve"> NUMPAGES </w:instrText>
          </w:r>
          <w:r w:rsidRPr="0079670C">
            <w:rPr>
              <w:rFonts w:ascii="Calibri" w:hAnsi="Calibri"/>
              <w:sz w:val="18"/>
              <w:szCs w:val="18"/>
            </w:rPr>
            <w:fldChar w:fldCharType="separate"/>
          </w:r>
          <w:r w:rsidR="00E93CD8">
            <w:rPr>
              <w:rFonts w:ascii="Calibri" w:hAnsi="Calibri"/>
              <w:noProof/>
              <w:sz w:val="18"/>
              <w:szCs w:val="18"/>
            </w:rPr>
            <w:t>9</w:t>
          </w:r>
          <w:r w:rsidRPr="0079670C">
            <w:rPr>
              <w:rFonts w:ascii="Calibri" w:hAnsi="Calibri"/>
              <w:sz w:val="18"/>
              <w:szCs w:val="18"/>
            </w:rPr>
            <w:fldChar w:fldCharType="end"/>
          </w:r>
        </w:p>
      </w:tc>
      <w:tc>
        <w:tcPr>
          <w:tcW w:w="4957" w:type="dxa"/>
        </w:tcPr>
        <w:p w14:paraId="0D4F53F3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hAnsi="Calibri"/>
              <w:sz w:val="18"/>
              <w:szCs w:val="18"/>
            </w:rPr>
          </w:pPr>
        </w:p>
        <w:p w14:paraId="6CEDB603" w14:textId="77777777" w:rsidR="008B1832" w:rsidRDefault="0079670C" w:rsidP="0000551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hAnsi="Calibri"/>
              <w:sz w:val="18"/>
              <w:szCs w:val="18"/>
            </w:rPr>
          </w:pPr>
          <w:r w:rsidRPr="0079670C">
            <w:rPr>
              <w:rFonts w:ascii="Calibri" w:hAnsi="Calibri"/>
              <w:sz w:val="18"/>
              <w:szCs w:val="18"/>
            </w:rPr>
            <w:t xml:space="preserve">Vergabenummer </w:t>
          </w:r>
          <w:r w:rsidR="008057C9">
            <w:rPr>
              <w:rFonts w:ascii="Calibri" w:hAnsi="Calibri"/>
              <w:sz w:val="18"/>
              <w:szCs w:val="18"/>
            </w:rPr>
            <w:t>23/RV</w:t>
          </w:r>
          <w:r w:rsidR="008B1832">
            <w:rPr>
              <w:rFonts w:ascii="Calibri" w:hAnsi="Calibri"/>
              <w:sz w:val="18"/>
              <w:szCs w:val="18"/>
            </w:rPr>
            <w:t xml:space="preserve"> 2027</w:t>
          </w:r>
          <w:r w:rsidR="008057C9">
            <w:rPr>
              <w:rFonts w:ascii="Calibri" w:hAnsi="Calibri"/>
              <w:sz w:val="18"/>
              <w:szCs w:val="18"/>
            </w:rPr>
            <w:t xml:space="preserve"> - </w:t>
          </w:r>
        </w:p>
        <w:p w14:paraId="3754528A" w14:textId="3E50D918" w:rsidR="0079670C" w:rsidRPr="0079670C" w:rsidRDefault="00005518" w:rsidP="00005518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hAnsi="Calibri"/>
              <w:sz w:val="18"/>
              <w:szCs w:val="18"/>
            </w:rPr>
          </w:pPr>
          <w:r>
            <w:rPr>
              <w:rFonts w:ascii="Calibri" w:hAnsi="Calibri"/>
              <w:sz w:val="18"/>
              <w:szCs w:val="18"/>
            </w:rPr>
            <w:t>Rahmenvereinbarung</w:t>
          </w:r>
          <w:r w:rsidR="008B1832">
            <w:rPr>
              <w:rFonts w:ascii="Calibri" w:hAnsi="Calibri"/>
              <w:sz w:val="18"/>
              <w:szCs w:val="18"/>
            </w:rPr>
            <w:t xml:space="preserve"> </w:t>
          </w:r>
          <w:r w:rsidR="008057C9">
            <w:rPr>
              <w:rFonts w:ascii="Calibri" w:hAnsi="Calibri"/>
              <w:sz w:val="18"/>
              <w:szCs w:val="18"/>
            </w:rPr>
            <w:t>Werkschutz 2027</w:t>
          </w:r>
        </w:p>
        <w:p w14:paraId="38EF59FD" w14:textId="77777777" w:rsidR="0079670C" w:rsidRPr="0079670C" w:rsidRDefault="0079670C" w:rsidP="0079670C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hAnsi="Calibri"/>
              <w:sz w:val="18"/>
              <w:szCs w:val="18"/>
            </w:rPr>
          </w:pPr>
        </w:p>
      </w:tc>
      <w:tc>
        <w:tcPr>
          <w:tcW w:w="2127" w:type="dxa"/>
        </w:tcPr>
        <w:p w14:paraId="515C214A" w14:textId="77777777" w:rsidR="0079670C" w:rsidRPr="0079670C" w:rsidRDefault="003D29A2" w:rsidP="003D29A2">
          <w:pPr>
            <w:tabs>
              <w:tab w:val="center" w:pos="4536"/>
              <w:tab w:val="right" w:pos="9072"/>
            </w:tabs>
            <w:spacing w:after="0" w:line="240" w:lineRule="auto"/>
            <w:ind w:right="-108"/>
            <w:jc w:val="center"/>
            <w:rPr>
              <w:rFonts w:ascii="Calibri" w:hAnsi="Calibri"/>
              <w:sz w:val="18"/>
              <w:szCs w:val="18"/>
            </w:rPr>
          </w:pPr>
          <w:r w:rsidRPr="004630FF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4FA13EAA" wp14:editId="77EDEECC">
                <wp:extent cx="1162050" cy="578499"/>
                <wp:effectExtent l="0" t="0" r="0" b="0"/>
                <wp:docPr id="2" name="Bild 4" descr="Bildergebnis für helmholtz instit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ildergebnis für helmholtz instit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628" cy="60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804E32A" w14:textId="77777777" w:rsidR="0079670C" w:rsidRDefault="007967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D6F12" w14:textId="77777777" w:rsidR="001F73EC" w:rsidRDefault="001F73EC" w:rsidP="00026166">
      <w:pPr>
        <w:spacing w:after="0" w:line="240" w:lineRule="auto"/>
      </w:pPr>
      <w:r>
        <w:separator/>
      </w:r>
    </w:p>
  </w:footnote>
  <w:footnote w:type="continuationSeparator" w:id="0">
    <w:p w14:paraId="307ECBB1" w14:textId="77777777" w:rsidR="001F73EC" w:rsidRDefault="001F73EC" w:rsidP="00026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1"/>
      <w:gridCol w:w="6"/>
    </w:tblGrid>
    <w:tr w:rsidR="00144235" w:rsidRPr="0084033A" w14:paraId="00A37BE8" w14:textId="77777777" w:rsidTr="003B412F">
      <w:trPr>
        <w:trHeight w:hRule="exact" w:val="2041"/>
      </w:trPr>
      <w:tc>
        <w:tcPr>
          <w:tcW w:w="7433" w:type="dxa"/>
        </w:tcPr>
        <w:tbl>
          <w:tblPr>
            <w:tblStyle w:val="Tabellenraster"/>
            <w:tblW w:w="1054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434"/>
            <w:gridCol w:w="3107"/>
          </w:tblGrid>
          <w:tr w:rsidR="003D29A2" w:rsidRPr="0084033A" w14:paraId="51EAF2B5" w14:textId="77777777" w:rsidTr="003D29A2">
            <w:trPr>
              <w:trHeight w:hRule="exact" w:val="2041"/>
            </w:trPr>
            <w:tc>
              <w:tcPr>
                <w:tcW w:w="7434" w:type="dxa"/>
              </w:tcPr>
              <w:p w14:paraId="51AF9A58" w14:textId="77777777" w:rsidR="003D29A2" w:rsidRDefault="003D29A2" w:rsidP="003D29A2">
                <w:pPr>
                  <w:pStyle w:val="Kopfzeile"/>
                </w:pPr>
                <w:r>
                  <w:rPr>
                    <w:noProof/>
                  </w:rPr>
                  <w:drawing>
                    <wp:inline distT="0" distB="0" distL="0" distR="0" wp14:anchorId="00FEBD1C" wp14:editId="47A9940B">
                      <wp:extent cx="1441450" cy="457200"/>
                      <wp:effectExtent l="0" t="0" r="6350" b="0"/>
                      <wp:docPr id="1" name="Grafik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SI_Logo_cmyk_4cm.wmf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41450" cy="4572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107" w:type="dxa"/>
              </w:tcPr>
              <w:p w14:paraId="58C10E17" w14:textId="77777777" w:rsidR="003D29A2" w:rsidRDefault="003D29A2" w:rsidP="003D29A2">
                <w:pPr>
                  <w:pStyle w:val="Kopfzeile"/>
                  <w:spacing w:after="100" w:line="200" w:lineRule="atLeast"/>
                  <w:ind w:left="284"/>
                  <w:rPr>
                    <w:b/>
                    <w:bCs/>
                    <w:sz w:val="16"/>
                    <w:szCs w:val="16"/>
                  </w:rPr>
                </w:pPr>
              </w:p>
              <w:p w14:paraId="01466652" w14:textId="77777777" w:rsidR="003D29A2" w:rsidRDefault="003D29A2" w:rsidP="003D29A2">
                <w:pPr>
                  <w:pStyle w:val="Kopfzeile"/>
                  <w:spacing w:line="200" w:lineRule="atLeast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GSI Helmholtzzentrum für</w:t>
                </w:r>
              </w:p>
              <w:p w14:paraId="04D002BA" w14:textId="77777777" w:rsidR="003D29A2" w:rsidRDefault="003D29A2" w:rsidP="003D29A2">
                <w:pPr>
                  <w:pStyle w:val="Kopfzeile"/>
                  <w:spacing w:line="200" w:lineRule="atLeast"/>
                  <w:rPr>
                    <w:b/>
                    <w:sz w:val="16"/>
                    <w:szCs w:val="16"/>
                  </w:rPr>
                </w:pPr>
                <w:r>
                  <w:rPr>
                    <w:b/>
                    <w:sz w:val="16"/>
                    <w:szCs w:val="16"/>
                  </w:rPr>
                  <w:t>Schwerionenforschung GmbH</w:t>
                </w:r>
              </w:p>
              <w:p w14:paraId="3B05501F" w14:textId="77777777" w:rsidR="003D29A2" w:rsidRDefault="003D29A2" w:rsidP="003D29A2">
                <w:pPr>
                  <w:pStyle w:val="Kopfzeile"/>
                  <w:spacing w:line="200" w:lineRule="atLeast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Planckstraße 1</w:t>
                </w:r>
              </w:p>
              <w:p w14:paraId="55DF7D3A" w14:textId="77777777" w:rsidR="003D29A2" w:rsidRDefault="003D29A2" w:rsidP="003D29A2">
                <w:pPr>
                  <w:pStyle w:val="Kopfzeile"/>
                  <w:spacing w:after="100" w:line="200" w:lineRule="atLeast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64291 Darmstadt</w:t>
                </w:r>
              </w:p>
              <w:p w14:paraId="79D3EAFD" w14:textId="77777777" w:rsidR="003D29A2" w:rsidRPr="00E56D81" w:rsidRDefault="004F00EE" w:rsidP="00806E4C">
                <w:pPr>
                  <w:pStyle w:val="Kopfzeile"/>
                  <w:spacing w:line="200" w:lineRule="atLeast"/>
                </w:pPr>
                <w:hyperlink r:id="rId2" w:history="1">
                  <w:r w:rsidR="003D29A2" w:rsidRPr="001D19BE">
                    <w:rPr>
                      <w:rStyle w:val="Hyperlink"/>
                      <w:color w:val="auto"/>
                      <w:sz w:val="16"/>
                      <w:szCs w:val="16"/>
                    </w:rPr>
                    <w:t>www.gsi.de</w:t>
                  </w:r>
                </w:hyperlink>
              </w:p>
            </w:tc>
          </w:tr>
        </w:tbl>
        <w:p w14:paraId="3D6DDAE7" w14:textId="77777777" w:rsidR="00144235" w:rsidRPr="00E56D81" w:rsidRDefault="00144235" w:rsidP="003B412F">
          <w:pPr>
            <w:pStyle w:val="Kopfzeile"/>
          </w:pPr>
        </w:p>
      </w:tc>
      <w:tc>
        <w:tcPr>
          <w:tcW w:w="3107" w:type="dxa"/>
        </w:tcPr>
        <w:p w14:paraId="3A739EE5" w14:textId="77777777" w:rsidR="00144235" w:rsidRPr="00E56D81" w:rsidRDefault="00144235" w:rsidP="003B412F">
          <w:pPr>
            <w:pStyle w:val="Kopfzeile"/>
            <w:spacing w:line="200" w:lineRule="atLeast"/>
            <w:ind w:left="284"/>
          </w:pPr>
        </w:p>
      </w:tc>
    </w:tr>
  </w:tbl>
  <w:p w14:paraId="1AD5160D" w14:textId="77777777" w:rsidR="00144235" w:rsidRPr="00E56D81" w:rsidRDefault="00144235" w:rsidP="00A53F17">
    <w:pPr>
      <w:pStyle w:val="Kopfzeile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4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434"/>
      <w:gridCol w:w="3107"/>
    </w:tblGrid>
    <w:tr w:rsidR="008D2A50" w14:paraId="0DC8342A" w14:textId="77777777" w:rsidTr="00026166">
      <w:trPr>
        <w:trHeight w:hRule="exact" w:val="2041"/>
      </w:trPr>
      <w:tc>
        <w:tcPr>
          <w:tcW w:w="7433" w:type="dxa"/>
        </w:tcPr>
        <w:p w14:paraId="0619AB84" w14:textId="77777777" w:rsidR="008D2A50" w:rsidRDefault="00BD0BCF">
          <w:pPr>
            <w:pStyle w:val="Kopfzeile"/>
          </w:pPr>
          <w:r>
            <w:rPr>
              <w:noProof/>
            </w:rPr>
            <w:drawing>
              <wp:inline distT="0" distB="0" distL="0" distR="0" wp14:anchorId="7DEF0FA7" wp14:editId="57386A22">
                <wp:extent cx="1441450" cy="457200"/>
                <wp:effectExtent l="0" t="0" r="6350" b="0"/>
                <wp:docPr id="14" name="Grafik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SI_Logo_cmyk_4cm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145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07" w:type="dxa"/>
        </w:tcPr>
        <w:p w14:paraId="21D5AA17" w14:textId="77777777" w:rsidR="008D2A50" w:rsidRPr="00803044" w:rsidRDefault="008D2A50" w:rsidP="00803044">
          <w:pPr>
            <w:pStyle w:val="GSIAdr"/>
            <w:rPr>
              <w:b/>
              <w:bCs/>
            </w:rPr>
          </w:pPr>
          <w:r w:rsidRPr="00793C68">
            <w:rPr>
              <w:b/>
              <w:bCs/>
            </w:rPr>
            <w:t>GSI Helmholtzzentrum für</w:t>
          </w:r>
        </w:p>
        <w:p w14:paraId="1CEB049B" w14:textId="77777777" w:rsidR="008D2A50" w:rsidRPr="00803044" w:rsidRDefault="008D2A50" w:rsidP="00F170DD">
          <w:pPr>
            <w:pStyle w:val="Kopfzeile"/>
            <w:spacing w:after="100" w:line="200" w:lineRule="atLeast"/>
            <w:ind w:left="284"/>
            <w:rPr>
              <w:b/>
              <w:bCs/>
              <w:sz w:val="16"/>
              <w:szCs w:val="16"/>
            </w:rPr>
          </w:pPr>
          <w:r w:rsidRPr="00793C68">
            <w:rPr>
              <w:b/>
              <w:bCs/>
              <w:sz w:val="16"/>
              <w:szCs w:val="16"/>
            </w:rPr>
            <w:t>Schwerionenforschung GmbH</w:t>
          </w:r>
        </w:p>
        <w:p w14:paraId="7F1C7663" w14:textId="77777777" w:rsidR="008D2A50" w:rsidRPr="00F170DD" w:rsidRDefault="008D2A50" w:rsidP="00F170DD">
          <w:pPr>
            <w:pStyle w:val="Kopfzeile"/>
            <w:spacing w:line="200" w:lineRule="atLeast"/>
            <w:ind w:left="284"/>
            <w:rPr>
              <w:sz w:val="16"/>
              <w:szCs w:val="16"/>
            </w:rPr>
          </w:pPr>
          <w:r w:rsidRPr="00793C68">
            <w:rPr>
              <w:sz w:val="16"/>
              <w:szCs w:val="16"/>
            </w:rPr>
            <w:t>Planckstraße 1</w:t>
          </w:r>
        </w:p>
        <w:p w14:paraId="01F6AA22" w14:textId="77777777" w:rsidR="008D2A50" w:rsidRPr="00F170DD" w:rsidRDefault="008D2A50" w:rsidP="00F170DD">
          <w:pPr>
            <w:pStyle w:val="Kopfzeile"/>
            <w:spacing w:after="100" w:line="200" w:lineRule="atLeast"/>
            <w:ind w:left="284"/>
            <w:rPr>
              <w:sz w:val="16"/>
              <w:szCs w:val="16"/>
            </w:rPr>
          </w:pPr>
          <w:r>
            <w:rPr>
              <w:sz w:val="16"/>
              <w:szCs w:val="16"/>
              <w:lang w:val="en-GB"/>
            </w:rPr>
            <w:t>64291 Darmstadt</w:t>
          </w:r>
        </w:p>
        <w:p w14:paraId="6EE978B2" w14:textId="77777777" w:rsidR="008D2A50" w:rsidRDefault="008D2A50" w:rsidP="00F170DD">
          <w:pPr>
            <w:pStyle w:val="Kopfzeile"/>
            <w:spacing w:line="200" w:lineRule="atLeast"/>
            <w:ind w:left="284"/>
          </w:pPr>
          <w:r>
            <w:rPr>
              <w:sz w:val="16"/>
              <w:szCs w:val="16"/>
              <w:lang w:val="en-GB"/>
            </w:rPr>
            <w:t>www.gsi.de</w:t>
          </w:r>
        </w:p>
      </w:tc>
    </w:tr>
  </w:tbl>
  <w:p w14:paraId="5485DE3D" w14:textId="77777777" w:rsidR="008D2A50" w:rsidRPr="00F170DD" w:rsidRDefault="008D2A50" w:rsidP="00F170DD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4714B8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F7524A"/>
    <w:multiLevelType w:val="hybridMultilevel"/>
    <w:tmpl w:val="4DC4D0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3A4196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CE6DEE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61B82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D78E9"/>
    <w:multiLevelType w:val="hybridMultilevel"/>
    <w:tmpl w:val="A712F2CE"/>
    <w:lvl w:ilvl="0" w:tplc="64E29F7A">
      <w:start w:val="1"/>
      <w:numFmt w:val="lowerLetter"/>
      <w:lvlText w:val="%1)"/>
      <w:lvlJc w:val="left"/>
      <w:pPr>
        <w:ind w:hanging="25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FE49C6E">
      <w:start w:val="1"/>
      <w:numFmt w:val="bullet"/>
      <w:lvlText w:val="•"/>
      <w:lvlJc w:val="left"/>
      <w:rPr>
        <w:rFonts w:hint="default"/>
      </w:rPr>
    </w:lvl>
    <w:lvl w:ilvl="2" w:tplc="C1289548">
      <w:start w:val="1"/>
      <w:numFmt w:val="bullet"/>
      <w:lvlText w:val="•"/>
      <w:lvlJc w:val="left"/>
      <w:rPr>
        <w:rFonts w:hint="default"/>
      </w:rPr>
    </w:lvl>
    <w:lvl w:ilvl="3" w:tplc="8FD672FC">
      <w:start w:val="1"/>
      <w:numFmt w:val="bullet"/>
      <w:lvlText w:val="•"/>
      <w:lvlJc w:val="left"/>
      <w:rPr>
        <w:rFonts w:hint="default"/>
      </w:rPr>
    </w:lvl>
    <w:lvl w:ilvl="4" w:tplc="C28E55B4">
      <w:start w:val="1"/>
      <w:numFmt w:val="bullet"/>
      <w:lvlText w:val="•"/>
      <w:lvlJc w:val="left"/>
      <w:rPr>
        <w:rFonts w:hint="default"/>
      </w:rPr>
    </w:lvl>
    <w:lvl w:ilvl="5" w:tplc="35740B64">
      <w:start w:val="1"/>
      <w:numFmt w:val="bullet"/>
      <w:lvlText w:val="•"/>
      <w:lvlJc w:val="left"/>
      <w:rPr>
        <w:rFonts w:hint="default"/>
      </w:rPr>
    </w:lvl>
    <w:lvl w:ilvl="6" w:tplc="787484B8">
      <w:start w:val="1"/>
      <w:numFmt w:val="bullet"/>
      <w:lvlText w:val="•"/>
      <w:lvlJc w:val="left"/>
      <w:rPr>
        <w:rFonts w:hint="default"/>
      </w:rPr>
    </w:lvl>
    <w:lvl w:ilvl="7" w:tplc="E8360520">
      <w:start w:val="1"/>
      <w:numFmt w:val="bullet"/>
      <w:lvlText w:val="•"/>
      <w:lvlJc w:val="left"/>
      <w:rPr>
        <w:rFonts w:hint="default"/>
      </w:rPr>
    </w:lvl>
    <w:lvl w:ilvl="8" w:tplc="DFBCCF0C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2C5038FD"/>
    <w:multiLevelType w:val="multilevel"/>
    <w:tmpl w:val="41E44416"/>
    <w:styleLink w:val="ListeAufzaehlung"/>
    <w:lvl w:ilvl="0">
      <w:start w:val="1"/>
      <w:numFmt w:val="bullet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2F156372"/>
    <w:multiLevelType w:val="hybridMultilevel"/>
    <w:tmpl w:val="32181320"/>
    <w:lvl w:ilvl="0" w:tplc="7EAC1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4" w15:restartNumberingAfterBreak="0">
    <w:nsid w:val="433D2FDB"/>
    <w:multiLevelType w:val="hybridMultilevel"/>
    <w:tmpl w:val="347CCF8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54DDE"/>
    <w:multiLevelType w:val="hybridMultilevel"/>
    <w:tmpl w:val="8C340A7C"/>
    <w:lvl w:ilvl="0" w:tplc="E5B886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34E8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  <w:szCs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8AD2885"/>
    <w:multiLevelType w:val="hybridMultilevel"/>
    <w:tmpl w:val="F746D67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71FD9"/>
    <w:multiLevelType w:val="hybridMultilevel"/>
    <w:tmpl w:val="DB387508"/>
    <w:lvl w:ilvl="0" w:tplc="29A2791C">
      <w:start w:val="1"/>
      <w:numFmt w:val="lowerLetter"/>
      <w:lvlText w:val="%1)"/>
      <w:lvlJc w:val="left"/>
      <w:pPr>
        <w:ind w:hanging="240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1" w:tplc="9D68308E">
      <w:start w:val="1"/>
      <w:numFmt w:val="bullet"/>
      <w:lvlText w:val="•"/>
      <w:lvlJc w:val="left"/>
      <w:rPr>
        <w:rFonts w:hint="default"/>
      </w:rPr>
    </w:lvl>
    <w:lvl w:ilvl="2" w:tplc="2F485AD8">
      <w:start w:val="1"/>
      <w:numFmt w:val="bullet"/>
      <w:lvlText w:val="•"/>
      <w:lvlJc w:val="left"/>
      <w:rPr>
        <w:rFonts w:hint="default"/>
      </w:rPr>
    </w:lvl>
    <w:lvl w:ilvl="3" w:tplc="A9F834F2">
      <w:start w:val="1"/>
      <w:numFmt w:val="bullet"/>
      <w:lvlText w:val="•"/>
      <w:lvlJc w:val="left"/>
      <w:rPr>
        <w:rFonts w:hint="default"/>
      </w:rPr>
    </w:lvl>
    <w:lvl w:ilvl="4" w:tplc="985C7400">
      <w:start w:val="1"/>
      <w:numFmt w:val="bullet"/>
      <w:lvlText w:val="•"/>
      <w:lvlJc w:val="left"/>
      <w:rPr>
        <w:rFonts w:hint="default"/>
      </w:rPr>
    </w:lvl>
    <w:lvl w:ilvl="5" w:tplc="951E3466">
      <w:start w:val="1"/>
      <w:numFmt w:val="bullet"/>
      <w:lvlText w:val="•"/>
      <w:lvlJc w:val="left"/>
      <w:rPr>
        <w:rFonts w:hint="default"/>
      </w:rPr>
    </w:lvl>
    <w:lvl w:ilvl="6" w:tplc="7BC01CA2">
      <w:start w:val="1"/>
      <w:numFmt w:val="bullet"/>
      <w:lvlText w:val="•"/>
      <w:lvlJc w:val="left"/>
      <w:rPr>
        <w:rFonts w:hint="default"/>
      </w:rPr>
    </w:lvl>
    <w:lvl w:ilvl="7" w:tplc="C556F37C">
      <w:start w:val="1"/>
      <w:numFmt w:val="bullet"/>
      <w:lvlText w:val="•"/>
      <w:lvlJc w:val="left"/>
      <w:rPr>
        <w:rFonts w:hint="default"/>
      </w:rPr>
    </w:lvl>
    <w:lvl w:ilvl="8" w:tplc="A5EE4FC6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5E411BB5"/>
    <w:multiLevelType w:val="hybridMultilevel"/>
    <w:tmpl w:val="2BD623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97435"/>
    <w:multiLevelType w:val="hybridMultilevel"/>
    <w:tmpl w:val="ABEAD3F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7603C0">
      <w:start w:val="6"/>
      <w:numFmt w:val="bullet"/>
      <w:lvlText w:val="·"/>
      <w:lvlJc w:val="left"/>
      <w:pPr>
        <w:ind w:left="1536" w:hanging="456"/>
      </w:pPr>
      <w:rPr>
        <w:rFonts w:ascii="Calibri" w:eastAsia="Times New Roman" w:hAnsi="Calibri" w:cs="Calibr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18"/>
  </w:num>
  <w:num w:numId="10">
    <w:abstractNumId w:val="15"/>
  </w:num>
  <w:num w:numId="11">
    <w:abstractNumId w:val="12"/>
  </w:num>
  <w:num w:numId="12">
    <w:abstractNumId w:val="8"/>
  </w:num>
  <w:num w:numId="13">
    <w:abstractNumId w:val="16"/>
  </w:num>
  <w:num w:numId="14">
    <w:abstractNumId w:val="17"/>
  </w:num>
  <w:num w:numId="15">
    <w:abstractNumId w:val="9"/>
  </w:num>
  <w:num w:numId="16">
    <w:abstractNumId w:val="20"/>
  </w:num>
  <w:num w:numId="17">
    <w:abstractNumId w:val="8"/>
  </w:num>
  <w:num w:numId="18">
    <w:abstractNumId w:val="9"/>
  </w:num>
  <w:num w:numId="19">
    <w:abstractNumId w:val="7"/>
  </w:num>
  <w:num w:numId="20">
    <w:abstractNumId w:val="5"/>
  </w:num>
  <w:num w:numId="21">
    <w:abstractNumId w:val="14"/>
  </w:num>
  <w:num w:numId="22">
    <w:abstractNumId w:val="6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oNotTrackFormatting/>
  <w:documentProtection w:edit="forms" w:formatting="1" w:enforcement="1" w:cryptProviderType="rsaAES" w:cryptAlgorithmClass="hash" w:cryptAlgorithmType="typeAny" w:cryptAlgorithmSid="14" w:cryptSpinCount="100000" w:hash="BhIKZoK3tSciRa7AsDJzf4GNMlvlMlZrr8uk44OoHCK4CIMlFB1l+cXNJgRUHh3DPIOq9Oe+u5Nq23MEoijyfQ==" w:salt="TMsVrtOv8ZqhqFtHvN/oog==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3EC"/>
    <w:rsid w:val="00003088"/>
    <w:rsid w:val="00005518"/>
    <w:rsid w:val="00026166"/>
    <w:rsid w:val="00050197"/>
    <w:rsid w:val="00084C95"/>
    <w:rsid w:val="000975B2"/>
    <w:rsid w:val="000A0B7E"/>
    <w:rsid w:val="000C1E03"/>
    <w:rsid w:val="000C3259"/>
    <w:rsid w:val="000C6E5C"/>
    <w:rsid w:val="000D68C8"/>
    <w:rsid w:val="000E6772"/>
    <w:rsid w:val="000F7F0D"/>
    <w:rsid w:val="001158A0"/>
    <w:rsid w:val="00117781"/>
    <w:rsid w:val="00137003"/>
    <w:rsid w:val="00144235"/>
    <w:rsid w:val="00157F41"/>
    <w:rsid w:val="00161E06"/>
    <w:rsid w:val="001630BF"/>
    <w:rsid w:val="00177D42"/>
    <w:rsid w:val="00192BA4"/>
    <w:rsid w:val="00192C61"/>
    <w:rsid w:val="001B3BA6"/>
    <w:rsid w:val="001C5C62"/>
    <w:rsid w:val="001C6AF0"/>
    <w:rsid w:val="001D1AAD"/>
    <w:rsid w:val="001E0430"/>
    <w:rsid w:val="001E1E94"/>
    <w:rsid w:val="001F73EC"/>
    <w:rsid w:val="0020152A"/>
    <w:rsid w:val="00206BC6"/>
    <w:rsid w:val="00210E44"/>
    <w:rsid w:val="00226323"/>
    <w:rsid w:val="00237E82"/>
    <w:rsid w:val="00264717"/>
    <w:rsid w:val="0027140A"/>
    <w:rsid w:val="002854EB"/>
    <w:rsid w:val="002868E0"/>
    <w:rsid w:val="00291169"/>
    <w:rsid w:val="002A0E9A"/>
    <w:rsid w:val="002B377B"/>
    <w:rsid w:val="002C48E7"/>
    <w:rsid w:val="002C4BBE"/>
    <w:rsid w:val="002E0BA6"/>
    <w:rsid w:val="003124BF"/>
    <w:rsid w:val="00324EFD"/>
    <w:rsid w:val="00331AEC"/>
    <w:rsid w:val="00332EE3"/>
    <w:rsid w:val="00334ACD"/>
    <w:rsid w:val="003641A8"/>
    <w:rsid w:val="00371D49"/>
    <w:rsid w:val="0039785C"/>
    <w:rsid w:val="003A4F6A"/>
    <w:rsid w:val="003C3A3D"/>
    <w:rsid w:val="003D29A2"/>
    <w:rsid w:val="003D6C5E"/>
    <w:rsid w:val="003D6EB7"/>
    <w:rsid w:val="003E1F3A"/>
    <w:rsid w:val="003E5807"/>
    <w:rsid w:val="003E6257"/>
    <w:rsid w:val="003F21F9"/>
    <w:rsid w:val="00403728"/>
    <w:rsid w:val="0040731A"/>
    <w:rsid w:val="004104F0"/>
    <w:rsid w:val="004155B7"/>
    <w:rsid w:val="004451E4"/>
    <w:rsid w:val="004473A3"/>
    <w:rsid w:val="004502B2"/>
    <w:rsid w:val="00464261"/>
    <w:rsid w:val="0047256A"/>
    <w:rsid w:val="00491DA4"/>
    <w:rsid w:val="00496708"/>
    <w:rsid w:val="004B4982"/>
    <w:rsid w:val="004D5C54"/>
    <w:rsid w:val="004D5D72"/>
    <w:rsid w:val="004F00EE"/>
    <w:rsid w:val="00500FA8"/>
    <w:rsid w:val="0050204D"/>
    <w:rsid w:val="005237F9"/>
    <w:rsid w:val="00523C36"/>
    <w:rsid w:val="0053015F"/>
    <w:rsid w:val="005501B0"/>
    <w:rsid w:val="00550982"/>
    <w:rsid w:val="005559FD"/>
    <w:rsid w:val="0056013C"/>
    <w:rsid w:val="0056633E"/>
    <w:rsid w:val="00572178"/>
    <w:rsid w:val="00583B54"/>
    <w:rsid w:val="005871AD"/>
    <w:rsid w:val="00595F47"/>
    <w:rsid w:val="005C2022"/>
    <w:rsid w:val="005E51E9"/>
    <w:rsid w:val="005E5E05"/>
    <w:rsid w:val="005E6D10"/>
    <w:rsid w:val="005E7201"/>
    <w:rsid w:val="005E7674"/>
    <w:rsid w:val="005F6C59"/>
    <w:rsid w:val="00601BBE"/>
    <w:rsid w:val="00614E73"/>
    <w:rsid w:val="00617131"/>
    <w:rsid w:val="006335E5"/>
    <w:rsid w:val="00655998"/>
    <w:rsid w:val="006566E5"/>
    <w:rsid w:val="00671BC3"/>
    <w:rsid w:val="006744F4"/>
    <w:rsid w:val="00674C5D"/>
    <w:rsid w:val="00677F79"/>
    <w:rsid w:val="0068761F"/>
    <w:rsid w:val="00693B9D"/>
    <w:rsid w:val="006A1A93"/>
    <w:rsid w:val="006A4361"/>
    <w:rsid w:val="006A5B5C"/>
    <w:rsid w:val="006B244A"/>
    <w:rsid w:val="006C1E77"/>
    <w:rsid w:val="006C21A0"/>
    <w:rsid w:val="006C7D33"/>
    <w:rsid w:val="006D369D"/>
    <w:rsid w:val="006E018E"/>
    <w:rsid w:val="006E4437"/>
    <w:rsid w:val="006F6A01"/>
    <w:rsid w:val="00700807"/>
    <w:rsid w:val="00703762"/>
    <w:rsid w:val="007072FD"/>
    <w:rsid w:val="007119E9"/>
    <w:rsid w:val="0073385A"/>
    <w:rsid w:val="00755E3F"/>
    <w:rsid w:val="00765B73"/>
    <w:rsid w:val="00767DC6"/>
    <w:rsid w:val="0077353A"/>
    <w:rsid w:val="007753E8"/>
    <w:rsid w:val="0078386D"/>
    <w:rsid w:val="0079120F"/>
    <w:rsid w:val="007937FD"/>
    <w:rsid w:val="00793C68"/>
    <w:rsid w:val="00796347"/>
    <w:rsid w:val="0079670C"/>
    <w:rsid w:val="00797664"/>
    <w:rsid w:val="007B5F2D"/>
    <w:rsid w:val="007C53DE"/>
    <w:rsid w:val="007D6ED1"/>
    <w:rsid w:val="007E5E26"/>
    <w:rsid w:val="007F3786"/>
    <w:rsid w:val="00803044"/>
    <w:rsid w:val="008057C9"/>
    <w:rsid w:val="00806E4C"/>
    <w:rsid w:val="00807EE9"/>
    <w:rsid w:val="008147BC"/>
    <w:rsid w:val="00815A81"/>
    <w:rsid w:val="0084033A"/>
    <w:rsid w:val="00854795"/>
    <w:rsid w:val="0085799C"/>
    <w:rsid w:val="0086086E"/>
    <w:rsid w:val="00860EBE"/>
    <w:rsid w:val="00863E0A"/>
    <w:rsid w:val="008670E1"/>
    <w:rsid w:val="00876C29"/>
    <w:rsid w:val="00885662"/>
    <w:rsid w:val="00890B8D"/>
    <w:rsid w:val="008B1832"/>
    <w:rsid w:val="008B7EB0"/>
    <w:rsid w:val="008C2D02"/>
    <w:rsid w:val="008C594C"/>
    <w:rsid w:val="008D09A5"/>
    <w:rsid w:val="008D2915"/>
    <w:rsid w:val="008D2A50"/>
    <w:rsid w:val="008E228B"/>
    <w:rsid w:val="008E5F37"/>
    <w:rsid w:val="00900E08"/>
    <w:rsid w:val="0090324A"/>
    <w:rsid w:val="009057D0"/>
    <w:rsid w:val="00906682"/>
    <w:rsid w:val="00922CC8"/>
    <w:rsid w:val="00927C23"/>
    <w:rsid w:val="00950EC1"/>
    <w:rsid w:val="00957DC7"/>
    <w:rsid w:val="0096010F"/>
    <w:rsid w:val="00960F4F"/>
    <w:rsid w:val="00975E14"/>
    <w:rsid w:val="00985401"/>
    <w:rsid w:val="009B02C9"/>
    <w:rsid w:val="009F5C2D"/>
    <w:rsid w:val="00A1147F"/>
    <w:rsid w:val="00A27F45"/>
    <w:rsid w:val="00A40817"/>
    <w:rsid w:val="00A53F17"/>
    <w:rsid w:val="00A61665"/>
    <w:rsid w:val="00A709DC"/>
    <w:rsid w:val="00A75A17"/>
    <w:rsid w:val="00A872E6"/>
    <w:rsid w:val="00A95C07"/>
    <w:rsid w:val="00AB0710"/>
    <w:rsid w:val="00AB3343"/>
    <w:rsid w:val="00AB5CEF"/>
    <w:rsid w:val="00AB5F3C"/>
    <w:rsid w:val="00B119A7"/>
    <w:rsid w:val="00B23BF6"/>
    <w:rsid w:val="00B26547"/>
    <w:rsid w:val="00B36D37"/>
    <w:rsid w:val="00B4166E"/>
    <w:rsid w:val="00B44B63"/>
    <w:rsid w:val="00B512BA"/>
    <w:rsid w:val="00B51F46"/>
    <w:rsid w:val="00B65DD8"/>
    <w:rsid w:val="00B91C3E"/>
    <w:rsid w:val="00B96E26"/>
    <w:rsid w:val="00BA024B"/>
    <w:rsid w:val="00BA3746"/>
    <w:rsid w:val="00BA385D"/>
    <w:rsid w:val="00BB7EF8"/>
    <w:rsid w:val="00BC3E7A"/>
    <w:rsid w:val="00BD0BCF"/>
    <w:rsid w:val="00BE75B8"/>
    <w:rsid w:val="00BF0C76"/>
    <w:rsid w:val="00BF28AC"/>
    <w:rsid w:val="00C04B24"/>
    <w:rsid w:val="00C07223"/>
    <w:rsid w:val="00C21592"/>
    <w:rsid w:val="00C26A0C"/>
    <w:rsid w:val="00C4583A"/>
    <w:rsid w:val="00C53193"/>
    <w:rsid w:val="00C56967"/>
    <w:rsid w:val="00C56E84"/>
    <w:rsid w:val="00C577C5"/>
    <w:rsid w:val="00C627BD"/>
    <w:rsid w:val="00C654BB"/>
    <w:rsid w:val="00C66956"/>
    <w:rsid w:val="00C6772E"/>
    <w:rsid w:val="00C72355"/>
    <w:rsid w:val="00C74973"/>
    <w:rsid w:val="00C84DB5"/>
    <w:rsid w:val="00C95900"/>
    <w:rsid w:val="00CB36E0"/>
    <w:rsid w:val="00CC19FA"/>
    <w:rsid w:val="00CD1C1B"/>
    <w:rsid w:val="00CE0177"/>
    <w:rsid w:val="00CE4FDB"/>
    <w:rsid w:val="00CE78E6"/>
    <w:rsid w:val="00CF0544"/>
    <w:rsid w:val="00D00450"/>
    <w:rsid w:val="00D25483"/>
    <w:rsid w:val="00D3116F"/>
    <w:rsid w:val="00D42D3D"/>
    <w:rsid w:val="00D6045D"/>
    <w:rsid w:val="00D610BA"/>
    <w:rsid w:val="00D64E4F"/>
    <w:rsid w:val="00DA342A"/>
    <w:rsid w:val="00DA6B47"/>
    <w:rsid w:val="00DA7E10"/>
    <w:rsid w:val="00DC4659"/>
    <w:rsid w:val="00DD57E2"/>
    <w:rsid w:val="00DD72D7"/>
    <w:rsid w:val="00DE2942"/>
    <w:rsid w:val="00E25BCF"/>
    <w:rsid w:val="00E43671"/>
    <w:rsid w:val="00E54523"/>
    <w:rsid w:val="00E56D81"/>
    <w:rsid w:val="00E608D7"/>
    <w:rsid w:val="00E62DFC"/>
    <w:rsid w:val="00E75DC4"/>
    <w:rsid w:val="00E77B2B"/>
    <w:rsid w:val="00E93CD8"/>
    <w:rsid w:val="00EC5BC9"/>
    <w:rsid w:val="00EF5CF2"/>
    <w:rsid w:val="00F056D6"/>
    <w:rsid w:val="00F170DD"/>
    <w:rsid w:val="00F2145C"/>
    <w:rsid w:val="00F43B8E"/>
    <w:rsid w:val="00F545F2"/>
    <w:rsid w:val="00F62479"/>
    <w:rsid w:val="00F64B6D"/>
    <w:rsid w:val="00F65DC5"/>
    <w:rsid w:val="00F85073"/>
    <w:rsid w:val="00F90714"/>
    <w:rsid w:val="00FA011E"/>
    <w:rsid w:val="00FA01C2"/>
    <w:rsid w:val="00FA4C0C"/>
    <w:rsid w:val="00FD0560"/>
    <w:rsid w:val="00FD4DBC"/>
    <w:rsid w:val="00FD6233"/>
    <w:rsid w:val="00FE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6D8437"/>
  <w15:docId w15:val="{E5EB2D82-25DB-4F3C-9F91-4BCCB261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B244A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C26A0C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C26A0C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6A0C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6A0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6A0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B265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B265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6A0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6A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6A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026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6166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026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6166"/>
    <w:rPr>
      <w:sz w:val="20"/>
    </w:rPr>
  </w:style>
  <w:style w:type="table" w:styleId="Tabellenraster">
    <w:name w:val="Table Grid"/>
    <w:basedOn w:val="NormaleTabelle"/>
    <w:uiPriority w:val="99"/>
    <w:rsid w:val="0002616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2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2479"/>
    <w:rPr>
      <w:rFonts w:ascii="Tahoma" w:hAnsi="Tahoma" w:cs="Tahoma"/>
      <w:sz w:val="16"/>
      <w:szCs w:val="16"/>
    </w:rPr>
  </w:style>
  <w:style w:type="paragraph" w:customStyle="1" w:styleId="GSIAdr">
    <w:name w:val="GSIAdr"/>
    <w:basedOn w:val="Kopfzeile"/>
    <w:qFormat/>
    <w:rsid w:val="00803044"/>
    <w:pPr>
      <w:spacing w:line="200" w:lineRule="atLeast"/>
      <w:ind w:left="284"/>
    </w:pPr>
    <w:rPr>
      <w:sz w:val="16"/>
      <w:szCs w:val="16"/>
    </w:rPr>
  </w:style>
  <w:style w:type="paragraph" w:customStyle="1" w:styleId="GSIEmpf">
    <w:name w:val="GSIEmpf"/>
    <w:basedOn w:val="Standard"/>
    <w:qFormat/>
    <w:rsid w:val="00331AEC"/>
    <w:pPr>
      <w:spacing w:after="0"/>
    </w:pPr>
    <w:rPr>
      <w:b/>
      <w:bCs/>
    </w:rPr>
  </w:style>
  <w:style w:type="paragraph" w:customStyle="1" w:styleId="GSIBetreff">
    <w:name w:val="GSIBetreff"/>
    <w:basedOn w:val="Standard"/>
    <w:qFormat/>
    <w:rsid w:val="00C84DB5"/>
    <w:rPr>
      <w:b/>
      <w:bCs/>
      <w:sz w:val="24"/>
      <w:szCs w:val="24"/>
    </w:rPr>
  </w:style>
  <w:style w:type="paragraph" w:customStyle="1" w:styleId="GSIPos">
    <w:name w:val="GSIPos"/>
    <w:basedOn w:val="Standard"/>
    <w:link w:val="GSIPosZchn"/>
    <w:qFormat/>
    <w:rsid w:val="00DD57E2"/>
    <w:pPr>
      <w:spacing w:after="90" w:line="180" w:lineRule="atLeast"/>
      <w:ind w:left="284"/>
    </w:pPr>
    <w:rPr>
      <w:sz w:val="14"/>
      <w:szCs w:val="14"/>
    </w:rPr>
  </w:style>
  <w:style w:type="paragraph" w:customStyle="1" w:styleId="GSIAbs">
    <w:name w:val="GSIAbs"/>
    <w:basedOn w:val="Standard"/>
    <w:qFormat/>
    <w:rsid w:val="00DD57E2"/>
    <w:pPr>
      <w:tabs>
        <w:tab w:val="left" w:pos="3193"/>
      </w:tabs>
      <w:spacing w:after="0" w:line="240" w:lineRule="auto"/>
    </w:pPr>
    <w:rPr>
      <w:sz w:val="12"/>
      <w:szCs w:val="12"/>
    </w:rPr>
  </w:style>
  <w:style w:type="character" w:styleId="Hyperlink">
    <w:name w:val="Hyperlink"/>
    <w:basedOn w:val="Absatz-Standardschriftart"/>
    <w:uiPriority w:val="99"/>
    <w:unhideWhenUsed/>
    <w:rsid w:val="00FA011E"/>
    <w:rPr>
      <w:color w:val="0000FF" w:themeColor="hyperlink"/>
      <w:u w:val="single"/>
    </w:rPr>
  </w:style>
  <w:style w:type="character" w:styleId="Seitenzahl">
    <w:name w:val="page number"/>
    <w:basedOn w:val="Absatz-Standardschriftart"/>
    <w:rsid w:val="00A53F17"/>
  </w:style>
  <w:style w:type="character" w:styleId="Platzhaltertext">
    <w:name w:val="Placeholder Text"/>
    <w:basedOn w:val="Absatz-Standardschriftart"/>
    <w:uiPriority w:val="99"/>
    <w:semiHidden/>
    <w:rsid w:val="00237E82"/>
    <w:rPr>
      <w:color w:val="FF0000"/>
    </w:rPr>
  </w:style>
  <w:style w:type="character" w:customStyle="1" w:styleId="GSIPosZchn">
    <w:name w:val="GSIPos Zchn"/>
    <w:basedOn w:val="Absatz-Standardschriftart"/>
    <w:link w:val="GSIPos"/>
    <w:locked/>
    <w:rsid w:val="00B36D37"/>
    <w:rPr>
      <w:sz w:val="14"/>
      <w:szCs w:val="14"/>
    </w:rPr>
  </w:style>
  <w:style w:type="paragraph" w:customStyle="1" w:styleId="GSIAdrN">
    <w:name w:val="GSIAdrN"/>
    <w:basedOn w:val="GSIAdr"/>
    <w:rsid w:val="00B4166E"/>
    <w:pPr>
      <w:tabs>
        <w:tab w:val="clear" w:pos="4536"/>
        <w:tab w:val="clear" w:pos="9072"/>
      </w:tabs>
      <w:spacing w:line="200" w:lineRule="exact"/>
    </w:pPr>
    <w:rPr>
      <w:rFonts w:cs="Arial"/>
    </w:rPr>
  </w:style>
  <w:style w:type="paragraph" w:styleId="Textkrper-Einzug2">
    <w:name w:val="Body Text Indent 2"/>
    <w:basedOn w:val="Standard"/>
    <w:link w:val="Textkrper-Einzug2Zchn"/>
    <w:semiHidden/>
    <w:rsid w:val="00226323"/>
    <w:pPr>
      <w:widowControl w:val="0"/>
      <w:spacing w:after="0" w:line="360" w:lineRule="auto"/>
      <w:ind w:left="709"/>
      <w:jc w:val="both"/>
    </w:pPr>
    <w:rPr>
      <w:rFonts w:ascii="Times New Roman" w:hAnsi="Times New Roman"/>
      <w:sz w:val="24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226323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Textkrper">
    <w:name w:val="Body Text"/>
    <w:basedOn w:val="Standard"/>
    <w:link w:val="TextkrperZchn"/>
    <w:uiPriority w:val="1"/>
    <w:unhideWhenUsed/>
    <w:qFormat/>
    <w:rsid w:val="0056013C"/>
    <w:pPr>
      <w:widowControl w:val="0"/>
      <w:spacing w:after="120" w:line="240" w:lineRule="auto"/>
    </w:pPr>
    <w:rPr>
      <w:rFonts w:ascii="Mona Lisa Recut" w:hAnsi="Mona Lisa Recut"/>
      <w:sz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56013C"/>
    <w:rPr>
      <w:rFonts w:ascii="Mona Lisa Recut" w:eastAsia="Times New Roman" w:hAnsi="Mona Lisa Recut" w:cs="Times New Roman"/>
      <w:sz w:val="24"/>
      <w:szCs w:val="20"/>
      <w:lang w:eastAsia="de-DE"/>
    </w:rPr>
  </w:style>
  <w:style w:type="character" w:customStyle="1" w:styleId="timark5">
    <w:name w:val="timark5"/>
    <w:rsid w:val="00084C95"/>
    <w:rPr>
      <w:b/>
      <w:bCs/>
      <w:vanish w:val="0"/>
      <w:webHidden w:val="0"/>
      <w:specVanish w:val="0"/>
    </w:rPr>
  </w:style>
  <w:style w:type="paragraph" w:styleId="Listenabsatz">
    <w:name w:val="List Paragraph"/>
    <w:basedOn w:val="Standard"/>
    <w:uiPriority w:val="34"/>
    <w:qFormat/>
    <w:rsid w:val="001D1AAD"/>
    <w:pPr>
      <w:spacing w:after="0" w:line="240" w:lineRule="auto"/>
      <w:ind w:left="720"/>
      <w:contextualSpacing/>
    </w:pPr>
    <w:rPr>
      <w:b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559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55998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655998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559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55998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C7D3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table" w:customStyle="1" w:styleId="Tabellenraster1">
    <w:name w:val="Tabellenraster1"/>
    <w:basedOn w:val="NormaleTabelle"/>
    <w:next w:val="Tabellenraster"/>
    <w:uiPriority w:val="99"/>
    <w:rsid w:val="0079670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rsid w:val="00324EFD"/>
    <w:pPr>
      <w:spacing w:after="0" w:line="240" w:lineRule="auto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24EFD"/>
    <w:rPr>
      <w:rFonts w:ascii="Calibri" w:hAnsi="Calibri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00FA8"/>
    <w:pPr>
      <w:numPr>
        <w:numId w:val="0"/>
      </w:numPr>
      <w:spacing w:before="240" w:line="259" w:lineRule="auto"/>
      <w:outlineLvl w:val="9"/>
    </w:pPr>
    <w:rPr>
      <w:b w:val="0"/>
      <w:bCs w:val="0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si.de" TargetMode="External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campus\Groups\Einkauf\Allg\Cosinex_Standardvorlagen_VMS\1_VgV\GSI\GSI%20Angebotsformblatt%20VgV%20(DE+EN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-Brief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ECB34-F6B7-4DF5-B270-7CAA81741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GSI Angebotsformblatt VgV (DE+EN).dotx</Template>
  <TotalTime>0</TotalTime>
  <Pages>4</Pages>
  <Words>859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GSI Darmstadt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Growe, Nicole</dc:creator>
  <cp:lastModifiedBy>Growe, Nicole</cp:lastModifiedBy>
  <cp:revision>8</cp:revision>
  <cp:lastPrinted>2016-05-19T12:02:00Z</cp:lastPrinted>
  <dcterms:created xsi:type="dcterms:W3CDTF">2026-10-07T09:43:00Z</dcterms:created>
  <dcterms:modified xsi:type="dcterms:W3CDTF">2026-10-08T08:34:00Z</dcterms:modified>
</cp:coreProperties>
</file>