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61/RV-Elektro_2026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Elektro für FAIR + GSI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Elektro für FAIR + GSI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