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2026-102-70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Feuerwache Süd Elmshorn - Roh- und Erdbauarbeiten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Roh- und Erdbauarbeiten für den Erweiterungsbau der Feuerwache Süd in Elmshorn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