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101-7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Feuerwache Süd Erweiterungsbau - Baustelleneinrichtung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Feuerwache Süd Erweiterungsbau - Baustelleneinrichtung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