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1-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Feuerwache Süd Erweiterungsbau - Baustelleneinrichtun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euerwache Süd Erweiterungsbau - Baustelleneinrich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