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2026-100-70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Feuerwache Süd Elmshorn - Gerüstbauarbeiten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Gerüstbauarbeiten für die Feuerwache Süd in Elmshorn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