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2026-97-66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Kanal- und Straßenbauarbeiten Waldweg Elmshorn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Kanal- und Straßenbauarbeiten im Waldweg Elmshorn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