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90.1/2026/Straßenbeleuchtung/VOB-öA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Rahmenvereinbarung - Instandhaltung der Straßenbeleuchtung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Instandhaltung der Straßenbeleuchtung für die 14 Ortsteile der Stadt Sangerhausen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