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52964" w14:textId="77777777" w:rsidR="00A76051" w:rsidRDefault="00A76051" w:rsidP="00501BC2">
      <w:pPr>
        <w:rPr>
          <w:rFonts w:eastAsiaTheme="majorEastAsia" w:cstheme="majorBidi"/>
          <w:color w:val="000000" w:themeColor="text1"/>
          <w:kern w:val="32"/>
          <w:sz w:val="44"/>
          <w:szCs w:val="32"/>
        </w:rPr>
      </w:pPr>
      <w:r w:rsidRPr="00A76051">
        <w:rPr>
          <w:rFonts w:eastAsiaTheme="majorEastAsia" w:cstheme="majorBidi"/>
          <w:color w:val="000000" w:themeColor="text1"/>
          <w:kern w:val="32"/>
          <w:sz w:val="44"/>
          <w:szCs w:val="32"/>
        </w:rPr>
        <w:t>Verpflichtungserklärung Unterauftragnehmer (UAN)</w:t>
      </w:r>
    </w:p>
    <w:p w14:paraId="59EE949B" w14:textId="625E7405" w:rsidR="00A76051" w:rsidRPr="00047BC9" w:rsidRDefault="00A76051" w:rsidP="00A76051">
      <w:pPr>
        <w:rPr>
          <w:sz w:val="20"/>
          <w:szCs w:val="20"/>
        </w:rPr>
      </w:pPr>
      <w:r w:rsidRPr="00047BC9">
        <w:rPr>
          <w:sz w:val="20"/>
          <w:szCs w:val="20"/>
        </w:rPr>
        <w:t>Hinweis</w:t>
      </w:r>
      <w:r w:rsidR="00047BC9">
        <w:rPr>
          <w:sz w:val="20"/>
          <w:szCs w:val="20"/>
        </w:rPr>
        <w:t>e</w:t>
      </w:r>
      <w:r w:rsidRPr="00047BC9">
        <w:rPr>
          <w:sz w:val="20"/>
          <w:szCs w:val="20"/>
        </w:rPr>
        <w:t>: Die Verpflichtungserklärung ist nur dann einzureichen, wenn ein UAN eingesetzt wird. Werden mehrere UAN eingesetzt, ist diese Verpflichtungserklärung von allen im Dokument „ALDB-</w:t>
      </w:r>
      <w:proofErr w:type="spellStart"/>
      <w:r w:rsidRPr="00047BC9">
        <w:rPr>
          <w:sz w:val="20"/>
          <w:szCs w:val="20"/>
        </w:rPr>
        <w:t>Formular</w:t>
      </w:r>
      <w:proofErr w:type="gramStart"/>
      <w:r w:rsidRPr="00047BC9">
        <w:rPr>
          <w:sz w:val="20"/>
          <w:szCs w:val="20"/>
        </w:rPr>
        <w:t>_</w:t>
      </w:r>
      <w:proofErr w:type="gramEnd"/>
      <w:r w:rsidRPr="00047BC9">
        <w:rPr>
          <w:sz w:val="20"/>
          <w:szCs w:val="20"/>
        </w:rPr>
        <w:t>wenn</w:t>
      </w:r>
      <w:proofErr w:type="spellEnd"/>
      <w:r w:rsidRPr="00047BC9">
        <w:rPr>
          <w:sz w:val="20"/>
          <w:szCs w:val="20"/>
        </w:rPr>
        <w:t xml:space="preserve"> </w:t>
      </w:r>
      <w:proofErr w:type="spellStart"/>
      <w:r w:rsidRPr="00047BC9">
        <w:rPr>
          <w:sz w:val="20"/>
          <w:szCs w:val="20"/>
        </w:rPr>
        <w:t>zutreffend_Einsatz</w:t>
      </w:r>
      <w:proofErr w:type="spellEnd"/>
      <w:r w:rsidRPr="00047BC9">
        <w:rPr>
          <w:sz w:val="20"/>
          <w:szCs w:val="20"/>
        </w:rPr>
        <w:t xml:space="preserve"> </w:t>
      </w:r>
      <w:r w:rsidRPr="00047BC9">
        <w:rPr>
          <w:sz w:val="20"/>
          <w:szCs w:val="20"/>
        </w:rPr>
        <w:t>UAN</w:t>
      </w:r>
      <w:r w:rsidRPr="00047BC9">
        <w:rPr>
          <w:sz w:val="20"/>
          <w:szCs w:val="20"/>
        </w:rPr>
        <w:t>“ aufgeführten Unternehmen einzureichen.</w:t>
      </w:r>
    </w:p>
    <w:p w14:paraId="4DAEA54E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4008891D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2280E6F8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>Firmenname des UAN: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763145660"/>
          <w:placeholder>
            <w:docPart w:val="5C380CEC38994112AAE1BDBCD3EE0FBC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46296BDF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 xml:space="preserve">Anschrift UAN: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1236047423"/>
          <w:placeholder>
            <w:docPart w:val="679D84DE015E4C288062C3316C1F917C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3E1C1132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 xml:space="preserve">Gesetzlicher Vertreter: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1515071294"/>
          <w:placeholder>
            <w:docPart w:val="54577464C9FD42BB9F8E1799B192EF27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55CC7411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>Name, Funktion Ansprechperson: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2032561313"/>
          <w:placeholder>
            <w:docPart w:val="01DC6F5B691E498490BA2DB9084B9EB7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1F8DA644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 xml:space="preserve">Telefonnummer: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990257665"/>
          <w:placeholder>
            <w:docPart w:val="8734CEC1525548BCB7DA57D766788197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18303C5F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>E</w:t>
      </w:r>
      <w:r w:rsidRPr="00047BC9">
        <w:rPr>
          <w:rFonts w:eastAsia="Times New Roman" w:cs="Calibri"/>
          <w:color w:val="auto"/>
          <w:sz w:val="22"/>
          <w:lang w:eastAsia="de-DE"/>
        </w:rPr>
        <w:noBreakHyphen/>
        <w:t>Mail</w:t>
      </w:r>
      <w:r w:rsidRPr="00047BC9">
        <w:rPr>
          <w:rFonts w:eastAsia="Times New Roman" w:cs="Calibri"/>
          <w:color w:val="auto"/>
          <w:sz w:val="22"/>
          <w:lang w:eastAsia="de-DE"/>
        </w:rPr>
        <w:noBreakHyphen/>
        <w:t xml:space="preserve">Adresse: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1616132333"/>
          <w:placeholder>
            <w:docPart w:val="EB22056B0FF944F681C44800A615F820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0D88CECC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54722A1F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 xml:space="preserve">Firmenname des Bewerbers/Bieters: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563993202"/>
          <w:placeholder>
            <w:docPart w:val="29AEC4FB5A44487EA60300F943CF5D28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3AC6C213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color w:val="auto"/>
          <w:sz w:val="22"/>
          <w:lang w:eastAsia="de-DE"/>
        </w:rPr>
        <w:t xml:space="preserve">Vergabe-Nr.: </w:t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-820119167"/>
          <w:placeholder>
            <w:docPart w:val="7B084B6C363049A0868FEC4F382255D7"/>
          </w:placeholder>
          <w:showingPlcHdr/>
        </w:sdtPr>
        <w:sdtContent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sdtContent>
      </w:sdt>
    </w:p>
    <w:p w14:paraId="7610326F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</w:tabs>
        <w:spacing w:before="0" w:after="0" w:line="240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78BEDA82" w14:textId="77777777" w:rsid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240" w:lineRule="auto"/>
        <w:jc w:val="left"/>
        <w:rPr>
          <w:rFonts w:eastAsia="Times New Roman" w:cs="Calibri"/>
          <w:color w:val="auto"/>
          <w:szCs w:val="20"/>
          <w:lang w:eastAsia="de-DE"/>
        </w:rPr>
      </w:pPr>
    </w:p>
    <w:p w14:paraId="666BBCDD" w14:textId="5C95C54C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240" w:lineRule="auto"/>
        <w:jc w:val="left"/>
        <w:rPr>
          <w:rFonts w:eastAsia="Times New Roman" w:cs="Calibri"/>
          <w:color w:val="auto"/>
          <w:szCs w:val="20"/>
          <w:lang w:eastAsia="de-DE"/>
        </w:rPr>
      </w:pPr>
      <w:r w:rsidRPr="00047BC9">
        <w:rPr>
          <w:rFonts w:eastAsia="Times New Roman" w:cs="Calibri"/>
          <w:color w:val="auto"/>
          <w:szCs w:val="20"/>
          <w:lang w:eastAsia="de-DE"/>
        </w:rPr>
        <w:t xml:space="preserve">Wir verpflichten uns als </w:t>
      </w:r>
      <w:r w:rsidRPr="00047BC9">
        <w:rPr>
          <w:rFonts w:eastAsia="Times New Roman" w:cs="Calibri"/>
          <w:b/>
          <w:bCs/>
          <w:color w:val="auto"/>
          <w:szCs w:val="20"/>
          <w:lang w:eastAsia="de-DE"/>
        </w:rPr>
        <w:t xml:space="preserve">Unterauftragnehmer </w:t>
      </w:r>
      <w:r w:rsidRPr="00047BC9">
        <w:rPr>
          <w:rFonts w:eastAsia="Times New Roman" w:cs="Calibri"/>
          <w:color w:val="auto"/>
          <w:szCs w:val="20"/>
          <w:lang w:eastAsia="de-DE"/>
        </w:rPr>
        <w:t xml:space="preserve">gegenüber dem Bewerber/Bieter für den Fall, dass der Zuschlag dem genannten Bewerber/Bieter erteilt wird, die genannten Auftragsteile zu erbringen und die erforderlichen Mittel bereitzustellen: </w:t>
      </w:r>
    </w:p>
    <w:p w14:paraId="4E3963E5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240" w:lineRule="auto"/>
        <w:jc w:val="left"/>
        <w:rPr>
          <w:rFonts w:eastAsia="Times New Roman" w:cs="Calibri"/>
          <w:color w:val="auto"/>
          <w:szCs w:val="20"/>
          <w:lang w:eastAsia="de-DE"/>
        </w:rPr>
      </w:pPr>
    </w:p>
    <w:sdt>
      <w:sdtPr>
        <w:rPr>
          <w:rFonts w:eastAsia="Times New Roman" w:cs="Calibri"/>
          <w:color w:val="auto"/>
          <w:szCs w:val="20"/>
          <w:lang w:eastAsia="de-DE"/>
        </w:rPr>
        <w:alias w:val="Präzise Beschreibung der (Teil-)Leistung mit LV-Positionen"/>
        <w:tag w:val="Präzise Beschreibung der (Teil-)Leistung mit LV-Positionen"/>
        <w:id w:val="-1894652706"/>
        <w:placeholder>
          <w:docPart w:val="5C380CEC38994112AAE1BDBCD3EE0FBC"/>
        </w:placeholder>
        <w:showingPlcHdr/>
      </w:sdtPr>
      <w:sdtContent>
        <w:p w14:paraId="0ABA1A77" w14:textId="77777777" w:rsidR="00047BC9" w:rsidRPr="00047BC9" w:rsidRDefault="00047BC9" w:rsidP="00047BC9">
          <w:pPr>
            <w:tabs>
              <w:tab w:val="clear" w:pos="720"/>
              <w:tab w:val="clear" w:pos="1440"/>
              <w:tab w:val="clear" w:pos="2160"/>
              <w:tab w:val="clear" w:pos="2880"/>
              <w:tab w:val="clear" w:pos="3600"/>
              <w:tab w:val="clear" w:pos="4321"/>
              <w:tab w:val="clear" w:pos="5041"/>
              <w:tab w:val="clear" w:pos="5761"/>
              <w:tab w:val="clear" w:pos="6481"/>
              <w:tab w:val="clear" w:pos="7201"/>
              <w:tab w:val="clear" w:pos="7921"/>
              <w:tab w:val="clear" w:pos="8641"/>
              <w:tab w:val="decimal" w:pos="2835"/>
            </w:tabs>
            <w:spacing w:before="0" w:after="0" w:line="240" w:lineRule="auto"/>
            <w:jc w:val="left"/>
            <w:rPr>
              <w:rFonts w:eastAsia="Times New Roman" w:cs="Calibri"/>
              <w:color w:val="auto"/>
              <w:szCs w:val="20"/>
              <w:lang w:eastAsia="de-DE"/>
            </w:rPr>
          </w:pPr>
          <w:r w:rsidRPr="00047BC9">
            <w:rPr>
              <w:rFonts w:eastAsia="Times New Roman" w:cs="Calibri"/>
              <w:color w:val="808080"/>
              <w:szCs w:val="20"/>
              <w:lang w:eastAsia="de-DE"/>
            </w:rPr>
            <w:t>Klicken oder tippen Sie hier, um Text einzugeben.</w:t>
          </w:r>
        </w:p>
      </w:sdtContent>
    </w:sdt>
    <w:p w14:paraId="20960BA4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312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37496633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312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15E28148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</w:tabs>
        <w:spacing w:before="0" w:after="0" w:line="312" w:lineRule="auto"/>
        <w:jc w:val="left"/>
        <w:rPr>
          <w:rFonts w:eastAsia="Times New Roman" w:cs="Calibri"/>
          <w:color w:val="auto"/>
          <w:sz w:val="22"/>
          <w:lang w:eastAsia="de-DE"/>
        </w:rPr>
      </w:pPr>
    </w:p>
    <w:p w14:paraId="2D8656F6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  <w:tab w:val="left" w:pos="3828"/>
        </w:tabs>
        <w:spacing w:before="0" w:after="0" w:line="312" w:lineRule="auto"/>
        <w:jc w:val="left"/>
        <w:rPr>
          <w:rFonts w:eastAsia="Times New Roman" w:cs="Calibri"/>
          <w:color w:val="auto"/>
          <w:sz w:val="22"/>
          <w:lang w:eastAsia="de-DE"/>
        </w:rPr>
      </w:pPr>
      <w:sdt>
        <w:sdtPr>
          <w:rPr>
            <w:rFonts w:eastAsia="Times New Roman" w:cs="Calibri"/>
            <w:color w:val="auto"/>
            <w:sz w:val="22"/>
            <w:lang w:eastAsia="de-DE"/>
          </w:rPr>
          <w:id w:val="-1100029955"/>
        </w:sdtPr>
        <w:sdtContent>
          <w:sdt>
            <w:sdtPr>
              <w:rPr>
                <w:rFonts w:eastAsia="Times New Roman" w:cs="Calibri"/>
                <w:color w:val="auto"/>
                <w:sz w:val="22"/>
                <w:lang w:eastAsia="de-DE"/>
              </w:rPr>
              <w:id w:val="1597677225"/>
              <w:placeholder>
                <w:docPart w:val="BA62D5AF7C2F4327AEC5E06C75822CCE"/>
              </w:placeholder>
              <w:showingPlcHdr/>
            </w:sdtPr>
            <w:sdtContent>
              <w:r w:rsidRPr="00047BC9">
                <w:rPr>
                  <w:rFonts w:eastAsia="Times New Roman" w:cs="Calibri"/>
                  <w:color w:val="808080"/>
                  <w:sz w:val="22"/>
                  <w:lang w:eastAsia="de-DE"/>
                </w:rPr>
                <w:t>Klicken Sie hier, um Text einzugeben.</w:t>
              </w:r>
            </w:sdtContent>
          </w:sdt>
        </w:sdtContent>
      </w:sdt>
      <w:r w:rsidRPr="00047BC9">
        <w:rPr>
          <w:rFonts w:eastAsia="Times New Roman" w:cs="Calibri"/>
          <w:color w:val="auto"/>
          <w:sz w:val="22"/>
          <w:lang w:eastAsia="de-DE"/>
        </w:rPr>
        <w:tab/>
      </w:r>
      <w:sdt>
        <w:sdtPr>
          <w:rPr>
            <w:rFonts w:eastAsia="Times New Roman" w:cs="Calibri"/>
            <w:color w:val="auto"/>
            <w:sz w:val="22"/>
            <w:lang w:eastAsia="de-DE"/>
          </w:rPr>
          <w:id w:val="461306845"/>
        </w:sdtPr>
        <w:sdtContent>
          <w:sdt>
            <w:sdtPr>
              <w:rPr>
                <w:rFonts w:eastAsia="Times New Roman" w:cs="Calibri"/>
                <w:color w:val="auto"/>
                <w:sz w:val="22"/>
                <w:lang w:eastAsia="de-DE"/>
              </w:rPr>
              <w:id w:val="-1353099261"/>
              <w:placeholder>
                <w:docPart w:val="0F9BD9F364934506B25D781355DF7A6E"/>
              </w:placeholder>
              <w:showingPlcHdr/>
            </w:sdtPr>
            <w:sdtContent>
              <w:r w:rsidRPr="00047BC9">
                <w:rPr>
                  <w:rFonts w:eastAsia="Times New Roman" w:cs="Calibri"/>
                  <w:color w:val="808080"/>
                  <w:sz w:val="22"/>
                  <w:lang w:eastAsia="de-DE"/>
                </w:rPr>
                <w:t>Klicken Sie hier, um Text einzugeben.</w:t>
              </w:r>
            </w:sdtContent>
          </w:sdt>
        </w:sdtContent>
      </w:sdt>
    </w:p>
    <w:p w14:paraId="15C2F0DD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  <w:tab w:val="left" w:pos="3686"/>
        </w:tabs>
        <w:autoSpaceDE w:val="0"/>
        <w:autoSpaceDN w:val="0"/>
        <w:adjustRightInd w:val="0"/>
        <w:spacing w:before="0" w:after="0" w:line="240" w:lineRule="auto"/>
        <w:rPr>
          <w:rFonts w:eastAsia="Times New Roman" w:cs="Calibri"/>
          <w:sz w:val="22"/>
          <w:lang w:eastAsia="de-DE"/>
        </w:rPr>
      </w:pPr>
      <w:r w:rsidRPr="00047BC9">
        <w:rPr>
          <w:rFonts w:eastAsia="Times New Roman" w:cs="Calibri"/>
          <w:noProof/>
          <w:color w:val="auto"/>
          <w:sz w:val="22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636D4" wp14:editId="69F241F3">
                <wp:simplePos x="0" y="0"/>
                <wp:positionH relativeFrom="column">
                  <wp:posOffset>2429179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201103177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033A7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6.9pt" to="374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" strokecolor="windowText"/>
            </w:pict>
          </mc:Fallback>
        </mc:AlternateContent>
      </w:r>
      <w:r w:rsidRPr="00047BC9">
        <w:rPr>
          <w:rFonts w:eastAsia="Times New Roman" w:cs="Calibri"/>
          <w:noProof/>
          <w:color w:val="auto"/>
          <w:sz w:val="2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8E671" wp14:editId="550D2463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0" b="0"/>
                <wp:wrapNone/>
                <wp:docPr id="8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0F7EE"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" strokecolor="windowText"/>
            </w:pict>
          </mc:Fallback>
        </mc:AlternateContent>
      </w:r>
      <w:r w:rsidRPr="00047BC9">
        <w:rPr>
          <w:rFonts w:eastAsia="Times New Roman" w:cs="Calibri"/>
          <w:sz w:val="22"/>
          <w:lang w:eastAsia="de-DE"/>
        </w:rPr>
        <w:t xml:space="preserve"> </w:t>
      </w:r>
    </w:p>
    <w:p w14:paraId="729F0B6D" w14:textId="77777777" w:rsidR="00047BC9" w:rsidRPr="00047BC9" w:rsidRDefault="00047BC9" w:rsidP="00047BC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1"/>
          <w:tab w:val="clear" w:pos="5041"/>
          <w:tab w:val="clear" w:pos="5761"/>
          <w:tab w:val="clear" w:pos="6481"/>
          <w:tab w:val="clear" w:pos="7201"/>
          <w:tab w:val="clear" w:pos="7921"/>
          <w:tab w:val="clear" w:pos="8641"/>
          <w:tab w:val="decimal" w:pos="2835"/>
          <w:tab w:val="left" w:pos="3828"/>
        </w:tabs>
        <w:autoSpaceDE w:val="0"/>
        <w:autoSpaceDN w:val="0"/>
        <w:adjustRightInd w:val="0"/>
        <w:spacing w:before="0" w:after="0" w:line="240" w:lineRule="auto"/>
        <w:rPr>
          <w:rFonts w:eastAsia="Times New Roman" w:cs="Calibri"/>
          <w:color w:val="auto"/>
          <w:sz w:val="22"/>
          <w:lang w:eastAsia="de-DE"/>
        </w:rPr>
      </w:pPr>
      <w:r w:rsidRPr="00047BC9">
        <w:rPr>
          <w:rFonts w:eastAsia="Times New Roman" w:cs="Calibri"/>
          <w:sz w:val="22"/>
          <w:lang w:eastAsia="de-DE"/>
        </w:rPr>
        <w:t>(Ort und Datum)</w:t>
      </w:r>
      <w:r w:rsidRPr="00047BC9">
        <w:rPr>
          <w:rFonts w:eastAsia="Times New Roman" w:cs="Calibri"/>
          <w:sz w:val="22"/>
          <w:lang w:eastAsia="de-DE"/>
        </w:rPr>
        <w:tab/>
      </w:r>
      <w:r w:rsidRPr="00047BC9">
        <w:rPr>
          <w:rFonts w:eastAsia="Times New Roman" w:cs="Calibri"/>
          <w:sz w:val="22"/>
          <w:lang w:eastAsia="de-DE"/>
        </w:rPr>
        <w:tab/>
        <w:t>(Vor-/Nachname der die Erklärung abgebenden Person/en)</w:t>
      </w:r>
    </w:p>
    <w:p w14:paraId="395834FC" w14:textId="77777777" w:rsidR="00047BC9" w:rsidRDefault="00047BC9" w:rsidP="00A76051"/>
    <w:sectPr w:rsidR="00047BC9" w:rsidSect="005A794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637E" w14:textId="77777777" w:rsidR="00A47EEF" w:rsidRDefault="00A47EEF" w:rsidP="00676954">
      <w:pPr>
        <w:spacing w:before="0" w:after="0" w:line="240" w:lineRule="auto"/>
      </w:pPr>
      <w:r>
        <w:separator/>
      </w:r>
    </w:p>
  </w:endnote>
  <w:endnote w:type="continuationSeparator" w:id="0">
    <w:p w14:paraId="7E73EBC6" w14:textId="77777777" w:rsidR="00A47EEF" w:rsidRDefault="00A47EEF" w:rsidP="006769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3DEF" w14:textId="77777777" w:rsidR="00BF0EAC" w:rsidRDefault="00737A6B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094162EE" wp14:editId="7817881A">
              <wp:simplePos x="0" y="0"/>
              <wp:positionH relativeFrom="column">
                <wp:posOffset>1245870</wp:posOffset>
              </wp:positionH>
              <wp:positionV relativeFrom="paragraph">
                <wp:posOffset>224790</wp:posOffset>
              </wp:positionV>
              <wp:extent cx="3775075" cy="410210"/>
              <wp:effectExtent l="0" t="0" r="0" b="8890"/>
              <wp:wrapSquare wrapText="bothSides"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5075" cy="410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950"/>
                            <w:gridCol w:w="1950"/>
                          </w:tblGrid>
                          <w:tr w:rsidR="0030581E" w:rsidRPr="00D35A60" w14:paraId="33482B68" w14:textId="77777777" w:rsidTr="0030581E">
                            <w:trPr>
                              <w:jc w:val="center"/>
                            </w:trPr>
                            <w:tc>
                              <w:tcPr>
                                <w:tcW w:w="1950" w:type="dxa"/>
                              </w:tcPr>
                              <w:p w14:paraId="0F8C51FB" w14:textId="77777777" w:rsidR="0030581E" w:rsidRPr="00AF54BC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>
                                  <w:t xml:space="preserve">Version: </w:t>
                                </w:r>
                                <w:sdt>
                                  <w:sdtPr>
                                    <w:alias w:val="VERSIONSNR"/>
                                    <w:tag w:val="VERSIONSNR"/>
                                    <w:id w:val="14363609"/>
                                    <w:lock w:val="sdtLocked"/>
                                    <w:placeholder>
                                      <w:docPart w:val="FCB986EDF9DC4C1097F583D3E6CC8485"/>
                                    </w:placeholder>
                                    <w:dataBinding w:prefixMappings="xmlns:ns0='OhneDoxis.Document' " w:xpath="/ns0:OhneDoxis[1]/ns0:DOC_INTERNAL_INSTANCE_DATE[1]" w:storeItemID="{05DD1D70-1785-4404-A040-9E2C51440AEC}"/>
                                    <w:text/>
                                  </w:sdtPr>
                                  <w:sdtEndPr/>
                                  <w:sdtContent>
                                    <w:r w:rsidR="00A20449">
                                      <w:t xml:space="preserve">1 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1950" w:type="dxa"/>
                              </w:tcPr>
                              <w:p w14:paraId="1531D1BE" w14:textId="6278FBE2" w:rsidR="0030581E" w:rsidRPr="00D35A60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 w:rsidRPr="00D35A60">
                                  <w:t xml:space="preserve">Stand: </w:t>
                                </w:r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AUSGABEDATUM"/>
                                    <w:tag w:val="AUSGABEDATUM"/>
                                    <w:id w:val="1809430678"/>
                                    <w:lock w:val="sdtLocked"/>
                                    <w:placeholder>
                                      <w:docPart w:val="E96904B5192D4348BBC76A091CD2B73B"/>
                                    </w:placeholder>
                                    <w:dataBinding w:prefixMappings="xmlns:ns0='OhneDoxis.Document' " w:xpath="/ns0:OhneDoxis[1]/ns0:DOC_ENTITY_CREATION_DATE[1]" w:storeItemID="{05DD1D70-1785-4404-A040-9E2C51440AEC}"/>
                                    <w:date w:fullDate="2026-10-12T00:00:00Z">
                                      <w:dateFormat w:val="dd.MM.yyyy"/>
                                      <w:lid w:val="de-DE"/>
                                      <w:storeMappedDataAs w:val="dat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047BC9">
                                      <w:t>12.10.2026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72B61643" w14:textId="77777777" w:rsidR="00BF0EAC" w:rsidRPr="00D35A60" w:rsidRDefault="00BF0EAC" w:rsidP="003E432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91440" tIns="0" rIns="9144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162EE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8.1pt;margin-top:17.7pt;width:297.25pt;height:32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" stroked="f">
              <v:textbox inset=",0,,0">
                <w:txbxContent>
                  <w:tbl>
                    <w:tblPr>
                      <w:tblStyle w:val="Tabellenraster"/>
                      <w:tblW w:w="0" w:type="auto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950"/>
                      <w:gridCol w:w="1950"/>
                    </w:tblGrid>
                    <w:tr w:rsidR="0030581E" w:rsidRPr="00D35A60" w14:paraId="33482B68" w14:textId="77777777" w:rsidTr="0030581E">
                      <w:trPr>
                        <w:jc w:val="center"/>
                      </w:trPr>
                      <w:tc>
                        <w:tcPr>
                          <w:tcW w:w="1950" w:type="dxa"/>
                        </w:tcPr>
                        <w:p w14:paraId="0F8C51FB" w14:textId="77777777" w:rsidR="0030581E" w:rsidRPr="00AF54BC" w:rsidRDefault="0030581E" w:rsidP="00CD463A">
                          <w:pPr>
                            <w:pStyle w:val="Fuzeile"/>
                            <w:jc w:val="center"/>
                          </w:pPr>
                          <w:r>
                            <w:t xml:space="preserve">Version: </w:t>
                          </w:r>
                          <w:sdt>
                            <w:sdtPr>
                              <w:alias w:val="VERSIONSNR"/>
                              <w:tag w:val="VERSIONSNR"/>
                              <w:id w:val="14363609"/>
                              <w:lock w:val="sdtLocked"/>
                              <w:placeholder>
                                <w:docPart w:val="FCB986EDF9DC4C1097F583D3E6CC8485"/>
                              </w:placeholder>
                              <w:dataBinding w:prefixMappings="xmlns:ns0='OhneDoxis.Document' " w:xpath="/ns0:OhneDoxis[1]/ns0:DOC_INTERNAL_INSTANCE_DATE[1]" w:storeItemID="{05DD1D70-1785-4404-A040-9E2C51440AEC}"/>
                              <w:text/>
                            </w:sdtPr>
                            <w:sdtEndPr/>
                            <w:sdtContent>
                              <w:r w:rsidR="00A20449">
                                <w:t xml:space="preserve">1 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1950" w:type="dxa"/>
                        </w:tcPr>
                        <w:p w14:paraId="1531D1BE" w14:textId="6278FBE2" w:rsidR="0030581E" w:rsidRPr="00D35A60" w:rsidRDefault="0030581E" w:rsidP="00CD463A">
                          <w:pPr>
                            <w:pStyle w:val="Fuzeile"/>
                            <w:jc w:val="center"/>
                          </w:pPr>
                          <w:r w:rsidRPr="00D35A60">
                            <w:t xml:space="preserve">Stand: </w:t>
                          </w:r>
                          <w:sdt>
                            <w:sdtPr>
                              <w:rPr>
                                <w:lang w:val="en-US"/>
                              </w:rPr>
                              <w:alias w:val="AUSGABEDATUM"/>
                              <w:tag w:val="AUSGABEDATUM"/>
                              <w:id w:val="1809430678"/>
                              <w:lock w:val="sdtLocked"/>
                              <w:placeholder>
                                <w:docPart w:val="E96904B5192D4348BBC76A091CD2B73B"/>
                              </w:placeholder>
                              <w:dataBinding w:prefixMappings="xmlns:ns0='OhneDoxis.Document' " w:xpath="/ns0:OhneDoxis[1]/ns0:DOC_ENTITY_CREATION_DATE[1]" w:storeItemID="{05DD1D70-1785-4404-A040-9E2C51440AEC}"/>
                              <w:date w:fullDate="2026-10-12T00:00:00Z">
                                <w:dateFormat w:val="dd.MM.yyyy"/>
                                <w:lid w:val="de-DE"/>
                                <w:storeMappedDataAs w:val="dat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47BC9">
                                <w:t>12.10.2026</w:t>
                              </w:r>
                            </w:sdtContent>
                          </w:sdt>
                        </w:p>
                      </w:tc>
                    </w:tr>
                  </w:tbl>
                  <w:p w14:paraId="72B61643" w14:textId="77777777" w:rsidR="00BF0EAC" w:rsidRPr="00D35A60" w:rsidRDefault="00BF0EAC" w:rsidP="003E4322">
                    <w:pPr>
                      <w:pStyle w:val="Fuzeile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F0EAC"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0" distR="0" simplePos="0" relativeHeight="251678720" behindDoc="0" locked="0" layoutInCell="1" allowOverlap="1" wp14:anchorId="0434179E" wp14:editId="3F84E04E">
              <wp:simplePos x="0" y="0"/>
              <wp:positionH relativeFrom="margin">
                <wp:align>left</wp:align>
              </wp:positionH>
              <wp:positionV relativeFrom="paragraph">
                <wp:posOffset>211455</wp:posOffset>
              </wp:positionV>
              <wp:extent cx="1579880" cy="266065"/>
              <wp:effectExtent l="0" t="0" r="1270" b="635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0379" cy="266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409B90" w14:textId="77777777" w:rsidR="00737A6B" w:rsidRPr="00737A6B" w:rsidRDefault="00BF0EAC" w:rsidP="00737A6B">
                          <w:pPr>
                            <w:pStyle w:val="Fuzeile"/>
                            <w:rPr>
                              <w:noProof/>
                            </w:rPr>
                          </w:pPr>
                          <w:r w:rsidRPr="00847E56">
                            <w:rPr>
                              <w:lang w:val="en-US"/>
                            </w:rPr>
                            <w:t> </w:t>
                          </w:r>
                          <w:r w:rsidR="00737A6B" w:rsidRPr="00737A6B">
                            <w:rPr>
                              <w:noProof/>
                              <w:lang w:val="en-US"/>
                            </w:rPr>
                            <w:t>© ALDB 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begin"/>
                          </w:r>
                          <w:r w:rsidR="00737A6B" w:rsidRPr="00737A6B">
                            <w:rPr>
                              <w:noProof/>
                            </w:rPr>
                            <w:instrText xml:space="preserve"> DATE  \@ "yyyy"  \* MERGEFORMAT </w:instrText>
                          </w:r>
                          <w:r w:rsidR="00737A6B" w:rsidRPr="00737A6B">
                            <w:rPr>
                              <w:noProof/>
                            </w:rPr>
                            <w:fldChar w:fldCharType="separate"/>
                          </w:r>
                          <w:r w:rsidR="00A76051">
                            <w:rPr>
                              <w:noProof/>
                            </w:rPr>
                            <w:t>2026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09CB164" w14:textId="77777777" w:rsidR="00BF0EAC" w:rsidRDefault="00BF0EAC" w:rsidP="007F281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18000" tIns="0" rIns="1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34179E" id="Textfeld 2" o:spid="_x0000_s1027" type="#_x0000_t202" style="position:absolute;margin-left:0;margin-top:16.65pt;width:124.4pt;height:20.95pt;z-index:251678720;visibility:visible;mso-wrap-style:square;mso-width-percent:0;mso-height-percent:0;mso-wrap-distance-left:0;mso-wrap-distance-top:3.6pt;mso-wrap-distance-right:0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" stroked="f">
              <v:textbox inset=".5mm,0,.5mm,0">
                <w:txbxContent>
                  <w:p w14:paraId="43409B90" w14:textId="77777777" w:rsidR="00737A6B" w:rsidRPr="00737A6B" w:rsidRDefault="00BF0EAC" w:rsidP="00737A6B">
                    <w:pPr>
                      <w:pStyle w:val="Fuzeile"/>
                      <w:rPr>
                        <w:noProof/>
                      </w:rPr>
                    </w:pPr>
                    <w:r w:rsidRPr="00847E56">
                      <w:rPr>
                        <w:lang w:val="en-US"/>
                      </w:rPr>
                      <w:t> </w:t>
                    </w:r>
                    <w:r w:rsidR="00737A6B" w:rsidRPr="00737A6B">
                      <w:rPr>
                        <w:noProof/>
                        <w:lang w:val="en-US"/>
                      </w:rPr>
                      <w:t>© ALDB </w:t>
                    </w:r>
                    <w:r w:rsidR="00737A6B" w:rsidRPr="00737A6B">
                      <w:rPr>
                        <w:noProof/>
                      </w:rPr>
                      <w:fldChar w:fldCharType="begin"/>
                    </w:r>
                    <w:r w:rsidR="00737A6B" w:rsidRPr="00737A6B">
                      <w:rPr>
                        <w:noProof/>
                      </w:rPr>
                      <w:instrText xml:space="preserve"> DATE  \@ "yyyy"  \* MERGEFORMAT </w:instrText>
                    </w:r>
                    <w:r w:rsidR="00737A6B" w:rsidRPr="00737A6B">
                      <w:rPr>
                        <w:noProof/>
                      </w:rPr>
                      <w:fldChar w:fldCharType="separate"/>
                    </w:r>
                    <w:r w:rsidR="00A76051">
                      <w:rPr>
                        <w:noProof/>
                      </w:rPr>
                      <w:t>2026</w:t>
                    </w:r>
                    <w:r w:rsidR="00737A6B" w:rsidRPr="00737A6B">
                      <w:rPr>
                        <w:noProof/>
                      </w:rPr>
                      <w:fldChar w:fldCharType="end"/>
                    </w:r>
                  </w:p>
                  <w:p w14:paraId="209CB164" w14:textId="77777777" w:rsidR="00BF0EAC" w:rsidRDefault="00BF0EAC" w:rsidP="007F2812">
                    <w:pPr>
                      <w:pStyle w:val="Fuzeile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A47EEF">
      <w:rPr>
        <w:sz w:val="2"/>
        <w:szCs w:val="2"/>
      </w:rPr>
      <w:pict w14:anchorId="49A2E53E">
        <v:rect id="_x0000_i1029" style="width:481.9pt;height:1pt;mso-position-vertical:absolute" o:hralign="center" o:hrstd="t" o:hrnoshade="t" o:hr="t" fillcolor="#797979" stroked="f"/>
      </w:pict>
    </w:r>
  </w:p>
  <w:p w14:paraId="76B6F993" w14:textId="77777777" w:rsidR="00BF0EAC" w:rsidRPr="00883A15" w:rsidRDefault="00BF0EAC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F521A1A" wp14:editId="1BC0431F">
              <wp:simplePos x="0" y="0"/>
              <wp:positionH relativeFrom="rightMargin">
                <wp:posOffset>-1094740</wp:posOffset>
              </wp:positionH>
              <wp:positionV relativeFrom="paragraph">
                <wp:posOffset>71755</wp:posOffset>
              </wp:positionV>
              <wp:extent cx="1094400" cy="162000"/>
              <wp:effectExtent l="0" t="0" r="0" b="0"/>
              <wp:wrapSquare wrapText="bothSides"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400" cy="1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4EAA9" w14:textId="77777777" w:rsidR="00BF0EAC" w:rsidRDefault="00A47EEF" w:rsidP="00F12B67">
                          <w:pPr>
                            <w:pStyle w:val="Fuzeile"/>
                            <w:jc w:val="right"/>
                          </w:pPr>
                          <w:sdt>
                            <w:sdtPr>
                              <w:id w:val="-1506510215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BF0EAC" w:rsidRPr="00AF54BC">
                                <w:t xml:space="preserve">Seite </w:t>
                              </w:r>
                              <w:r w:rsidR="00BF0EAC">
                                <w:fldChar w:fldCharType="begin"/>
                              </w:r>
                              <w:r w:rsidR="00BF0EAC">
                                <w:instrText xml:space="preserve"> PAGE </w:instrText>
                              </w:r>
                              <w:r w:rsidR="00BF0EAC"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  <w:r w:rsidR="00BF0EAC" w:rsidRPr="00AF54BC">
                                <w:t xml:space="preserve"> von 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begin"/>
                              </w:r>
                              <w:r w:rsidR="00BF0EAC">
                                <w:rPr>
                                  <w:noProof/>
                                </w:rPr>
                                <w:instrText xml:space="preserve"> NUMPAGES  </w:instrTex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0" rIns="9144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521A1A" id="Textfeld 6" o:spid="_x0000_s1028" type="#_x0000_t202" style="position:absolute;margin-left:-86.2pt;margin-top:5.65pt;width:86.15pt;height:12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" stroked="f">
              <v:textbox style="mso-fit-shape-to-text:t" inset=",0,,0">
                <w:txbxContent>
                  <w:p w14:paraId="6A74EAA9" w14:textId="77777777" w:rsidR="00BF0EAC" w:rsidRDefault="00A47EEF" w:rsidP="00F12B67">
                    <w:pPr>
                      <w:pStyle w:val="Fuzeile"/>
                      <w:jc w:val="right"/>
                    </w:pPr>
                    <w:sdt>
                      <w:sdtPr>
                        <w:id w:val="-1506510215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BF0EAC" w:rsidRPr="00AF54BC">
                          <w:t xml:space="preserve">Seite </w:t>
                        </w:r>
                        <w:r w:rsidR="00BF0EAC">
                          <w:fldChar w:fldCharType="begin"/>
                        </w:r>
                        <w:r w:rsidR="00BF0EAC">
                          <w:instrText xml:space="preserve"> PAGE </w:instrText>
                        </w:r>
                        <w:r w:rsidR="00BF0EAC"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  <w:r w:rsidR="00BF0EAC" w:rsidRPr="00AF54BC">
                          <w:t xml:space="preserve"> von </w:t>
                        </w:r>
                        <w:r w:rsidR="00BF0EAC">
                          <w:rPr>
                            <w:noProof/>
                          </w:rPr>
                          <w:fldChar w:fldCharType="begin"/>
                        </w:r>
                        <w:r w:rsidR="00BF0EAC">
                          <w:rPr>
                            <w:noProof/>
                          </w:rPr>
                          <w:instrText xml:space="preserve"> NUMPAGES  </w:instrText>
                        </w:r>
                        <w:r w:rsidR="00BF0EAC">
                          <w:rPr>
                            <w:noProof/>
                          </w:rPr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LDBFuzeilentabelle"/>
      <w:tblW w:w="9761" w:type="dxa"/>
      <w:tblLook w:val="04A0" w:firstRow="1" w:lastRow="0" w:firstColumn="1" w:lastColumn="0" w:noHBand="0" w:noVBand="1"/>
    </w:tblPr>
    <w:tblGrid>
      <w:gridCol w:w="1952"/>
      <w:gridCol w:w="1952"/>
      <w:gridCol w:w="1952"/>
      <w:gridCol w:w="1952"/>
      <w:gridCol w:w="1953"/>
    </w:tblGrid>
    <w:tr w:rsidR="00135D6B" w:rsidRPr="00AF54BC" w14:paraId="03311919" w14:textId="77777777" w:rsidTr="00054D2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42"/>
      </w:trPr>
      <w:tc>
        <w:tcPr>
          <w:tcW w:w="1952" w:type="dxa"/>
        </w:tcPr>
        <w:p w14:paraId="33A8279F" w14:textId="77777777" w:rsidR="00135D6B" w:rsidRPr="00847E56" w:rsidRDefault="00135D6B" w:rsidP="00054D2E">
          <w:pPr>
            <w:pStyle w:val="Fuzeile"/>
            <w:rPr>
              <w:lang w:val="en-US"/>
            </w:rPr>
          </w:pPr>
          <w:r w:rsidRPr="00847E56">
            <w:rPr>
              <w:lang w:val="en-US"/>
            </w:rPr>
            <w:t> ALDB, Nokia </w:t>
          </w:r>
          <w:r>
            <w:fldChar w:fldCharType="begin"/>
          </w:r>
          <w:r>
            <w:instrText xml:space="preserve"> SAVEDATE  \@ "yyyy"  \* MERGEFORMAT </w:instrText>
          </w:r>
          <w:r>
            <w:fldChar w:fldCharType="separate"/>
          </w:r>
          <w:r w:rsidR="00A76051">
            <w:rPr>
              <w:noProof/>
            </w:rPr>
            <w:t>0000</w:t>
          </w:r>
          <w:r>
            <w:rPr>
              <w:noProof/>
            </w:rPr>
            <w:fldChar w:fldCharType="end"/>
          </w:r>
        </w:p>
      </w:tc>
      <w:tc>
        <w:tcPr>
          <w:tcW w:w="1952" w:type="dxa"/>
        </w:tcPr>
        <w:p w14:paraId="5504BC47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847E56">
            <w:rPr>
              <w:lang w:val="en-US"/>
            </w:rPr>
            <w:t xml:space="preserve">DMS-ID: </w:t>
          </w:r>
          <w:sdt>
            <w:sdtPr>
              <w:rPr>
                <w:lang w:val="en-US"/>
              </w:rPr>
              <w:alias w:val="DMS-ID"/>
              <w:tag w:val="DMS-ID"/>
              <w:id w:val="1999302704"/>
              <w:lock w:val="contentLocked"/>
              <w:placeholder>
                <w:docPart w:val="FCB986EDF9DC4C1097F583D3E6CC8485"/>
              </w:placeholder>
              <w:dataBinding w:prefixMappings="xmlns:ns0='DX4.Document' " w:xpath="/ns0:DoxisDefaultTemplate[1]/ns0:DOC_KCENTERID[1]" w:storeItemID="{FF097739-7B5F-4FE3-A48B-79F2018F9CDB}"/>
              <w:text/>
            </w:sdtPr>
            <w:sdtEndPr/>
            <w:sdtContent>
              <w:r w:rsidR="004803A0">
                <w:rPr>
                  <w:lang w:val="en-US"/>
                </w:rPr>
                <w:t>238008</w:t>
              </w:r>
            </w:sdtContent>
          </w:sdt>
        </w:p>
      </w:tc>
      <w:tc>
        <w:tcPr>
          <w:tcW w:w="1952" w:type="dxa"/>
        </w:tcPr>
        <w:p w14:paraId="31B7CE81" w14:textId="77777777" w:rsidR="00135D6B" w:rsidRPr="003C27C2" w:rsidRDefault="00135D6B" w:rsidP="00054D2E">
          <w:pPr>
            <w:pStyle w:val="Fuzeile"/>
            <w:jc w:val="center"/>
            <w:rPr>
              <w:lang w:val="en-US"/>
            </w:rPr>
          </w:pPr>
          <w:r w:rsidRPr="003C27C2">
            <w:rPr>
              <w:lang w:val="en-US"/>
            </w:rPr>
            <w:t xml:space="preserve">Version: </w:t>
          </w:r>
          <w:sdt>
            <w:sdtPr>
              <w:alias w:val="VERSIONSNR"/>
              <w:tag w:val="VERSIONSNR"/>
              <w:id w:val="-851412904"/>
              <w:lock w:val="contentLocked"/>
              <w:placeholder>
                <w:docPart w:val="E96904B5192D4348BBC76A091CD2B73B"/>
              </w:placeholder>
              <w:showingPlcHdr/>
              <w:dataBinding w:prefixMappings="xmlns:ns0='DX4.Document' " w:xpath="/ns0:DoxisDefaultTemplate[1]/ns0:VIRTL_NEXTVERSION[1]" w:storeItemID="{FF097739-7B5F-4FE3-A48B-79F2018F9CDB}"/>
              <w:text/>
            </w:sdtPr>
            <w:sdtEndPr/>
            <w:sdtContent>
              <w:r w:rsidR="004803A0" w:rsidRPr="004B5412">
                <w:rPr>
                  <w:rStyle w:val="Platzhaltertext"/>
                </w:rPr>
                <w:t>Click or tap here to enter text.</w:t>
              </w:r>
            </w:sdtContent>
          </w:sdt>
        </w:p>
      </w:tc>
      <w:tc>
        <w:tcPr>
          <w:tcW w:w="1952" w:type="dxa"/>
        </w:tcPr>
        <w:p w14:paraId="7379F51D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DC4D70">
            <w:rPr>
              <w:lang w:val="en-US"/>
            </w:rPr>
            <w:t xml:space="preserve">Stand: </w:t>
          </w:r>
          <w:sdt>
            <w:sdtPr>
              <w:rPr>
                <w:lang w:val="en-US"/>
              </w:rPr>
              <w:alias w:val="AUSGABEDATUM"/>
              <w:tag w:val="AUSGABEDATUM"/>
              <w:id w:val="477420065"/>
              <w:lock w:val="contentLocked"/>
              <w:placeholder>
                <w:docPart w:val="5C380CEC38994112AAE1BDBCD3EE0FBC"/>
              </w:placeholder>
              <w:dataBinding w:prefixMappings="xmlns:ns0='DX4.Document'" w:xpath="/ns0:DoxisDefaultTemplate[1]/ns0:DOC_INTERNAL_INSTANCE_DATE[1]" w:storeItemID="{FF097739-7B5F-4FE3-A48B-79F2018F9CDB}"/>
              <w:date w:fullDate="2019-06-25T00:00:00Z">
                <w:dateFormat w:val="dd.MM.yyyy"/>
                <w:lid w:val="de-DE"/>
                <w:storeMappedDataAs w:val="date"/>
                <w:calendar w:val="gregorian"/>
              </w:date>
            </w:sdtPr>
            <w:sdtEndPr/>
            <w:sdtContent>
              <w:r w:rsidR="004803A0">
                <w:t>25.06.2019</w:t>
              </w:r>
            </w:sdtContent>
          </w:sdt>
        </w:p>
      </w:tc>
      <w:tc>
        <w:tcPr>
          <w:tcW w:w="1953" w:type="dxa"/>
        </w:tcPr>
        <w:p w14:paraId="28BD59F7" w14:textId="77777777" w:rsidR="00135D6B" w:rsidRPr="00AF54BC" w:rsidRDefault="00A47EEF" w:rsidP="00054D2E">
          <w:pPr>
            <w:pStyle w:val="Fuzeile"/>
            <w:jc w:val="right"/>
          </w:pPr>
          <w:sdt>
            <w:sdtPr>
              <w:id w:val="-1689900423"/>
              <w:docPartObj>
                <w:docPartGallery w:val="Page Numbers (Top of Page)"/>
                <w:docPartUnique/>
              </w:docPartObj>
            </w:sdtPr>
            <w:sdtEndPr/>
            <w:sdtContent>
              <w:r w:rsidR="00135D6B" w:rsidRPr="00AF54BC">
                <w:t xml:space="preserve">Seite </w:t>
              </w:r>
              <w:r w:rsidR="00135D6B">
                <w:fldChar w:fldCharType="begin"/>
              </w:r>
              <w:r w:rsidR="00135D6B">
                <w:instrText xml:space="preserve"> PAGE </w:instrText>
              </w:r>
              <w:r w:rsidR="00135D6B"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  <w:r w:rsidR="00135D6B" w:rsidRPr="00AF54BC">
                <w:t xml:space="preserve"> von </w:t>
              </w:r>
              <w:r w:rsidR="00135D6B">
                <w:rPr>
                  <w:noProof/>
                </w:rPr>
                <w:fldChar w:fldCharType="begin"/>
              </w:r>
              <w:r w:rsidR="00135D6B">
                <w:rPr>
                  <w:noProof/>
                </w:rPr>
                <w:instrText xml:space="preserve"> NUMPAGES  </w:instrText>
              </w:r>
              <w:r w:rsidR="00135D6B">
                <w:rPr>
                  <w:noProof/>
                </w:rPr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</w:sdtContent>
          </w:sdt>
        </w:p>
      </w:tc>
    </w:tr>
  </w:tbl>
  <w:p w14:paraId="0D9C88AF" w14:textId="77777777" w:rsidR="00135D6B" w:rsidRPr="007838C2" w:rsidRDefault="00135D6B" w:rsidP="00F81EED">
    <w:pPr>
      <w:pStyle w:val="Fuzeile"/>
      <w:tabs>
        <w:tab w:val="clear" w:pos="4536"/>
      </w:tabs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4CEA9" w14:textId="77777777" w:rsidR="00A47EEF" w:rsidRDefault="00A47EEF" w:rsidP="00676954">
      <w:pPr>
        <w:spacing w:before="0" w:after="0" w:line="240" w:lineRule="auto"/>
      </w:pPr>
      <w:r>
        <w:separator/>
      </w:r>
    </w:p>
  </w:footnote>
  <w:footnote w:type="continuationSeparator" w:id="0">
    <w:p w14:paraId="43078951" w14:textId="77777777" w:rsidR="00A47EEF" w:rsidRDefault="00A47EEF" w:rsidP="006769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502910265"/>
  <w:bookmarkStart w:id="1" w:name="_Hlk502910266"/>
  <w:p w14:paraId="008A17F5" w14:textId="77777777" w:rsidR="00135D6B" w:rsidRPr="00D53DC8" w:rsidRDefault="00A47EEF" w:rsidP="007C1888">
    <w:pPr>
      <w:pStyle w:val="Kopfzeile"/>
      <w:pBdr>
        <w:bottom w:val="none" w:sz="0" w:space="0" w:color="auto"/>
      </w:pBdr>
      <w:tabs>
        <w:tab w:val="left" w:pos="2985"/>
      </w:tabs>
      <w:jc w:val="center"/>
      <w:rPr>
        <w:sz w:val="20"/>
      </w:rPr>
    </w:pPr>
    <w:sdt>
      <w:sdtPr>
        <w:rPr>
          <w:sz w:val="20"/>
        </w:rPr>
        <w:alias w:val="Comments"/>
        <w:tag w:val="Comments"/>
        <w:id w:val="1734733819"/>
        <w:lock w:val="sdtLocked"/>
        <w:placeholder>
          <w:docPart w:val="8734CEC1525548BCB7DA57D766788197"/>
        </w:placeholder>
        <w:dataBinding w:prefixMappings="xmlns:ns0='OhneDoxis.Document' " w:xpath="/ns0:OhneDoxis[1]/ns0:DOC_VSNFD[1]" w:storeItemID="{05DD1D70-1785-4404-A040-9E2C51440AEC}"/>
        <w:dropDownList w:lastValue="0">
          <w:listItem w:displayText=" " w:value="0"/>
          <w:listItem w:displayText="VS - NUR FÜR DEN DIENSTGEBRAUCH" w:value="1"/>
        </w:dropDownList>
      </w:sdtPr>
      <w:sdtEndPr/>
      <w:sdtContent>
        <w:r w:rsidR="00A20449">
          <w:rPr>
            <w:sz w:val="20"/>
          </w:rPr>
          <w:t xml:space="preserve"> </w:t>
        </w:r>
      </w:sdtContent>
    </w:sdt>
  </w:p>
  <w:p w14:paraId="4CC5C1BC" w14:textId="3EAE5C6C" w:rsidR="00135D6B" w:rsidRPr="00D35A60" w:rsidRDefault="00A47EEF" w:rsidP="00673058">
    <w:pPr>
      <w:pStyle w:val="Kopfzeile"/>
      <w:pBdr>
        <w:bottom w:val="single" w:sz="4" w:space="1" w:color="797979"/>
      </w:pBdr>
    </w:pPr>
    <w:sdt>
      <w:sdtPr>
        <w:rPr>
          <w:sz w:val="20"/>
        </w:rPr>
        <w:alias w:val="Dokumenttitel"/>
        <w:tag w:val="Dokumenttitel"/>
        <w:id w:val="-311096698"/>
        <w:lock w:val="sdtLocked"/>
        <w:placeholder>
          <w:docPart w:val="01DC6F5B691E498490BA2DB9084B9EB7"/>
        </w:placeholder>
        <w:dataBinding w:prefixMappings="xmlns:ns0='OhneDoxis.Document' " w:xpath="/ns0:OhneDoxis[1]/ns0:DOC_DOKUMENTENTITEL[1]" w:storeItemID="{05DD1D70-1785-4404-A040-9E2C51440AEC}"/>
        <w:text/>
      </w:sdtPr>
      <w:sdtEndPr/>
      <w:sdtContent>
        <w:r w:rsidR="00047BC9">
          <w:rPr>
            <w:sz w:val="20"/>
          </w:rPr>
          <w:t>ALDB-</w:t>
        </w:r>
        <w:proofErr w:type="spellStart"/>
        <w:r w:rsidR="00047BC9">
          <w:rPr>
            <w:sz w:val="20"/>
          </w:rPr>
          <w:t>Formular</w:t>
        </w:r>
        <w:proofErr w:type="gramStart"/>
        <w:r w:rsidR="00047BC9">
          <w:rPr>
            <w:sz w:val="20"/>
          </w:rPr>
          <w:t>_</w:t>
        </w:r>
        <w:proofErr w:type="gramEnd"/>
        <w:r w:rsidR="00047BC9">
          <w:rPr>
            <w:sz w:val="20"/>
          </w:rPr>
          <w:t>wenn</w:t>
        </w:r>
        <w:proofErr w:type="spellEnd"/>
        <w:r w:rsidR="00047BC9">
          <w:rPr>
            <w:sz w:val="20"/>
          </w:rPr>
          <w:t xml:space="preserve"> </w:t>
        </w:r>
        <w:proofErr w:type="spellStart"/>
        <w:r w:rsidR="00047BC9">
          <w:rPr>
            <w:sz w:val="20"/>
          </w:rPr>
          <w:t>zutreffend_</w:t>
        </w:r>
        <w:proofErr w:type="gramStart"/>
        <w:r w:rsidR="00047BC9">
          <w:rPr>
            <w:sz w:val="20"/>
          </w:rPr>
          <w:t>UAN</w:t>
        </w:r>
        <w:proofErr w:type="spellEnd"/>
        <w:r w:rsidR="00047BC9">
          <w:rPr>
            <w:sz w:val="20"/>
          </w:rPr>
          <w:t xml:space="preserve"> Verpflichtung</w:t>
        </w:r>
        <w:proofErr w:type="gramEnd"/>
      </w:sdtContent>
    </w:sdt>
    <w:bookmarkEnd w:id="0"/>
    <w:bookmarkEnd w:id="1"/>
    <w:r w:rsidR="00135D6B" w:rsidRPr="00266A4C">
      <w:rPr>
        <w:noProof/>
        <w:lang w:eastAsia="de-DE"/>
      </w:rPr>
      <w:drawing>
        <wp:anchor distT="0" distB="0" distL="114300" distR="114300" simplePos="0" relativeHeight="251676672" behindDoc="0" locked="0" layoutInCell="1" allowOverlap="1" wp14:anchorId="6DB348C6" wp14:editId="11FBCEAA">
          <wp:simplePos x="0" y="0"/>
          <mc:AlternateContent>
            <mc:Choice Requires="wp14">
              <wp:positionH relativeFrom="rightMargin">
                <wp14:pctPosHOffset>-142000</wp14:pctPosHOffset>
              </wp:positionH>
            </mc:Choice>
            <mc:Fallback>
              <wp:positionH relativeFrom="page">
                <wp:posOffset>5817870</wp:posOffset>
              </wp:positionH>
            </mc:Fallback>
          </mc:AlternateContent>
          <wp:positionV relativeFrom="paragraph">
            <wp:posOffset>-230505</wp:posOffset>
          </wp:positionV>
          <wp:extent cx="1022400" cy="363600"/>
          <wp:effectExtent l="0" t="0" r="6350" b="0"/>
          <wp:wrapNone/>
          <wp:docPr id="23" name="Google Shape;14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ogle Shape;14;p1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6159"/>
                  <a:stretch/>
                </pic:blipFill>
                <pic:spPr bwMode="auto">
                  <a:xfrm>
                    <a:off x="0" y="0"/>
                    <a:ext cx="10224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6BF9" w14:textId="77777777" w:rsidR="00135D6B" w:rsidRPr="001430DE" w:rsidRDefault="00135D6B" w:rsidP="00F81EED">
    <w:pPr>
      <w:pStyle w:val="Kopfzeile"/>
      <w:jc w:val="center"/>
      <w:rPr>
        <w:lang w:val="en-US"/>
      </w:rPr>
    </w:pPr>
    <w:r w:rsidRPr="0061100E"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39DBB06A" wp14:editId="3C0B962B">
          <wp:simplePos x="0" y="0"/>
          <wp:positionH relativeFrom="column">
            <wp:posOffset>-256264</wp:posOffset>
          </wp:positionH>
          <wp:positionV relativeFrom="paragraph">
            <wp:posOffset>-15488</wp:posOffset>
          </wp:positionV>
          <wp:extent cx="1570990" cy="661035"/>
          <wp:effectExtent l="0" t="0" r="0" b="0"/>
          <wp:wrapNone/>
          <wp:docPr id="13" name="Grafik 5" descr="NOKIA_LOGO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KIA_LOGO_BLUE.png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57099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Comments"/>
        <w:id w:val="-2026398773"/>
        <w:placeholder>
          <w:docPart w:val="679D84DE015E4C288062C3316C1F917C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Pr="00F81EED">
          <w:rPr>
            <w:rStyle w:val="Platzhaltertext"/>
            <w:lang w:val="en-US"/>
          </w:rPr>
          <w:t>[Comments]</w:t>
        </w:r>
      </w:sdtContent>
    </w:sdt>
  </w:p>
  <w:sdt>
    <w:sdtPr>
      <w:alias w:val="Dokumenttitel"/>
      <w:tag w:val="Dokumenttitel"/>
      <w:id w:val="341209845"/>
      <w:lock w:val="contentLocked"/>
      <w:placeholder>
        <w:docPart w:val="54577464C9FD42BB9F8E1799B192EF27"/>
      </w:placeholder>
      <w:showingPlcHdr/>
      <w:dataBinding w:prefixMappings="xmlns:ns0='DX4.Document' " w:xpath="/ns0:DoxisDefaultTemplate[1]/ns0:DOC_DOKUMENTENTITEL[1]" w:storeItemID="{FF097739-7B5F-4FE3-A48B-79F2018F9CDB}"/>
      <w:text/>
    </w:sdtPr>
    <w:sdtEndPr/>
    <w:sdtContent>
      <w:p w14:paraId="5D59FE48" w14:textId="77777777" w:rsidR="00135D6B" w:rsidRPr="00F81EED" w:rsidRDefault="00DF28C1" w:rsidP="00F81EED">
        <w:pPr>
          <w:pStyle w:val="Kopfzeile"/>
          <w:jc w:val="right"/>
          <w:rPr>
            <w:lang w:val="en-US"/>
          </w:rPr>
        </w:pPr>
        <w:r w:rsidRPr="008A06F7">
          <w:rPr>
            <w:rStyle w:val="Platzhaltertext"/>
            <w:rFonts w:eastAsia="SimSun"/>
            <w:lang w:val="en-US"/>
          </w:rPr>
          <w:t>Click or tap here to enter text.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3.5pt" o:bullet="t">
        <v:imagedata r:id="rId1" o:title="aldb-pin@4x"/>
      </v:shape>
    </w:pict>
  </w:numPicBullet>
  <w:numPicBullet w:numPicBulletId="1">
    <w:pict>
      <v:shape id="_x0000_i1026" type="#_x0000_t75" style="width:39pt;height:49.5pt" o:bullet="t">
        <v:imagedata r:id="rId2" o:title="image1"/>
      </v:shape>
    </w:pict>
  </w:numPicBullet>
  <w:numPicBullet w:numPicBulletId="2">
    <w:pict>
      <v:shape id="_x0000_i1027" type="#_x0000_t75" style="width:39pt;height:57.75pt" o:bullet="t">
        <v:imagedata r:id="rId3" o:title="image1"/>
      </v:shape>
    </w:pict>
  </w:numPicBullet>
  <w:numPicBullet w:numPicBulletId="3">
    <w:pict>
      <v:shape id="_x0000_i1028" type="#_x0000_t75" style="width:39pt;height:40.5pt" o:bullet="t">
        <v:imagedata r:id="rId4" o:title="image1"/>
      </v:shape>
    </w:pict>
  </w:numPicBullet>
  <w:abstractNum w:abstractNumId="0" w15:restartNumberingAfterBreak="0">
    <w:nsid w:val="FFFFFF7C"/>
    <w:multiLevelType w:val="singleLevel"/>
    <w:tmpl w:val="244038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4473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6A4C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F819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20C7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6E00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180F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648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4AD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20D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F1740"/>
    <w:multiLevelType w:val="multilevel"/>
    <w:tmpl w:val="2AA671CC"/>
    <w:styleLink w:val="NummerierungUeberschriften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993CBC"/>
    <w:multiLevelType w:val="multilevel"/>
    <w:tmpl w:val="3A568444"/>
    <w:styleLink w:val="Listenvorlageunnummeriertenormal"/>
    <w:lvl w:ilvl="0">
      <w:start w:val="1"/>
      <w:numFmt w:val="bullet"/>
      <w:pStyle w:val="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eunnummeriert2Stufe"/>
      <w:lvlText w:val="o"/>
      <w:lvlJc w:val="left"/>
      <w:pPr>
        <w:ind w:left="35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Listeunnummeriert3Stufe"/>
      <w:lvlText w:val="-"/>
      <w:lvlJc w:val="left"/>
      <w:pPr>
        <w:ind w:left="720" w:hanging="363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D60F95"/>
    <w:multiLevelType w:val="multilevel"/>
    <w:tmpl w:val="73FAC288"/>
    <w:styleLink w:val="ListenvorlageunnummeriertTabelle"/>
    <w:lvl w:ilvl="0">
      <w:start w:val="1"/>
      <w:numFmt w:val="bullet"/>
      <w:pStyle w:val="Tabellen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ellenlisteunnummeriert2Stufe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Tabellenlisteunnummeriert3Stufe"/>
      <w:lvlText w:val="-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EB31961"/>
    <w:multiLevelType w:val="multilevel"/>
    <w:tmpl w:val="73305F62"/>
    <w:numStyleLink w:val="Nummerierungsvorlageberschriften"/>
  </w:abstractNum>
  <w:abstractNum w:abstractNumId="14" w15:restartNumberingAfterBreak="0">
    <w:nsid w:val="0F834BE8"/>
    <w:multiLevelType w:val="multilevel"/>
    <w:tmpl w:val="73FAC288"/>
    <w:numStyleLink w:val="ListenvorlageunnummeriertTabelle"/>
  </w:abstractNum>
  <w:abstractNum w:abstractNumId="15" w15:restartNumberingAfterBreak="0">
    <w:nsid w:val="13850B88"/>
    <w:multiLevelType w:val="multilevel"/>
    <w:tmpl w:val="73305F62"/>
    <w:numStyleLink w:val="Nummerierungsvorlageberschriften"/>
  </w:abstractNum>
  <w:abstractNum w:abstractNumId="16" w15:restartNumberingAfterBreak="0">
    <w:nsid w:val="1819398C"/>
    <w:multiLevelType w:val="multilevel"/>
    <w:tmpl w:val="5DAAD5D8"/>
    <w:styleLink w:val="NummerierungAnhang"/>
    <w:lvl w:ilvl="0">
      <w:start w:val="1"/>
      <w:numFmt w:val="upperLetter"/>
      <w:pStyle w:val="Anhang1"/>
      <w:lvlText w:val="%1."/>
      <w:lvlJc w:val="left"/>
      <w:pPr>
        <w:ind w:left="578" w:hanging="578"/>
      </w:pPr>
      <w:rPr>
        <w:rFonts w:ascii="Calibri" w:hAnsi="Calibri" w:hint="default"/>
        <w:color w:val="797979"/>
        <w:sz w:val="32"/>
      </w:rPr>
    </w:lvl>
    <w:lvl w:ilvl="1">
      <w:start w:val="1"/>
      <w:numFmt w:val="decimal"/>
      <w:pStyle w:val="Anhang2"/>
      <w:lvlText w:val="%1.%2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2">
      <w:start w:val="1"/>
      <w:numFmt w:val="decimal"/>
      <w:pStyle w:val="Anhang3"/>
      <w:lvlText w:val="%1.%2.%3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9417F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A085563"/>
    <w:multiLevelType w:val="hybridMultilevel"/>
    <w:tmpl w:val="7B7E1A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E281B"/>
    <w:multiLevelType w:val="multilevel"/>
    <w:tmpl w:val="2AA671CC"/>
    <w:numStyleLink w:val="NummerierungUeberschriften"/>
  </w:abstractNum>
  <w:abstractNum w:abstractNumId="20" w15:restartNumberingAfterBreak="0">
    <w:nsid w:val="29AA1169"/>
    <w:multiLevelType w:val="multilevel"/>
    <w:tmpl w:val="A406EC18"/>
    <w:styleLink w:val="ListenvorlagenummeriertTabelle"/>
    <w:lvl w:ilvl="0">
      <w:start w:val="1"/>
      <w:numFmt w:val="decimal"/>
      <w:pStyle w:val="Tabellenlistenummeriert1Stuf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Tabellenlistenummeriert2Stufe"/>
      <w:lvlText w:val="%2)"/>
      <w:lvlJc w:val="left"/>
      <w:pPr>
        <w:tabs>
          <w:tab w:val="num" w:pos="1077"/>
        </w:tabs>
        <w:ind w:left="714" w:hanging="357"/>
      </w:pPr>
      <w:rPr>
        <w:rFonts w:hint="default"/>
      </w:rPr>
    </w:lvl>
    <w:lvl w:ilvl="2">
      <w:start w:val="1"/>
      <w:numFmt w:val="lowerRoman"/>
      <w:pStyle w:val="Tabellenlistenummeriert3Stufe"/>
      <w:lvlText w:val="%3)"/>
      <w:lvlJc w:val="left"/>
      <w:pPr>
        <w:ind w:left="1077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EC454A4"/>
    <w:multiLevelType w:val="multilevel"/>
    <w:tmpl w:val="3A568444"/>
    <w:numStyleLink w:val="Listenvorlageunnummeriertenormal"/>
  </w:abstractNum>
  <w:abstractNum w:abstractNumId="22" w15:restartNumberingAfterBreak="0">
    <w:nsid w:val="2F172F46"/>
    <w:multiLevelType w:val="multilevel"/>
    <w:tmpl w:val="46C69F56"/>
    <w:styleLink w:val="Listenvorlagenummeriertnormal"/>
    <w:lvl w:ilvl="0">
      <w:start w:val="1"/>
      <w:numFmt w:val="decimal"/>
      <w:pStyle w:val="Listenummeriert1Stufe"/>
      <w:lvlText w:val="%1."/>
      <w:lvlJc w:val="left"/>
      <w:pPr>
        <w:ind w:left="360" w:hanging="360"/>
      </w:pPr>
      <w:rPr>
        <w:rFonts w:ascii="Nokia Pure Text Light" w:hAnsi="Nokia Pure Text Light" w:hint="default"/>
        <w:sz w:val="22"/>
      </w:rPr>
    </w:lvl>
    <w:lvl w:ilvl="1">
      <w:start w:val="1"/>
      <w:numFmt w:val="lowerLetter"/>
      <w:pStyle w:val="Listenummeriert2Stufe"/>
      <w:lvlText w:val="%2)"/>
      <w:lvlJc w:val="left"/>
      <w:pPr>
        <w:ind w:left="357" w:firstLine="3"/>
      </w:pPr>
      <w:rPr>
        <w:rFonts w:ascii="Nokia Pure Text Light" w:hAnsi="Nokia Pure Text Light" w:hint="default"/>
        <w:sz w:val="22"/>
      </w:rPr>
    </w:lvl>
    <w:lvl w:ilvl="2">
      <w:start w:val="1"/>
      <w:numFmt w:val="lowerRoman"/>
      <w:pStyle w:val="Listenummeriert3Stufe"/>
      <w:lvlText w:val="%3)"/>
      <w:lvlJc w:val="left"/>
      <w:pPr>
        <w:ind w:left="714" w:hanging="357"/>
      </w:pPr>
      <w:rPr>
        <w:rFonts w:ascii="Nokia Pure Text" w:hAnsi="Nokia Pure Text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0A1482C"/>
    <w:multiLevelType w:val="multilevel"/>
    <w:tmpl w:val="3A568444"/>
    <w:numStyleLink w:val="Listenvorlageunnummeriertenormal"/>
  </w:abstractNum>
  <w:abstractNum w:abstractNumId="24" w15:restartNumberingAfterBreak="0">
    <w:nsid w:val="339A4D56"/>
    <w:multiLevelType w:val="multilevel"/>
    <w:tmpl w:val="3A568444"/>
    <w:numStyleLink w:val="Listenvorlageunnummeriertenormal"/>
  </w:abstractNum>
  <w:abstractNum w:abstractNumId="25" w15:restartNumberingAfterBreak="0">
    <w:nsid w:val="3AF753B4"/>
    <w:multiLevelType w:val="multilevel"/>
    <w:tmpl w:val="73305F62"/>
    <w:styleLink w:val="Nummerierungsvorlageberschriften"/>
    <w:lvl w:ilvl="0">
      <w:start w:val="1"/>
      <w:numFmt w:val="decimal"/>
      <w:pStyle w:val="berschrift1"/>
      <w:lvlText w:val="%1"/>
      <w:lvlJc w:val="left"/>
      <w:pPr>
        <w:ind w:left="714" w:hanging="714"/>
      </w:pPr>
      <w:rPr>
        <w:rFonts w:ascii="Calibri" w:hAnsi="Calibri" w:hint="default"/>
        <w:color w:val="878787"/>
        <w:sz w:val="44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asciiTheme="minorHAnsi" w:hAnsiTheme="minorHAnsi" w:hint="default"/>
        <w:color w:val="878787"/>
        <w:sz w:val="32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5">
      <w:start w:val="1"/>
      <w:numFmt w:val="decimal"/>
      <w:pStyle w:val="berschrift6"/>
      <w:lvlText w:val="%6."/>
      <w:lvlJc w:val="left"/>
      <w:pPr>
        <w:ind w:left="714" w:hanging="714"/>
      </w:pPr>
      <w:rPr>
        <w:rFonts w:hint="default"/>
      </w:rPr>
    </w:lvl>
    <w:lvl w:ilvl="6">
      <w:start w:val="1"/>
      <w:numFmt w:val="decimal"/>
      <w:pStyle w:val="berschrift7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decimal"/>
      <w:pStyle w:val="berschrift8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decimal"/>
      <w:pStyle w:val="berschrift9"/>
      <w:lvlText w:val="%9."/>
      <w:lvlJc w:val="left"/>
      <w:pPr>
        <w:ind w:left="714" w:hanging="714"/>
      </w:pPr>
      <w:rPr>
        <w:rFonts w:hint="default"/>
      </w:rPr>
    </w:lvl>
  </w:abstractNum>
  <w:abstractNum w:abstractNumId="26" w15:restartNumberingAfterBreak="0">
    <w:nsid w:val="466F5EF9"/>
    <w:multiLevelType w:val="multilevel"/>
    <w:tmpl w:val="73FAC288"/>
    <w:numStyleLink w:val="ListenvorlageunnummeriertTabelle"/>
  </w:abstractNum>
  <w:abstractNum w:abstractNumId="27" w15:restartNumberingAfterBreak="0">
    <w:nsid w:val="4B3A35EB"/>
    <w:multiLevelType w:val="multilevel"/>
    <w:tmpl w:val="5DAAD5D8"/>
    <w:numStyleLink w:val="NummerierungAnhang"/>
  </w:abstractNum>
  <w:abstractNum w:abstractNumId="28" w15:restartNumberingAfterBreak="0">
    <w:nsid w:val="4CED5EB5"/>
    <w:multiLevelType w:val="hybridMultilevel"/>
    <w:tmpl w:val="6B2CD7EE"/>
    <w:lvl w:ilvl="0" w:tplc="85E044C4">
      <w:start w:val="1"/>
      <w:numFmt w:val="decimal"/>
      <w:lvlText w:val="%1"/>
      <w:lvlJc w:val="left"/>
      <w:pPr>
        <w:ind w:left="720" w:hanging="360"/>
      </w:pPr>
      <w:rPr>
        <w:rFonts w:ascii="Nokia Pure Headline Light" w:hAnsi="Nokia Pure Headline Light" w:hint="default"/>
        <w:b w:val="0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43C18"/>
    <w:multiLevelType w:val="multilevel"/>
    <w:tmpl w:val="10DC3196"/>
    <w:styleLink w:val="Formatvorlage1"/>
    <w:lvl w:ilvl="0">
      <w:start w:val="1"/>
      <w:numFmt w:val="upperRoman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0" w15:restartNumberingAfterBreak="0">
    <w:nsid w:val="67B41F37"/>
    <w:multiLevelType w:val="multilevel"/>
    <w:tmpl w:val="2A8CB024"/>
    <w:lvl w:ilvl="0">
      <w:start w:val="1"/>
      <w:numFmt w:val="upperRoman"/>
      <w:pStyle w:val="Dok-Info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1" w15:restartNumberingAfterBreak="0">
    <w:nsid w:val="69BD3D6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EE343E0"/>
    <w:multiLevelType w:val="hybridMultilevel"/>
    <w:tmpl w:val="0CC8BCF2"/>
    <w:lvl w:ilvl="0" w:tplc="7DA6C0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AA5493"/>
    <w:multiLevelType w:val="multilevel"/>
    <w:tmpl w:val="3A568444"/>
    <w:numStyleLink w:val="Listenvorlageunnummeriertenormal"/>
  </w:abstractNum>
  <w:abstractNum w:abstractNumId="34" w15:restartNumberingAfterBreak="0">
    <w:nsid w:val="77997410"/>
    <w:multiLevelType w:val="multilevel"/>
    <w:tmpl w:val="5DAAD5D8"/>
    <w:numStyleLink w:val="NummerierungAnhang"/>
  </w:abstractNum>
  <w:abstractNum w:abstractNumId="35" w15:restartNumberingAfterBreak="0">
    <w:nsid w:val="7FA53C7D"/>
    <w:multiLevelType w:val="multilevel"/>
    <w:tmpl w:val="2AA671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4463631">
    <w:abstractNumId w:val="28"/>
  </w:num>
  <w:num w:numId="2" w16cid:durableId="317081633">
    <w:abstractNumId w:val="9"/>
  </w:num>
  <w:num w:numId="3" w16cid:durableId="92752313">
    <w:abstractNumId w:val="7"/>
  </w:num>
  <w:num w:numId="4" w16cid:durableId="1663268974">
    <w:abstractNumId w:val="6"/>
  </w:num>
  <w:num w:numId="5" w16cid:durableId="1736315500">
    <w:abstractNumId w:val="5"/>
  </w:num>
  <w:num w:numId="6" w16cid:durableId="2013295773">
    <w:abstractNumId w:val="4"/>
  </w:num>
  <w:num w:numId="7" w16cid:durableId="2079472687">
    <w:abstractNumId w:val="8"/>
  </w:num>
  <w:num w:numId="8" w16cid:durableId="318115438">
    <w:abstractNumId w:val="3"/>
  </w:num>
  <w:num w:numId="9" w16cid:durableId="1338577778">
    <w:abstractNumId w:val="2"/>
  </w:num>
  <w:num w:numId="10" w16cid:durableId="723214067">
    <w:abstractNumId w:val="1"/>
  </w:num>
  <w:num w:numId="11" w16cid:durableId="1638148545">
    <w:abstractNumId w:val="0"/>
  </w:num>
  <w:num w:numId="12" w16cid:durableId="693464173">
    <w:abstractNumId w:val="17"/>
  </w:num>
  <w:num w:numId="13" w16cid:durableId="1881851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0166416">
    <w:abstractNumId w:val="35"/>
  </w:num>
  <w:num w:numId="15" w16cid:durableId="911230683">
    <w:abstractNumId w:val="10"/>
  </w:num>
  <w:num w:numId="16" w16cid:durableId="1258251402">
    <w:abstractNumId w:val="19"/>
  </w:num>
  <w:num w:numId="17" w16cid:durableId="1900706382">
    <w:abstractNumId w:val="32"/>
  </w:num>
  <w:num w:numId="18" w16cid:durableId="243950515">
    <w:abstractNumId w:val="18"/>
  </w:num>
  <w:num w:numId="19" w16cid:durableId="158230696">
    <w:abstractNumId w:val="25"/>
  </w:num>
  <w:num w:numId="20" w16cid:durableId="580413951">
    <w:abstractNumId w:val="16"/>
  </w:num>
  <w:num w:numId="21" w16cid:durableId="10918493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8142448">
    <w:abstractNumId w:val="11"/>
  </w:num>
  <w:num w:numId="23" w16cid:durableId="1340741850">
    <w:abstractNumId w:val="11"/>
  </w:num>
  <w:num w:numId="24" w16cid:durableId="136577578">
    <w:abstractNumId w:val="31"/>
  </w:num>
  <w:num w:numId="25" w16cid:durableId="1892843333">
    <w:abstractNumId w:val="12"/>
  </w:num>
  <w:num w:numId="26" w16cid:durableId="451748444">
    <w:abstractNumId w:val="22"/>
  </w:num>
  <w:num w:numId="27" w16cid:durableId="1305231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3649101">
    <w:abstractNumId w:val="20"/>
  </w:num>
  <w:num w:numId="29" w16cid:durableId="807818952">
    <w:abstractNumId w:val="29"/>
  </w:num>
  <w:num w:numId="30" w16cid:durableId="1526094853">
    <w:abstractNumId w:val="30"/>
  </w:num>
  <w:num w:numId="31" w16cid:durableId="1507014558">
    <w:abstractNumId w:val="15"/>
  </w:num>
  <w:num w:numId="32" w16cid:durableId="48378925">
    <w:abstractNumId w:val="23"/>
  </w:num>
  <w:num w:numId="33" w16cid:durableId="247542474">
    <w:abstractNumId w:val="33"/>
  </w:num>
  <w:num w:numId="34" w16cid:durableId="2063092890">
    <w:abstractNumId w:val="26"/>
  </w:num>
  <w:num w:numId="35" w16cid:durableId="967707656">
    <w:abstractNumId w:val="34"/>
  </w:num>
  <w:num w:numId="36" w16cid:durableId="1953131092">
    <w:abstractNumId w:val="27"/>
    <w:lvlOverride w:ilvl="0">
      <w:lvl w:ilvl="0">
        <w:start w:val="1"/>
        <w:numFmt w:val="upperLetter"/>
        <w:pStyle w:val="Anhang1"/>
        <w:lvlText w:val="%1."/>
        <w:lvlJc w:val="left"/>
        <w:pPr>
          <w:ind w:left="578" w:hanging="578"/>
        </w:pPr>
        <w:rPr>
          <w:rFonts w:ascii="Calibri" w:hAnsi="Calibri" w:hint="default"/>
          <w:color w:val="000000" w:themeColor="text1"/>
          <w:sz w:val="32"/>
        </w:rPr>
      </w:lvl>
    </w:lvlOverride>
    <w:lvlOverride w:ilvl="1">
      <w:lvl w:ilvl="1">
        <w:start w:val="1"/>
        <w:numFmt w:val="decimal"/>
        <w:pStyle w:val="Anhang2"/>
        <w:lvlText w:val="%1.%2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  <w:lvlOverride w:ilvl="2">
      <w:lvl w:ilvl="2">
        <w:start w:val="1"/>
        <w:numFmt w:val="decimal"/>
        <w:pStyle w:val="Anhang3"/>
        <w:lvlText w:val="%1.%2.%3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</w:num>
  <w:num w:numId="37" w16cid:durableId="779179058">
    <w:abstractNumId w:val="24"/>
  </w:num>
  <w:num w:numId="38" w16cid:durableId="1720666867">
    <w:abstractNumId w:val="14"/>
  </w:num>
  <w:num w:numId="39" w16cid:durableId="1783455644">
    <w:abstractNumId w:val="21"/>
  </w:num>
  <w:num w:numId="40" w16cid:durableId="700008576">
    <w:abstractNumId w:val="13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14" w:hanging="714"/>
        </w:pPr>
        <w:rPr>
          <w:rFonts w:asciiTheme="minorHAnsi" w:hAnsiTheme="minorHAns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51"/>
    <w:rsid w:val="0000059B"/>
    <w:rsid w:val="00001538"/>
    <w:rsid w:val="00002ABE"/>
    <w:rsid w:val="00003EAE"/>
    <w:rsid w:val="000064BC"/>
    <w:rsid w:val="000135F8"/>
    <w:rsid w:val="00020BD3"/>
    <w:rsid w:val="00034FFF"/>
    <w:rsid w:val="00047BC9"/>
    <w:rsid w:val="00054D2E"/>
    <w:rsid w:val="00055826"/>
    <w:rsid w:val="00055D07"/>
    <w:rsid w:val="000604BC"/>
    <w:rsid w:val="000643E2"/>
    <w:rsid w:val="00067087"/>
    <w:rsid w:val="0006708E"/>
    <w:rsid w:val="000711E0"/>
    <w:rsid w:val="000732C4"/>
    <w:rsid w:val="0007508E"/>
    <w:rsid w:val="00077598"/>
    <w:rsid w:val="000804D3"/>
    <w:rsid w:val="0008276C"/>
    <w:rsid w:val="00084FE7"/>
    <w:rsid w:val="00087948"/>
    <w:rsid w:val="0009056C"/>
    <w:rsid w:val="00091281"/>
    <w:rsid w:val="00092675"/>
    <w:rsid w:val="0009474C"/>
    <w:rsid w:val="00096972"/>
    <w:rsid w:val="000B4CED"/>
    <w:rsid w:val="000B6234"/>
    <w:rsid w:val="000C0168"/>
    <w:rsid w:val="000C2624"/>
    <w:rsid w:val="000C4B33"/>
    <w:rsid w:val="000C76F0"/>
    <w:rsid w:val="000D30D3"/>
    <w:rsid w:val="00101DF9"/>
    <w:rsid w:val="00121B02"/>
    <w:rsid w:val="00124E8E"/>
    <w:rsid w:val="00125B81"/>
    <w:rsid w:val="00125F5D"/>
    <w:rsid w:val="00131AF2"/>
    <w:rsid w:val="00133600"/>
    <w:rsid w:val="00134122"/>
    <w:rsid w:val="0013486E"/>
    <w:rsid w:val="00135D6B"/>
    <w:rsid w:val="001430DE"/>
    <w:rsid w:val="00145882"/>
    <w:rsid w:val="00164ED3"/>
    <w:rsid w:val="0018320D"/>
    <w:rsid w:val="00184706"/>
    <w:rsid w:val="001905CC"/>
    <w:rsid w:val="00191D31"/>
    <w:rsid w:val="001A4D1D"/>
    <w:rsid w:val="001B670D"/>
    <w:rsid w:val="001B7397"/>
    <w:rsid w:val="001C3BAB"/>
    <w:rsid w:val="001D212C"/>
    <w:rsid w:val="001D589F"/>
    <w:rsid w:val="001D5956"/>
    <w:rsid w:val="001E08E5"/>
    <w:rsid w:val="001E1562"/>
    <w:rsid w:val="001E44A2"/>
    <w:rsid w:val="001E6EE4"/>
    <w:rsid w:val="001F2A44"/>
    <w:rsid w:val="001F7E56"/>
    <w:rsid w:val="002012F0"/>
    <w:rsid w:val="0020284D"/>
    <w:rsid w:val="002040AE"/>
    <w:rsid w:val="002051B4"/>
    <w:rsid w:val="00207D8D"/>
    <w:rsid w:val="00211123"/>
    <w:rsid w:val="00212BFD"/>
    <w:rsid w:val="00214197"/>
    <w:rsid w:val="00220765"/>
    <w:rsid w:val="00230008"/>
    <w:rsid w:val="002434A5"/>
    <w:rsid w:val="00264909"/>
    <w:rsid w:val="00267391"/>
    <w:rsid w:val="00270E6E"/>
    <w:rsid w:val="0027216A"/>
    <w:rsid w:val="00277A2B"/>
    <w:rsid w:val="0028353B"/>
    <w:rsid w:val="00283AD1"/>
    <w:rsid w:val="00287112"/>
    <w:rsid w:val="00287696"/>
    <w:rsid w:val="002A5957"/>
    <w:rsid w:val="002B20A6"/>
    <w:rsid w:val="002D22A2"/>
    <w:rsid w:val="002D3BFB"/>
    <w:rsid w:val="002D5C22"/>
    <w:rsid w:val="002E4E8E"/>
    <w:rsid w:val="002E6506"/>
    <w:rsid w:val="002F1F2B"/>
    <w:rsid w:val="00303ED9"/>
    <w:rsid w:val="0030581E"/>
    <w:rsid w:val="00322489"/>
    <w:rsid w:val="0032584F"/>
    <w:rsid w:val="0032758E"/>
    <w:rsid w:val="00332689"/>
    <w:rsid w:val="00333E13"/>
    <w:rsid w:val="00340495"/>
    <w:rsid w:val="00342F65"/>
    <w:rsid w:val="003430BD"/>
    <w:rsid w:val="003519E2"/>
    <w:rsid w:val="00351B80"/>
    <w:rsid w:val="003548D2"/>
    <w:rsid w:val="00357847"/>
    <w:rsid w:val="00361F4F"/>
    <w:rsid w:val="00371835"/>
    <w:rsid w:val="00377D4B"/>
    <w:rsid w:val="003804C9"/>
    <w:rsid w:val="00382FDB"/>
    <w:rsid w:val="00382FEF"/>
    <w:rsid w:val="00386D31"/>
    <w:rsid w:val="0038769A"/>
    <w:rsid w:val="003940A2"/>
    <w:rsid w:val="0039618B"/>
    <w:rsid w:val="00396D60"/>
    <w:rsid w:val="003A3D12"/>
    <w:rsid w:val="003A61A0"/>
    <w:rsid w:val="003A6BA0"/>
    <w:rsid w:val="003A6DFE"/>
    <w:rsid w:val="003A746B"/>
    <w:rsid w:val="003A7D4C"/>
    <w:rsid w:val="003B0CE1"/>
    <w:rsid w:val="003B1D48"/>
    <w:rsid w:val="003B6245"/>
    <w:rsid w:val="003C27C2"/>
    <w:rsid w:val="003C4D97"/>
    <w:rsid w:val="003C5800"/>
    <w:rsid w:val="003C5CE1"/>
    <w:rsid w:val="003C7E5C"/>
    <w:rsid w:val="003D1C63"/>
    <w:rsid w:val="003D7078"/>
    <w:rsid w:val="003D7CF8"/>
    <w:rsid w:val="003D7E09"/>
    <w:rsid w:val="003E34BA"/>
    <w:rsid w:val="003E4322"/>
    <w:rsid w:val="003E6021"/>
    <w:rsid w:val="003E7D8C"/>
    <w:rsid w:val="003F2F2E"/>
    <w:rsid w:val="003F387B"/>
    <w:rsid w:val="003F486D"/>
    <w:rsid w:val="00400A3A"/>
    <w:rsid w:val="00402256"/>
    <w:rsid w:val="00402329"/>
    <w:rsid w:val="0040423E"/>
    <w:rsid w:val="004053B6"/>
    <w:rsid w:val="00406E0C"/>
    <w:rsid w:val="00406E26"/>
    <w:rsid w:val="004115CC"/>
    <w:rsid w:val="00411E17"/>
    <w:rsid w:val="0041278F"/>
    <w:rsid w:val="00416070"/>
    <w:rsid w:val="00423290"/>
    <w:rsid w:val="00423BE6"/>
    <w:rsid w:val="0043631C"/>
    <w:rsid w:val="00444677"/>
    <w:rsid w:val="004506BB"/>
    <w:rsid w:val="00450D0A"/>
    <w:rsid w:val="00453049"/>
    <w:rsid w:val="00463402"/>
    <w:rsid w:val="00464DA3"/>
    <w:rsid w:val="00470920"/>
    <w:rsid w:val="00472BAC"/>
    <w:rsid w:val="0047330A"/>
    <w:rsid w:val="004744A2"/>
    <w:rsid w:val="004769AE"/>
    <w:rsid w:val="00476BFC"/>
    <w:rsid w:val="004803A0"/>
    <w:rsid w:val="00480D4A"/>
    <w:rsid w:val="004870A7"/>
    <w:rsid w:val="0049292D"/>
    <w:rsid w:val="00492937"/>
    <w:rsid w:val="004950AF"/>
    <w:rsid w:val="004A15DB"/>
    <w:rsid w:val="004A7B3C"/>
    <w:rsid w:val="004B0C6F"/>
    <w:rsid w:val="004B1A0E"/>
    <w:rsid w:val="004B30B9"/>
    <w:rsid w:val="004B5789"/>
    <w:rsid w:val="004B59D4"/>
    <w:rsid w:val="004B5FE4"/>
    <w:rsid w:val="004B5FFF"/>
    <w:rsid w:val="004B72D4"/>
    <w:rsid w:val="004C5534"/>
    <w:rsid w:val="004D4E6D"/>
    <w:rsid w:val="004E2A27"/>
    <w:rsid w:val="004E7C9E"/>
    <w:rsid w:val="004F39EB"/>
    <w:rsid w:val="004F4E2E"/>
    <w:rsid w:val="004F4FBE"/>
    <w:rsid w:val="00500A79"/>
    <w:rsid w:val="005010C4"/>
    <w:rsid w:val="005017E8"/>
    <w:rsid w:val="00501BC2"/>
    <w:rsid w:val="00512FBE"/>
    <w:rsid w:val="00522844"/>
    <w:rsid w:val="005279BB"/>
    <w:rsid w:val="00530CF6"/>
    <w:rsid w:val="00542A0D"/>
    <w:rsid w:val="00546449"/>
    <w:rsid w:val="00546D42"/>
    <w:rsid w:val="005504EA"/>
    <w:rsid w:val="00553635"/>
    <w:rsid w:val="00554F36"/>
    <w:rsid w:val="00563D72"/>
    <w:rsid w:val="00567838"/>
    <w:rsid w:val="00574482"/>
    <w:rsid w:val="00587441"/>
    <w:rsid w:val="005879EF"/>
    <w:rsid w:val="005A2B0E"/>
    <w:rsid w:val="005A68DE"/>
    <w:rsid w:val="005A794E"/>
    <w:rsid w:val="005B1D86"/>
    <w:rsid w:val="005B5741"/>
    <w:rsid w:val="005B6E41"/>
    <w:rsid w:val="005B781D"/>
    <w:rsid w:val="005B7F96"/>
    <w:rsid w:val="005C0B03"/>
    <w:rsid w:val="005C0B4F"/>
    <w:rsid w:val="005C286E"/>
    <w:rsid w:val="005C52C4"/>
    <w:rsid w:val="005C5997"/>
    <w:rsid w:val="005D56C1"/>
    <w:rsid w:val="005D79C5"/>
    <w:rsid w:val="005F41AF"/>
    <w:rsid w:val="006054E4"/>
    <w:rsid w:val="006156DA"/>
    <w:rsid w:val="006168DF"/>
    <w:rsid w:val="0062620E"/>
    <w:rsid w:val="00634466"/>
    <w:rsid w:val="006350A1"/>
    <w:rsid w:val="00636744"/>
    <w:rsid w:val="006368FB"/>
    <w:rsid w:val="00651D0F"/>
    <w:rsid w:val="00652046"/>
    <w:rsid w:val="00652A5C"/>
    <w:rsid w:val="00653996"/>
    <w:rsid w:val="0066082E"/>
    <w:rsid w:val="00664456"/>
    <w:rsid w:val="00673058"/>
    <w:rsid w:val="0067447D"/>
    <w:rsid w:val="00676954"/>
    <w:rsid w:val="00681827"/>
    <w:rsid w:val="00682E04"/>
    <w:rsid w:val="00683191"/>
    <w:rsid w:val="006876F2"/>
    <w:rsid w:val="00693AC4"/>
    <w:rsid w:val="006B39FE"/>
    <w:rsid w:val="006C407B"/>
    <w:rsid w:val="006C5A3B"/>
    <w:rsid w:val="006D01CA"/>
    <w:rsid w:val="006D34F4"/>
    <w:rsid w:val="006E2216"/>
    <w:rsid w:val="006E2BBC"/>
    <w:rsid w:val="006E33E1"/>
    <w:rsid w:val="006E48E4"/>
    <w:rsid w:val="006F38CD"/>
    <w:rsid w:val="006F4AFE"/>
    <w:rsid w:val="006F7108"/>
    <w:rsid w:val="007043E8"/>
    <w:rsid w:val="00711E22"/>
    <w:rsid w:val="00716570"/>
    <w:rsid w:val="00726FF0"/>
    <w:rsid w:val="00727098"/>
    <w:rsid w:val="007311B2"/>
    <w:rsid w:val="00731FD0"/>
    <w:rsid w:val="007338FE"/>
    <w:rsid w:val="00733B62"/>
    <w:rsid w:val="00737002"/>
    <w:rsid w:val="00737A6B"/>
    <w:rsid w:val="00741C5A"/>
    <w:rsid w:val="007434EB"/>
    <w:rsid w:val="00745A68"/>
    <w:rsid w:val="007472BD"/>
    <w:rsid w:val="00757931"/>
    <w:rsid w:val="007808FC"/>
    <w:rsid w:val="00790FB3"/>
    <w:rsid w:val="007B06C8"/>
    <w:rsid w:val="007B1250"/>
    <w:rsid w:val="007B5E0E"/>
    <w:rsid w:val="007B7BB7"/>
    <w:rsid w:val="007C1888"/>
    <w:rsid w:val="007C26D3"/>
    <w:rsid w:val="007C7703"/>
    <w:rsid w:val="007D1136"/>
    <w:rsid w:val="007D17FB"/>
    <w:rsid w:val="007E082B"/>
    <w:rsid w:val="007E1841"/>
    <w:rsid w:val="007E6ED8"/>
    <w:rsid w:val="007F2812"/>
    <w:rsid w:val="007F35FE"/>
    <w:rsid w:val="007F65F9"/>
    <w:rsid w:val="008025A7"/>
    <w:rsid w:val="00803F9D"/>
    <w:rsid w:val="008070A1"/>
    <w:rsid w:val="00807692"/>
    <w:rsid w:val="0081033A"/>
    <w:rsid w:val="00811089"/>
    <w:rsid w:val="00812C11"/>
    <w:rsid w:val="0081534B"/>
    <w:rsid w:val="0081716E"/>
    <w:rsid w:val="008201A5"/>
    <w:rsid w:val="0082249B"/>
    <w:rsid w:val="00825059"/>
    <w:rsid w:val="00827922"/>
    <w:rsid w:val="008312AA"/>
    <w:rsid w:val="00834B0D"/>
    <w:rsid w:val="008351F5"/>
    <w:rsid w:val="00836C87"/>
    <w:rsid w:val="0084169C"/>
    <w:rsid w:val="00844D8B"/>
    <w:rsid w:val="00847662"/>
    <w:rsid w:val="008537BD"/>
    <w:rsid w:val="00854E4C"/>
    <w:rsid w:val="008578EB"/>
    <w:rsid w:val="00857AE4"/>
    <w:rsid w:val="00870370"/>
    <w:rsid w:val="008713E8"/>
    <w:rsid w:val="00871A74"/>
    <w:rsid w:val="008721D2"/>
    <w:rsid w:val="00883A15"/>
    <w:rsid w:val="0089041C"/>
    <w:rsid w:val="0089391A"/>
    <w:rsid w:val="00897048"/>
    <w:rsid w:val="008A31B3"/>
    <w:rsid w:val="008A4E3C"/>
    <w:rsid w:val="008A598D"/>
    <w:rsid w:val="008C3697"/>
    <w:rsid w:val="008C3B00"/>
    <w:rsid w:val="008C432E"/>
    <w:rsid w:val="008D1A61"/>
    <w:rsid w:val="008D4509"/>
    <w:rsid w:val="008E2900"/>
    <w:rsid w:val="008E6205"/>
    <w:rsid w:val="008E658C"/>
    <w:rsid w:val="008E682C"/>
    <w:rsid w:val="008E7545"/>
    <w:rsid w:val="008F149B"/>
    <w:rsid w:val="008F48E6"/>
    <w:rsid w:val="008F7881"/>
    <w:rsid w:val="00907161"/>
    <w:rsid w:val="009102D5"/>
    <w:rsid w:val="00913EF1"/>
    <w:rsid w:val="009148E2"/>
    <w:rsid w:val="00914C92"/>
    <w:rsid w:val="00916731"/>
    <w:rsid w:val="009215AC"/>
    <w:rsid w:val="0092299F"/>
    <w:rsid w:val="00925889"/>
    <w:rsid w:val="00927AE3"/>
    <w:rsid w:val="00941F95"/>
    <w:rsid w:val="0094293B"/>
    <w:rsid w:val="00943A42"/>
    <w:rsid w:val="009450E6"/>
    <w:rsid w:val="009579B3"/>
    <w:rsid w:val="00957E61"/>
    <w:rsid w:val="00961C6C"/>
    <w:rsid w:val="00965A85"/>
    <w:rsid w:val="00971BD9"/>
    <w:rsid w:val="009722E0"/>
    <w:rsid w:val="00974EFD"/>
    <w:rsid w:val="00983DD7"/>
    <w:rsid w:val="00984C7B"/>
    <w:rsid w:val="00985E72"/>
    <w:rsid w:val="009868CA"/>
    <w:rsid w:val="00987041"/>
    <w:rsid w:val="00990A4A"/>
    <w:rsid w:val="00991887"/>
    <w:rsid w:val="009933C1"/>
    <w:rsid w:val="009A5BC5"/>
    <w:rsid w:val="009B2B9D"/>
    <w:rsid w:val="009B43D0"/>
    <w:rsid w:val="009C5F4B"/>
    <w:rsid w:val="009D54D9"/>
    <w:rsid w:val="009E2913"/>
    <w:rsid w:val="009F00B9"/>
    <w:rsid w:val="00A000C4"/>
    <w:rsid w:val="00A04AA7"/>
    <w:rsid w:val="00A05615"/>
    <w:rsid w:val="00A0640D"/>
    <w:rsid w:val="00A20449"/>
    <w:rsid w:val="00A211DF"/>
    <w:rsid w:val="00A230A3"/>
    <w:rsid w:val="00A2344A"/>
    <w:rsid w:val="00A25CF2"/>
    <w:rsid w:val="00A264D8"/>
    <w:rsid w:val="00A31101"/>
    <w:rsid w:val="00A42A00"/>
    <w:rsid w:val="00A43A93"/>
    <w:rsid w:val="00A47EEF"/>
    <w:rsid w:val="00A51A91"/>
    <w:rsid w:val="00A53FFC"/>
    <w:rsid w:val="00A64A84"/>
    <w:rsid w:val="00A6630E"/>
    <w:rsid w:val="00A6659C"/>
    <w:rsid w:val="00A6674C"/>
    <w:rsid w:val="00A71EB8"/>
    <w:rsid w:val="00A74A10"/>
    <w:rsid w:val="00A75CDA"/>
    <w:rsid w:val="00A76051"/>
    <w:rsid w:val="00A76790"/>
    <w:rsid w:val="00A813EE"/>
    <w:rsid w:val="00A87C96"/>
    <w:rsid w:val="00A915FB"/>
    <w:rsid w:val="00A9316E"/>
    <w:rsid w:val="00AA07FE"/>
    <w:rsid w:val="00AA1427"/>
    <w:rsid w:val="00AA33DD"/>
    <w:rsid w:val="00AA4ADC"/>
    <w:rsid w:val="00AA6BB4"/>
    <w:rsid w:val="00AB5E27"/>
    <w:rsid w:val="00AB7E21"/>
    <w:rsid w:val="00AC1AD6"/>
    <w:rsid w:val="00AD17B9"/>
    <w:rsid w:val="00AD6AFA"/>
    <w:rsid w:val="00AD75EE"/>
    <w:rsid w:val="00AE1ADB"/>
    <w:rsid w:val="00AF5B19"/>
    <w:rsid w:val="00AF647C"/>
    <w:rsid w:val="00AF67CD"/>
    <w:rsid w:val="00B00278"/>
    <w:rsid w:val="00B078C8"/>
    <w:rsid w:val="00B13213"/>
    <w:rsid w:val="00B13658"/>
    <w:rsid w:val="00B22EBA"/>
    <w:rsid w:val="00B23E43"/>
    <w:rsid w:val="00B254D8"/>
    <w:rsid w:val="00B35060"/>
    <w:rsid w:val="00B350AC"/>
    <w:rsid w:val="00B37BC0"/>
    <w:rsid w:val="00B419AB"/>
    <w:rsid w:val="00B44676"/>
    <w:rsid w:val="00B45899"/>
    <w:rsid w:val="00B47019"/>
    <w:rsid w:val="00B47B5A"/>
    <w:rsid w:val="00B55E81"/>
    <w:rsid w:val="00B57BB7"/>
    <w:rsid w:val="00B61DAF"/>
    <w:rsid w:val="00B61FAA"/>
    <w:rsid w:val="00B6221D"/>
    <w:rsid w:val="00B77190"/>
    <w:rsid w:val="00B94F98"/>
    <w:rsid w:val="00BA4FC6"/>
    <w:rsid w:val="00BB2364"/>
    <w:rsid w:val="00BB413C"/>
    <w:rsid w:val="00BC7EBC"/>
    <w:rsid w:val="00BD0B72"/>
    <w:rsid w:val="00BD214C"/>
    <w:rsid w:val="00BD492B"/>
    <w:rsid w:val="00BF0EAC"/>
    <w:rsid w:val="00BF4A21"/>
    <w:rsid w:val="00C0291A"/>
    <w:rsid w:val="00C0541F"/>
    <w:rsid w:val="00C11E5F"/>
    <w:rsid w:val="00C1628C"/>
    <w:rsid w:val="00C167CA"/>
    <w:rsid w:val="00C40F6B"/>
    <w:rsid w:val="00C4759A"/>
    <w:rsid w:val="00C5524B"/>
    <w:rsid w:val="00C577AA"/>
    <w:rsid w:val="00C57A69"/>
    <w:rsid w:val="00C60BA1"/>
    <w:rsid w:val="00C628A9"/>
    <w:rsid w:val="00C65F94"/>
    <w:rsid w:val="00C661AE"/>
    <w:rsid w:val="00C72829"/>
    <w:rsid w:val="00C77EEE"/>
    <w:rsid w:val="00C8366B"/>
    <w:rsid w:val="00C93FA9"/>
    <w:rsid w:val="00C97116"/>
    <w:rsid w:val="00CA228F"/>
    <w:rsid w:val="00CA4314"/>
    <w:rsid w:val="00CB13B6"/>
    <w:rsid w:val="00CB149F"/>
    <w:rsid w:val="00CB5E1D"/>
    <w:rsid w:val="00CB6946"/>
    <w:rsid w:val="00CC14FE"/>
    <w:rsid w:val="00CC15B3"/>
    <w:rsid w:val="00CC409C"/>
    <w:rsid w:val="00CC7CBC"/>
    <w:rsid w:val="00CD14BA"/>
    <w:rsid w:val="00CD463A"/>
    <w:rsid w:val="00CE00D5"/>
    <w:rsid w:val="00CF1552"/>
    <w:rsid w:val="00CF2814"/>
    <w:rsid w:val="00CF5DA3"/>
    <w:rsid w:val="00CF6BD7"/>
    <w:rsid w:val="00CF7E2A"/>
    <w:rsid w:val="00D03874"/>
    <w:rsid w:val="00D0425E"/>
    <w:rsid w:val="00D06F9D"/>
    <w:rsid w:val="00D14067"/>
    <w:rsid w:val="00D14818"/>
    <w:rsid w:val="00D17F55"/>
    <w:rsid w:val="00D26546"/>
    <w:rsid w:val="00D26C13"/>
    <w:rsid w:val="00D278E0"/>
    <w:rsid w:val="00D3333C"/>
    <w:rsid w:val="00D33A1E"/>
    <w:rsid w:val="00D35A60"/>
    <w:rsid w:val="00D437A4"/>
    <w:rsid w:val="00D43C93"/>
    <w:rsid w:val="00D43FCD"/>
    <w:rsid w:val="00D459A0"/>
    <w:rsid w:val="00D50C49"/>
    <w:rsid w:val="00D5182F"/>
    <w:rsid w:val="00D53DC8"/>
    <w:rsid w:val="00D55002"/>
    <w:rsid w:val="00D57774"/>
    <w:rsid w:val="00D61BC6"/>
    <w:rsid w:val="00D64DFD"/>
    <w:rsid w:val="00D77733"/>
    <w:rsid w:val="00D80D1A"/>
    <w:rsid w:val="00D8236B"/>
    <w:rsid w:val="00D840D6"/>
    <w:rsid w:val="00D849E3"/>
    <w:rsid w:val="00D87240"/>
    <w:rsid w:val="00D91227"/>
    <w:rsid w:val="00DA0415"/>
    <w:rsid w:val="00DA4AB6"/>
    <w:rsid w:val="00DB5E60"/>
    <w:rsid w:val="00DB5F00"/>
    <w:rsid w:val="00DB7673"/>
    <w:rsid w:val="00DC232E"/>
    <w:rsid w:val="00DC3A55"/>
    <w:rsid w:val="00DD1C95"/>
    <w:rsid w:val="00DD23B7"/>
    <w:rsid w:val="00DD3364"/>
    <w:rsid w:val="00DD3BF2"/>
    <w:rsid w:val="00DD5406"/>
    <w:rsid w:val="00DD5A66"/>
    <w:rsid w:val="00DE1CBF"/>
    <w:rsid w:val="00DE1D1F"/>
    <w:rsid w:val="00DF05C2"/>
    <w:rsid w:val="00DF1D04"/>
    <w:rsid w:val="00DF28C1"/>
    <w:rsid w:val="00DF3AF6"/>
    <w:rsid w:val="00DF4B1B"/>
    <w:rsid w:val="00E0041D"/>
    <w:rsid w:val="00E028E9"/>
    <w:rsid w:val="00E0448B"/>
    <w:rsid w:val="00E11B9A"/>
    <w:rsid w:val="00E1349C"/>
    <w:rsid w:val="00E16E01"/>
    <w:rsid w:val="00E2258E"/>
    <w:rsid w:val="00E3766C"/>
    <w:rsid w:val="00E56250"/>
    <w:rsid w:val="00E6004F"/>
    <w:rsid w:val="00E64FEB"/>
    <w:rsid w:val="00E701FF"/>
    <w:rsid w:val="00E72DA1"/>
    <w:rsid w:val="00E74A8F"/>
    <w:rsid w:val="00E755B2"/>
    <w:rsid w:val="00E80D0C"/>
    <w:rsid w:val="00E8158E"/>
    <w:rsid w:val="00E831FD"/>
    <w:rsid w:val="00E85442"/>
    <w:rsid w:val="00E85800"/>
    <w:rsid w:val="00E87A61"/>
    <w:rsid w:val="00E93B6F"/>
    <w:rsid w:val="00E9683B"/>
    <w:rsid w:val="00EA0A56"/>
    <w:rsid w:val="00EA52F6"/>
    <w:rsid w:val="00EA631A"/>
    <w:rsid w:val="00EA7A10"/>
    <w:rsid w:val="00EB0D71"/>
    <w:rsid w:val="00EB1B26"/>
    <w:rsid w:val="00EB59AE"/>
    <w:rsid w:val="00EC3BA9"/>
    <w:rsid w:val="00EC43DC"/>
    <w:rsid w:val="00EC7E50"/>
    <w:rsid w:val="00ED0CB6"/>
    <w:rsid w:val="00ED32F1"/>
    <w:rsid w:val="00ED693B"/>
    <w:rsid w:val="00EF2079"/>
    <w:rsid w:val="00F00F7E"/>
    <w:rsid w:val="00F07F91"/>
    <w:rsid w:val="00F12A91"/>
    <w:rsid w:val="00F12B67"/>
    <w:rsid w:val="00F15067"/>
    <w:rsid w:val="00F15689"/>
    <w:rsid w:val="00F15D5E"/>
    <w:rsid w:val="00F15D9E"/>
    <w:rsid w:val="00F164D4"/>
    <w:rsid w:val="00F27FD0"/>
    <w:rsid w:val="00F364FB"/>
    <w:rsid w:val="00F36F27"/>
    <w:rsid w:val="00F55E1F"/>
    <w:rsid w:val="00F7754D"/>
    <w:rsid w:val="00F77B7A"/>
    <w:rsid w:val="00F81EED"/>
    <w:rsid w:val="00F93717"/>
    <w:rsid w:val="00F94950"/>
    <w:rsid w:val="00F96BEC"/>
    <w:rsid w:val="00FA0C05"/>
    <w:rsid w:val="00FA6C8D"/>
    <w:rsid w:val="00FA7A18"/>
    <w:rsid w:val="00FB387F"/>
    <w:rsid w:val="00FB4A50"/>
    <w:rsid w:val="00FC4087"/>
    <w:rsid w:val="00FC4448"/>
    <w:rsid w:val="00FC627A"/>
    <w:rsid w:val="00FD1C24"/>
    <w:rsid w:val="00FD4041"/>
    <w:rsid w:val="00FD456A"/>
    <w:rsid w:val="00FF0C1A"/>
    <w:rsid w:val="00FF45A1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4EDF"/>
  <w15:chartTrackingRefBased/>
  <w15:docId w15:val="{2549E5A2-B64A-4A4B-B962-58D076A4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9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before="120" w:after="240" w:line="300" w:lineRule="atLeast"/>
      <w:jc w:val="both"/>
    </w:pPr>
    <w:rPr>
      <w:rFonts w:ascii="Calibri" w:hAnsi="Calibri"/>
      <w:color w:val="000000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A5BC5"/>
    <w:pPr>
      <w:keepNext/>
      <w:keepLines/>
      <w:numPr>
        <w:numId w:val="40"/>
      </w:num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</w:tabs>
      <w:spacing w:before="480" w:after="120"/>
      <w:jc w:val="left"/>
      <w:outlineLvl w:val="0"/>
    </w:pPr>
    <w:rPr>
      <w:rFonts w:eastAsiaTheme="majorEastAsia" w:cstheme="majorBidi"/>
      <w:color w:val="000000" w:themeColor="text1"/>
      <w:kern w:val="32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13213"/>
    <w:pPr>
      <w:numPr>
        <w:ilvl w:val="1"/>
      </w:numPr>
      <w:spacing w:line="276" w:lineRule="auto"/>
      <w:outlineLvl w:val="1"/>
    </w:pPr>
    <w:rPr>
      <w:sz w:val="32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D53DC8"/>
    <w:pPr>
      <w:numPr>
        <w:ilvl w:val="2"/>
      </w:numPr>
      <w:outlineLvl w:val="2"/>
    </w:pPr>
    <w:rPr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567838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745A68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745A68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semiHidden/>
    <w:unhideWhenUsed/>
    <w:qFormat/>
    <w:rsid w:val="00745A68"/>
    <w:pPr>
      <w:numPr>
        <w:ilvl w:val="6"/>
      </w:numPr>
      <w:outlineLvl w:val="6"/>
    </w:pPr>
    <w:rPr>
      <w:iCs w:val="0"/>
    </w:rPr>
  </w:style>
  <w:style w:type="paragraph" w:styleId="berschrift8">
    <w:name w:val="heading 8"/>
    <w:basedOn w:val="berschrift7"/>
    <w:next w:val="Standard"/>
    <w:link w:val="berschrift8Zchn"/>
    <w:uiPriority w:val="9"/>
    <w:semiHidden/>
    <w:unhideWhenUsed/>
    <w:qFormat/>
    <w:rsid w:val="00745A68"/>
    <w:pPr>
      <w:numPr>
        <w:ilvl w:val="7"/>
      </w:numPr>
      <w:outlineLvl w:val="7"/>
    </w:pPr>
    <w:rPr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semiHidden/>
    <w:unhideWhenUsed/>
    <w:qFormat/>
    <w:rsid w:val="00745A68"/>
    <w:pPr>
      <w:numPr>
        <w:ilvl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5BC5"/>
    <w:rPr>
      <w:rFonts w:ascii="Calibri" w:eastAsiaTheme="majorEastAsia" w:hAnsi="Calibri" w:cstheme="majorBidi"/>
      <w:color w:val="000000" w:themeColor="text1"/>
      <w:kern w:val="32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213"/>
    <w:rPr>
      <w:rFonts w:ascii="Calibri" w:eastAsiaTheme="majorEastAsia" w:hAnsi="Calibri" w:cstheme="majorBidi"/>
      <w:color w:val="878787"/>
      <w:kern w:val="32"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53DC8"/>
    <w:rPr>
      <w:rFonts w:ascii="Calibri" w:eastAsiaTheme="majorEastAsia" w:hAnsi="Calibri" w:cstheme="majorBidi"/>
      <w:color w:val="878787"/>
      <w:kern w:val="32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7838"/>
    <w:rPr>
      <w:rFonts w:eastAsiaTheme="majorEastAsia" w:cstheme="majorBidi"/>
      <w:iCs/>
      <w:color w:val="797979"/>
      <w:kern w:val="32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482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D1C95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1C95"/>
    <w:rPr>
      <w:rFonts w:ascii="Nokia Pure Text Light" w:eastAsiaTheme="majorEastAsia" w:hAnsi="Nokia Pure Text Light" w:cstheme="majorBidi"/>
      <w:iCs/>
      <w:color w:val="124191"/>
      <w:kern w:val="32"/>
      <w:szCs w:val="21"/>
    </w:rPr>
  </w:style>
  <w:style w:type="paragraph" w:customStyle="1" w:styleId="Anhang1">
    <w:name w:val="Anhang_Ü1"/>
    <w:basedOn w:val="berschrift2"/>
    <w:next w:val="Standard"/>
    <w:qFormat/>
    <w:rsid w:val="00B13213"/>
    <w:pPr>
      <w:numPr>
        <w:ilvl w:val="0"/>
        <w:numId w:val="36"/>
      </w:numPr>
      <w:tabs>
        <w:tab w:val="left" w:pos="578"/>
      </w:tabs>
      <w:outlineLvl w:val="0"/>
    </w:pPr>
  </w:style>
  <w:style w:type="paragraph" w:customStyle="1" w:styleId="Anhang2">
    <w:name w:val="Anhang_Ü2"/>
    <w:basedOn w:val="Anhang1"/>
    <w:next w:val="Standard"/>
    <w:qFormat/>
    <w:rsid w:val="0038769A"/>
    <w:pPr>
      <w:numPr>
        <w:ilvl w:val="1"/>
      </w:numPr>
    </w:pPr>
    <w:rPr>
      <w:sz w:val="22"/>
    </w:rPr>
  </w:style>
  <w:style w:type="paragraph" w:customStyle="1" w:styleId="Anhang3">
    <w:name w:val="Anhang_Ü3"/>
    <w:basedOn w:val="Anhang2"/>
    <w:next w:val="Standard"/>
    <w:qFormat/>
    <w:rsid w:val="00990A4A"/>
    <w:pPr>
      <w:numPr>
        <w:ilvl w:val="2"/>
      </w:numPr>
      <w:outlineLvl w:val="2"/>
    </w:pPr>
  </w:style>
  <w:style w:type="paragraph" w:customStyle="1" w:styleId="Anhang4">
    <w:name w:val="Anhang_Ü4"/>
    <w:basedOn w:val="Anhang3"/>
    <w:next w:val="Standard"/>
    <w:qFormat/>
    <w:rsid w:val="00990A4A"/>
    <w:pPr>
      <w:numPr>
        <w:ilvl w:val="0"/>
        <w:numId w:val="0"/>
      </w:numPr>
      <w:ind w:left="1157" w:hanging="1157"/>
      <w:outlineLvl w:val="3"/>
    </w:pPr>
  </w:style>
  <w:style w:type="paragraph" w:customStyle="1" w:styleId="Anhang5">
    <w:name w:val="Anhang_Ü5"/>
    <w:basedOn w:val="Anhang4"/>
    <w:next w:val="Standard"/>
    <w:qFormat/>
    <w:rsid w:val="00990A4A"/>
    <w:pPr>
      <w:ind w:left="1446" w:hanging="1446"/>
      <w:outlineLvl w:val="4"/>
    </w:pPr>
  </w:style>
  <w:style w:type="paragraph" w:customStyle="1" w:styleId="Verzeichnisberschriften">
    <w:name w:val="Verzeichnisüberschriften"/>
    <w:basedOn w:val="Standard"/>
    <w:qFormat/>
    <w:rsid w:val="00E56250"/>
    <w:pPr>
      <w:spacing w:before="300" w:after="300"/>
    </w:pPr>
    <w:rPr>
      <w:color w:val="000000" w:themeColor="text1"/>
      <w:sz w:val="44"/>
    </w:rPr>
  </w:style>
  <w:style w:type="paragraph" w:customStyle="1" w:styleId="Anhang-berschrift">
    <w:name w:val="Anhang-Überschrift"/>
    <w:basedOn w:val="Verzeichnisberschriften"/>
    <w:next w:val="Standard"/>
    <w:qFormat/>
    <w:rsid w:val="00E56250"/>
    <w:pPr>
      <w:ind w:left="714" w:hanging="714"/>
    </w:pPr>
    <w:rPr>
      <w:kern w:val="32"/>
    </w:rPr>
  </w:style>
  <w:style w:type="paragraph" w:styleId="Abbildungsverzeichnis">
    <w:name w:val="table of figures"/>
    <w:next w:val="Standard"/>
    <w:uiPriority w:val="99"/>
    <w:unhideWhenUsed/>
    <w:qFormat/>
    <w:rsid w:val="00B13213"/>
    <w:pPr>
      <w:tabs>
        <w:tab w:val="right" w:leader="dot" w:pos="9514"/>
      </w:tabs>
      <w:spacing w:after="0"/>
      <w:ind w:left="1588" w:right="1134" w:hanging="1588"/>
      <w:contextualSpacing/>
    </w:pPr>
    <w:rPr>
      <w:rFonts w:ascii="Calibri" w:hAnsi="Calibri"/>
      <w:color w:val="000000" w:themeColor="text1"/>
    </w:rPr>
  </w:style>
  <w:style w:type="paragraph" w:styleId="Beschriftung">
    <w:name w:val="caption"/>
    <w:basedOn w:val="Standard"/>
    <w:next w:val="Standard"/>
    <w:unhideWhenUsed/>
    <w:qFormat/>
    <w:rsid w:val="00D53DC8"/>
    <w:pPr>
      <w:tabs>
        <w:tab w:val="left" w:pos="2574"/>
      </w:tabs>
      <w:spacing w:before="40" w:line="276" w:lineRule="auto"/>
      <w:ind w:left="1134" w:right="1134" w:hanging="1134"/>
    </w:pPr>
    <w:rPr>
      <w:iCs/>
      <w:color w:val="000000" w:themeColor="text1"/>
      <w:sz w:val="20"/>
      <w:szCs w:val="18"/>
    </w:rPr>
  </w:style>
  <w:style w:type="paragraph" w:customStyle="1" w:styleId="Dok-Info">
    <w:name w:val="Dok-Info"/>
    <w:basedOn w:val="berschrift2"/>
    <w:qFormat/>
    <w:rsid w:val="003804C9"/>
    <w:pPr>
      <w:numPr>
        <w:ilvl w:val="0"/>
        <w:numId w:val="30"/>
      </w:numPr>
      <w:ind w:left="357" w:hanging="357"/>
    </w:pPr>
  </w:style>
  <w:style w:type="paragraph" w:customStyle="1" w:styleId="Dok-Infoberschrift">
    <w:name w:val="Dok-Info_Überschrift"/>
    <w:basedOn w:val="Verzeichnisberschriften"/>
    <w:link w:val="Dok-InfoberschriftZchn"/>
    <w:qFormat/>
    <w:rsid w:val="00EF2079"/>
    <w:pPr>
      <w:pageBreakBefore/>
      <w:ind w:left="714" w:hanging="714"/>
    </w:pPr>
    <w:rPr>
      <w:sz w:val="36"/>
    </w:rPr>
  </w:style>
  <w:style w:type="paragraph" w:customStyle="1" w:styleId="Dokument-Titel">
    <w:name w:val="Dokument-Titel"/>
    <w:basedOn w:val="Standard"/>
    <w:qFormat/>
    <w:rsid w:val="00E56250"/>
    <w:pPr>
      <w:widowControl w:val="0"/>
      <w:suppressAutoHyphens/>
      <w:spacing w:before="180" w:after="120" w:line="440" w:lineRule="atLeast"/>
      <w:jc w:val="center"/>
    </w:pPr>
    <w:rPr>
      <w:color w:val="000000" w:themeColor="text1"/>
      <w:sz w:val="56"/>
    </w:rPr>
  </w:style>
  <w:style w:type="paragraph" w:customStyle="1" w:styleId="Dokument-Typ">
    <w:name w:val="Dokument-Typ"/>
    <w:basedOn w:val="Standard"/>
    <w:qFormat/>
    <w:rsid w:val="00377D4B"/>
    <w:pPr>
      <w:widowControl w:val="0"/>
      <w:suppressAutoHyphens/>
      <w:spacing w:before="480" w:line="620" w:lineRule="atLeast"/>
      <w:jc w:val="center"/>
    </w:pPr>
    <w:rPr>
      <w:color w:val="000000" w:themeColor="text1"/>
      <w:sz w:val="48"/>
    </w:rPr>
  </w:style>
  <w:style w:type="paragraph" w:customStyle="1" w:styleId="FormatBildTabelleAbstand">
    <w:name w:val="Format_Bild_Tabelle_Abstand"/>
    <w:basedOn w:val="Standard"/>
    <w:qFormat/>
    <w:rsid w:val="003B6245"/>
    <w:pPr>
      <w:spacing w:before="240"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44D8B"/>
    <w:pPr>
      <w:spacing w:before="0" w:after="0" w:line="240" w:lineRule="auto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4D8B"/>
    <w:rPr>
      <w:rFonts w:ascii="Nokia Pure Text Light" w:hAnsi="Nokia Pure Text Light"/>
      <w:color w:val="001135"/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844D8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  <w:tab w:val="center" w:pos="4536"/>
        <w:tab w:val="right" w:pos="9072"/>
      </w:tabs>
      <w:spacing w:before="0" w:after="0" w:line="240" w:lineRule="atLeast"/>
      <w:jc w:val="lef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44D8B"/>
    <w:rPr>
      <w:rFonts w:ascii="Nokia Pure Text Light" w:hAnsi="Nokia Pure Text Light"/>
      <w:color w:val="001135"/>
      <w:sz w:val="16"/>
    </w:rPr>
  </w:style>
  <w:style w:type="character" w:styleId="Hyperlink">
    <w:name w:val="Hyperlink"/>
    <w:uiPriority w:val="99"/>
    <w:unhideWhenUsed/>
    <w:rsid w:val="00357847"/>
    <w:rPr>
      <w:rFonts w:ascii="Calibri" w:hAnsi="Calibri"/>
      <w:color w:val="000000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44D8B"/>
    <w:pPr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after="0"/>
      <w:jc w:val="both"/>
      <w:outlineLvl w:val="9"/>
    </w:pPr>
    <w:rPr>
      <w:kern w:val="0"/>
    </w:rPr>
  </w:style>
  <w:style w:type="paragraph" w:styleId="Kommentartext">
    <w:name w:val="annotation text"/>
    <w:basedOn w:val="Standard"/>
    <w:link w:val="KommentartextZchn"/>
    <w:unhideWhenUsed/>
    <w:rsid w:val="00B13213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13213"/>
    <w:rPr>
      <w:rFonts w:ascii="Calibri" w:hAnsi="Calibri"/>
      <w:color w:val="000000" w:themeColor="text1"/>
      <w:sz w:val="20"/>
      <w:szCs w:val="20"/>
    </w:rPr>
  </w:style>
  <w:style w:type="paragraph" w:styleId="Kopfzeile">
    <w:name w:val="header"/>
    <w:link w:val="KopfzeileZchn"/>
    <w:unhideWhenUsed/>
    <w:qFormat/>
    <w:rsid w:val="00357847"/>
    <w:pPr>
      <w:pBdr>
        <w:bottom w:val="single" w:sz="4" w:space="10" w:color="auto"/>
      </w:pBdr>
      <w:tabs>
        <w:tab w:val="center" w:pos="4536"/>
        <w:tab w:val="right" w:pos="9072"/>
      </w:tabs>
      <w:spacing w:after="120" w:line="240" w:lineRule="auto"/>
    </w:pPr>
    <w:rPr>
      <w:rFonts w:ascii="Calibri" w:hAnsi="Calibri"/>
      <w:color w:val="000000"/>
      <w:sz w:val="18"/>
    </w:rPr>
  </w:style>
  <w:style w:type="character" w:customStyle="1" w:styleId="KopfzeileZchn">
    <w:name w:val="Kopfzeile Zchn"/>
    <w:basedOn w:val="Absatz-Standardschriftart"/>
    <w:link w:val="Kopfzeile"/>
    <w:rsid w:val="00357847"/>
    <w:rPr>
      <w:rFonts w:ascii="Calibri" w:hAnsi="Calibri"/>
      <w:color w:val="000000"/>
      <w:sz w:val="18"/>
    </w:rPr>
  </w:style>
  <w:style w:type="paragraph" w:customStyle="1" w:styleId="Listenummeriert1Stufe">
    <w:name w:val="Liste_nummeriert_1.Stufe"/>
    <w:qFormat/>
    <w:rsid w:val="00F93717"/>
    <w:pPr>
      <w:numPr>
        <w:numId w:val="26"/>
      </w:numPr>
      <w:spacing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nummeriert2Stufe">
    <w:name w:val="Liste_nummeriert_2.Stufe"/>
    <w:basedOn w:val="Listenummeriert1Stufe"/>
    <w:qFormat/>
    <w:rsid w:val="00FF45A1"/>
    <w:pPr>
      <w:numPr>
        <w:ilvl w:val="1"/>
      </w:numPr>
      <w:tabs>
        <w:tab w:val="left" w:pos="714"/>
      </w:tabs>
    </w:pPr>
  </w:style>
  <w:style w:type="paragraph" w:customStyle="1" w:styleId="Listenummeriert3Stufe">
    <w:name w:val="Liste_nummeriert_3.Stufe"/>
    <w:basedOn w:val="Listenummeriert2Stufe"/>
    <w:qFormat/>
    <w:rsid w:val="00916731"/>
    <w:pPr>
      <w:numPr>
        <w:ilvl w:val="2"/>
      </w:numPr>
      <w:tabs>
        <w:tab w:val="clear" w:pos="714"/>
        <w:tab w:val="left" w:pos="1072"/>
      </w:tabs>
      <w:ind w:left="1071"/>
    </w:pPr>
  </w:style>
  <w:style w:type="paragraph" w:customStyle="1" w:styleId="Listeunnummeriert1Stufe">
    <w:name w:val="Liste_unnummeriert_1.Stufe"/>
    <w:qFormat/>
    <w:rsid w:val="00F93717"/>
    <w:pPr>
      <w:numPr>
        <w:numId w:val="39"/>
      </w:numPr>
      <w:spacing w:after="120"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unnummeriert2Stufe">
    <w:name w:val="Liste_unnummeriert_2.Stufe"/>
    <w:basedOn w:val="Listeunnummeriert1Stufe"/>
    <w:qFormat/>
    <w:rsid w:val="00357847"/>
    <w:pPr>
      <w:numPr>
        <w:ilvl w:val="1"/>
      </w:numPr>
      <w:ind w:left="714" w:hanging="357"/>
    </w:pPr>
  </w:style>
  <w:style w:type="paragraph" w:customStyle="1" w:styleId="Listeunnummeriert3Stufe">
    <w:name w:val="Liste_unnummeriert_3.Stufe"/>
    <w:basedOn w:val="Listeunnummeriert2Stufe"/>
    <w:qFormat/>
    <w:rsid w:val="00BB2364"/>
    <w:pPr>
      <w:numPr>
        <w:ilvl w:val="2"/>
      </w:numPr>
      <w:tabs>
        <w:tab w:val="left" w:pos="1072"/>
        <w:tab w:val="left" w:pos="1372"/>
      </w:tabs>
      <w:ind w:left="1077"/>
    </w:pPr>
  </w:style>
  <w:style w:type="paragraph" w:styleId="Makrotext">
    <w:name w:val="macro"/>
    <w:link w:val="MakrotextZchn"/>
    <w:uiPriority w:val="99"/>
    <w:unhideWhenUsed/>
    <w:rsid w:val="001336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0" w:line="300" w:lineRule="atLeast"/>
      <w:jc w:val="both"/>
    </w:pPr>
    <w:rPr>
      <w:rFonts w:ascii="Consolas" w:hAnsi="Consolas" w:cs="Consolas"/>
      <w:color w:val="001135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133600"/>
    <w:rPr>
      <w:rFonts w:ascii="Consolas" w:hAnsi="Consolas" w:cs="Consolas"/>
      <w:color w:val="001135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600"/>
    <w:pPr>
      <w:spacing w:before="0" w:after="0" w:line="240" w:lineRule="auto"/>
    </w:pPr>
    <w:rPr>
      <w:rFonts w:cs="Segoe UI"/>
      <w:sz w:val="16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600"/>
    <w:rPr>
      <w:rFonts w:ascii="Nokia Pure Text Light" w:hAnsi="Nokia Pure Text Light" w:cs="Segoe UI"/>
      <w:color w:val="001135"/>
      <w:sz w:val="16"/>
      <w:szCs w:val="18"/>
    </w:rPr>
  </w:style>
  <w:style w:type="paragraph" w:customStyle="1" w:styleId="TabellentextZelle">
    <w:name w:val="Tabellentext_Zelle"/>
    <w:link w:val="TabellentextZelleZchn"/>
    <w:qFormat/>
    <w:rsid w:val="00D53DC8"/>
    <w:pPr>
      <w:suppressAutoHyphens/>
      <w:spacing w:before="80" w:after="80" w:line="240" w:lineRule="auto"/>
    </w:pPr>
    <w:rPr>
      <w:rFonts w:ascii="Calibri" w:hAnsi="Calibri" w:cs="Consolas"/>
      <w:color w:val="000000" w:themeColor="text1"/>
      <w:sz w:val="20"/>
      <w:szCs w:val="20"/>
    </w:rPr>
  </w:style>
  <w:style w:type="paragraph" w:customStyle="1" w:styleId="Tabellenlistenummeriert1Stufe">
    <w:name w:val="Tabellenliste_nummeriert_1.Stufe"/>
    <w:basedOn w:val="TabellentextZelle"/>
    <w:qFormat/>
    <w:rsid w:val="00B13213"/>
    <w:pPr>
      <w:numPr>
        <w:numId w:val="28"/>
      </w:numPr>
    </w:pPr>
  </w:style>
  <w:style w:type="paragraph" w:customStyle="1" w:styleId="Tabellenlistenummeriert2Stufe">
    <w:name w:val="Tabellenliste_nummeriert_2.Stufe"/>
    <w:basedOn w:val="TabellentextZelle"/>
    <w:qFormat/>
    <w:rsid w:val="00B13213"/>
    <w:pPr>
      <w:numPr>
        <w:ilvl w:val="1"/>
        <w:numId w:val="28"/>
      </w:numPr>
      <w:tabs>
        <w:tab w:val="left" w:pos="720"/>
      </w:tabs>
    </w:pPr>
  </w:style>
  <w:style w:type="paragraph" w:customStyle="1" w:styleId="Tabellenlisteunnummeriert1Stufe">
    <w:name w:val="Tabellenliste_unnummeriert_1.Stufe"/>
    <w:basedOn w:val="TabellentextZelle"/>
    <w:qFormat/>
    <w:rsid w:val="00B13213"/>
    <w:pPr>
      <w:numPr>
        <w:numId w:val="38"/>
      </w:numPr>
    </w:pPr>
  </w:style>
  <w:style w:type="paragraph" w:customStyle="1" w:styleId="Tabellenlisteunnummeriert2Stufe">
    <w:name w:val="Tabellenliste_unnummeriert_2.Stufe"/>
    <w:basedOn w:val="TabellentextZelle"/>
    <w:qFormat/>
    <w:rsid w:val="00B13213"/>
    <w:pPr>
      <w:numPr>
        <w:ilvl w:val="1"/>
        <w:numId w:val="38"/>
      </w:numPr>
      <w:tabs>
        <w:tab w:val="left" w:pos="1281"/>
      </w:tabs>
    </w:pPr>
  </w:style>
  <w:style w:type="paragraph" w:customStyle="1" w:styleId="Tabellenlisteunnummeriert3Stufe">
    <w:name w:val="Tabellenliste_unnummeriert_3.Stufe"/>
    <w:basedOn w:val="TabellentextZelle"/>
    <w:qFormat/>
    <w:rsid w:val="00B13213"/>
    <w:pPr>
      <w:numPr>
        <w:ilvl w:val="2"/>
        <w:numId w:val="38"/>
      </w:numPr>
      <w:tabs>
        <w:tab w:val="left" w:pos="1072"/>
        <w:tab w:val="left" w:pos="1281"/>
      </w:tabs>
    </w:pPr>
  </w:style>
  <w:style w:type="paragraph" w:customStyle="1" w:styleId="TabellentextKopf">
    <w:name w:val="Tabellentext_Kopf"/>
    <w:qFormat/>
    <w:rsid w:val="00D53DC8"/>
    <w:pPr>
      <w:tabs>
        <w:tab w:val="left" w:pos="278"/>
      </w:tabs>
      <w:suppressAutoHyphens/>
      <w:spacing w:before="120" w:after="120" w:line="240" w:lineRule="atLeast"/>
    </w:pPr>
    <w:rPr>
      <w:rFonts w:ascii="Calibri" w:hAnsi="Calibri" w:cs="Consolas"/>
      <w:color w:val="FFFFFF" w:themeColor="background1"/>
      <w:sz w:val="20"/>
      <w:szCs w:val="20"/>
    </w:rPr>
  </w:style>
  <w:style w:type="paragraph" w:customStyle="1" w:styleId="TabellentextZelleFrontseite">
    <w:name w:val="Tabellentext_Zelle_Frontseite"/>
    <w:basedOn w:val="TabellentextZelle"/>
    <w:qFormat/>
    <w:rsid w:val="007434EB"/>
    <w:pPr>
      <w:ind w:left="-113"/>
    </w:pPr>
  </w:style>
  <w:style w:type="paragraph" w:styleId="Verzeichnis1">
    <w:name w:val="toc 1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76" w:lineRule="auto"/>
      <w:ind w:left="1134" w:right="357" w:hanging="1134"/>
    </w:pPr>
    <w:rPr>
      <w:rFonts w:ascii="Calibri" w:hAnsi="Calibri"/>
      <w:b/>
      <w:color w:val="000000" w:themeColor="text1"/>
    </w:rPr>
  </w:style>
  <w:style w:type="paragraph" w:styleId="Verzeichnis2">
    <w:name w:val="toc 2"/>
    <w:next w:val="Standard"/>
    <w:autoRedefine/>
    <w:uiPriority w:val="39"/>
    <w:unhideWhenUsed/>
    <w:rsid w:val="00B13213"/>
    <w:pPr>
      <w:tabs>
        <w:tab w:val="left" w:pos="1134"/>
        <w:tab w:val="right" w:leader="dot" w:pos="9514"/>
      </w:tabs>
      <w:spacing w:after="0" w:line="276" w:lineRule="auto"/>
      <w:ind w:left="1134" w:right="357" w:hanging="1134"/>
      <w:contextualSpacing/>
    </w:pPr>
    <w:rPr>
      <w:rFonts w:ascii="Calibri" w:hAnsi="Calibri"/>
      <w:color w:val="000000" w:themeColor="text1"/>
    </w:rPr>
  </w:style>
  <w:style w:type="paragraph" w:styleId="Verzeichnis3">
    <w:name w:val="toc 3"/>
    <w:next w:val="Standard"/>
    <w:autoRedefine/>
    <w:uiPriority w:val="39"/>
    <w:unhideWhenUsed/>
    <w:rsid w:val="00B13213"/>
    <w:pPr>
      <w:tabs>
        <w:tab w:val="right" w:leader="dot" w:pos="9514"/>
      </w:tabs>
      <w:spacing w:after="0" w:line="276" w:lineRule="auto"/>
      <w:ind w:left="1134" w:right="357" w:hanging="1134"/>
    </w:pPr>
    <w:rPr>
      <w:rFonts w:ascii="Calibri" w:hAnsi="Calibri"/>
      <w:color w:val="000000" w:themeColor="text1"/>
    </w:rPr>
  </w:style>
  <w:style w:type="paragraph" w:styleId="Verzeichnis4">
    <w:name w:val="toc 4"/>
    <w:next w:val="Standard"/>
    <w:autoRedefine/>
    <w:uiPriority w:val="39"/>
    <w:semiHidden/>
    <w:unhideWhenUsed/>
    <w:rsid w:val="00DD3BF2"/>
    <w:pPr>
      <w:tabs>
        <w:tab w:val="right" w:leader="dot" w:pos="9514"/>
      </w:tabs>
      <w:spacing w:after="100" w:line="240" w:lineRule="auto"/>
      <w:ind w:left="1134" w:hanging="1134"/>
    </w:pPr>
    <w:rPr>
      <w:rFonts w:ascii="Nokia Pure Text Light" w:hAnsi="Nokia Pure Text Light"/>
      <w:color w:val="001135"/>
    </w:rPr>
  </w:style>
  <w:style w:type="paragraph" w:styleId="Verzeichnis9">
    <w:name w:val="toc 9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40" w:lineRule="auto"/>
      <w:ind w:left="1871" w:hanging="737"/>
    </w:pPr>
    <w:rPr>
      <w:rFonts w:ascii="Calibri" w:hAnsi="Calibri"/>
      <w:b/>
      <w:color w:val="000000" w:themeColor="text1"/>
    </w:rPr>
  </w:style>
  <w:style w:type="paragraph" w:customStyle="1" w:styleId="Zwischenberschrift">
    <w:name w:val="Zwischenüberschrift"/>
    <w:basedOn w:val="Standard"/>
    <w:next w:val="Standard"/>
    <w:qFormat/>
    <w:rsid w:val="007F65F9"/>
    <w:pPr>
      <w:spacing w:after="60"/>
      <w:contextualSpacing/>
    </w:pPr>
    <w:rPr>
      <w:b/>
    </w:rPr>
  </w:style>
  <w:style w:type="numbering" w:customStyle="1" w:styleId="NummerierungUeberschriften">
    <w:name w:val="Nummerierung_Ueberschriften"/>
    <w:basedOn w:val="KeineListe"/>
    <w:uiPriority w:val="99"/>
    <w:rsid w:val="00F164D4"/>
    <w:pPr>
      <w:numPr>
        <w:numId w:val="15"/>
      </w:numPr>
    </w:pPr>
  </w:style>
  <w:style w:type="paragraph" w:styleId="Listenabsatz">
    <w:name w:val="List Paragraph"/>
    <w:basedOn w:val="Standard"/>
    <w:uiPriority w:val="34"/>
    <w:qFormat/>
    <w:rsid w:val="005A68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4B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DBFuzeilentabelle">
    <w:name w:val="ALDB Fußzeilentabelle"/>
    <w:basedOn w:val="NormaleTabelle"/>
    <w:uiPriority w:val="99"/>
    <w:qFormat/>
    <w:rsid w:val="00CD14BA"/>
    <w:pPr>
      <w:spacing w:after="0" w:line="240" w:lineRule="auto"/>
    </w:pPr>
    <w:rPr>
      <w:rFonts w:ascii="Nokia Pure Text Light" w:eastAsia="SimSun" w:hAnsi="Nokia Pure Text Light" w:cs="Times New Roman"/>
      <w:color w:val="001135"/>
      <w:sz w:val="16"/>
      <w:szCs w:val="20"/>
      <w:lang w:eastAsia="de-DE"/>
    </w:rPr>
    <w:tblPr/>
    <w:tcPr>
      <w:tcMar>
        <w:left w:w="28" w:type="dxa"/>
        <w:right w:w="28" w:type="dxa"/>
      </w:tcMar>
      <w:vAlign w:val="bottom"/>
    </w:tcPr>
    <w:tblStylePr w:type="firstRow">
      <w:tblPr/>
      <w:tcPr>
        <w:tcBorders>
          <w:top w:val="single" w:sz="4" w:space="0" w:color="001135"/>
        </w:tcBorders>
      </w:tcPr>
    </w:tblStylePr>
  </w:style>
  <w:style w:type="table" w:customStyle="1" w:styleId="ALDBTabelle">
    <w:name w:val="ALDB Tabelle"/>
    <w:basedOn w:val="NormaleTabelle"/>
    <w:rsid w:val="00416070"/>
    <w:pPr>
      <w:spacing w:before="120" w:after="0" w:line="240" w:lineRule="auto"/>
    </w:pPr>
    <w:rPr>
      <w:rFonts w:ascii="Calibri" w:eastAsia="SimSun" w:hAnsi="Calibri" w:cs="Times New Roman"/>
      <w:color w:val="001135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EC8D2"/>
        <w:left w:val="single" w:sz="4" w:space="0" w:color="BEC8D2"/>
        <w:bottom w:val="single" w:sz="4" w:space="0" w:color="BEC8D2"/>
        <w:right w:val="single" w:sz="4" w:space="0" w:color="BEC8D2"/>
        <w:insideH w:val="single" w:sz="4" w:space="0" w:color="BEC8D2"/>
        <w:insideV w:val="single" w:sz="4" w:space="0" w:color="BEC8D2"/>
      </w:tblBorders>
      <w:tblCellMar>
        <w:left w:w="115" w:type="dxa"/>
        <w:right w:w="120" w:type="dxa"/>
      </w:tblCellMar>
    </w:tblPr>
    <w:trPr>
      <w:cantSplit/>
    </w:trPr>
    <w:tblStylePr w:type="firstRow">
      <w:pPr>
        <w:wordWrap/>
        <w:spacing w:beforeLines="0" w:beforeAutospacing="0"/>
      </w:pPr>
      <w:rPr>
        <w:rFonts w:ascii="Calibri" w:hAnsi="Calibri"/>
        <w:b w:val="0"/>
        <w:caps w:val="0"/>
        <w:smallCaps w:val="0"/>
        <w:strike w:val="0"/>
        <w:dstrike w:val="0"/>
        <w:vanish w:val="0"/>
        <w:color w:val="FFFFFF" w:themeColor="background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rPr>
        <w:cantSplit w:val="0"/>
        <w:tblHeader/>
      </w:trPr>
      <w:tcPr>
        <w:shd w:val="clear" w:color="auto" w:fill="006E96"/>
      </w:tcPr>
    </w:tblStylePr>
    <w:tblStylePr w:type="lastRow">
      <w:rPr>
        <w:rFonts w:ascii="Calibri" w:hAnsi="Calibri"/>
        <w:color w:val="000000" w:themeColor="text1"/>
        <w:sz w:val="20"/>
      </w:rPr>
      <w:tblPr/>
      <w:trPr>
        <w:cantSplit w:val="0"/>
      </w:trPr>
    </w:tblStylePr>
  </w:style>
  <w:style w:type="numbering" w:customStyle="1" w:styleId="Nummerierungsvorlageberschriften">
    <w:name w:val="Nummerierungsvorlage Überschriften"/>
    <w:uiPriority w:val="99"/>
    <w:rsid w:val="00D53DC8"/>
    <w:pPr>
      <w:numPr>
        <w:numId w:val="19"/>
      </w:numPr>
    </w:pPr>
  </w:style>
  <w:style w:type="numbering" w:customStyle="1" w:styleId="NummerierungAnhang">
    <w:name w:val="Nummerierung Anhang"/>
    <w:uiPriority w:val="99"/>
    <w:rsid w:val="006350A1"/>
    <w:pPr>
      <w:numPr>
        <w:numId w:val="20"/>
      </w:numPr>
    </w:pPr>
  </w:style>
  <w:style w:type="numbering" w:customStyle="1" w:styleId="Listenvorlageunnummeriertenormal">
    <w:name w:val="Listenvorlage_unnummerierte_normal"/>
    <w:uiPriority w:val="99"/>
    <w:rsid w:val="00096972"/>
    <w:pPr>
      <w:numPr>
        <w:numId w:val="22"/>
      </w:numPr>
    </w:pPr>
  </w:style>
  <w:style w:type="numbering" w:customStyle="1" w:styleId="ListenvorlageunnummeriertTabelle">
    <w:name w:val="Listenvorlage_unnummeriert_Tabelle"/>
    <w:uiPriority w:val="99"/>
    <w:rsid w:val="005C0B03"/>
    <w:pPr>
      <w:numPr>
        <w:numId w:val="25"/>
      </w:numPr>
    </w:pPr>
  </w:style>
  <w:style w:type="numbering" w:customStyle="1" w:styleId="Listenvorlagenummeriertnormal">
    <w:name w:val="Listenvorlage_nummeriert_normal"/>
    <w:uiPriority w:val="99"/>
    <w:rsid w:val="00C8366B"/>
    <w:pPr>
      <w:numPr>
        <w:numId w:val="26"/>
      </w:numPr>
    </w:pPr>
  </w:style>
  <w:style w:type="paragraph" w:customStyle="1" w:styleId="Tabellenlistenummeriert3Stufe">
    <w:name w:val="Tabellenliste_nummeriert_3.Stufe"/>
    <w:basedOn w:val="Tabellenlistenummeriert2Stufe"/>
    <w:qFormat/>
    <w:rsid w:val="00916731"/>
    <w:pPr>
      <w:numPr>
        <w:ilvl w:val="2"/>
      </w:numPr>
    </w:pPr>
  </w:style>
  <w:style w:type="numbering" w:customStyle="1" w:styleId="ListenvorlagenummeriertTabelle">
    <w:name w:val="Listenvorlage_nummeriert_Tabelle"/>
    <w:uiPriority w:val="99"/>
    <w:rsid w:val="00916731"/>
    <w:pPr>
      <w:numPr>
        <w:numId w:val="28"/>
      </w:numPr>
    </w:pPr>
  </w:style>
  <w:style w:type="character" w:styleId="Kommentarzeichen">
    <w:name w:val="annotation reference"/>
    <w:basedOn w:val="Absatz-Standardschriftart"/>
    <w:semiHidden/>
    <w:rsid w:val="0032758E"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2758E"/>
    <w:rPr>
      <w:color w:val="808080"/>
    </w:rPr>
  </w:style>
  <w:style w:type="character" w:customStyle="1" w:styleId="TabellentextZelleZchn">
    <w:name w:val="Tabellentext_Zelle Zchn"/>
    <w:link w:val="TabellentextZelle"/>
    <w:rsid w:val="00D53DC8"/>
    <w:rPr>
      <w:rFonts w:ascii="Calibri" w:hAnsi="Calibri" w:cs="Consolas"/>
      <w:color w:val="000000" w:themeColor="text1"/>
      <w:sz w:val="20"/>
      <w:szCs w:val="20"/>
    </w:rPr>
  </w:style>
  <w:style w:type="character" w:customStyle="1" w:styleId="Dok-InfoberschriftZchn">
    <w:name w:val="Dok-Info_Überschrift Zchn"/>
    <w:basedOn w:val="berschrift1Zchn"/>
    <w:link w:val="Dok-Infoberschrift"/>
    <w:rsid w:val="000B6234"/>
    <w:rPr>
      <w:rFonts w:ascii="Nokia Pure Headline Light" w:eastAsiaTheme="majorEastAsia" w:hAnsi="Nokia Pure Headline Light" w:cstheme="majorBidi"/>
      <w:color w:val="124191"/>
      <w:kern w:val="32"/>
      <w:sz w:val="36"/>
      <w:szCs w:val="32"/>
    </w:rPr>
  </w:style>
  <w:style w:type="numbering" w:customStyle="1" w:styleId="Formatvorlage1">
    <w:name w:val="Formatvorlage1"/>
    <w:uiPriority w:val="99"/>
    <w:rsid w:val="000B6234"/>
    <w:pPr>
      <w:numPr>
        <w:numId w:val="29"/>
      </w:numPr>
    </w:pPr>
  </w:style>
  <w:style w:type="character" w:customStyle="1" w:styleId="Formatvorlage2">
    <w:name w:val="Formatvorlage2"/>
    <w:basedOn w:val="Absatz-Standardschriftart"/>
    <w:uiPriority w:val="1"/>
    <w:rsid w:val="00DD5A66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ldborg.sharepoint.com/sites/CIVorlagen/Templates/03%20Vorlage%20Word%20ohne%20Deckblat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B986EDF9DC4C1097F583D3E6CC8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DCDC9C-8A77-41CE-ADA9-336061DBD7CF}"/>
      </w:docPartPr>
      <w:docPartBody>
        <w:p w:rsidR="00FD6B3C" w:rsidRDefault="00FD6B3C">
          <w:pPr>
            <w:pStyle w:val="FCB986EDF9DC4C1097F583D3E6CC8485"/>
          </w:pPr>
          <w:r>
            <w:t xml:space="preserve">     </w:t>
          </w:r>
        </w:p>
      </w:docPartBody>
    </w:docPart>
    <w:docPart>
      <w:docPartPr>
        <w:name w:val="E96904B5192D4348BBC76A091CD2B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CAA9B3-1B50-4906-88C2-BB6BCB400258}"/>
      </w:docPartPr>
      <w:docPartBody>
        <w:p w:rsidR="00FD6B3C" w:rsidRDefault="00FD6B3C">
          <w:pPr>
            <w:pStyle w:val="E96904B5192D4348BBC76A091CD2B73B"/>
          </w:pPr>
          <w:r>
            <w:t xml:space="preserve"> </w:t>
          </w:r>
          <w:r w:rsidRPr="00D35A60">
            <w:rPr>
              <w:rStyle w:val="Platzhaltertext"/>
            </w:rPr>
            <w:t>Wird vom DMS ausgefüllt.</w:t>
          </w:r>
        </w:p>
      </w:docPartBody>
    </w:docPart>
    <w:docPart>
      <w:docPartPr>
        <w:name w:val="5C380CEC38994112AAE1BDBCD3EE0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60FCB-DFF5-4A4F-BB51-098AA2049A03}"/>
      </w:docPartPr>
      <w:docPartBody>
        <w:p w:rsidR="00FD6B3C" w:rsidRDefault="007533A6" w:rsidP="007533A6">
          <w:pPr>
            <w:pStyle w:val="5C380CEC38994112AAE1BDBCD3EE0FBC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9D84DE015E4C288062C3316C1F9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926E87-7BD2-4105-8D15-2848F4A14173}"/>
      </w:docPartPr>
      <w:docPartBody>
        <w:p w:rsidR="00FD6B3C" w:rsidRDefault="007533A6" w:rsidP="007533A6">
          <w:pPr>
            <w:pStyle w:val="679D84DE015E4C288062C3316C1F917C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577464C9FD42BB9F8E1799B192EF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76F43D-3248-4EA4-BFC3-AABB0D1E5CB2}"/>
      </w:docPartPr>
      <w:docPartBody>
        <w:p w:rsidR="00FD6B3C" w:rsidRDefault="007533A6" w:rsidP="007533A6">
          <w:pPr>
            <w:pStyle w:val="54577464C9FD42BB9F8E1799B192EF27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DC6F5B691E498490BA2DB9084B9E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8C6BE-0B7F-4FA1-8151-51F84FE13830}"/>
      </w:docPartPr>
      <w:docPartBody>
        <w:p w:rsidR="00FD6B3C" w:rsidRDefault="007533A6" w:rsidP="007533A6">
          <w:pPr>
            <w:pStyle w:val="01DC6F5B691E498490BA2DB9084B9EB7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34CEC1525548BCB7DA57D7667881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59DB11-9CAC-43D9-8CED-7C332A1BCCB2}"/>
      </w:docPartPr>
      <w:docPartBody>
        <w:p w:rsidR="00FD6B3C" w:rsidRDefault="007533A6" w:rsidP="007533A6">
          <w:pPr>
            <w:pStyle w:val="8734CEC1525548BCB7DA57D766788197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22056B0FF944F681C44800A615F8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33301-79C5-442C-89AD-C44FD818287D}"/>
      </w:docPartPr>
      <w:docPartBody>
        <w:p w:rsidR="00FD6B3C" w:rsidRDefault="007533A6" w:rsidP="007533A6">
          <w:pPr>
            <w:pStyle w:val="EB22056B0FF944F681C44800A615F820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AEC4FB5A44487EA60300F943CF5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C52DE-BB3E-4B9E-A645-D3EA3B06F0EE}"/>
      </w:docPartPr>
      <w:docPartBody>
        <w:p w:rsidR="00FD6B3C" w:rsidRDefault="007533A6" w:rsidP="007533A6">
          <w:pPr>
            <w:pStyle w:val="29AEC4FB5A44487EA60300F943CF5D28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084B6C363049A0868FEC4F382255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B1757-C489-47B7-9505-24309147DA49}"/>
      </w:docPartPr>
      <w:docPartBody>
        <w:p w:rsidR="00FD6B3C" w:rsidRDefault="007533A6" w:rsidP="007533A6">
          <w:pPr>
            <w:pStyle w:val="7B084B6C363049A0868FEC4F382255D7"/>
          </w:pPr>
          <w:r w:rsidRPr="00954A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62D5AF7C2F4327AEC5E06C75822C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40B84C-94A8-44CA-85C9-A4AC9D2F3470}"/>
      </w:docPartPr>
      <w:docPartBody>
        <w:p w:rsidR="00FD6B3C" w:rsidRDefault="007533A6" w:rsidP="007533A6">
          <w:pPr>
            <w:pStyle w:val="BA62D5AF7C2F4327AEC5E06C75822CCE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0F9BD9F364934506B25D781355DF7A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7DE3F5-0373-4F4A-A0C7-C4ADC4BDD119}"/>
      </w:docPartPr>
      <w:docPartBody>
        <w:p w:rsidR="00FD6B3C" w:rsidRDefault="007533A6" w:rsidP="007533A6">
          <w:pPr>
            <w:pStyle w:val="0F9BD9F364934506B25D781355DF7A6E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A6"/>
    <w:rsid w:val="007533A6"/>
    <w:rsid w:val="00A71EB8"/>
    <w:rsid w:val="00FD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CB986EDF9DC4C1097F583D3E6CC8485">
    <w:name w:val="FCB986EDF9DC4C1097F583D3E6CC8485"/>
  </w:style>
  <w:style w:type="character" w:styleId="Platzhaltertext">
    <w:name w:val="Placeholder Text"/>
    <w:basedOn w:val="Absatz-Standardschriftart"/>
    <w:uiPriority w:val="99"/>
    <w:semiHidden/>
    <w:rsid w:val="007533A6"/>
    <w:rPr>
      <w:color w:val="808080"/>
    </w:rPr>
  </w:style>
  <w:style w:type="paragraph" w:customStyle="1" w:styleId="E96904B5192D4348BBC76A091CD2B73B">
    <w:name w:val="E96904B5192D4348BBC76A091CD2B73B"/>
  </w:style>
  <w:style w:type="paragraph" w:customStyle="1" w:styleId="5C380CEC38994112AAE1BDBCD3EE0FBC">
    <w:name w:val="5C380CEC38994112AAE1BDBCD3EE0FBC"/>
    <w:rsid w:val="007533A6"/>
  </w:style>
  <w:style w:type="paragraph" w:customStyle="1" w:styleId="679D84DE015E4C288062C3316C1F917C">
    <w:name w:val="679D84DE015E4C288062C3316C1F917C"/>
    <w:rsid w:val="007533A6"/>
  </w:style>
  <w:style w:type="paragraph" w:customStyle="1" w:styleId="54577464C9FD42BB9F8E1799B192EF27">
    <w:name w:val="54577464C9FD42BB9F8E1799B192EF27"/>
    <w:rsid w:val="007533A6"/>
  </w:style>
  <w:style w:type="paragraph" w:customStyle="1" w:styleId="01DC6F5B691E498490BA2DB9084B9EB7">
    <w:name w:val="01DC6F5B691E498490BA2DB9084B9EB7"/>
    <w:rsid w:val="007533A6"/>
  </w:style>
  <w:style w:type="paragraph" w:customStyle="1" w:styleId="8734CEC1525548BCB7DA57D766788197">
    <w:name w:val="8734CEC1525548BCB7DA57D766788197"/>
    <w:rsid w:val="007533A6"/>
  </w:style>
  <w:style w:type="paragraph" w:customStyle="1" w:styleId="EB22056B0FF944F681C44800A615F820">
    <w:name w:val="EB22056B0FF944F681C44800A615F820"/>
    <w:rsid w:val="007533A6"/>
  </w:style>
  <w:style w:type="paragraph" w:customStyle="1" w:styleId="29AEC4FB5A44487EA60300F943CF5D28">
    <w:name w:val="29AEC4FB5A44487EA60300F943CF5D28"/>
    <w:rsid w:val="007533A6"/>
  </w:style>
  <w:style w:type="paragraph" w:customStyle="1" w:styleId="7B084B6C363049A0868FEC4F382255D7">
    <w:name w:val="7B084B6C363049A0868FEC4F382255D7"/>
    <w:rsid w:val="007533A6"/>
  </w:style>
  <w:style w:type="paragraph" w:customStyle="1" w:styleId="BA62D5AF7C2F4327AEC5E06C75822CCE">
    <w:name w:val="BA62D5AF7C2F4327AEC5E06C75822CCE"/>
    <w:rsid w:val="007533A6"/>
  </w:style>
  <w:style w:type="paragraph" w:customStyle="1" w:styleId="0F9BD9F364934506B25D781355DF7A6E">
    <w:name w:val="0F9BD9F364934506B25D781355DF7A6E"/>
    <w:rsid w:val="007533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e5c6740a-7bf6-441e-90d8-959811944b68" xsi:nil="true"/>
    <lcf76f155ced4ddcb4097134ff3c332f xmlns="e5c6740a-7bf6-441e-90d8-959811944b68">
      <Terms xmlns="http://schemas.microsoft.com/office/infopath/2007/PartnerControls"/>
    </lcf76f155ced4ddcb4097134ff3c332f>
    <TaxCatchAll xmlns="d55ce5cf-0cf6-4899-9ba8-8a346064b5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E9584B7366CB4D892109D2679CD4B7" ma:contentTypeVersion="17" ma:contentTypeDescription="Ein neues Dokument erstellen." ma:contentTypeScope="" ma:versionID="976b3ac192355f45be645930d7347016">
  <xsd:schema xmlns:xsd="http://www.w3.org/2001/XMLSchema" xmlns:xs="http://www.w3.org/2001/XMLSchema" xmlns:p="http://schemas.microsoft.com/office/2006/metadata/properties" xmlns:ns2="e5c6740a-7bf6-441e-90d8-959811944b68" xmlns:ns3="d55ce5cf-0cf6-4899-9ba8-8a346064b588" targetNamespace="http://schemas.microsoft.com/office/2006/metadata/properties" ma:root="true" ma:fieldsID="78d39aa119e80aee6caafd67f65d8ede" ns2:_="" ns3:_="">
    <xsd:import namespace="e5c6740a-7bf6-441e-90d8-959811944b68"/>
    <xsd:import namespace="d55ce5cf-0cf6-4899-9ba8-8a346064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740a-7bf6-441e-90d8-9598119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776dee7-8a33-4658-aa5c-1c39ece458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3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e5cf-0cf6-4899-9ba8-8a346064b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c9b008-f3f6-4757-af03-71d6b75f8a0a}" ma:internalName="TaxCatchAll" ma:showField="CatchAllData" ma:web="d55ce5cf-0cf6-4899-9ba8-8a346064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OhneDoxis xmlns="OhneDoxis.Document">
  <VIRTL_NEXTVERSION/>
  <DOC_BEREICH/>
  <DOC_THEMA/>
  <DOC_DOKUMENTTYP/>
  <DOC_DOKUMENTENTITEL>ALDB-Formular_wenn zutreffend_UAN Verpflichtung</DOC_DOKUMENTENTITEL>
  <DOC_DOKUMENTDATUM/>
  <DOC_AUTOR/>
  <DOC_EIGNER/>
  <DOC_FREIGEBENDER/>
  <DOC_FREIGEBER/>
  <DOC_KCENTERID/>
  <DOC_VSNFD>0</DOC_VSNFD>
  <DOC_SICHTBARKEIT_AS/>
  <DOC_SICHTBARKEIT_BDBOS/>
  <DOC_BHB/>
  <DOC_GUELTIG/>
  <DOC_GUELTIGBIS/>
  <DOC_CIID/>
  <DOC_CITYP/>
  <DOC_TICKETID/>
  <DOC_TICKETART/>
  <DOC_STANDORT/>
  <DOC_DESC_BEREICH/>
  <DOC_DESC_THEMA/>
  <DOC_DESC_DOKUMENTTYP/>
  <DOC_DESC_AUTOR/>
  <DOC_DESC_EIGNER/>
  <DOC_DESC_FREIGEBER/>
  <DOC_DESC_SICHTBARKEIT_AS/>
  <DOC_DESC_SICHTBARKEIT_BDBOS/>
  <DOC_ENTITY_CREATION_DATE>2026-10-12</DOC_ENTITY_CREATION_DATE>
  <DOC_CREATION_DATE/>
  <DOC_INTERNAL_INSTANCE_DATE>1 </DOC_INTERNAL_INSTANCE_DATE>
  <VIRT_HISTORIE>
	</VIRT_HISTORIE>
</OhneDoxi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1EA7262A-C3FA-480D-92ED-CE2927C5B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D2C99B-CC78-4EF1-8533-90910E090B5A}"/>
</file>

<file path=customXml/itemProps3.xml><?xml version="1.0" encoding="utf-8"?>
<ds:datastoreItem xmlns:ds="http://schemas.openxmlformats.org/officeDocument/2006/customXml" ds:itemID="{05DD1D70-1785-4404-A040-9E2C51440AEC}">
  <ds:schemaRefs>
    <ds:schemaRef ds:uri="OhneDoxis.Document"/>
  </ds:schemaRefs>
</ds:datastoreItem>
</file>

<file path=customXml/itemProps4.xml><?xml version="1.0" encoding="utf-8"?>
<ds:datastoreItem xmlns:ds="http://schemas.openxmlformats.org/officeDocument/2006/customXml" ds:itemID="{CF7E82BA-99FD-4811-A36C-EA9B73CBA0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3D6102-0D68-491E-9170-D75D034B7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03%20Vorlage%20Word%20ohne%20Deckblatt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ALDB GmbH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Brettingham-Smith</dc:creator>
  <cp:keywords/>
  <dc:description/>
  <cp:lastModifiedBy>Julia Brettingham-Smith</cp:lastModifiedBy>
  <cp:revision>1</cp:revision>
  <dcterms:created xsi:type="dcterms:W3CDTF">2026-10-12T04:43:00Z</dcterms:created>
  <dcterms:modified xsi:type="dcterms:W3CDTF">2026-10-12T05:05:00Z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0x010100F1E9584B7366CB4D892109D2679CD4B7</vt:lpwstr>
  </property>
  <property fmtid="{D5CDD505-2E9C-101B-9397-08002B2CF9AE}" pid="3" name="MediaServiceImageTags">
    <vt:lpwstr/>
  </property>
  <property fmtid="{D5CDD505-2E9C-101B-9397-08002B2CF9AE}" pid="4" name="Order">
    <vt:r8>3200</vt:r8>
  </property>
  <property fmtid="{D5CDD505-2E9C-101B-9397-08002B2CF9AE}" pid="5" name="xd_ProgID">
    <vt:lpwstr/>
  </property>
  <property fmtid="{D5CDD505-2E9C-101B-9397-08002B2CF9AE}" pid="6" name="ECKPMGFollowColum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docLang">
    <vt:lpwstr>de</vt:lpwstr>
  </property>
  <property fmtid="{D5CDD505-2E9C-101B-9397-08002B2CF9AE}" pid="13" name="xd_Signature">
    <vt:bool>false</vt:bool>
  </property>
  <property fmtid="{D5CDD505-2E9C-101B-9397-08002B2CF9AE}" pid="14" name="TriggerFlowInfo">
    <vt:lpwstr/>
  </property>
</Properties>
</file>