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2026-00070_02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LU Überfahrt Bayrische Straße - Gleisbau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LU Überfahrt Bayrische Straße - Gleisbau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