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2026-00234_03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LU Ostra-Allee zwischen Malergässchen bis Maxstraße - Gleisbau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LU Ostra-Allee zwischen Malergässchen bis Maxstraße - Gleisbau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