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16E" w:rsidRDefault="00A11F52" w:rsidP="006B016E">
      <w:pPr>
        <w:pStyle w:val="Hauptberschrift"/>
        <w:spacing w:after="1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editId="36B11C9B">
                <wp:simplePos x="0" y="0"/>
                <wp:positionH relativeFrom="column">
                  <wp:align>left</wp:align>
                </wp:positionH>
                <wp:positionV relativeFrom="page">
                  <wp:posOffset>360045</wp:posOffset>
                </wp:positionV>
                <wp:extent cx="6120000" cy="800100"/>
                <wp:effectExtent l="0" t="0" r="0" b="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000" cy="80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1086" w:rsidRDefault="008B1086" w:rsidP="00BF24FF">
                            <w:pPr>
                              <w:pStyle w:val="Hinweistext"/>
                              <w:ind w:left="0"/>
                            </w:pPr>
                            <w:r>
                              <w:t>Variante A – allgemeines Muster zur Erstellung neuer Verzeichnisse</w:t>
                            </w:r>
                          </w:p>
                          <w:p w:rsidR="00A11F52" w:rsidRPr="00A11F52" w:rsidRDefault="00A11F52" w:rsidP="00BF24FF">
                            <w:pPr>
                              <w:pStyle w:val="Hinweistext"/>
                              <w:ind w:left="0"/>
                            </w:pPr>
                            <w:r w:rsidRPr="00A11F52">
                              <w:t>Bei rotem Text handelt es sich um Hinweise.</w:t>
                            </w:r>
                            <w:r w:rsidR="00194BA9">
                              <w:t xml:space="preserve"> </w:t>
                            </w:r>
                            <w:r w:rsidRPr="00A11F52">
                              <w:t xml:space="preserve">Roter Text sollte </w:t>
                            </w:r>
                            <w:r w:rsidR="00F75FB1">
                              <w:t>am Ende</w:t>
                            </w:r>
                            <w:r w:rsidRPr="00A11F52">
                              <w:t xml:space="preserve"> vollständig </w:t>
                            </w:r>
                            <w:r w:rsidR="00194BA9">
                              <w:t>gelöscht</w:t>
                            </w:r>
                            <w:r w:rsidRPr="00A11F52">
                              <w:t xml:space="preserve"> sein!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0;margin-top:28.35pt;width:481.9pt;height:63pt;z-index:251659264;visibility:visible;mso-wrap-style:square;mso-width-percent:0;mso-height-percent:200;mso-wrap-distance-left:9pt;mso-wrap-distance-top:0;mso-wrap-distance-right:9pt;mso-wrap-distance-bottom:0;mso-position-horizontal:left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" filled="f" stroked="f">
                <v:textbox style="mso-fit-shape-to-text:t">
                  <w:txbxContent>
                    <w:p w:rsidR="008B1086" w:rsidRDefault="008B1086" w:rsidP="00BF24FF">
                      <w:pPr>
                        <w:pStyle w:val="Hinweistext"/>
                        <w:ind w:left="0"/>
                      </w:pPr>
                      <w:r>
                        <w:t>Variante A – allgemeines Muster zur Erstellung neuer Verzeichnisse</w:t>
                      </w:r>
                    </w:p>
                    <w:p w:rsidR="00A11F52" w:rsidRPr="00A11F52" w:rsidRDefault="00A11F52" w:rsidP="00BF24FF">
                      <w:pPr>
                        <w:pStyle w:val="Hinweistext"/>
                        <w:ind w:left="0"/>
                      </w:pPr>
                      <w:r w:rsidRPr="00A11F52">
                        <w:t>Bei rotem Text handelt es sich um Hinweise.</w:t>
                      </w:r>
                      <w:r w:rsidR="00194BA9">
                        <w:t xml:space="preserve"> </w:t>
                      </w:r>
                      <w:r w:rsidRPr="00A11F52">
                        <w:t xml:space="preserve">Roter Text sollte </w:t>
                      </w:r>
                      <w:r w:rsidR="00F75FB1">
                        <w:t>am Ende</w:t>
                      </w:r>
                      <w:r w:rsidRPr="00A11F52">
                        <w:t xml:space="preserve"> vollständig </w:t>
                      </w:r>
                      <w:r w:rsidR="00194BA9">
                        <w:t>gelöscht</w:t>
                      </w:r>
                      <w:r w:rsidRPr="00A11F52">
                        <w:t xml:space="preserve"> sein!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FE2C42">
        <w:t>Ver</w:t>
      </w:r>
      <w:r w:rsidR="00250779">
        <w:t>arbeitung</w:t>
      </w:r>
      <w:r w:rsidR="00FE2C42">
        <w:t>sverzeichnis</w:t>
      </w:r>
    </w:p>
    <w:bookmarkStart w:id="0" w:name="Name_der_Verarbeitungstätigkeit"/>
    <w:p w:rsidR="00266B86" w:rsidRDefault="0099131D" w:rsidP="00BB693F">
      <w:pPr>
        <w:pStyle w:val="NamederVerarbeitungsttigkeit"/>
        <w:spacing w:before="120"/>
      </w:pPr>
      <w:sdt>
        <w:sdtPr>
          <w:alias w:val="Name der Verarbeitungstätigkeit"/>
          <w:tag w:val="Name der Verarbeitungstätigkeit"/>
          <w:id w:val="-30651358"/>
          <w:lock w:val="sdtLocked"/>
          <w:placeholder>
            <w:docPart w:val="BD97D86B099045E2AFDB184701B16225"/>
          </w:placeholder>
        </w:sdtPr>
        <w:sdtEndPr/>
        <w:sdtContent>
          <w:r w:rsidR="002A07EE">
            <w:t>[Name der Verarbeitungstätigkeit]</w:t>
          </w:r>
        </w:sdtContent>
      </w:sdt>
      <w:bookmarkEnd w:id="0"/>
    </w:p>
    <w:p w:rsidR="00266B86" w:rsidRDefault="00266B86" w:rsidP="00266B86">
      <w:pPr>
        <w:jc w:val="center"/>
      </w:pPr>
      <w:r>
        <w:t xml:space="preserve">Stand: </w:t>
      </w:r>
      <w:bookmarkStart w:id="1" w:name="Datum"/>
      <w:sdt>
        <w:sdtPr>
          <w:alias w:val="Datum"/>
          <w:tag w:val="Datum"/>
          <w:id w:val="-1592547418"/>
          <w:lock w:val="sdtLocked"/>
          <w:placeholder>
            <w:docPart w:val="56D7242487744E4682F7C9E7A7D86DAA"/>
          </w:placeholder>
          <w:text/>
        </w:sdtPr>
        <w:sdtEndPr/>
        <w:sdtContent>
          <w:r>
            <w:t>[Datum]</w:t>
          </w:r>
        </w:sdtContent>
      </w:sdt>
      <w:bookmarkEnd w:id="1"/>
    </w:p>
    <w:p w:rsidR="00FE2C42" w:rsidRDefault="00266B86" w:rsidP="00266B86">
      <w:pPr>
        <w:jc w:val="center"/>
      </w:pPr>
      <w:r>
        <w:t xml:space="preserve"> </w:t>
      </w:r>
      <w:r w:rsidR="00FE2C42">
        <w:t>Einzelverzeichnis zum Gesamtverzeichnis</w:t>
      </w:r>
      <w:r w:rsidR="00FE2C42">
        <w:br/>
        <w:t>aller Verarbeitungstätigkeiten nach Art.</w:t>
      </w:r>
      <w:r w:rsidR="005B7FC0">
        <w:rPr>
          <w:w w:val="50"/>
        </w:rPr>
        <w:t> </w:t>
      </w:r>
      <w:r w:rsidR="005B7FC0">
        <w:t>30 EUDSGVO</w:t>
      </w:r>
    </w:p>
    <w:p w:rsidR="00A031C4" w:rsidRDefault="00A031C4" w:rsidP="00A031C4">
      <w:pPr>
        <w:pStyle w:val="berschrift1"/>
      </w:pPr>
      <w:r>
        <w:t>Verantwortliche und Datenschutzbeauftragte</w:t>
      </w:r>
    </w:p>
    <w:p w:rsidR="0040728F" w:rsidRDefault="00A031C4" w:rsidP="00A031C4">
      <w:r w:rsidRPr="00DA45C5">
        <w:t xml:space="preserve">Verantwortlich </w:t>
      </w:r>
      <w:r w:rsidRPr="00A031C4">
        <w:t>für die Datenverarbeitung ist die Justus-Liebig-Univers</w:t>
      </w:r>
      <w:r w:rsidR="00547ABE">
        <w:t>ität Gießen, Ludwigstraße 23, 35</w:t>
      </w:r>
      <w:r w:rsidRPr="00A031C4">
        <w:t xml:space="preserve">390 Gießen, vertreten durch ihren Präsidenten. </w:t>
      </w:r>
    </w:p>
    <w:p w:rsidR="00A031C4" w:rsidRPr="00A031C4" w:rsidRDefault="00955AD2" w:rsidP="00A031C4">
      <w:bookmarkStart w:id="2" w:name="_GoBack"/>
      <w:bookmarkEnd w:id="2"/>
      <w:r>
        <w:t xml:space="preserve">Die behördlichen </w:t>
      </w:r>
      <w:r w:rsidR="00A031C4" w:rsidRPr="00A031C4">
        <w:t>Datenschutzbeauftragte</w:t>
      </w:r>
      <w:r>
        <w:t>n</w:t>
      </w:r>
      <w:r w:rsidR="00A031C4" w:rsidRPr="00A031C4">
        <w:t xml:space="preserve"> sind: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9"/>
        <w:gridCol w:w="4533"/>
      </w:tblGrid>
      <w:tr w:rsidR="00A031C4" w:rsidTr="00362734">
        <w:tc>
          <w:tcPr>
            <w:tcW w:w="4606" w:type="dxa"/>
          </w:tcPr>
          <w:p w:rsidR="00362734" w:rsidRDefault="00362734" w:rsidP="006A3923">
            <w:pPr>
              <w:ind w:left="284"/>
              <w:jc w:val="left"/>
            </w:pPr>
            <w:r w:rsidRPr="00362734">
              <w:t>Axel P. Globu</w:t>
            </w:r>
            <w:r w:rsidR="00D91E21">
              <w:t>schütz</w:t>
            </w:r>
            <w:r w:rsidR="00D91E21">
              <w:br/>
              <w:t>Ludwigstraße 23</w:t>
            </w:r>
            <w:r>
              <w:br/>
            </w:r>
            <w:r w:rsidRPr="00362734">
              <w:t>35390 Gießen</w:t>
            </w:r>
            <w:r>
              <w:br/>
            </w:r>
            <w:r w:rsidR="000C20AE">
              <w:t>Datenschutz</w:t>
            </w:r>
            <w:r w:rsidRPr="00362734">
              <w:t>@uni-giessen.de</w:t>
            </w:r>
            <w:r>
              <w:br/>
            </w:r>
            <w:r w:rsidRPr="00362734">
              <w:t>Tel. 0641-99 12230</w:t>
            </w:r>
          </w:p>
        </w:tc>
        <w:tc>
          <w:tcPr>
            <w:tcW w:w="4606" w:type="dxa"/>
          </w:tcPr>
          <w:p w:rsidR="00A031C4" w:rsidRDefault="00D91E21" w:rsidP="00367CFA">
            <w:pPr>
              <w:jc w:val="left"/>
            </w:pPr>
            <w:r>
              <w:t>Carl Philip Bolldorf</w:t>
            </w:r>
            <w:r w:rsidR="00362734">
              <w:br/>
            </w:r>
            <w:r>
              <w:t>Ludwigstraße 23</w:t>
            </w:r>
            <w:r w:rsidR="00362734">
              <w:br/>
            </w:r>
            <w:r w:rsidR="00362734" w:rsidRPr="00362734">
              <w:t>35390 Gießen</w:t>
            </w:r>
            <w:r w:rsidR="00362734">
              <w:br/>
            </w:r>
            <w:r w:rsidR="000C20AE">
              <w:t>Datenschutz</w:t>
            </w:r>
            <w:r w:rsidR="000C20AE" w:rsidRPr="00362734">
              <w:t>@uni-giessen.de</w:t>
            </w:r>
            <w:r w:rsidR="00362734">
              <w:br/>
            </w:r>
            <w:r>
              <w:t>Tel. 0641-99 12270</w:t>
            </w:r>
          </w:p>
        </w:tc>
      </w:tr>
    </w:tbl>
    <w:p w:rsidR="00B456C1" w:rsidRDefault="00B456C1" w:rsidP="00362734">
      <w:pPr>
        <w:pStyle w:val="berschrift1"/>
      </w:pPr>
      <w:r>
        <w:t>Ausführende Stelle</w:t>
      </w:r>
    </w:p>
    <w:p w:rsidR="00201F3B" w:rsidRDefault="00201F3B" w:rsidP="006B1E98">
      <w:pPr>
        <w:pStyle w:val="Spiegelstrich"/>
        <w:numPr>
          <w:ilvl w:val="0"/>
          <w:numId w:val="0"/>
        </w:numPr>
        <w:ind w:left="284"/>
      </w:pPr>
    </w:p>
    <w:p w:rsidR="00050894" w:rsidRPr="002F160B" w:rsidRDefault="00201F3B" w:rsidP="00BF24FF">
      <w:pPr>
        <w:pStyle w:val="Hinweistext"/>
      </w:pPr>
      <w:r w:rsidRPr="002F160B">
        <w:t>Organisationseinheit der JLU (Dezernat</w:t>
      </w:r>
      <w:r w:rsidR="00055658">
        <w:t xml:space="preserve"> u. Abteilung</w:t>
      </w:r>
      <w:r w:rsidRPr="002F160B">
        <w:t>/Dekanat/Institut/</w:t>
      </w:r>
      <w:r w:rsidR="00055658">
        <w:t>Zentrum</w:t>
      </w:r>
      <w:r w:rsidRPr="002F160B">
        <w:t xml:space="preserve"> …)</w:t>
      </w:r>
      <w:r w:rsidR="00055658">
        <w:br/>
      </w:r>
      <w:r w:rsidR="002F160B">
        <w:t>mit Name</w:t>
      </w:r>
      <w:r w:rsidRPr="002F160B">
        <w:t xml:space="preserve"> und Anschrift</w:t>
      </w:r>
    </w:p>
    <w:p w:rsidR="00A031C4" w:rsidRDefault="00447165" w:rsidP="00362734">
      <w:pPr>
        <w:pStyle w:val="berschrift1"/>
      </w:pPr>
      <w:r>
        <w:t>Zweck der Verarbeitung</w:t>
      </w:r>
    </w:p>
    <w:p w:rsidR="00063827" w:rsidRDefault="00063827" w:rsidP="00C8033A">
      <w:pPr>
        <w:pStyle w:val="Spiegelstrich"/>
      </w:pPr>
    </w:p>
    <w:p w:rsidR="00C8033A" w:rsidRDefault="00C8033A" w:rsidP="00C8033A">
      <w:pPr>
        <w:pStyle w:val="Spiegelstrich"/>
      </w:pPr>
    </w:p>
    <w:p w:rsidR="004B1772" w:rsidRPr="002F160B" w:rsidRDefault="002F160B" w:rsidP="00BF24FF">
      <w:pPr>
        <w:pStyle w:val="Hinweistext"/>
      </w:pPr>
      <w:r w:rsidRPr="002F160B">
        <w:t>kurze, aussagekräftige Beschreibung der Zwecke</w:t>
      </w:r>
    </w:p>
    <w:p w:rsidR="00471EBF" w:rsidRDefault="0058748B" w:rsidP="0058249F">
      <w:pPr>
        <w:pStyle w:val="berschrift1"/>
      </w:pPr>
      <w:r>
        <w:t>Rechtsgrundlage</w:t>
      </w:r>
    </w:p>
    <w:p w:rsidR="002B4F03" w:rsidRDefault="002B4F03" w:rsidP="002B4F03">
      <w:pPr>
        <w:pStyle w:val="Spiegelstrich"/>
      </w:pPr>
    </w:p>
    <w:p w:rsidR="00C8033A" w:rsidRDefault="00C8033A" w:rsidP="002B4F03">
      <w:pPr>
        <w:pStyle w:val="Spiegelstrich"/>
      </w:pPr>
    </w:p>
    <w:p w:rsidR="002F160B" w:rsidRPr="002F160B" w:rsidRDefault="00194601" w:rsidP="00BF24FF">
      <w:pPr>
        <w:pStyle w:val="Hinweistext"/>
      </w:pPr>
      <w:r>
        <w:t>i.</w:t>
      </w:r>
      <w:r w:rsidR="00AA0E01">
        <w:rPr>
          <w:w w:val="50"/>
        </w:rPr>
        <w:t> </w:t>
      </w:r>
      <w:r>
        <w:t>d.</w:t>
      </w:r>
      <w:r w:rsidR="00AA0E01">
        <w:rPr>
          <w:w w:val="50"/>
        </w:rPr>
        <w:t> </w:t>
      </w:r>
      <w:r>
        <w:t xml:space="preserve">R. </w:t>
      </w:r>
      <w:r w:rsidR="002F160B">
        <w:t>einer der Punkte in Art.</w:t>
      </w:r>
      <w:r w:rsidR="002F160B">
        <w:rPr>
          <w:w w:val="50"/>
        </w:rPr>
        <w:t> </w:t>
      </w:r>
      <w:r w:rsidR="002F160B">
        <w:t>6 Abs.</w:t>
      </w:r>
      <w:r w:rsidR="002F160B">
        <w:rPr>
          <w:w w:val="50"/>
        </w:rPr>
        <w:t> </w:t>
      </w:r>
      <w:r w:rsidR="002F160B">
        <w:t>1</w:t>
      </w:r>
      <w:r w:rsidR="002F160B" w:rsidRPr="00F22AA4">
        <w:rPr>
          <w:w w:val="150"/>
        </w:rPr>
        <w:t xml:space="preserve"> </w:t>
      </w:r>
      <w:proofErr w:type="gramStart"/>
      <w:r w:rsidR="002F160B">
        <w:t>a)–</w:t>
      </w:r>
      <w:proofErr w:type="gramEnd"/>
      <w:r w:rsidR="002F160B">
        <w:t>f)</w:t>
      </w:r>
      <w:r w:rsidR="00A25E54" w:rsidRPr="00F22AA4">
        <w:rPr>
          <w:w w:val="150"/>
        </w:rPr>
        <w:t xml:space="preserve"> </w:t>
      </w:r>
      <w:r w:rsidR="002F160B">
        <w:t xml:space="preserve">EUDSGVO </w:t>
      </w:r>
      <w:r>
        <w:t xml:space="preserve">in Verbindung mit </w:t>
      </w:r>
      <w:r w:rsidR="002F160B">
        <w:t>der Einwilligung</w:t>
      </w:r>
      <w:r>
        <w:t xml:space="preserve"> </w:t>
      </w:r>
      <w:r w:rsidR="00644401">
        <w:t xml:space="preserve">des Betroffenen </w:t>
      </w:r>
      <w:r>
        <w:t xml:space="preserve">oder </w:t>
      </w:r>
      <w:r w:rsidR="002436C7">
        <w:t>der</w:t>
      </w:r>
      <w:r w:rsidR="00A41546">
        <w:t xml:space="preserve"> </w:t>
      </w:r>
      <w:r>
        <w:t xml:space="preserve">Vorschrift, aus </w:t>
      </w:r>
      <w:r w:rsidR="002436C7">
        <w:t>welcher</w:t>
      </w:r>
      <w:r w:rsidR="002C590D">
        <w:t xml:space="preserve"> </w:t>
      </w:r>
      <w:r>
        <w:t>sich die rechtliche Verpflichtung, das öffentliche Interesse oder die Ausübung öffentlicher Gewalt ergibt</w:t>
      </w:r>
    </w:p>
    <w:p w:rsidR="002239CB" w:rsidRDefault="002239CB" w:rsidP="002239CB">
      <w:pPr>
        <w:pStyle w:val="berschrift1"/>
      </w:pPr>
      <w:bookmarkStart w:id="3" w:name="_Ref514834286"/>
      <w:r>
        <w:lastRenderedPageBreak/>
        <w:t>Betroffene Daten</w:t>
      </w:r>
      <w:bookmarkEnd w:id="3"/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7983"/>
      </w:tblGrid>
      <w:tr w:rsidR="002239CB" w:rsidRPr="00BD2EF1" w:rsidTr="00050E54">
        <w:trPr>
          <w:cantSplit/>
        </w:trPr>
        <w:tc>
          <w:tcPr>
            <w:tcW w:w="600" w:type="pct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239CB" w:rsidRPr="0051152F" w:rsidRDefault="002239CB" w:rsidP="00050E54">
            <w:pPr>
              <w:spacing w:before="60" w:after="60"/>
              <w:jc w:val="center"/>
              <w:rPr>
                <w:sz w:val="20"/>
              </w:rPr>
            </w:pPr>
            <w:r w:rsidRPr="0051152F">
              <w:rPr>
                <w:sz w:val="20"/>
              </w:rPr>
              <w:t>lfd. Nr.</w:t>
            </w:r>
          </w:p>
        </w:tc>
        <w:tc>
          <w:tcPr>
            <w:tcW w:w="4400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239CB" w:rsidRPr="00BD2EF1" w:rsidRDefault="002239CB" w:rsidP="00050E54">
            <w:pPr>
              <w:spacing w:before="60" w:after="60"/>
              <w:jc w:val="center"/>
            </w:pPr>
            <w:r>
              <w:t>Kategorien von Daten</w:t>
            </w:r>
          </w:p>
        </w:tc>
      </w:tr>
      <w:tr w:rsidR="002239CB" w:rsidTr="00050E54">
        <w:trPr>
          <w:cantSplit/>
        </w:trPr>
        <w:tc>
          <w:tcPr>
            <w:tcW w:w="600" w:type="pct"/>
            <w:tcBorders>
              <w:top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2239CB" w:rsidRDefault="002239CB" w:rsidP="00050E54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4400" w:type="pct"/>
            <w:tcBorders>
              <w:top w:val="single" w:sz="4" w:space="0" w:color="auto"/>
              <w:left w:val="single" w:sz="4" w:space="0" w:color="auto"/>
            </w:tcBorders>
          </w:tcPr>
          <w:p w:rsidR="002239CB" w:rsidRDefault="002239CB" w:rsidP="00050E54">
            <w:pPr>
              <w:spacing w:before="60" w:after="60"/>
              <w:jc w:val="left"/>
            </w:pPr>
          </w:p>
        </w:tc>
      </w:tr>
      <w:tr w:rsidR="002239CB" w:rsidTr="00050E54">
        <w:trPr>
          <w:cantSplit/>
        </w:trPr>
        <w:tc>
          <w:tcPr>
            <w:tcW w:w="600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2239CB" w:rsidRDefault="002239CB" w:rsidP="00050E54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4400" w:type="pct"/>
            <w:tcBorders>
              <w:left w:val="single" w:sz="4" w:space="0" w:color="auto"/>
            </w:tcBorders>
          </w:tcPr>
          <w:p w:rsidR="002239CB" w:rsidRDefault="002239CB" w:rsidP="00050E54">
            <w:pPr>
              <w:spacing w:before="60" w:after="60"/>
              <w:jc w:val="left"/>
            </w:pPr>
          </w:p>
        </w:tc>
      </w:tr>
      <w:tr w:rsidR="002239CB" w:rsidTr="00050E54">
        <w:trPr>
          <w:cantSplit/>
        </w:trPr>
        <w:tc>
          <w:tcPr>
            <w:tcW w:w="600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2239CB" w:rsidRDefault="002239CB" w:rsidP="00050E54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4400" w:type="pct"/>
            <w:tcBorders>
              <w:left w:val="single" w:sz="4" w:space="0" w:color="auto"/>
            </w:tcBorders>
          </w:tcPr>
          <w:p w:rsidR="002239CB" w:rsidRDefault="002239CB" w:rsidP="00050E54">
            <w:pPr>
              <w:spacing w:before="60" w:after="60"/>
              <w:jc w:val="left"/>
            </w:pPr>
          </w:p>
        </w:tc>
      </w:tr>
    </w:tbl>
    <w:p w:rsidR="00FF4589" w:rsidRPr="00FF4589" w:rsidRDefault="0022410A" w:rsidP="00BF24FF">
      <w:pPr>
        <w:pStyle w:val="Hinweistext"/>
      </w:pPr>
      <w:r>
        <w:t>zusammenfassende</w:t>
      </w:r>
      <w:r w:rsidR="00AA0E01">
        <w:t xml:space="preserve"> Kategorien, z.</w:t>
      </w:r>
      <w:r w:rsidR="00AA0E01">
        <w:rPr>
          <w:w w:val="50"/>
        </w:rPr>
        <w:t> </w:t>
      </w:r>
      <w:r w:rsidR="00AA0E01">
        <w:t>B. Name und Matrikelnummer, Kontaktdaten, Bankverbindung</w:t>
      </w:r>
      <w:r w:rsidR="007D4A1B">
        <w:t>, …</w:t>
      </w:r>
    </w:p>
    <w:p w:rsidR="002239CB" w:rsidRDefault="002239CB" w:rsidP="002239CB">
      <w:pPr>
        <w:pStyle w:val="berschrift1"/>
      </w:pPr>
      <w:r>
        <w:t>Betroffene Personen</w: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7983"/>
      </w:tblGrid>
      <w:tr w:rsidR="007B44E3" w:rsidRPr="00BD2EF1" w:rsidTr="00050E54">
        <w:trPr>
          <w:cantSplit/>
        </w:trPr>
        <w:tc>
          <w:tcPr>
            <w:tcW w:w="600" w:type="pct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B44E3" w:rsidRPr="0051152F" w:rsidRDefault="007B44E3" w:rsidP="00050E54">
            <w:pPr>
              <w:spacing w:before="60" w:after="60"/>
              <w:jc w:val="center"/>
              <w:rPr>
                <w:sz w:val="20"/>
              </w:rPr>
            </w:pPr>
            <w:r w:rsidRPr="0051152F">
              <w:rPr>
                <w:sz w:val="20"/>
              </w:rPr>
              <w:t>lfd. Nr.</w:t>
            </w:r>
            <w:r w:rsidRPr="0051152F">
              <w:rPr>
                <w:sz w:val="20"/>
              </w:rPr>
              <w:br/>
              <w:t xml:space="preserve">aus </w:t>
            </w:r>
            <w:r w:rsidRPr="0051152F">
              <w:rPr>
                <w:sz w:val="20"/>
              </w:rPr>
              <w:fldChar w:fldCharType="begin"/>
            </w:r>
            <w:r w:rsidRPr="0051152F">
              <w:rPr>
                <w:sz w:val="20"/>
              </w:rPr>
              <w:instrText xml:space="preserve"> REF _Ref514834286 \n \h  \* MERGEFORMAT </w:instrText>
            </w:r>
            <w:r w:rsidRPr="0051152F">
              <w:rPr>
                <w:sz w:val="20"/>
              </w:rPr>
            </w:r>
            <w:r w:rsidRPr="0051152F">
              <w:rPr>
                <w:sz w:val="20"/>
              </w:rPr>
              <w:fldChar w:fldCharType="separate"/>
            </w:r>
            <w:r w:rsidR="00D91E21">
              <w:rPr>
                <w:sz w:val="20"/>
              </w:rPr>
              <w:t>5</w:t>
            </w:r>
            <w:r w:rsidRPr="0051152F">
              <w:rPr>
                <w:sz w:val="20"/>
              </w:rPr>
              <w:fldChar w:fldCharType="end"/>
            </w:r>
            <w:r w:rsidRPr="0051152F">
              <w:rPr>
                <w:sz w:val="20"/>
              </w:rPr>
              <w:t>.</w:t>
            </w:r>
          </w:p>
        </w:tc>
        <w:tc>
          <w:tcPr>
            <w:tcW w:w="4400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B44E3" w:rsidRPr="00BD2EF1" w:rsidRDefault="007B44E3" w:rsidP="00050E54">
            <w:pPr>
              <w:spacing w:before="60" w:after="60"/>
              <w:jc w:val="center"/>
            </w:pPr>
            <w:r>
              <w:t>Kategorien von Personen</w:t>
            </w:r>
          </w:p>
        </w:tc>
      </w:tr>
      <w:tr w:rsidR="002239CB" w:rsidTr="00050E54">
        <w:trPr>
          <w:cantSplit/>
        </w:trPr>
        <w:tc>
          <w:tcPr>
            <w:tcW w:w="600" w:type="pct"/>
            <w:tcBorders>
              <w:top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2239CB" w:rsidRDefault="002239CB" w:rsidP="00050E54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4400" w:type="pct"/>
            <w:tcBorders>
              <w:top w:val="single" w:sz="4" w:space="0" w:color="auto"/>
              <w:left w:val="single" w:sz="4" w:space="0" w:color="auto"/>
            </w:tcBorders>
          </w:tcPr>
          <w:p w:rsidR="002239CB" w:rsidRDefault="002239CB" w:rsidP="00050E54">
            <w:pPr>
              <w:spacing w:before="60" w:after="60"/>
              <w:jc w:val="left"/>
            </w:pPr>
          </w:p>
        </w:tc>
      </w:tr>
      <w:tr w:rsidR="002239CB" w:rsidTr="00050E54">
        <w:trPr>
          <w:cantSplit/>
        </w:trPr>
        <w:tc>
          <w:tcPr>
            <w:tcW w:w="600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2239CB" w:rsidRDefault="002239CB" w:rsidP="00050E54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4400" w:type="pct"/>
            <w:tcBorders>
              <w:left w:val="single" w:sz="4" w:space="0" w:color="auto"/>
            </w:tcBorders>
          </w:tcPr>
          <w:p w:rsidR="002239CB" w:rsidRDefault="002239CB" w:rsidP="00050E54">
            <w:pPr>
              <w:spacing w:before="60" w:after="60"/>
              <w:jc w:val="left"/>
            </w:pPr>
          </w:p>
        </w:tc>
      </w:tr>
      <w:tr w:rsidR="002239CB" w:rsidTr="00050E54">
        <w:trPr>
          <w:cantSplit/>
        </w:trPr>
        <w:tc>
          <w:tcPr>
            <w:tcW w:w="600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2239CB" w:rsidRDefault="002239CB" w:rsidP="00050E54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4400" w:type="pct"/>
            <w:tcBorders>
              <w:left w:val="single" w:sz="4" w:space="0" w:color="auto"/>
            </w:tcBorders>
          </w:tcPr>
          <w:p w:rsidR="002239CB" w:rsidRDefault="002239CB" w:rsidP="00050E54">
            <w:pPr>
              <w:spacing w:before="60" w:after="60"/>
              <w:jc w:val="left"/>
            </w:pPr>
          </w:p>
        </w:tc>
      </w:tr>
    </w:tbl>
    <w:p w:rsidR="007D4A1B" w:rsidRPr="007D4A1B" w:rsidRDefault="0022410A" w:rsidP="00BF24FF">
      <w:pPr>
        <w:pStyle w:val="Hinweistext"/>
      </w:pPr>
      <w:r>
        <w:t>zusammenfassende</w:t>
      </w:r>
      <w:r w:rsidR="007D4A1B">
        <w:t xml:space="preserve"> Kategorien, z.</w:t>
      </w:r>
      <w:r w:rsidR="007D4A1B">
        <w:rPr>
          <w:w w:val="50"/>
        </w:rPr>
        <w:t> </w:t>
      </w:r>
      <w:r w:rsidR="007D4A1B">
        <w:t xml:space="preserve">B. Studierende, </w:t>
      </w:r>
      <w:r>
        <w:t xml:space="preserve">Patienten, </w:t>
      </w:r>
      <w:r w:rsidR="005A543B">
        <w:t>Kontaktpersonen an Partnerhochschulen</w:t>
      </w:r>
      <w:r w:rsidR="007D4A1B">
        <w:t xml:space="preserve">, Lehrende </w:t>
      </w:r>
      <w:proofErr w:type="gramStart"/>
      <w:r w:rsidR="007D4A1B">
        <w:t>am</w:t>
      </w:r>
      <w:r w:rsidR="007D4A1B">
        <w:rPr>
          <w:w w:val="50"/>
        </w:rPr>
        <w:t> </w:t>
      </w:r>
      <w:r w:rsidR="00057F08">
        <w:rPr>
          <w:w w:val="50"/>
        </w:rPr>
        <w:t xml:space="preserve"> </w:t>
      </w:r>
      <w:r w:rsidR="007D4A1B">
        <w:t>…</w:t>
      </w:r>
      <w:proofErr w:type="gramEnd"/>
      <w:r w:rsidR="007D4A1B">
        <w:t xml:space="preserve">, </w:t>
      </w:r>
      <w:r w:rsidR="000C052F">
        <w:t>Bedienstete</w:t>
      </w:r>
      <w:r w:rsidR="007D4A1B">
        <w:t xml:space="preserve"> </w:t>
      </w:r>
      <w:r w:rsidR="00B349EC">
        <w:t>im</w:t>
      </w:r>
      <w:r w:rsidR="00057F08">
        <w:t xml:space="preserve"> </w:t>
      </w:r>
      <w:r w:rsidR="007D4A1B">
        <w:t>…</w:t>
      </w:r>
    </w:p>
    <w:p w:rsidR="00471EBF" w:rsidRDefault="00471EBF" w:rsidP="00471EBF">
      <w:pPr>
        <w:pStyle w:val="berschrift1"/>
      </w:pPr>
      <w:r>
        <w:t>Herkunft der Daten</w: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7983"/>
      </w:tblGrid>
      <w:tr w:rsidR="008B445A" w:rsidRPr="00BD2EF1" w:rsidTr="00481C42">
        <w:trPr>
          <w:cantSplit/>
        </w:trPr>
        <w:tc>
          <w:tcPr>
            <w:tcW w:w="600" w:type="pct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B445A" w:rsidRPr="0051152F" w:rsidRDefault="008B445A" w:rsidP="00353830">
            <w:pPr>
              <w:spacing w:before="60" w:after="60"/>
              <w:jc w:val="center"/>
              <w:rPr>
                <w:sz w:val="20"/>
              </w:rPr>
            </w:pPr>
            <w:r w:rsidRPr="0051152F">
              <w:rPr>
                <w:sz w:val="20"/>
              </w:rPr>
              <w:t>lfd. Nr.</w:t>
            </w:r>
            <w:r w:rsidR="00353830" w:rsidRPr="0051152F">
              <w:rPr>
                <w:sz w:val="20"/>
              </w:rPr>
              <w:br/>
            </w:r>
            <w:r w:rsidRPr="0051152F">
              <w:rPr>
                <w:sz w:val="20"/>
              </w:rPr>
              <w:t xml:space="preserve">aus </w:t>
            </w:r>
            <w:r w:rsidRPr="0051152F">
              <w:rPr>
                <w:sz w:val="20"/>
              </w:rPr>
              <w:fldChar w:fldCharType="begin"/>
            </w:r>
            <w:r w:rsidRPr="0051152F">
              <w:rPr>
                <w:sz w:val="20"/>
              </w:rPr>
              <w:instrText xml:space="preserve"> REF _Ref514834286 \n \h  \* MERGEFORMAT </w:instrText>
            </w:r>
            <w:r w:rsidRPr="0051152F">
              <w:rPr>
                <w:sz w:val="20"/>
              </w:rPr>
            </w:r>
            <w:r w:rsidRPr="0051152F">
              <w:rPr>
                <w:sz w:val="20"/>
              </w:rPr>
              <w:fldChar w:fldCharType="separate"/>
            </w:r>
            <w:r w:rsidR="00D91E21">
              <w:rPr>
                <w:sz w:val="20"/>
              </w:rPr>
              <w:t>5</w:t>
            </w:r>
            <w:r w:rsidRPr="0051152F">
              <w:rPr>
                <w:sz w:val="20"/>
              </w:rPr>
              <w:fldChar w:fldCharType="end"/>
            </w:r>
            <w:r w:rsidRPr="0051152F">
              <w:rPr>
                <w:sz w:val="20"/>
              </w:rPr>
              <w:t>.</w:t>
            </w:r>
          </w:p>
        </w:tc>
        <w:tc>
          <w:tcPr>
            <w:tcW w:w="4400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B445A" w:rsidRPr="00BD2EF1" w:rsidRDefault="008B445A" w:rsidP="00307E10">
            <w:pPr>
              <w:spacing w:before="60" w:after="60"/>
              <w:jc w:val="center"/>
            </w:pPr>
            <w:r>
              <w:t>Quelle</w:t>
            </w:r>
          </w:p>
        </w:tc>
      </w:tr>
      <w:tr w:rsidR="008B445A" w:rsidTr="00481C42">
        <w:trPr>
          <w:cantSplit/>
        </w:trPr>
        <w:tc>
          <w:tcPr>
            <w:tcW w:w="600" w:type="pct"/>
            <w:tcBorders>
              <w:top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8B445A" w:rsidRDefault="00BC1075" w:rsidP="00307E10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4400" w:type="pct"/>
            <w:tcBorders>
              <w:top w:val="single" w:sz="4" w:space="0" w:color="auto"/>
              <w:left w:val="single" w:sz="4" w:space="0" w:color="auto"/>
            </w:tcBorders>
          </w:tcPr>
          <w:p w:rsidR="008B445A" w:rsidRDefault="008B445A" w:rsidP="00307E10">
            <w:pPr>
              <w:spacing w:before="60" w:after="60"/>
              <w:jc w:val="left"/>
            </w:pPr>
          </w:p>
        </w:tc>
      </w:tr>
      <w:tr w:rsidR="008B445A" w:rsidTr="00481C42">
        <w:trPr>
          <w:cantSplit/>
        </w:trPr>
        <w:tc>
          <w:tcPr>
            <w:tcW w:w="600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8B445A" w:rsidRDefault="008B445A" w:rsidP="00BC1075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4400" w:type="pct"/>
            <w:tcBorders>
              <w:left w:val="single" w:sz="4" w:space="0" w:color="auto"/>
            </w:tcBorders>
          </w:tcPr>
          <w:p w:rsidR="008B445A" w:rsidRDefault="008B445A" w:rsidP="00307E10">
            <w:pPr>
              <w:spacing w:before="60" w:after="60"/>
              <w:jc w:val="left"/>
            </w:pPr>
          </w:p>
        </w:tc>
      </w:tr>
      <w:tr w:rsidR="008B445A" w:rsidTr="00481C42">
        <w:trPr>
          <w:cantSplit/>
        </w:trPr>
        <w:tc>
          <w:tcPr>
            <w:tcW w:w="600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8B445A" w:rsidRDefault="008B445A" w:rsidP="00307E10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4400" w:type="pct"/>
            <w:tcBorders>
              <w:left w:val="single" w:sz="4" w:space="0" w:color="auto"/>
            </w:tcBorders>
          </w:tcPr>
          <w:p w:rsidR="008B445A" w:rsidRDefault="008B445A" w:rsidP="00307E10">
            <w:pPr>
              <w:spacing w:before="60" w:after="60"/>
              <w:jc w:val="left"/>
            </w:pPr>
          </w:p>
        </w:tc>
      </w:tr>
    </w:tbl>
    <w:p w:rsidR="00481C42" w:rsidRPr="002626A0" w:rsidRDefault="0022410A" w:rsidP="00BF24FF">
      <w:pPr>
        <w:pStyle w:val="Hinweistext"/>
      </w:pPr>
      <w:r>
        <w:t>z.</w:t>
      </w:r>
      <w:r>
        <w:rPr>
          <w:w w:val="50"/>
        </w:rPr>
        <w:t> </w:t>
      </w:r>
      <w:r>
        <w:t xml:space="preserve">B. </w:t>
      </w:r>
      <w:r w:rsidR="002626A0">
        <w:t xml:space="preserve">Auskunft der </w:t>
      </w:r>
      <w:r>
        <w:t>Betroffenen, Rechnungen, Verträge</w:t>
      </w:r>
      <w:r w:rsidR="002626A0">
        <w:t>, …</w:t>
      </w:r>
      <w:r w:rsidR="00686C00">
        <w:br/>
      </w:r>
      <w:r w:rsidR="0045339B">
        <w:t>(</w:t>
      </w:r>
      <w:r w:rsidR="00686C00">
        <w:t>Vorrang hat stets die</w:t>
      </w:r>
      <w:r w:rsidR="008F0D44">
        <w:t xml:space="preserve"> </w:t>
      </w:r>
      <w:r w:rsidR="00A02A98">
        <w:t>E</w:t>
      </w:r>
      <w:r w:rsidR="008F0D44">
        <w:t>rhebung bei</w:t>
      </w:r>
      <w:r w:rsidR="00910CDC">
        <w:t>m</w:t>
      </w:r>
      <w:r w:rsidR="00431179">
        <w:t xml:space="preserve"> </w:t>
      </w:r>
      <w:r w:rsidR="008F0D44">
        <w:t>Betroffenen!</w:t>
      </w:r>
      <w:r w:rsidR="0045339B">
        <w:t>)</w:t>
      </w:r>
    </w:p>
    <w:p w:rsidR="00447165" w:rsidRDefault="004D140C" w:rsidP="00447165">
      <w:pPr>
        <w:pStyle w:val="berschrift1"/>
      </w:pPr>
      <w:r>
        <w:t>Empfänger</w:t>
      </w:r>
    </w:p>
    <w:p w:rsidR="00BB418F" w:rsidRDefault="001055A3" w:rsidP="00BB418F">
      <w:pPr>
        <w:pStyle w:val="berschrift2"/>
      </w:pPr>
      <w:r>
        <w:t>Intern</w:t>
      </w:r>
      <w:r w:rsidR="005C514A">
        <w:t>:</w: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7983"/>
      </w:tblGrid>
      <w:tr w:rsidR="00EB55E7" w:rsidRPr="00BD2EF1" w:rsidTr="00242D62">
        <w:trPr>
          <w:cantSplit/>
        </w:trPr>
        <w:tc>
          <w:tcPr>
            <w:tcW w:w="600" w:type="pct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B55E7" w:rsidRPr="0051152F" w:rsidRDefault="00EB55E7" w:rsidP="00307E10">
            <w:pPr>
              <w:spacing w:before="60" w:after="60"/>
              <w:jc w:val="center"/>
              <w:rPr>
                <w:sz w:val="20"/>
              </w:rPr>
            </w:pPr>
            <w:r w:rsidRPr="0051152F">
              <w:rPr>
                <w:sz w:val="20"/>
              </w:rPr>
              <w:t>lfd. Nr.</w:t>
            </w:r>
            <w:r w:rsidRPr="0051152F">
              <w:rPr>
                <w:sz w:val="20"/>
              </w:rPr>
              <w:br/>
              <w:t xml:space="preserve">aus </w:t>
            </w:r>
            <w:r w:rsidRPr="0051152F">
              <w:rPr>
                <w:sz w:val="20"/>
              </w:rPr>
              <w:fldChar w:fldCharType="begin"/>
            </w:r>
            <w:r w:rsidRPr="0051152F">
              <w:rPr>
                <w:sz w:val="20"/>
              </w:rPr>
              <w:instrText xml:space="preserve"> REF _Ref514834286 \n \h  \* MERGEFORMAT </w:instrText>
            </w:r>
            <w:r w:rsidRPr="0051152F">
              <w:rPr>
                <w:sz w:val="20"/>
              </w:rPr>
            </w:r>
            <w:r w:rsidRPr="0051152F">
              <w:rPr>
                <w:sz w:val="20"/>
              </w:rPr>
              <w:fldChar w:fldCharType="separate"/>
            </w:r>
            <w:r w:rsidR="00D91E21">
              <w:rPr>
                <w:sz w:val="20"/>
              </w:rPr>
              <w:t>5</w:t>
            </w:r>
            <w:r w:rsidRPr="0051152F">
              <w:rPr>
                <w:sz w:val="20"/>
              </w:rPr>
              <w:fldChar w:fldCharType="end"/>
            </w:r>
            <w:r w:rsidRPr="0051152F">
              <w:rPr>
                <w:sz w:val="20"/>
              </w:rPr>
              <w:t>.</w:t>
            </w:r>
          </w:p>
        </w:tc>
        <w:tc>
          <w:tcPr>
            <w:tcW w:w="4400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B55E7" w:rsidRPr="00BD2EF1" w:rsidRDefault="00C92B27" w:rsidP="00307E10">
            <w:pPr>
              <w:spacing w:before="60" w:after="60"/>
              <w:jc w:val="center"/>
            </w:pPr>
            <w:r>
              <w:t xml:space="preserve">Kategorien von </w:t>
            </w:r>
            <w:r w:rsidR="00B62DE9">
              <w:t>Empfänger</w:t>
            </w:r>
            <w:r>
              <w:t>n</w:t>
            </w:r>
          </w:p>
        </w:tc>
      </w:tr>
      <w:tr w:rsidR="00BC1075" w:rsidTr="00242D62">
        <w:trPr>
          <w:cantSplit/>
        </w:trPr>
        <w:tc>
          <w:tcPr>
            <w:tcW w:w="600" w:type="pct"/>
            <w:tcBorders>
              <w:top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BC1075" w:rsidRDefault="00BC1075" w:rsidP="00C166A7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4400" w:type="pct"/>
            <w:tcBorders>
              <w:top w:val="single" w:sz="4" w:space="0" w:color="auto"/>
              <w:left w:val="single" w:sz="4" w:space="0" w:color="auto"/>
            </w:tcBorders>
          </w:tcPr>
          <w:p w:rsidR="00BC1075" w:rsidRDefault="00BC1075" w:rsidP="00307E10">
            <w:pPr>
              <w:spacing w:before="60" w:after="60"/>
              <w:jc w:val="left"/>
            </w:pPr>
          </w:p>
        </w:tc>
      </w:tr>
      <w:tr w:rsidR="00BC1075" w:rsidTr="00242D62">
        <w:trPr>
          <w:cantSplit/>
        </w:trPr>
        <w:tc>
          <w:tcPr>
            <w:tcW w:w="600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BC1075" w:rsidRDefault="00BC1075" w:rsidP="00C166A7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4400" w:type="pct"/>
            <w:tcBorders>
              <w:left w:val="single" w:sz="4" w:space="0" w:color="auto"/>
            </w:tcBorders>
          </w:tcPr>
          <w:p w:rsidR="00BC1075" w:rsidRPr="00EB55E7" w:rsidRDefault="00BC1075" w:rsidP="00307E10">
            <w:pPr>
              <w:spacing w:before="60" w:after="60"/>
              <w:jc w:val="left"/>
            </w:pPr>
          </w:p>
        </w:tc>
      </w:tr>
      <w:tr w:rsidR="00BC1075" w:rsidTr="00242D62">
        <w:trPr>
          <w:cantSplit/>
        </w:trPr>
        <w:tc>
          <w:tcPr>
            <w:tcW w:w="600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BC1075" w:rsidRDefault="00BC1075" w:rsidP="00C166A7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4400" w:type="pct"/>
            <w:tcBorders>
              <w:left w:val="single" w:sz="4" w:space="0" w:color="auto"/>
            </w:tcBorders>
          </w:tcPr>
          <w:p w:rsidR="00BC1075" w:rsidRDefault="00BC1075" w:rsidP="00307E10">
            <w:pPr>
              <w:spacing w:before="60" w:after="60"/>
              <w:jc w:val="left"/>
            </w:pPr>
          </w:p>
        </w:tc>
      </w:tr>
    </w:tbl>
    <w:p w:rsidR="008F0D44" w:rsidRPr="007D4A1B" w:rsidRDefault="008F0D44" w:rsidP="00BF24FF">
      <w:pPr>
        <w:pStyle w:val="Hinweistext"/>
      </w:pPr>
      <w:r>
        <w:t>zusammenfassende Kategorien, z.</w:t>
      </w:r>
      <w:r>
        <w:rPr>
          <w:w w:val="50"/>
        </w:rPr>
        <w:t> </w:t>
      </w:r>
      <w:r>
        <w:t xml:space="preserve">B. </w:t>
      </w:r>
      <w:r w:rsidR="00B64D6F">
        <w:t xml:space="preserve">Dekanate, Prüfungsämter, </w:t>
      </w:r>
      <w:r>
        <w:t xml:space="preserve">Lehrende </w:t>
      </w:r>
      <w:proofErr w:type="gramStart"/>
      <w:r>
        <w:t>am</w:t>
      </w:r>
      <w:r>
        <w:rPr>
          <w:w w:val="50"/>
        </w:rPr>
        <w:t>  </w:t>
      </w:r>
      <w:r>
        <w:t>…</w:t>
      </w:r>
      <w:proofErr w:type="gramEnd"/>
      <w:r>
        <w:t>, Bedienstete im</w:t>
      </w:r>
      <w:r w:rsidR="00234E66">
        <w:t xml:space="preserve"> </w:t>
      </w:r>
      <w:r>
        <w:t>…</w:t>
      </w:r>
      <w:r w:rsidR="00B64D6F" w:rsidRPr="00BE4917">
        <w:rPr>
          <w:w w:val="150"/>
        </w:rPr>
        <w:t xml:space="preserve"> </w:t>
      </w:r>
      <w:r w:rsidR="0045339B">
        <w:t>(M</w:t>
      </w:r>
      <w:r w:rsidR="00466ACF">
        <w:t>öglichst</w:t>
      </w:r>
      <w:r w:rsidR="00234E66">
        <w:t xml:space="preserve"> n</w:t>
      </w:r>
      <w:r>
        <w:t>iemanden namentlich nennen!</w:t>
      </w:r>
      <w:r w:rsidR="0045339B">
        <w:t>)</w:t>
      </w:r>
    </w:p>
    <w:p w:rsidR="00BB418F" w:rsidRDefault="00C27D79" w:rsidP="00BB418F">
      <w:pPr>
        <w:pStyle w:val="berschrift2"/>
      </w:pPr>
      <w:r>
        <w:lastRenderedPageBreak/>
        <w:t>Extern</w:t>
      </w:r>
      <w:r w:rsidR="005C514A">
        <w:t>:</w:t>
      </w:r>
    </w:p>
    <w:p w:rsidR="007C2E77" w:rsidRPr="007C2E77" w:rsidRDefault="007C2E77" w:rsidP="007C2E77">
      <w:pPr>
        <w:pStyle w:val="berschrift3"/>
      </w:pPr>
      <w:r w:rsidRPr="007C2E77">
        <w:t>Innerhalb</w:t>
      </w:r>
      <w:r>
        <w:t xml:space="preserve"> der EU</w:t>
      </w:r>
      <w:r w:rsidR="005C514A">
        <w:t>:</w: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7983"/>
      </w:tblGrid>
      <w:tr w:rsidR="00B62DE9" w:rsidRPr="00BD2EF1" w:rsidTr="00242D62">
        <w:trPr>
          <w:cantSplit/>
        </w:trPr>
        <w:tc>
          <w:tcPr>
            <w:tcW w:w="600" w:type="pct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62DE9" w:rsidRPr="0051152F" w:rsidRDefault="00B62DE9" w:rsidP="00242D62">
            <w:pPr>
              <w:keepNext/>
              <w:spacing w:before="60" w:after="60"/>
              <w:jc w:val="center"/>
              <w:rPr>
                <w:sz w:val="20"/>
              </w:rPr>
            </w:pPr>
            <w:r w:rsidRPr="0051152F">
              <w:rPr>
                <w:sz w:val="20"/>
              </w:rPr>
              <w:t>lfd. Nr.</w:t>
            </w:r>
            <w:r w:rsidRPr="0051152F">
              <w:rPr>
                <w:sz w:val="20"/>
              </w:rPr>
              <w:br/>
              <w:t xml:space="preserve">aus </w:t>
            </w:r>
            <w:r w:rsidRPr="0051152F">
              <w:rPr>
                <w:sz w:val="20"/>
              </w:rPr>
              <w:fldChar w:fldCharType="begin"/>
            </w:r>
            <w:r w:rsidRPr="0051152F">
              <w:rPr>
                <w:sz w:val="20"/>
              </w:rPr>
              <w:instrText xml:space="preserve"> REF _Ref514834286 \n \h  \* MERGEFORMAT </w:instrText>
            </w:r>
            <w:r w:rsidRPr="0051152F">
              <w:rPr>
                <w:sz w:val="20"/>
              </w:rPr>
            </w:r>
            <w:r w:rsidRPr="0051152F">
              <w:rPr>
                <w:sz w:val="20"/>
              </w:rPr>
              <w:fldChar w:fldCharType="separate"/>
            </w:r>
            <w:r w:rsidR="00D91E21">
              <w:rPr>
                <w:sz w:val="20"/>
              </w:rPr>
              <w:t>5</w:t>
            </w:r>
            <w:r w:rsidRPr="0051152F">
              <w:rPr>
                <w:sz w:val="20"/>
              </w:rPr>
              <w:fldChar w:fldCharType="end"/>
            </w:r>
            <w:r w:rsidRPr="0051152F">
              <w:rPr>
                <w:sz w:val="20"/>
              </w:rPr>
              <w:t>.</w:t>
            </w:r>
          </w:p>
        </w:tc>
        <w:tc>
          <w:tcPr>
            <w:tcW w:w="4400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62DE9" w:rsidRPr="00BD2EF1" w:rsidRDefault="00C92B27" w:rsidP="00242D62">
            <w:pPr>
              <w:keepNext/>
              <w:spacing w:before="60" w:after="60"/>
              <w:jc w:val="center"/>
            </w:pPr>
            <w:r>
              <w:t>Kategorien von Empfängern</w:t>
            </w:r>
          </w:p>
        </w:tc>
      </w:tr>
      <w:tr w:rsidR="00BC1075" w:rsidTr="00242D62">
        <w:trPr>
          <w:cantSplit/>
        </w:trPr>
        <w:tc>
          <w:tcPr>
            <w:tcW w:w="600" w:type="pct"/>
            <w:tcBorders>
              <w:top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BC1075" w:rsidRDefault="00BC1075" w:rsidP="00C166A7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4400" w:type="pct"/>
            <w:tcBorders>
              <w:top w:val="single" w:sz="4" w:space="0" w:color="auto"/>
              <w:left w:val="single" w:sz="4" w:space="0" w:color="auto"/>
            </w:tcBorders>
          </w:tcPr>
          <w:p w:rsidR="00BC1075" w:rsidRDefault="00BC1075" w:rsidP="008B465D">
            <w:pPr>
              <w:spacing w:before="60" w:after="60"/>
              <w:jc w:val="left"/>
            </w:pPr>
          </w:p>
        </w:tc>
      </w:tr>
      <w:tr w:rsidR="00BC1075" w:rsidTr="00242D62">
        <w:trPr>
          <w:cantSplit/>
        </w:trPr>
        <w:tc>
          <w:tcPr>
            <w:tcW w:w="600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BC1075" w:rsidRDefault="00BC1075" w:rsidP="00C166A7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4400" w:type="pct"/>
            <w:tcBorders>
              <w:left w:val="single" w:sz="4" w:space="0" w:color="auto"/>
            </w:tcBorders>
          </w:tcPr>
          <w:p w:rsidR="00BC1075" w:rsidRPr="007D4948" w:rsidRDefault="00BC1075" w:rsidP="00BC1075">
            <w:pPr>
              <w:spacing w:before="60" w:after="60"/>
              <w:jc w:val="left"/>
            </w:pPr>
          </w:p>
        </w:tc>
      </w:tr>
      <w:tr w:rsidR="00BC1075" w:rsidTr="00242D62">
        <w:trPr>
          <w:cantSplit/>
        </w:trPr>
        <w:tc>
          <w:tcPr>
            <w:tcW w:w="600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BC1075" w:rsidRDefault="00BC1075" w:rsidP="00C166A7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4400" w:type="pct"/>
            <w:tcBorders>
              <w:left w:val="single" w:sz="4" w:space="0" w:color="auto"/>
            </w:tcBorders>
          </w:tcPr>
          <w:p w:rsidR="00BC1075" w:rsidRDefault="00BC1075" w:rsidP="00BC1075">
            <w:pPr>
              <w:spacing w:before="60" w:after="60"/>
              <w:jc w:val="left"/>
            </w:pPr>
          </w:p>
        </w:tc>
      </w:tr>
    </w:tbl>
    <w:p w:rsidR="002719D9" w:rsidRPr="002719D9" w:rsidRDefault="002719D9" w:rsidP="00BF24FF">
      <w:pPr>
        <w:pStyle w:val="Hinweistext"/>
      </w:pPr>
      <w:r>
        <w:t>z.</w:t>
      </w:r>
      <w:r>
        <w:rPr>
          <w:w w:val="50"/>
        </w:rPr>
        <w:t> </w:t>
      </w:r>
      <w:r>
        <w:t xml:space="preserve">B. </w:t>
      </w:r>
      <w:proofErr w:type="spellStart"/>
      <w:r w:rsidR="00F03EEC">
        <w:t>Auftragsdatenverarbeiter</w:t>
      </w:r>
      <w:proofErr w:type="spellEnd"/>
      <w:r w:rsidR="00F03EEC">
        <w:t xml:space="preserve">, </w:t>
      </w:r>
      <w:r w:rsidR="00057F08">
        <w:t>Partnerhoch</w:t>
      </w:r>
      <w:r>
        <w:t>schulen, DAAD, …</w:t>
      </w:r>
    </w:p>
    <w:p w:rsidR="00BB418F" w:rsidRDefault="007C2E77" w:rsidP="00EB2A95">
      <w:pPr>
        <w:pStyle w:val="berschrift3"/>
      </w:pPr>
      <w:r>
        <w:t>A</w:t>
      </w:r>
      <w:r w:rsidR="00DB4100">
        <w:t>ußerhalb der EU</w:t>
      </w:r>
      <w:r w:rsidR="005C514A">
        <w:t>:</w: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7983"/>
      </w:tblGrid>
      <w:tr w:rsidR="007C2E77" w:rsidRPr="00BD2EF1" w:rsidTr="00242D62">
        <w:trPr>
          <w:cantSplit/>
        </w:trPr>
        <w:tc>
          <w:tcPr>
            <w:tcW w:w="600" w:type="pct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C2E77" w:rsidRPr="0051152F" w:rsidRDefault="007C2E77" w:rsidP="00307E10">
            <w:pPr>
              <w:spacing w:before="60" w:after="60"/>
              <w:jc w:val="center"/>
              <w:rPr>
                <w:sz w:val="20"/>
              </w:rPr>
            </w:pPr>
            <w:r w:rsidRPr="0051152F">
              <w:rPr>
                <w:sz w:val="20"/>
              </w:rPr>
              <w:t>lfd. Nr.</w:t>
            </w:r>
            <w:r w:rsidRPr="0051152F">
              <w:rPr>
                <w:sz w:val="20"/>
              </w:rPr>
              <w:br/>
              <w:t xml:space="preserve">aus </w:t>
            </w:r>
            <w:r w:rsidRPr="0051152F">
              <w:rPr>
                <w:sz w:val="20"/>
              </w:rPr>
              <w:fldChar w:fldCharType="begin"/>
            </w:r>
            <w:r w:rsidRPr="0051152F">
              <w:rPr>
                <w:sz w:val="20"/>
              </w:rPr>
              <w:instrText xml:space="preserve"> REF _Ref514834286 \n \h  \* MERGEFORMAT </w:instrText>
            </w:r>
            <w:r w:rsidRPr="0051152F">
              <w:rPr>
                <w:sz w:val="20"/>
              </w:rPr>
            </w:r>
            <w:r w:rsidRPr="0051152F">
              <w:rPr>
                <w:sz w:val="20"/>
              </w:rPr>
              <w:fldChar w:fldCharType="separate"/>
            </w:r>
            <w:r w:rsidR="00D91E21">
              <w:rPr>
                <w:sz w:val="20"/>
              </w:rPr>
              <w:t>5</w:t>
            </w:r>
            <w:r w:rsidRPr="0051152F">
              <w:rPr>
                <w:sz w:val="20"/>
              </w:rPr>
              <w:fldChar w:fldCharType="end"/>
            </w:r>
            <w:r w:rsidRPr="0051152F">
              <w:rPr>
                <w:sz w:val="20"/>
              </w:rPr>
              <w:t>.</w:t>
            </w:r>
          </w:p>
        </w:tc>
        <w:tc>
          <w:tcPr>
            <w:tcW w:w="4400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C2E77" w:rsidRPr="00BD2EF1" w:rsidRDefault="00C92B27" w:rsidP="00307E10">
            <w:pPr>
              <w:spacing w:before="60" w:after="60"/>
              <w:jc w:val="center"/>
            </w:pPr>
            <w:r>
              <w:t>Kategorien von Empfängern</w:t>
            </w:r>
          </w:p>
        </w:tc>
      </w:tr>
      <w:tr w:rsidR="00BC1075" w:rsidTr="00242D62">
        <w:trPr>
          <w:cantSplit/>
        </w:trPr>
        <w:tc>
          <w:tcPr>
            <w:tcW w:w="600" w:type="pct"/>
            <w:tcBorders>
              <w:top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BC1075" w:rsidRDefault="00BC1075" w:rsidP="00C166A7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4400" w:type="pct"/>
            <w:tcBorders>
              <w:top w:val="single" w:sz="4" w:space="0" w:color="auto"/>
              <w:left w:val="single" w:sz="4" w:space="0" w:color="auto"/>
            </w:tcBorders>
          </w:tcPr>
          <w:p w:rsidR="00BC1075" w:rsidRDefault="00BC1075" w:rsidP="007C2E77">
            <w:pPr>
              <w:pStyle w:val="Spiegelstrich"/>
              <w:numPr>
                <w:ilvl w:val="0"/>
                <w:numId w:val="0"/>
              </w:numPr>
              <w:spacing w:before="60" w:after="60"/>
              <w:ind w:left="284" w:hanging="284"/>
            </w:pPr>
          </w:p>
        </w:tc>
      </w:tr>
      <w:tr w:rsidR="00BC1075" w:rsidTr="00242D62">
        <w:trPr>
          <w:cantSplit/>
        </w:trPr>
        <w:tc>
          <w:tcPr>
            <w:tcW w:w="600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BC1075" w:rsidRDefault="00BC1075" w:rsidP="00C166A7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4400" w:type="pct"/>
            <w:tcBorders>
              <w:left w:val="single" w:sz="4" w:space="0" w:color="auto"/>
            </w:tcBorders>
          </w:tcPr>
          <w:p w:rsidR="00BC1075" w:rsidRPr="007D4948" w:rsidRDefault="00BC1075" w:rsidP="00BC1075">
            <w:pPr>
              <w:pStyle w:val="Spiegelstrich"/>
              <w:numPr>
                <w:ilvl w:val="0"/>
                <w:numId w:val="0"/>
              </w:numPr>
              <w:spacing w:before="60" w:after="60"/>
              <w:ind w:left="284" w:hanging="284"/>
            </w:pPr>
          </w:p>
        </w:tc>
      </w:tr>
      <w:tr w:rsidR="00BC1075" w:rsidTr="00242D62">
        <w:trPr>
          <w:cantSplit/>
        </w:trPr>
        <w:tc>
          <w:tcPr>
            <w:tcW w:w="600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BC1075" w:rsidRDefault="00BC1075" w:rsidP="00C166A7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4400" w:type="pct"/>
            <w:tcBorders>
              <w:left w:val="single" w:sz="4" w:space="0" w:color="auto"/>
            </w:tcBorders>
          </w:tcPr>
          <w:p w:rsidR="00BC1075" w:rsidRDefault="00BC1075" w:rsidP="00BC1075">
            <w:pPr>
              <w:pStyle w:val="Spiegelstrich"/>
              <w:numPr>
                <w:ilvl w:val="0"/>
                <w:numId w:val="0"/>
              </w:numPr>
              <w:spacing w:before="60" w:after="60"/>
              <w:ind w:left="284" w:hanging="284"/>
            </w:pPr>
          </w:p>
        </w:tc>
      </w:tr>
    </w:tbl>
    <w:p w:rsidR="00F03EEC" w:rsidRPr="001E65BB" w:rsidRDefault="00F03EEC" w:rsidP="00BF24FF">
      <w:pPr>
        <w:pStyle w:val="Hinweistext"/>
      </w:pPr>
      <w:r>
        <w:t>z.</w:t>
      </w:r>
      <w:r w:rsidRPr="001E65BB">
        <w:t> </w:t>
      </w:r>
      <w:r>
        <w:t>B. Partnerhochschulen</w:t>
      </w:r>
      <w:r w:rsidR="004765A2">
        <w:t>, kooperierende Unternehmen</w:t>
      </w:r>
      <w:r w:rsidR="00A354D3">
        <w:t>, …</w:t>
      </w:r>
    </w:p>
    <w:p w:rsidR="00BB418F" w:rsidRPr="00BB418F" w:rsidRDefault="009254FA" w:rsidP="00EB2A95">
      <w:pPr>
        <w:pStyle w:val="berschrift4"/>
      </w:pPr>
      <w:r>
        <w:t>Nicht-</w:t>
      </w:r>
      <w:r w:rsidR="00DB4100">
        <w:t>EU</w:t>
      </w:r>
      <w:r>
        <w:t>-Staaten</w:t>
      </w:r>
      <w:r w:rsidR="00DB4100">
        <w:t xml:space="preserve"> </w:t>
      </w:r>
      <w:r w:rsidR="00BB418F">
        <w:t xml:space="preserve">oder internationale Organisationen </w:t>
      </w:r>
      <w:r w:rsidR="00BB418F" w:rsidRPr="00A34AA6">
        <w:rPr>
          <w:i/>
        </w:rPr>
        <w:t>als</w:t>
      </w:r>
      <w:r w:rsidR="00BB418F">
        <w:t xml:space="preserve"> Empfänger</w:t>
      </w:r>
      <w:r w:rsidR="005C514A">
        <w:t>:</w: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7983"/>
      </w:tblGrid>
      <w:tr w:rsidR="00BC1075" w:rsidRPr="00BD2EF1" w:rsidTr="00C166A7">
        <w:trPr>
          <w:cantSplit/>
        </w:trPr>
        <w:tc>
          <w:tcPr>
            <w:tcW w:w="600" w:type="pct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C1075" w:rsidRPr="0051152F" w:rsidRDefault="00BC1075" w:rsidP="00C166A7">
            <w:pPr>
              <w:spacing w:before="60" w:after="60"/>
              <w:jc w:val="center"/>
              <w:rPr>
                <w:sz w:val="20"/>
              </w:rPr>
            </w:pPr>
            <w:r w:rsidRPr="0051152F">
              <w:rPr>
                <w:sz w:val="20"/>
              </w:rPr>
              <w:t>lfd. Nr.</w:t>
            </w:r>
            <w:r w:rsidRPr="0051152F">
              <w:rPr>
                <w:sz w:val="20"/>
              </w:rPr>
              <w:br/>
              <w:t xml:space="preserve">aus </w:t>
            </w:r>
            <w:r w:rsidRPr="0051152F">
              <w:rPr>
                <w:sz w:val="20"/>
              </w:rPr>
              <w:fldChar w:fldCharType="begin"/>
            </w:r>
            <w:r w:rsidRPr="0051152F">
              <w:rPr>
                <w:sz w:val="20"/>
              </w:rPr>
              <w:instrText xml:space="preserve"> REF _Ref514834286 \n \h  \* MERGEFORMAT </w:instrText>
            </w:r>
            <w:r w:rsidRPr="0051152F">
              <w:rPr>
                <w:sz w:val="20"/>
              </w:rPr>
            </w:r>
            <w:r w:rsidRPr="0051152F">
              <w:rPr>
                <w:sz w:val="20"/>
              </w:rPr>
              <w:fldChar w:fldCharType="separate"/>
            </w:r>
            <w:r w:rsidR="00D91E21">
              <w:rPr>
                <w:sz w:val="20"/>
              </w:rPr>
              <w:t>5</w:t>
            </w:r>
            <w:r w:rsidRPr="0051152F">
              <w:rPr>
                <w:sz w:val="20"/>
              </w:rPr>
              <w:fldChar w:fldCharType="end"/>
            </w:r>
            <w:r w:rsidRPr="0051152F">
              <w:rPr>
                <w:sz w:val="20"/>
              </w:rPr>
              <w:t>.</w:t>
            </w:r>
          </w:p>
        </w:tc>
        <w:tc>
          <w:tcPr>
            <w:tcW w:w="4400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C1075" w:rsidRPr="00BD2EF1" w:rsidRDefault="00BC1075" w:rsidP="00C166A7">
            <w:pPr>
              <w:spacing w:before="60" w:after="60"/>
              <w:jc w:val="center"/>
            </w:pPr>
            <w:r>
              <w:t>Empfänger</w:t>
            </w:r>
          </w:p>
        </w:tc>
      </w:tr>
      <w:tr w:rsidR="00BC1075" w:rsidTr="00C166A7">
        <w:trPr>
          <w:cantSplit/>
        </w:trPr>
        <w:tc>
          <w:tcPr>
            <w:tcW w:w="600" w:type="pct"/>
            <w:tcBorders>
              <w:top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BC1075" w:rsidRDefault="00BC1075" w:rsidP="00C166A7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4400" w:type="pct"/>
            <w:tcBorders>
              <w:top w:val="single" w:sz="4" w:space="0" w:color="auto"/>
              <w:left w:val="single" w:sz="4" w:space="0" w:color="auto"/>
            </w:tcBorders>
          </w:tcPr>
          <w:p w:rsidR="00BC1075" w:rsidRDefault="00BC1075" w:rsidP="003D166C">
            <w:pPr>
              <w:pStyle w:val="Spiegelstrich"/>
              <w:spacing w:before="60" w:after="60"/>
            </w:pPr>
          </w:p>
        </w:tc>
      </w:tr>
      <w:tr w:rsidR="00BC1075" w:rsidTr="00C166A7">
        <w:trPr>
          <w:cantSplit/>
        </w:trPr>
        <w:tc>
          <w:tcPr>
            <w:tcW w:w="600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BC1075" w:rsidRDefault="00BC1075" w:rsidP="00C166A7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4400" w:type="pct"/>
            <w:tcBorders>
              <w:left w:val="single" w:sz="4" w:space="0" w:color="auto"/>
            </w:tcBorders>
          </w:tcPr>
          <w:p w:rsidR="00BC1075" w:rsidRPr="007D4948" w:rsidRDefault="00BC1075" w:rsidP="00C166A7">
            <w:pPr>
              <w:pStyle w:val="Spiegelstrich"/>
              <w:numPr>
                <w:ilvl w:val="0"/>
                <w:numId w:val="0"/>
              </w:numPr>
              <w:spacing w:before="60" w:after="60"/>
              <w:ind w:left="284" w:hanging="284"/>
            </w:pPr>
          </w:p>
        </w:tc>
      </w:tr>
      <w:tr w:rsidR="00BC1075" w:rsidTr="00C166A7">
        <w:trPr>
          <w:cantSplit/>
        </w:trPr>
        <w:tc>
          <w:tcPr>
            <w:tcW w:w="600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BC1075" w:rsidRDefault="00BC1075" w:rsidP="00C166A7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4400" w:type="pct"/>
            <w:tcBorders>
              <w:left w:val="single" w:sz="4" w:space="0" w:color="auto"/>
            </w:tcBorders>
          </w:tcPr>
          <w:p w:rsidR="00BC1075" w:rsidRDefault="00BC1075" w:rsidP="00C166A7">
            <w:pPr>
              <w:pStyle w:val="Spiegelstrich"/>
              <w:numPr>
                <w:ilvl w:val="0"/>
                <w:numId w:val="0"/>
              </w:numPr>
              <w:spacing w:before="60" w:after="60"/>
              <w:ind w:left="284" w:hanging="284"/>
            </w:pPr>
          </w:p>
        </w:tc>
      </w:tr>
    </w:tbl>
    <w:p w:rsidR="004D140C" w:rsidRDefault="004D140C" w:rsidP="004D140C">
      <w:pPr>
        <w:pStyle w:val="berschrift1"/>
      </w:pPr>
      <w:r>
        <w:t>Technische und organisatorische Maßnahmen</w:t>
      </w:r>
      <w:r w:rsidR="006D6CFE">
        <w:t xml:space="preserve"> zum Daten</w:t>
      </w:r>
      <w:r w:rsidR="00EE66B3">
        <w:t>schutz</w:t>
      </w:r>
    </w:p>
    <w:p w:rsidR="00CD6F11" w:rsidRDefault="006867FA" w:rsidP="00BF24FF">
      <w:pPr>
        <w:pStyle w:val="Hinweistext"/>
        <w:ind w:left="0"/>
      </w:pPr>
      <w:r w:rsidRPr="002F160B">
        <w:t xml:space="preserve">entweder </w:t>
      </w:r>
      <w:r w:rsidR="00DA5371">
        <w:t>die</w:t>
      </w:r>
      <w:r w:rsidR="00CD6F11">
        <w:t xml:space="preserve"> alten Kategorien aus bestehende</w:t>
      </w:r>
      <w:r w:rsidR="00FB0234">
        <w:t>n</w:t>
      </w:r>
      <w:r w:rsidR="00CD6F11">
        <w:t xml:space="preserve"> Verzeichnis</w:t>
      </w:r>
      <w:r w:rsidR="00FB0234">
        <w:t>sen</w:t>
      </w:r>
      <w:r w:rsidR="00DA5371">
        <w:t xml:space="preserve"> übernehmen</w:t>
      </w:r>
      <w:r w:rsidR="00BF0E0E">
        <w:t xml:space="preserve"> und </w:t>
      </w:r>
      <w:r w:rsidR="002E39F2">
        <w:t xml:space="preserve">dabei </w:t>
      </w:r>
      <w:r w:rsidR="00971A87">
        <w:t xml:space="preserve">deren </w:t>
      </w:r>
      <w:r w:rsidR="00A47AA8">
        <w:t xml:space="preserve">Überschriften </w:t>
      </w:r>
      <w:r w:rsidR="00DA5740">
        <w:t>wie unten</w:t>
      </w:r>
      <w:r w:rsidR="00DC5502">
        <w:t xml:space="preserve"> ab </w:t>
      </w:r>
      <w:r w:rsidR="00DC5502">
        <w:fldChar w:fldCharType="begin"/>
      </w:r>
      <w:r w:rsidR="00DC5502">
        <w:instrText xml:space="preserve"> REF _Ref516239510 \n \h </w:instrText>
      </w:r>
      <w:r w:rsidR="00DC5502">
        <w:fldChar w:fldCharType="separate"/>
      </w:r>
      <w:r w:rsidR="00D91E21">
        <w:t>9.1</w:t>
      </w:r>
      <w:r w:rsidR="00DC5502">
        <w:fldChar w:fldCharType="end"/>
      </w:r>
      <w:r w:rsidR="00AE3D11" w:rsidRPr="00AE3D11">
        <w:t xml:space="preserve"> </w:t>
      </w:r>
      <w:r w:rsidR="00AE3D11">
        <w:t>formatieren</w:t>
      </w:r>
      <w:r w:rsidR="00BF0E0E">
        <w:t xml:space="preserve"> (</w:t>
      </w:r>
      <w:r w:rsidR="001B2866">
        <w:t>dazu am besten</w:t>
      </w:r>
      <w:r w:rsidR="00BF0E0E">
        <w:t xml:space="preserve"> Muster</w:t>
      </w:r>
      <w:r w:rsidR="001B2866">
        <w:t xml:space="preserve">-Variante </w:t>
      </w:r>
      <w:r w:rsidR="00BF0E0E">
        <w:t xml:space="preserve">C </w:t>
      </w:r>
      <w:r w:rsidR="001B2866">
        <w:t>nutzen</w:t>
      </w:r>
      <w:r w:rsidR="00CD6F11">
        <w:t>)</w:t>
      </w:r>
    </w:p>
    <w:p w:rsidR="006867FA" w:rsidRPr="002F160B" w:rsidRDefault="00CD6F11" w:rsidP="00BF24FF">
      <w:pPr>
        <w:pStyle w:val="Hinweistext"/>
        <w:spacing w:before="240"/>
        <w:ind w:left="0"/>
      </w:pPr>
      <w:r>
        <w:t xml:space="preserve">oder </w:t>
      </w:r>
      <w:r w:rsidR="006867FA" w:rsidRPr="002F160B">
        <w:t>Hinweis:</w:t>
      </w:r>
    </w:p>
    <w:p w:rsidR="006867FA" w:rsidRDefault="006867FA" w:rsidP="006867FA">
      <w:pPr>
        <w:pStyle w:val="Spiegelstrich"/>
        <w:numPr>
          <w:ilvl w:val="0"/>
          <w:numId w:val="0"/>
        </w:numPr>
        <w:ind w:left="284"/>
      </w:pPr>
      <w:r>
        <w:t>Maßnahmen gemäß Sicherheitskonzept …</w:t>
      </w:r>
    </w:p>
    <w:p w:rsidR="006867FA" w:rsidRPr="002F160B" w:rsidRDefault="006867FA" w:rsidP="00BF24FF">
      <w:pPr>
        <w:pStyle w:val="Hinweistext"/>
        <w:spacing w:before="360"/>
        <w:ind w:left="0"/>
      </w:pPr>
      <w:r w:rsidRPr="002F160B">
        <w:t xml:space="preserve">oder Beschreibung </w:t>
      </w:r>
      <w:r w:rsidR="00135F8B">
        <w:t xml:space="preserve">der </w:t>
      </w:r>
      <w:r w:rsidRPr="002F160B">
        <w:t>einzelne</w:t>
      </w:r>
      <w:r w:rsidR="00135F8B">
        <w:t>n</w:t>
      </w:r>
      <w:r w:rsidRPr="002F160B">
        <w:t xml:space="preserve"> Maßnahmen:</w:t>
      </w:r>
    </w:p>
    <w:p w:rsidR="006867FA" w:rsidRPr="006867FA" w:rsidRDefault="006867FA" w:rsidP="006867FA">
      <w:pPr>
        <w:pStyle w:val="berschrift2"/>
      </w:pPr>
      <w:bookmarkStart w:id="4" w:name="_Ref516239510"/>
      <w:r>
        <w:t>Pseudonymisierung</w:t>
      </w:r>
      <w:r w:rsidR="00ED3A5F">
        <w:t>:</w:t>
      </w:r>
      <w:bookmarkEnd w:id="4"/>
    </w:p>
    <w:p w:rsidR="00192E41" w:rsidRDefault="00192E41" w:rsidP="00192E41">
      <w:pPr>
        <w:pStyle w:val="Spiegelstrich"/>
      </w:pPr>
    </w:p>
    <w:p w:rsidR="00192E41" w:rsidRDefault="00192E41" w:rsidP="00192E41">
      <w:pPr>
        <w:pStyle w:val="Spiegelstrich"/>
      </w:pPr>
    </w:p>
    <w:p w:rsidR="00AE0A3A" w:rsidRDefault="00C52421" w:rsidP="00AE0A3A">
      <w:pPr>
        <w:pStyle w:val="Hinweistext"/>
      </w:pPr>
      <w:r>
        <w:t>Welche Daten werden pseudonymisiert? Nach welcher Regel?</w:t>
      </w:r>
      <w:r w:rsidR="00C23193">
        <w:br/>
      </w:r>
      <w:r>
        <w:t>Wer verwaltet das Verfahren und ist zur De-Pseudonymisierung befugt?</w:t>
      </w:r>
    </w:p>
    <w:p w:rsidR="006867FA" w:rsidRPr="006867FA" w:rsidRDefault="006867FA" w:rsidP="006867FA">
      <w:pPr>
        <w:pStyle w:val="berschrift2"/>
      </w:pPr>
      <w:r>
        <w:lastRenderedPageBreak/>
        <w:t>Verschlüsselung</w:t>
      </w:r>
      <w:r w:rsidR="00ED3A5F">
        <w:t>:</w:t>
      </w:r>
    </w:p>
    <w:p w:rsidR="00192E41" w:rsidRDefault="00192E41" w:rsidP="00192E41">
      <w:pPr>
        <w:pStyle w:val="Spiegelstrich"/>
      </w:pPr>
    </w:p>
    <w:p w:rsidR="00192E41" w:rsidRDefault="00192E41" w:rsidP="00192E41">
      <w:pPr>
        <w:pStyle w:val="Spiegelstrich"/>
      </w:pPr>
    </w:p>
    <w:p w:rsidR="00DD05B4" w:rsidRDefault="00DD05B4" w:rsidP="00DD05B4">
      <w:pPr>
        <w:pStyle w:val="Hinweistext"/>
      </w:pPr>
      <w:r>
        <w:t>z.</w:t>
      </w:r>
      <w:r>
        <w:rPr>
          <w:w w:val="50"/>
        </w:rPr>
        <w:t> </w:t>
      </w:r>
      <w:r>
        <w:t>B. des Datenträgers oder der Datenübermittlung</w:t>
      </w:r>
    </w:p>
    <w:p w:rsidR="00DD05B4" w:rsidRPr="00DD05B4" w:rsidRDefault="00DD05B4" w:rsidP="00DD05B4">
      <w:pPr>
        <w:pStyle w:val="Hinweistext"/>
      </w:pPr>
      <w:r>
        <w:t xml:space="preserve">Welches kryptografische Verfahren </w:t>
      </w:r>
      <w:r w:rsidR="00341092">
        <w:t>wird angewandt</w:t>
      </w:r>
      <w:r>
        <w:t xml:space="preserve">? </w:t>
      </w:r>
      <w:r w:rsidR="00347A84">
        <w:t>Mit w</w:t>
      </w:r>
      <w:r>
        <w:t>elche</w:t>
      </w:r>
      <w:r w:rsidR="00347A84">
        <w:t>r</w:t>
      </w:r>
      <w:r>
        <w:t xml:space="preserve"> Schlüssellänge?</w:t>
      </w:r>
      <w:r w:rsidR="00D26E50">
        <w:br/>
      </w:r>
      <w:r>
        <w:t>Wer verwaltet das Verfahren? Wie werden die Schlüssel geschützt?</w:t>
      </w:r>
    </w:p>
    <w:p w:rsidR="006867FA" w:rsidRDefault="006867FA" w:rsidP="006867FA">
      <w:pPr>
        <w:pStyle w:val="berschrift2"/>
      </w:pPr>
      <w:r>
        <w:t xml:space="preserve">Gewährleistung </w:t>
      </w:r>
      <w:r w:rsidR="00ED3A5F">
        <w:t>der</w:t>
      </w:r>
      <w:r w:rsidR="00EF5860">
        <w:t xml:space="preserve"> </w:t>
      </w:r>
      <w:r>
        <w:t>Integrität und Vertraulichkeit der Systeme</w:t>
      </w:r>
    </w:p>
    <w:p w:rsidR="009C5CEE" w:rsidRPr="009C5CEE" w:rsidRDefault="009C5CEE" w:rsidP="009C5CEE">
      <w:pPr>
        <w:pStyle w:val="berschrift3"/>
      </w:pPr>
      <w:r>
        <w:t>Schutz</w:t>
      </w:r>
      <w:r w:rsidR="00381F1B">
        <w:t xml:space="preserve"> </w:t>
      </w:r>
      <w:r>
        <w:t>vor unbefugte</w:t>
      </w:r>
      <w:r w:rsidR="00D360E6">
        <w:t>m</w:t>
      </w:r>
      <w:r>
        <w:t xml:space="preserve"> Zutritt</w:t>
      </w:r>
      <w:r w:rsidR="00ED3A5F">
        <w:t>:</w:t>
      </w:r>
    </w:p>
    <w:p w:rsidR="009C5CEE" w:rsidRDefault="009C5CEE" w:rsidP="009C5CEE">
      <w:pPr>
        <w:pStyle w:val="Spiegelstrich"/>
      </w:pPr>
    </w:p>
    <w:p w:rsidR="009C5CEE" w:rsidRDefault="00D027C6" w:rsidP="00D027C6">
      <w:pPr>
        <w:pStyle w:val="Hinweistext"/>
      </w:pPr>
      <w:r>
        <w:t xml:space="preserve">Wie sind die Räume, in denen die Verarbeitung stattfindet, gegen unbefugtes Betreten geschützt? (bei Büros i.d.R. </w:t>
      </w:r>
      <w:r w:rsidR="00597E15">
        <w:t>durch abgeschlossene Türen</w:t>
      </w:r>
      <w:r>
        <w:t>; ggf. Hinweis, dass die eingesetzten Systeme in</w:t>
      </w:r>
      <w:r w:rsidR="00C23193">
        <w:t xml:space="preserve"> den</w:t>
      </w:r>
      <w:r>
        <w:t xml:space="preserve"> Serverräumen des HRZ installiert sind)</w:t>
      </w:r>
    </w:p>
    <w:p w:rsidR="00EF5860" w:rsidRPr="009C5CEE" w:rsidRDefault="00EF5860" w:rsidP="00EF5860">
      <w:pPr>
        <w:pStyle w:val="berschrift3"/>
      </w:pPr>
      <w:r>
        <w:t>Schutz</w:t>
      </w:r>
      <w:r w:rsidR="00381F1B">
        <w:t xml:space="preserve"> </w:t>
      </w:r>
      <w:r>
        <w:t>vor unbefugte</w:t>
      </w:r>
      <w:r w:rsidR="00D360E6">
        <w:t>m</w:t>
      </w:r>
      <w:r>
        <w:t xml:space="preserve"> Zugriff</w:t>
      </w:r>
      <w:r w:rsidR="00ED3A5F">
        <w:t>:</w:t>
      </w:r>
    </w:p>
    <w:p w:rsidR="00EF5860" w:rsidRDefault="00EF5860" w:rsidP="00EF5860">
      <w:pPr>
        <w:pStyle w:val="Spiegelstrich"/>
      </w:pPr>
    </w:p>
    <w:p w:rsidR="00EF5860" w:rsidRPr="00FD2CAD" w:rsidRDefault="00FD2CAD" w:rsidP="00497228">
      <w:pPr>
        <w:pStyle w:val="Hinweistext"/>
      </w:pPr>
      <w:r>
        <w:t>Nach welchem Rollen- und Rechtekonzept haben Benutzer Zugriff auf die Daten?</w:t>
      </w:r>
      <w:r w:rsidR="00C67FA1">
        <w:br/>
      </w:r>
      <w:r>
        <w:t>Wie wird dies kontrolliert (z.</w:t>
      </w:r>
      <w:r w:rsidR="007D034C">
        <w:rPr>
          <w:w w:val="50"/>
        </w:rPr>
        <w:t> </w:t>
      </w:r>
      <w:r>
        <w:t xml:space="preserve">B. durch </w:t>
      </w:r>
      <w:r w:rsidR="00497228">
        <w:t xml:space="preserve">Anmeldung über </w:t>
      </w:r>
      <w:r>
        <w:t xml:space="preserve">die zentralen Systeme LDAP und </w:t>
      </w:r>
      <w:proofErr w:type="spellStart"/>
      <w:r>
        <w:t>Active</w:t>
      </w:r>
      <w:proofErr w:type="spellEnd"/>
      <w:r>
        <w:t xml:space="preserve"> Directory)?</w:t>
      </w:r>
      <w:r w:rsidR="00497228">
        <w:t xml:space="preserve"> </w:t>
      </w:r>
      <w:r w:rsidR="00C67FA1">
        <w:t xml:space="preserve">Wie können fälschliche </w:t>
      </w:r>
      <w:r w:rsidR="00C0092D">
        <w:t>Datenä</w:t>
      </w:r>
      <w:r w:rsidR="00C67FA1">
        <w:t xml:space="preserve">nderungen </w:t>
      </w:r>
      <w:r w:rsidR="00F463AE">
        <w:t xml:space="preserve">rückgängig </w:t>
      </w:r>
      <w:r w:rsidR="00C67FA1">
        <w:t>gemacht werden?</w:t>
      </w:r>
    </w:p>
    <w:p w:rsidR="00011501" w:rsidRPr="00601E62" w:rsidRDefault="00011501" w:rsidP="00011501">
      <w:pPr>
        <w:pStyle w:val="berschrift3"/>
      </w:pPr>
      <w:r w:rsidRPr="00601E62">
        <w:t>Schutz vor äußeren Einflüssen:</w:t>
      </w:r>
    </w:p>
    <w:p w:rsidR="00011501" w:rsidRPr="00601E62" w:rsidRDefault="00011501" w:rsidP="00011501">
      <w:pPr>
        <w:pStyle w:val="Spiegelstrich"/>
      </w:pPr>
    </w:p>
    <w:p w:rsidR="009D32B1" w:rsidRPr="00601E62" w:rsidRDefault="0028726B" w:rsidP="009D32B1">
      <w:pPr>
        <w:pStyle w:val="Hinweistext"/>
      </w:pPr>
      <w:r w:rsidRPr="00601E62">
        <w:t xml:space="preserve">Welche Maßnahmen </w:t>
      </w:r>
      <w:r w:rsidR="00685C11" w:rsidRPr="00601E62">
        <w:t xml:space="preserve">werden </w:t>
      </w:r>
      <w:r w:rsidRPr="00601E62">
        <w:t>gegen Schadsoftware</w:t>
      </w:r>
      <w:r w:rsidR="00601E62" w:rsidRPr="00601E62">
        <w:t xml:space="preserve"> oder </w:t>
      </w:r>
      <w:r w:rsidRPr="00601E62">
        <w:t>Hackerangriffe getroffen</w:t>
      </w:r>
      <w:r w:rsidR="004C4D35">
        <w:t>?</w:t>
      </w:r>
      <w:r w:rsidR="004C4D35">
        <w:br/>
      </w:r>
      <w:r w:rsidR="00685C11" w:rsidRPr="00601E62">
        <w:t>(z.</w:t>
      </w:r>
      <w:r w:rsidR="00685C11" w:rsidRPr="00601E62">
        <w:rPr>
          <w:w w:val="50"/>
        </w:rPr>
        <w:t> </w:t>
      </w:r>
      <w:r w:rsidR="00685C11" w:rsidRPr="00601E62">
        <w:t>B. Firewall</w:t>
      </w:r>
      <w:r w:rsidR="00C0092D">
        <w:t>, die nur die notwendigen Zugriffe zulässt</w:t>
      </w:r>
      <w:r w:rsidR="00685C11" w:rsidRPr="00601E62">
        <w:t xml:space="preserve">, </w:t>
      </w:r>
      <w:r w:rsidR="00C0092D">
        <w:t xml:space="preserve">Einsatz von </w:t>
      </w:r>
      <w:r w:rsidR="00685C11" w:rsidRPr="00601E62">
        <w:t>Anti</w:t>
      </w:r>
      <w:r w:rsidR="00816734" w:rsidRPr="00601E62">
        <w:t>v</w:t>
      </w:r>
      <w:r w:rsidR="00685C11" w:rsidRPr="00601E62">
        <w:t>irensoftware</w:t>
      </w:r>
      <w:r w:rsidR="00C0092D">
        <w:t xml:space="preserve"> – ist bei den vom HRZ betriebenen Systemen standardmäßig der Fall</w:t>
      </w:r>
      <w:r w:rsidR="00685C11" w:rsidRPr="00601E62">
        <w:t>)</w:t>
      </w:r>
    </w:p>
    <w:p w:rsidR="00EF5860" w:rsidRPr="009C5CEE" w:rsidRDefault="00EF5860" w:rsidP="00EF5860">
      <w:pPr>
        <w:pStyle w:val="berschrift3"/>
      </w:pPr>
      <w:r>
        <w:t>Gewährleistung der Betriebssicherheit</w:t>
      </w:r>
      <w:r w:rsidR="00ED3A5F">
        <w:t>:</w:t>
      </w:r>
    </w:p>
    <w:p w:rsidR="00EF5860" w:rsidRDefault="00EF5860" w:rsidP="00EF5860">
      <w:pPr>
        <w:pStyle w:val="Spiegelstrich"/>
      </w:pPr>
    </w:p>
    <w:p w:rsidR="00EF5860" w:rsidRDefault="00685C11" w:rsidP="00E31250">
      <w:pPr>
        <w:pStyle w:val="Hinweistext"/>
      </w:pPr>
      <w:r>
        <w:t>Wird Software kontrolliert installiert und regelmäßig aktualisiert?</w:t>
      </w:r>
      <w:r w:rsidR="00EC72A6">
        <w:br/>
      </w:r>
      <w:r w:rsidR="0028726B">
        <w:t>Finde</w:t>
      </w:r>
      <w:r>
        <w:t>t</w:t>
      </w:r>
      <w:r w:rsidR="0028726B">
        <w:t xml:space="preserve"> eine </w:t>
      </w:r>
      <w:r w:rsidR="00052AD5">
        <w:t>Ü</w:t>
      </w:r>
      <w:r>
        <w:t xml:space="preserve">berwachung und </w:t>
      </w:r>
      <w:r w:rsidR="00052AD5">
        <w:t>P</w:t>
      </w:r>
      <w:r w:rsidR="0028726B">
        <w:t>rotokollierung</w:t>
      </w:r>
      <w:r w:rsidR="007C368E">
        <w:t xml:space="preserve"> </w:t>
      </w:r>
      <w:r w:rsidR="00052AD5">
        <w:t xml:space="preserve">von Ereignissen </w:t>
      </w:r>
      <w:r>
        <w:t>statt</w:t>
      </w:r>
      <w:r w:rsidR="00052AD5">
        <w:t>, die die Betriebssicherheit beeinträchtigen (z.</w:t>
      </w:r>
      <w:r w:rsidR="00052AD5">
        <w:rPr>
          <w:w w:val="50"/>
        </w:rPr>
        <w:t> </w:t>
      </w:r>
      <w:r w:rsidR="00052AD5">
        <w:t>B. Ausfall von Hardware, Speicherknappheit)</w:t>
      </w:r>
      <w:r w:rsidR="0028726B">
        <w:t>?</w:t>
      </w:r>
      <w:r w:rsidR="00EC72A6">
        <w:br/>
        <w:t>Wie wird mit technischen Schwachstellen umgegangen?</w:t>
      </w:r>
    </w:p>
    <w:p w:rsidR="004E78E0" w:rsidRPr="009C5CEE" w:rsidRDefault="004E78E0" w:rsidP="004E78E0">
      <w:pPr>
        <w:pStyle w:val="berschrift3"/>
      </w:pPr>
      <w:r>
        <w:t>Gewährleistung der Kommunikationssicherheit:</w:t>
      </w:r>
    </w:p>
    <w:p w:rsidR="004E78E0" w:rsidRDefault="004E78E0" w:rsidP="00546447">
      <w:pPr>
        <w:pStyle w:val="Spiegelstrich"/>
      </w:pPr>
    </w:p>
    <w:p w:rsidR="00334833" w:rsidRPr="00334833" w:rsidRDefault="00334833" w:rsidP="00334833">
      <w:pPr>
        <w:pStyle w:val="Hinweistext"/>
      </w:pPr>
      <w:r>
        <w:t>z.</w:t>
      </w:r>
      <w:r>
        <w:rPr>
          <w:w w:val="50"/>
        </w:rPr>
        <w:t> </w:t>
      </w:r>
      <w:r>
        <w:t xml:space="preserve">B. </w:t>
      </w:r>
      <w:r w:rsidR="00C469C8">
        <w:t xml:space="preserve">Kontrolle von Netzwerkzugriffen </w:t>
      </w:r>
      <w:r w:rsidR="00A9529E">
        <w:t xml:space="preserve">durch </w:t>
      </w:r>
      <w:r w:rsidR="00C469C8">
        <w:t>Firewall-Regeln,</w:t>
      </w:r>
      <w:r w:rsidR="00C469C8">
        <w:br/>
      </w:r>
      <w:r>
        <w:t>Authentisierung von Geräten oder Kommunikationspartnern</w:t>
      </w:r>
      <w:r w:rsidR="008E3233">
        <w:t xml:space="preserve"> durch Benutzername und Passwort, digitale Zertifikate oder Public-Key-Verfahren</w:t>
      </w:r>
    </w:p>
    <w:p w:rsidR="003421CD" w:rsidRDefault="003421CD" w:rsidP="00FC217E">
      <w:pPr>
        <w:pStyle w:val="berschrift2"/>
      </w:pPr>
      <w:r>
        <w:t>Gewährleistung der Verfügbarkeit und Belastbarkeit der Systeme:</w:t>
      </w:r>
    </w:p>
    <w:p w:rsidR="001C4743" w:rsidRDefault="001C4743" w:rsidP="001C4743">
      <w:pPr>
        <w:pStyle w:val="Spiegelstrich"/>
      </w:pPr>
    </w:p>
    <w:p w:rsidR="001C4743" w:rsidRDefault="001C4743" w:rsidP="001C4743">
      <w:pPr>
        <w:pStyle w:val="Spiegelstrich"/>
      </w:pPr>
    </w:p>
    <w:p w:rsidR="00BE10C7" w:rsidRDefault="00BE10C7" w:rsidP="009D606D">
      <w:pPr>
        <w:pStyle w:val="Hinweistext"/>
        <w:suppressAutoHyphens w:val="0"/>
      </w:pPr>
      <w:r>
        <w:t>Finden regelmäßige Sicherungskopien statt?</w:t>
      </w:r>
      <w:r w:rsidR="004E1F92">
        <w:t xml:space="preserve"> Findet eine System- und Änderungsdokumentation statt? </w:t>
      </w:r>
      <w:r w:rsidR="00B551EF">
        <w:t xml:space="preserve">Sind </w:t>
      </w:r>
      <w:r>
        <w:t xml:space="preserve">Hard- und Software </w:t>
      </w:r>
      <w:r w:rsidR="00173912">
        <w:t>mehrfach</w:t>
      </w:r>
      <w:r>
        <w:t xml:space="preserve"> vorhanden</w:t>
      </w:r>
      <w:r w:rsidR="00173912">
        <w:t xml:space="preserve"> (Redundanz)</w:t>
      </w:r>
      <w:r>
        <w:t>?</w:t>
      </w:r>
      <w:r w:rsidR="009D606D">
        <w:t xml:space="preserve"> Welche Maßnahmen werden zum Schutz vor DDoS-Attacken oder höherer Gewalt getroffen?</w:t>
      </w:r>
      <w:r w:rsidR="00173912">
        <w:br/>
      </w:r>
      <w:r>
        <w:t>(ggf. Hinweis auf Verwendung der Systeme des</w:t>
      </w:r>
      <w:r w:rsidR="000C33EE">
        <w:t xml:space="preserve"> </w:t>
      </w:r>
      <w:r>
        <w:t xml:space="preserve">HRZ, </w:t>
      </w:r>
      <w:r w:rsidR="00B551EF">
        <w:t xml:space="preserve">wo </w:t>
      </w:r>
      <w:r w:rsidR="004E1F92">
        <w:t>dies alles</w:t>
      </w:r>
      <w:r w:rsidR="004B33E5">
        <w:t xml:space="preserve"> </w:t>
      </w:r>
      <w:r w:rsidR="008864F6">
        <w:t>der Fall ist</w:t>
      </w:r>
      <w:r>
        <w:t>)</w:t>
      </w:r>
    </w:p>
    <w:p w:rsidR="006867FA" w:rsidRPr="006867FA" w:rsidRDefault="008206E1" w:rsidP="006867FA">
      <w:pPr>
        <w:pStyle w:val="berschrift2"/>
      </w:pPr>
      <w:r>
        <w:t xml:space="preserve">Wiederherstellung </w:t>
      </w:r>
      <w:r w:rsidR="00AC17A6">
        <w:t xml:space="preserve">der Daten </w:t>
      </w:r>
      <w:r>
        <w:t>nach Zwischenfällen</w:t>
      </w:r>
      <w:r w:rsidR="00ED3A5F">
        <w:t>:</w:t>
      </w:r>
    </w:p>
    <w:p w:rsidR="00192E41" w:rsidRDefault="00192E41" w:rsidP="00192E41">
      <w:pPr>
        <w:pStyle w:val="Spiegelstrich"/>
      </w:pPr>
    </w:p>
    <w:p w:rsidR="00192E41" w:rsidRDefault="00192E41" w:rsidP="00192E41">
      <w:pPr>
        <w:pStyle w:val="Spiegelstrich"/>
      </w:pPr>
    </w:p>
    <w:p w:rsidR="0052575C" w:rsidRPr="00D03CEB" w:rsidRDefault="00D03CEB" w:rsidP="0052575C">
      <w:pPr>
        <w:pStyle w:val="Hinweistext"/>
      </w:pPr>
      <w:r>
        <w:t>z.</w:t>
      </w:r>
      <w:r>
        <w:rPr>
          <w:w w:val="50"/>
        </w:rPr>
        <w:t> </w:t>
      </w:r>
      <w:r>
        <w:t>B. aus den Sicherungskopien, die das HRZ regelmäßig von den Netzlaufwerken macht</w:t>
      </w:r>
    </w:p>
    <w:p w:rsidR="006867FA" w:rsidRPr="006867FA" w:rsidRDefault="00CE19AC" w:rsidP="006867FA">
      <w:pPr>
        <w:pStyle w:val="berschrift2"/>
      </w:pPr>
      <w:r>
        <w:t xml:space="preserve">Regelmäßige Überprüfung und </w:t>
      </w:r>
      <w:r w:rsidR="00BC5E51">
        <w:t xml:space="preserve">Bewertung der </w:t>
      </w:r>
      <w:r w:rsidR="00011501">
        <w:t>o.</w:t>
      </w:r>
      <w:r w:rsidR="00011501">
        <w:rPr>
          <w:w w:val="50"/>
        </w:rPr>
        <w:t> </w:t>
      </w:r>
      <w:r w:rsidR="00011501">
        <w:t xml:space="preserve">g. </w:t>
      </w:r>
      <w:r>
        <w:t>Maßnahmen</w:t>
      </w:r>
      <w:r w:rsidR="00ED3A5F">
        <w:t>:</w:t>
      </w:r>
    </w:p>
    <w:p w:rsidR="00192E41" w:rsidRDefault="00192E41" w:rsidP="00192E41">
      <w:pPr>
        <w:pStyle w:val="Spiegelstrich"/>
      </w:pPr>
    </w:p>
    <w:p w:rsidR="00192E41" w:rsidRPr="00621B60" w:rsidRDefault="00621B60" w:rsidP="00621B60">
      <w:pPr>
        <w:pStyle w:val="Hinweistext"/>
      </w:pPr>
      <w:r>
        <w:t>z.</w:t>
      </w:r>
      <w:r>
        <w:rPr>
          <w:w w:val="50"/>
        </w:rPr>
        <w:t> </w:t>
      </w:r>
      <w:r>
        <w:t xml:space="preserve">B. </w:t>
      </w:r>
      <w:r w:rsidRPr="00621B60">
        <w:t>Überprüfung und Bewertung</w:t>
      </w:r>
      <w:r>
        <w:t xml:space="preserve"> </w:t>
      </w:r>
      <w:r w:rsidR="00BB4324">
        <w:t xml:space="preserve">durch … </w:t>
      </w:r>
      <w:r>
        <w:t xml:space="preserve">alle </w:t>
      </w:r>
      <w:r w:rsidR="00B61B42">
        <w:t>5</w:t>
      </w:r>
      <w:r w:rsidR="00BB4324">
        <w:t xml:space="preserve"> </w:t>
      </w:r>
      <w:r>
        <w:t>Jahre</w:t>
      </w:r>
      <w:r w:rsidR="00D53437">
        <w:t>;</w:t>
      </w:r>
      <w:r w:rsidR="00D53437">
        <w:br/>
        <w:t xml:space="preserve">ggf. externe </w:t>
      </w:r>
      <w:r w:rsidR="00067249">
        <w:t>Prüfungen (</w:t>
      </w:r>
      <w:r w:rsidR="00D53437">
        <w:t xml:space="preserve">Penetrationstests u. </w:t>
      </w:r>
      <w:proofErr w:type="spellStart"/>
      <w:r w:rsidR="00D53437">
        <w:t>ähnl</w:t>
      </w:r>
      <w:proofErr w:type="spellEnd"/>
      <w:r w:rsidR="00D53437">
        <w:t>.</w:t>
      </w:r>
      <w:r w:rsidR="00067249">
        <w:t>)</w:t>
      </w:r>
    </w:p>
    <w:p w:rsidR="004D140C" w:rsidRDefault="00E54A20" w:rsidP="004D140C">
      <w:pPr>
        <w:pStyle w:val="berschrift1"/>
      </w:pPr>
      <w:r>
        <w:t>Speicherdauer</w:t>
      </w:r>
      <w:r>
        <w:rPr>
          <w:w w:val="50"/>
        </w:rPr>
        <w:t> </w:t>
      </w:r>
      <w:r>
        <w:t>/</w:t>
      </w:r>
      <w:r>
        <w:rPr>
          <w:w w:val="50"/>
        </w:rPr>
        <w:t> </w:t>
      </w:r>
      <w:r w:rsidR="004D140C">
        <w:t>Löschfristen</w:t>
      </w:r>
    </w:p>
    <w:p w:rsidR="001A4E97" w:rsidRDefault="001A4E97" w:rsidP="007211A8">
      <w:pPr>
        <w:pStyle w:val="Spiegelstrich"/>
        <w:numPr>
          <w:ilvl w:val="0"/>
          <w:numId w:val="0"/>
        </w:numPr>
        <w:ind w:left="284"/>
      </w:pPr>
    </w:p>
    <w:p w:rsidR="007404F0" w:rsidRDefault="00E54A20" w:rsidP="00C378B2">
      <w:pPr>
        <w:pStyle w:val="Hinweistext"/>
      </w:pPr>
      <w:r>
        <w:t>z.</w:t>
      </w:r>
      <w:r>
        <w:rPr>
          <w:w w:val="50"/>
        </w:rPr>
        <w:t> </w:t>
      </w:r>
      <w:r>
        <w:t xml:space="preserve">B. </w:t>
      </w:r>
      <w:r w:rsidR="00E556D8">
        <w:t xml:space="preserve">gesetzliche </w:t>
      </w:r>
      <w:r>
        <w:t xml:space="preserve">Aufbewahrungsfristen </w:t>
      </w:r>
      <w:r w:rsidR="00E556D8">
        <w:t xml:space="preserve">wie </w:t>
      </w:r>
      <w:r w:rsidR="0000076D">
        <w:t>i</w:t>
      </w:r>
      <w:r w:rsidR="005D08D1">
        <w:t>n</w:t>
      </w:r>
      <w:r w:rsidR="00E556D8">
        <w:t xml:space="preserve"> </w:t>
      </w:r>
      <w:r>
        <w:t>§ 21 der Hess. Immatrikulationsverordnung oder</w:t>
      </w:r>
      <w:r w:rsidR="00E556D8">
        <w:t xml:space="preserve"> </w:t>
      </w:r>
      <w:r>
        <w:t>§ 13 Abs.</w:t>
      </w:r>
      <w:r>
        <w:rPr>
          <w:w w:val="50"/>
        </w:rPr>
        <w:t> </w:t>
      </w:r>
      <w:r>
        <w:t xml:space="preserve">19 der GCP-Verordnung </w:t>
      </w:r>
    </w:p>
    <w:p w:rsidR="00E54A20" w:rsidRPr="00E54A20" w:rsidRDefault="00E54A20" w:rsidP="00C378B2">
      <w:pPr>
        <w:pStyle w:val="Hinweistext"/>
      </w:pPr>
      <w:r>
        <w:t xml:space="preserve">oder Festlegung angemessener Löschfristen oder Fristen zur Überprüfung, ob die Speicherung noch </w:t>
      </w:r>
      <w:r w:rsidR="00607A3D">
        <w:t>nötig</w:t>
      </w:r>
      <w:r>
        <w:t xml:space="preserve"> ist</w:t>
      </w:r>
    </w:p>
    <w:p w:rsidR="0042085C" w:rsidRPr="0042085C" w:rsidRDefault="0042085C" w:rsidP="0042085C">
      <w:pPr>
        <w:spacing w:before="840"/>
        <w:jc w:val="center"/>
        <w:rPr>
          <w:strike/>
        </w:rPr>
      </w:pPr>
      <w:r>
        <w:rPr>
          <w:strike/>
        </w:rPr>
        <w:tab/>
      </w:r>
    </w:p>
    <w:sectPr w:rsidR="0042085C" w:rsidRPr="0042085C" w:rsidSect="005B7F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131D" w:rsidRDefault="0099131D" w:rsidP="00322B2B">
      <w:r>
        <w:separator/>
      </w:r>
    </w:p>
  </w:endnote>
  <w:endnote w:type="continuationSeparator" w:id="0">
    <w:p w:rsidR="0099131D" w:rsidRDefault="0099131D" w:rsidP="00322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D19" w:rsidRDefault="00E27D1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0714248"/>
      <w:docPartObj>
        <w:docPartGallery w:val="Page Numbers (Bottom of Page)"/>
        <w:docPartUnique/>
      </w:docPartObj>
    </w:sdtPr>
    <w:sdtEndPr/>
    <w:sdtContent>
      <w:p w:rsidR="009113A6" w:rsidRDefault="009113A6" w:rsidP="009113A6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728F">
          <w:rPr>
            <w:noProof/>
          </w:rPr>
          <w:t>2</w:t>
        </w:r>
        <w:r>
          <w:fldChar w:fldCharType="end"/>
        </w:r>
      </w:p>
    </w:sdtContent>
  </w:sdt>
  <w:p w:rsidR="009113A6" w:rsidRPr="009113A6" w:rsidRDefault="009113A6" w:rsidP="009113A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7FC0" w:rsidRDefault="005B7FC0">
    <w:pPr>
      <w:pStyle w:val="Fuzeile"/>
      <w:jc w:val="center"/>
    </w:pPr>
  </w:p>
  <w:p w:rsidR="005B7FC0" w:rsidRDefault="005B7FC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131D" w:rsidRDefault="0099131D" w:rsidP="00322B2B">
      <w:r>
        <w:separator/>
      </w:r>
    </w:p>
  </w:footnote>
  <w:footnote w:type="continuationSeparator" w:id="0">
    <w:p w:rsidR="0099131D" w:rsidRDefault="0099131D" w:rsidP="00322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D19" w:rsidRDefault="00E27D1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804"/>
      <w:gridCol w:w="2268"/>
    </w:tblGrid>
    <w:tr w:rsidR="00E27D19" w:rsidRPr="00E27D19" w:rsidTr="00E27D19">
      <w:tc>
        <w:tcPr>
          <w:tcW w:w="6804" w:type="dxa"/>
        </w:tcPr>
        <w:p w:rsidR="00E27D19" w:rsidRPr="00E27D19" w:rsidRDefault="00E27D19" w:rsidP="00E27D19">
          <w:pPr>
            <w:pStyle w:val="Kopfzeile"/>
          </w:pPr>
          <w:r w:rsidRPr="00E27D19">
            <w:t xml:space="preserve">Verarbeitungsverzeichnis </w:t>
          </w:r>
          <w:r w:rsidRPr="00E27D19">
            <w:fldChar w:fldCharType="begin"/>
          </w:r>
          <w:r w:rsidRPr="00E27D19">
            <w:instrText xml:space="preserve"> REF Name_der_Verarbeitungstätigkeit \h  \* MERGEFORMAT </w:instrText>
          </w:r>
          <w:r w:rsidRPr="00E27D19">
            <w:fldChar w:fldCharType="separate"/>
          </w:r>
          <w:sdt>
            <w:sdtPr>
              <w:alias w:val="Name der Verarbeitungstätigkeit"/>
              <w:tag w:val="Name der Verarbeitungstätigkeit"/>
              <w:id w:val="-1805686652"/>
              <w:lock w:val="sdtLocked"/>
              <w:placeholder>
                <w:docPart w:val="7B53F05C8169434AA2D9F19A48EF8F47"/>
              </w:placeholder>
            </w:sdtPr>
            <w:sdtEndPr/>
            <w:sdtContent>
              <w:r w:rsidR="00D91E21">
                <w:t>[Name der Verarbeitungstätigkeit]</w:t>
              </w:r>
            </w:sdtContent>
          </w:sdt>
          <w:r w:rsidRPr="00E27D19">
            <w:fldChar w:fldCharType="end"/>
          </w:r>
        </w:p>
      </w:tc>
      <w:tc>
        <w:tcPr>
          <w:tcW w:w="2268" w:type="dxa"/>
        </w:tcPr>
        <w:p w:rsidR="00E27D19" w:rsidRPr="00E27D19" w:rsidRDefault="00E27D19" w:rsidP="00E27D19">
          <w:pPr>
            <w:pStyle w:val="Kopfzeile"/>
            <w:jc w:val="right"/>
          </w:pPr>
          <w:r w:rsidRPr="00E27D19">
            <w:t xml:space="preserve">Stand: </w:t>
          </w:r>
          <w:r w:rsidRPr="00E27D19">
            <w:fldChar w:fldCharType="begin"/>
          </w:r>
          <w:r w:rsidRPr="00E27D19">
            <w:instrText xml:space="preserve"> REF Datum \h  \* MERGEFORMAT </w:instrText>
          </w:r>
          <w:r w:rsidRPr="00E27D19">
            <w:fldChar w:fldCharType="separate"/>
          </w:r>
          <w:sdt>
            <w:sdtPr>
              <w:alias w:val="Datum"/>
              <w:tag w:val="Datum"/>
              <w:id w:val="-824047237"/>
              <w:lock w:val="sdtLocked"/>
              <w:placeholder>
                <w:docPart w:val="B3971195CEA44F3192B707F5DBB0B390"/>
              </w:placeholder>
              <w:text/>
            </w:sdtPr>
            <w:sdtEndPr/>
            <w:sdtContent>
              <w:r w:rsidR="00D91E21">
                <w:t>[Datum]</w:t>
              </w:r>
            </w:sdtContent>
          </w:sdt>
          <w:r w:rsidRPr="00E27D19">
            <w:fldChar w:fldCharType="end"/>
          </w:r>
        </w:p>
      </w:tc>
    </w:tr>
  </w:tbl>
  <w:p w:rsidR="00E81185" w:rsidRPr="00E27D19" w:rsidRDefault="00E81185" w:rsidP="00E27D19">
    <w:pPr>
      <w:pStyle w:val="Kopfzeile"/>
      <w:rPr>
        <w:vanish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D19" w:rsidRDefault="00E27D1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DE2B93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FD0B1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F08E2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76263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EEE091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23C7186"/>
    <w:multiLevelType w:val="multilevel"/>
    <w:tmpl w:val="7738357A"/>
    <w:styleLink w:val="Aufzhlung"/>
    <w:lvl w:ilvl="0">
      <w:start w:val="1"/>
      <w:numFmt w:val="bullet"/>
      <w:pStyle w:val="Aufzhlungszeichen"/>
      <w:lvlText w:val="•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bullet"/>
      <w:pStyle w:val="Aufzhlungszeichen2"/>
      <w:lvlText w:val="•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  <w:b/>
        <w:i w:val="0"/>
      </w:rPr>
    </w:lvl>
    <w:lvl w:ilvl="2">
      <w:start w:val="1"/>
      <w:numFmt w:val="bullet"/>
      <w:pStyle w:val="Aufzhlungszeichen3"/>
      <w:lvlText w:val="•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  <w:b/>
        <w:i w:val="0"/>
      </w:rPr>
    </w:lvl>
    <w:lvl w:ilvl="3">
      <w:start w:val="1"/>
      <w:numFmt w:val="bullet"/>
      <w:pStyle w:val="Aufzhlungszeichen4"/>
      <w:lvlText w:val="•"/>
      <w:lvlJc w:val="left"/>
      <w:pPr>
        <w:tabs>
          <w:tab w:val="num" w:pos="1985"/>
        </w:tabs>
        <w:ind w:left="1985" w:hanging="284"/>
      </w:pPr>
      <w:rPr>
        <w:rFonts w:ascii="Times New Roman" w:hAnsi="Times New Roman" w:cs="Times New Roman" w:hint="default"/>
        <w:b/>
        <w:i w:val="0"/>
      </w:rPr>
    </w:lvl>
    <w:lvl w:ilvl="4">
      <w:start w:val="27"/>
      <w:numFmt w:val="bullet"/>
      <w:pStyle w:val="Aufzhlungszeichen5"/>
      <w:lvlText w:val="•"/>
      <w:lvlJc w:val="left"/>
      <w:pPr>
        <w:tabs>
          <w:tab w:val="num" w:pos="2552"/>
        </w:tabs>
        <w:ind w:left="2552" w:hanging="284"/>
      </w:pPr>
      <w:rPr>
        <w:rFonts w:ascii="Times New Roman" w:hAnsi="Times New Roman" w:cs="Times New Roman" w:hint="default"/>
        <w:b/>
        <w:i w:val="0"/>
      </w:rPr>
    </w:lvl>
    <w:lvl w:ilvl="5">
      <w:start w:val="53"/>
      <w:numFmt w:val="none"/>
      <w:suff w:val="space"/>
      <w:lvlText w:val=""/>
      <w:lvlJc w:val="left"/>
      <w:pPr>
        <w:ind w:left="0" w:firstLine="0"/>
      </w:pPr>
      <w:rPr>
        <w:rFonts w:hint="default"/>
        <w:b/>
        <w:i w:val="0"/>
      </w:rPr>
    </w:lvl>
    <w:lvl w:ilvl="6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1FC862E1"/>
    <w:multiLevelType w:val="multilevel"/>
    <w:tmpl w:val="95CE6A9C"/>
    <w:styleLink w:val="Alternativen"/>
    <w:lvl w:ilvl="0">
      <w:start w:val="1"/>
      <w:numFmt w:val="lowerLetter"/>
      <w:suff w:val="space"/>
      <w:lvlText w:val="%1)"/>
      <w:lvlJc w:val="left"/>
      <w:pPr>
        <w:ind w:left="0" w:firstLine="0"/>
      </w:pPr>
      <w:rPr>
        <w:rFonts w:hint="default"/>
      </w:rPr>
    </w:lvl>
    <w:lvl w:ilvl="1">
      <w:start w:val="27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53"/>
      <w:numFmt w:val="lowerLetter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79"/>
      <w:numFmt w:val="lowerLetter"/>
      <w:suff w:val="space"/>
      <w:lvlText w:val="%4)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252C3C6D"/>
    <w:multiLevelType w:val="multilevel"/>
    <w:tmpl w:val="36DAA1E0"/>
    <w:lvl w:ilvl="0">
      <w:start w:val="1"/>
      <w:numFmt w:val="decimal"/>
      <w:pStyle w:val="Paragraf"/>
      <w:suff w:val="space"/>
      <w:lvlText w:val="§ 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Paragrafenabsatz"/>
      <w:suff w:val="space"/>
      <w:lvlText w:val="(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4">
      <w:start w:val="1"/>
      <w:numFmt w:val="bullet"/>
      <w:pStyle w:val="Paragrafenspiegelstrich"/>
      <w:lvlText w:val="–"/>
      <w:lvlJc w:val="left"/>
      <w:pPr>
        <w:tabs>
          <w:tab w:val="num" w:pos="567"/>
        </w:tabs>
        <w:ind w:left="567" w:hanging="283"/>
      </w:pPr>
      <w:rPr>
        <w:rFonts w:ascii="Georgia" w:hAnsi="Georgia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26513A87"/>
    <w:multiLevelType w:val="multilevel"/>
    <w:tmpl w:val="B17EA230"/>
    <w:styleLink w:val="Paragrafennummerierung"/>
    <w:lvl w:ilvl="0">
      <w:start w:val="1"/>
      <w:numFmt w:val="decimal"/>
      <w:suff w:val="space"/>
      <w:lvlText w:val="§ 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4">
      <w:start w:val="1"/>
      <w:numFmt w:val="bullet"/>
      <w:lvlText w:val="–"/>
      <w:lvlJc w:val="left"/>
      <w:pPr>
        <w:tabs>
          <w:tab w:val="num" w:pos="567"/>
        </w:tabs>
        <w:ind w:left="567" w:hanging="283"/>
      </w:pPr>
      <w:rPr>
        <w:rFonts w:ascii="Georgia" w:hAnsi="Georgia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30846A69"/>
    <w:multiLevelType w:val="multilevel"/>
    <w:tmpl w:val="C608DC98"/>
    <w:styleLink w:val="Gliederg7"/>
    <w:lvl w:ilvl="0">
      <w:start w:val="1"/>
      <w:numFmt w:val="upperLetter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upperRoman"/>
      <w:suff w:val="space"/>
      <w:lvlText w:val="%2."/>
      <w:lvlJc w:val="left"/>
      <w:pPr>
        <w:ind w:left="567" w:firstLine="0"/>
      </w:pPr>
      <w:rPr>
        <w:rFonts w:hint="default"/>
        <w:b/>
        <w:i w:val="0"/>
      </w:rPr>
    </w:lvl>
    <w:lvl w:ilvl="2">
      <w:start w:val="1"/>
      <w:numFmt w:val="decimal"/>
      <w:suff w:val="space"/>
      <w:lvlText w:val="%3."/>
      <w:lvlJc w:val="left"/>
      <w:pPr>
        <w:ind w:left="1134" w:firstLine="0"/>
      </w:pPr>
      <w:rPr>
        <w:rFonts w:hint="default"/>
        <w:b/>
        <w:i w:val="0"/>
      </w:rPr>
    </w:lvl>
    <w:lvl w:ilvl="3">
      <w:start w:val="1"/>
      <w:numFmt w:val="lowerLetter"/>
      <w:suff w:val="space"/>
      <w:lvlText w:val="%4)"/>
      <w:lvlJc w:val="left"/>
      <w:pPr>
        <w:ind w:left="1701" w:firstLine="0"/>
      </w:pPr>
      <w:rPr>
        <w:rFonts w:hint="default"/>
        <w:b/>
        <w:i w:val="0"/>
      </w:rPr>
    </w:lvl>
    <w:lvl w:ilvl="4">
      <w:start w:val="27"/>
      <w:numFmt w:val="lowerLetter"/>
      <w:suff w:val="space"/>
      <w:lvlText w:val="%5)"/>
      <w:lvlJc w:val="left"/>
      <w:pPr>
        <w:ind w:left="2268" w:firstLine="0"/>
      </w:pPr>
      <w:rPr>
        <w:rFonts w:hint="default"/>
        <w:b/>
        <w:i w:val="0"/>
      </w:rPr>
    </w:lvl>
    <w:lvl w:ilvl="5">
      <w:start w:val="53"/>
      <w:numFmt w:val="lowerLetter"/>
      <w:suff w:val="space"/>
      <w:lvlText w:val="%6)"/>
      <w:lvlJc w:val="left"/>
      <w:pPr>
        <w:ind w:left="2835" w:firstLine="0"/>
      </w:pPr>
      <w:rPr>
        <w:rFonts w:hint="default"/>
        <w:b/>
        <w:i w:val="0"/>
      </w:rPr>
    </w:lvl>
    <w:lvl w:ilvl="6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3C8752AA"/>
    <w:multiLevelType w:val="multilevel"/>
    <w:tmpl w:val="18387572"/>
    <w:lvl w:ilvl="0">
      <w:start w:val="1"/>
      <w:numFmt w:val="bullet"/>
      <w:pStyle w:val="Spiegelstrich"/>
      <w:lvlText w:val="–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</w:rPr>
    </w:lvl>
    <w:lvl w:ilvl="1">
      <w:start w:val="1"/>
      <w:numFmt w:val="bullet"/>
      <w:lvlText w:val="–"/>
      <w:lvlJc w:val="left"/>
      <w:pPr>
        <w:tabs>
          <w:tab w:val="num" w:pos="567"/>
        </w:tabs>
        <w:ind w:left="567" w:hanging="283"/>
      </w:pPr>
      <w:rPr>
        <w:rFonts w:ascii="Georgia" w:hAnsi="Georgia" w:hint="default"/>
      </w:rPr>
    </w:lvl>
    <w:lvl w:ilvl="2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Georgia" w:hAnsi="Georgia" w:hint="default"/>
      </w:rPr>
    </w:lvl>
    <w:lvl w:ilvl="3">
      <w:start w:val="1"/>
      <w:numFmt w:val="bullet"/>
      <w:lvlText w:val="–"/>
      <w:lvlJc w:val="left"/>
      <w:pPr>
        <w:tabs>
          <w:tab w:val="num" w:pos="1134"/>
        </w:tabs>
        <w:ind w:left="1134" w:hanging="283"/>
      </w:pPr>
      <w:rPr>
        <w:rFonts w:ascii="Georgia" w:hAnsi="Georgia" w:hint="default"/>
      </w:rPr>
    </w:lvl>
    <w:lvl w:ilvl="4">
      <w:start w:val="1"/>
      <w:numFmt w:val="bullet"/>
      <w:lvlText w:val="–"/>
      <w:lvlJc w:val="left"/>
      <w:pPr>
        <w:tabs>
          <w:tab w:val="num" w:pos="1134"/>
        </w:tabs>
        <w:ind w:left="1418" w:hanging="284"/>
      </w:pPr>
      <w:rPr>
        <w:rFonts w:ascii="Georgia" w:hAnsi="Georgia" w:hint="default"/>
      </w:rPr>
    </w:lvl>
    <w:lvl w:ilvl="5">
      <w:start w:val="1"/>
      <w:numFmt w:val="bullet"/>
      <w:lvlText w:val="–"/>
      <w:lvlJc w:val="left"/>
      <w:pPr>
        <w:tabs>
          <w:tab w:val="num" w:pos="1418"/>
        </w:tabs>
        <w:ind w:left="1701" w:hanging="283"/>
      </w:pPr>
      <w:rPr>
        <w:rFonts w:ascii="Georgia" w:hAnsi="Georgia" w:hint="default"/>
      </w:rPr>
    </w:lvl>
    <w:lvl w:ilvl="6">
      <w:start w:val="1"/>
      <w:numFmt w:val="bullet"/>
      <w:lvlText w:val="–"/>
      <w:lvlJc w:val="left"/>
      <w:pPr>
        <w:tabs>
          <w:tab w:val="num" w:pos="1985"/>
        </w:tabs>
        <w:ind w:left="1985" w:hanging="284"/>
      </w:pPr>
      <w:rPr>
        <w:rFonts w:ascii="Georgia" w:hAnsi="Georgia" w:hint="default"/>
      </w:rPr>
    </w:lvl>
    <w:lvl w:ilvl="7">
      <w:start w:val="1"/>
      <w:numFmt w:val="bullet"/>
      <w:lvlText w:val="–"/>
      <w:lvlJc w:val="left"/>
      <w:pPr>
        <w:tabs>
          <w:tab w:val="num" w:pos="2268"/>
        </w:tabs>
        <w:ind w:left="2268" w:hanging="283"/>
      </w:pPr>
      <w:rPr>
        <w:rFonts w:ascii="Georgia" w:hAnsi="Georgia" w:hint="default"/>
      </w:rPr>
    </w:lvl>
    <w:lvl w:ilvl="8">
      <w:start w:val="1"/>
      <w:numFmt w:val="bullet"/>
      <w:lvlText w:val="–"/>
      <w:lvlJc w:val="left"/>
      <w:pPr>
        <w:tabs>
          <w:tab w:val="num" w:pos="2552"/>
        </w:tabs>
        <w:ind w:left="2552" w:hanging="284"/>
      </w:pPr>
      <w:rPr>
        <w:rFonts w:ascii="Georgia" w:hAnsi="Georgia" w:hint="default"/>
      </w:rPr>
    </w:lvl>
  </w:abstractNum>
  <w:abstractNum w:abstractNumId="11" w15:restartNumberingAfterBreak="0">
    <w:nsid w:val="50121019"/>
    <w:multiLevelType w:val="multilevel"/>
    <w:tmpl w:val="BFCEDE5E"/>
    <w:styleLink w:val="Gliederg5"/>
    <w:lvl w:ilvl="0">
      <w:start w:val="1"/>
      <w:numFmt w:val="upperLetter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upperRoman"/>
      <w:suff w:val="space"/>
      <w:lvlText w:val="%2.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"/>
      <w:suff w:val="space"/>
      <w:lvlText w:val="%3.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lowerLetter"/>
      <w:suff w:val="space"/>
      <w:lvlText w:val="%4)"/>
      <w:lvlJc w:val="left"/>
      <w:pPr>
        <w:ind w:left="0" w:firstLine="0"/>
      </w:pPr>
      <w:rPr>
        <w:rFonts w:hint="default"/>
        <w:b/>
        <w:i w:val="0"/>
      </w:rPr>
    </w:lvl>
    <w:lvl w:ilvl="4">
      <w:start w:val="27"/>
      <w:numFmt w:val="lowerLetter"/>
      <w:suff w:val="space"/>
      <w:lvlText w:val="%5)"/>
      <w:lvlJc w:val="left"/>
      <w:pPr>
        <w:ind w:left="0" w:firstLine="0"/>
      </w:pPr>
      <w:rPr>
        <w:rFonts w:hint="default"/>
        <w:b/>
        <w:i w:val="0"/>
      </w:rPr>
    </w:lvl>
    <w:lvl w:ilvl="5">
      <w:start w:val="53"/>
      <w:numFmt w:val="lowerLetter"/>
      <w:suff w:val="space"/>
      <w:lvlText w:val="%6)"/>
      <w:lvlJc w:val="left"/>
      <w:pPr>
        <w:ind w:left="0" w:firstLine="0"/>
      </w:pPr>
      <w:rPr>
        <w:rFonts w:hint="default"/>
        <w:b/>
        <w:i w:val="0"/>
      </w:rPr>
    </w:lvl>
    <w:lvl w:ilvl="6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576222EE"/>
    <w:multiLevelType w:val="multilevel"/>
    <w:tmpl w:val="9F029556"/>
    <w:styleLink w:val="Gliederg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5B51066A"/>
    <w:multiLevelType w:val="multilevel"/>
    <w:tmpl w:val="6A4414D0"/>
    <w:styleLink w:val="Gliederg3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567" w:firstLine="0"/>
      </w:pPr>
      <w:rPr>
        <w:rFonts w:hint="default"/>
        <w:b/>
        <w:i w:val="0"/>
      </w:rPr>
    </w:lvl>
    <w:lvl w:ilvl="2">
      <w:start w:val="1"/>
      <w:numFmt w:val="decimal"/>
      <w:suff w:val="space"/>
      <w:lvlText w:val="%1.%2.%3."/>
      <w:lvlJc w:val="left"/>
      <w:pPr>
        <w:ind w:left="1134" w:firstLine="0"/>
      </w:pPr>
      <w:rPr>
        <w:rFonts w:hint="default"/>
        <w:b/>
        <w:i w:val="0"/>
      </w:rPr>
    </w:lvl>
    <w:lvl w:ilvl="3">
      <w:start w:val="1"/>
      <w:numFmt w:val="decimal"/>
      <w:suff w:val="space"/>
      <w:lvlText w:val="%1.%2.%3.%4."/>
      <w:lvlJc w:val="left"/>
      <w:pPr>
        <w:ind w:left="1701" w:firstLine="0"/>
      </w:pPr>
      <w:rPr>
        <w:rFonts w:hint="default"/>
        <w:b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68" w:firstLine="0"/>
      </w:pPr>
      <w:rPr>
        <w:rFonts w:hint="default"/>
        <w:b/>
        <w:i w:val="0"/>
      </w:rPr>
    </w:lvl>
    <w:lvl w:ilvl="5">
      <w:start w:val="1"/>
      <w:numFmt w:val="decimal"/>
      <w:suff w:val="space"/>
      <w:lvlText w:val="%1.%2.%3.%4.%5.%6."/>
      <w:lvlJc w:val="left"/>
      <w:pPr>
        <w:ind w:left="2835" w:firstLine="0"/>
      </w:pPr>
      <w:rPr>
        <w:rFonts w:hint="default"/>
        <w:b/>
        <w:i w:val="0"/>
      </w:rPr>
    </w:lvl>
    <w:lvl w:ilvl="6">
      <w:start w:val="1"/>
      <w:numFmt w:val="decimal"/>
      <w:suff w:val="space"/>
      <w:lvlText w:val="%1.%2.%3.%4.%5.%6.%7."/>
      <w:lvlJc w:val="left"/>
      <w:pPr>
        <w:ind w:left="3402" w:firstLine="0"/>
      </w:pPr>
      <w:rPr>
        <w:rFonts w:hint="default"/>
        <w:b/>
        <w:i w:val="0"/>
      </w:rPr>
    </w:lvl>
    <w:lvl w:ilvl="7">
      <w:start w:val="1"/>
      <w:numFmt w:val="decimal"/>
      <w:suff w:val="space"/>
      <w:lvlText w:val="%1.%2.%3.%4.%5.%6.%7.%8."/>
      <w:lvlJc w:val="left"/>
      <w:pPr>
        <w:ind w:left="3969" w:firstLine="0"/>
      </w:pPr>
      <w:rPr>
        <w:rFonts w:hint="default"/>
        <w:b/>
        <w:i w:val="0"/>
      </w:rPr>
    </w:lvl>
    <w:lvl w:ilvl="8">
      <w:start w:val="1"/>
      <w:numFmt w:val="decimal"/>
      <w:suff w:val="space"/>
      <w:lvlText w:val="%1.%2.%3.%4.%5.%6.%7.%8.%9."/>
      <w:lvlJc w:val="left"/>
      <w:pPr>
        <w:ind w:left="4536" w:firstLine="0"/>
      </w:pPr>
      <w:rPr>
        <w:rFonts w:hint="default"/>
        <w:b/>
        <w:i w:val="0"/>
      </w:rPr>
    </w:lvl>
  </w:abstractNum>
  <w:abstractNum w:abstractNumId="14" w15:restartNumberingAfterBreak="0">
    <w:nsid w:val="60F015B4"/>
    <w:multiLevelType w:val="multilevel"/>
    <w:tmpl w:val="D646FA8A"/>
    <w:styleLink w:val="Gliederg1"/>
    <w:lvl w:ilvl="0">
      <w:start w:val="1"/>
      <w:numFmt w:val="decimal"/>
      <w:pStyle w:val="berschrift1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berschrift2"/>
      <w:suff w:val="space"/>
      <w:lvlText w:val="%1.%2.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"/>
      <w:pStyle w:val="berschrift3"/>
      <w:suff w:val="space"/>
      <w:lvlText w:val="%1.%2.%3.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decimal"/>
      <w:pStyle w:val="berschrift4"/>
      <w:suff w:val="space"/>
      <w:lvlText w:val="%1.%2.%3.%4."/>
      <w:lvlJc w:val="left"/>
      <w:pPr>
        <w:ind w:left="0" w:firstLine="0"/>
      </w:pPr>
      <w:rPr>
        <w:rFonts w:hint="default"/>
        <w:b/>
        <w:i w:val="0"/>
      </w:rPr>
    </w:lvl>
    <w:lvl w:ilvl="4">
      <w:start w:val="1"/>
      <w:numFmt w:val="decimal"/>
      <w:pStyle w:val="berschrift5"/>
      <w:suff w:val="space"/>
      <w:lvlText w:val="%1.%2.%3.%4.%5."/>
      <w:lvlJc w:val="left"/>
      <w:pPr>
        <w:ind w:left="0" w:firstLine="0"/>
      </w:pPr>
      <w:rPr>
        <w:rFonts w:hint="default"/>
        <w:b/>
        <w:i w:val="0"/>
      </w:rPr>
    </w:lvl>
    <w:lvl w:ilvl="5">
      <w:start w:val="1"/>
      <w:numFmt w:val="decimal"/>
      <w:pStyle w:val="berschrift6"/>
      <w:suff w:val="space"/>
      <w:lvlText w:val="%1.%2.%3.%4.%5.%6."/>
      <w:lvlJc w:val="left"/>
      <w:pPr>
        <w:ind w:left="0" w:firstLine="0"/>
      </w:pPr>
      <w:rPr>
        <w:rFonts w:hint="default"/>
        <w:b/>
        <w:i w:val="0"/>
      </w:rPr>
    </w:lvl>
    <w:lvl w:ilvl="6">
      <w:start w:val="1"/>
      <w:numFmt w:val="decimal"/>
      <w:pStyle w:val="berschrift7"/>
      <w:suff w:val="space"/>
      <w:lvlText w:val="%1.%2.%3.%4.%5.%6.%7."/>
      <w:lvlJc w:val="left"/>
      <w:pPr>
        <w:ind w:left="0" w:firstLine="0"/>
      </w:pPr>
      <w:rPr>
        <w:rFonts w:hint="default"/>
        <w:b/>
        <w:i w:val="0"/>
      </w:rPr>
    </w:lvl>
    <w:lvl w:ilvl="7">
      <w:start w:val="1"/>
      <w:numFmt w:val="decimal"/>
      <w:pStyle w:val="berschrift8"/>
      <w:suff w:val="space"/>
      <w:lvlText w:val="%1.%2.%3.%4.%5.%6.%7.%8."/>
      <w:lvlJc w:val="left"/>
      <w:pPr>
        <w:ind w:left="0" w:firstLine="0"/>
      </w:pPr>
      <w:rPr>
        <w:rFonts w:hint="default"/>
        <w:b/>
        <w:i w:val="0"/>
      </w:rPr>
    </w:lvl>
    <w:lvl w:ilvl="8">
      <w:start w:val="1"/>
      <w:numFmt w:val="decimal"/>
      <w:pStyle w:val="berschrift9"/>
      <w:suff w:val="space"/>
      <w:lvlText w:val="%1.%2.%3.%4.%5.%6.%7.%8.%9."/>
      <w:lvlJc w:val="left"/>
      <w:pPr>
        <w:ind w:left="0" w:firstLine="0"/>
      </w:pPr>
      <w:rPr>
        <w:rFonts w:hint="default"/>
        <w:b/>
        <w:i w:val="0"/>
      </w:rPr>
    </w:lvl>
  </w:abstractNum>
  <w:num w:numId="1">
    <w:abstractNumId w:val="14"/>
  </w:num>
  <w:num w:numId="2">
    <w:abstractNumId w:val="6"/>
  </w:num>
  <w:num w:numId="3">
    <w:abstractNumId w:val="5"/>
  </w:num>
  <w:num w:numId="4">
    <w:abstractNumId w:val="5"/>
  </w:num>
  <w:num w:numId="5">
    <w:abstractNumId w:val="12"/>
  </w:num>
  <w:num w:numId="6">
    <w:abstractNumId w:val="13"/>
  </w:num>
  <w:num w:numId="7">
    <w:abstractNumId w:val="11"/>
  </w:num>
  <w:num w:numId="8">
    <w:abstractNumId w:val="9"/>
  </w:num>
  <w:num w:numId="9">
    <w:abstractNumId w:val="14"/>
    <w:lvlOverride w:ilvl="1">
      <w:lvl w:ilvl="1">
        <w:start w:val="1"/>
        <w:numFmt w:val="decimal"/>
        <w:pStyle w:val="berschrift2"/>
        <w:suff w:val="space"/>
        <w:lvlText w:val="%1.%2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2">
      <w:lvl w:ilvl="2">
        <w:start w:val="1"/>
        <w:numFmt w:val="decimal"/>
        <w:pStyle w:val="berschrift3"/>
        <w:suff w:val="space"/>
        <w:lvlText w:val="%1.%2.%3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pStyle w:val="berschrift4"/>
        <w:suff w:val="space"/>
        <w:lvlText w:val="%1.%2.%3.%4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4">
      <w:lvl w:ilvl="4">
        <w:start w:val="1"/>
        <w:numFmt w:val="decimal"/>
        <w:pStyle w:val="berschrift5"/>
        <w:suff w:val="space"/>
        <w:lvlText w:val="%1.%2.%3.%4.%5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berschrift6"/>
        <w:suff w:val="space"/>
        <w:lvlText w:val="%1.%2.%3.%4.%5.%6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berschrift7"/>
        <w:suff w:val="space"/>
        <w:lvlText w:val="%1.%2.%3.%4.%5.%6.%7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7">
      <w:lvl w:ilvl="7">
        <w:start w:val="1"/>
        <w:numFmt w:val="decimal"/>
        <w:pStyle w:val="berschrift8"/>
        <w:suff w:val="space"/>
        <w:lvlText w:val="%1.%2.%3.%4.%5.%6.%7.%8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8">
      <w:lvl w:ilvl="8">
        <w:start w:val="1"/>
        <w:numFmt w:val="decimal"/>
        <w:pStyle w:val="berschrift9"/>
        <w:suff w:val="space"/>
        <w:lvlText w:val="%1.%2.%3.%4.%5.%6.%7.%8.%9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</w:num>
  <w:num w:numId="10">
    <w:abstractNumId w:val="8"/>
  </w:num>
  <w:num w:numId="11">
    <w:abstractNumId w:val="7"/>
  </w:num>
  <w:num w:numId="12">
    <w:abstractNumId w:val="7"/>
  </w:num>
  <w:num w:numId="13">
    <w:abstractNumId w:val="10"/>
  </w:num>
  <w:num w:numId="14">
    <w:abstractNumId w:val="10"/>
  </w:num>
  <w:num w:numId="15">
    <w:abstractNumId w:val="10"/>
  </w:num>
  <w:num w:numId="16">
    <w:abstractNumId w:val="14"/>
    <w:lvlOverride w:ilvl="1">
      <w:lvl w:ilvl="1">
        <w:start w:val="1"/>
        <w:numFmt w:val="decimal"/>
        <w:pStyle w:val="berschrift2"/>
        <w:suff w:val="space"/>
        <w:lvlText w:val="%1.%2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2">
      <w:lvl w:ilvl="2">
        <w:start w:val="1"/>
        <w:numFmt w:val="decimal"/>
        <w:pStyle w:val="berschrift3"/>
        <w:suff w:val="space"/>
        <w:lvlText w:val="%1.%2.%3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pStyle w:val="berschrift4"/>
        <w:suff w:val="space"/>
        <w:lvlText w:val="%1.%2.%3.%4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4">
      <w:lvl w:ilvl="4">
        <w:start w:val="1"/>
        <w:numFmt w:val="decimal"/>
        <w:pStyle w:val="berschrift5"/>
        <w:suff w:val="space"/>
        <w:lvlText w:val="%1.%2.%3.%4.%5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berschrift6"/>
        <w:suff w:val="space"/>
        <w:lvlText w:val="%1.%2.%3.%4.%5.%6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berschrift7"/>
        <w:suff w:val="space"/>
        <w:lvlText w:val="%1.%2.%3.%4.%5.%6.%7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7">
      <w:lvl w:ilvl="7">
        <w:start w:val="1"/>
        <w:numFmt w:val="decimal"/>
        <w:pStyle w:val="berschrift8"/>
        <w:suff w:val="space"/>
        <w:lvlText w:val="%1.%2.%3.%4.%5.%6.%7.%8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8">
      <w:lvl w:ilvl="8">
        <w:start w:val="1"/>
        <w:numFmt w:val="decimal"/>
        <w:pStyle w:val="berschrift9"/>
        <w:suff w:val="space"/>
        <w:lvlText w:val="%1.%2.%3.%4.%5.%6.%7.%8.%9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</w:num>
  <w:num w:numId="17">
    <w:abstractNumId w:val="14"/>
    <w:lvlOverride w:ilvl="1">
      <w:lvl w:ilvl="1">
        <w:start w:val="1"/>
        <w:numFmt w:val="decimal"/>
        <w:pStyle w:val="berschrift2"/>
        <w:suff w:val="space"/>
        <w:lvlText w:val="%1.%2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2">
      <w:lvl w:ilvl="2">
        <w:start w:val="1"/>
        <w:numFmt w:val="decimal"/>
        <w:pStyle w:val="berschrift3"/>
        <w:suff w:val="space"/>
        <w:lvlText w:val="%1.%2.%3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pStyle w:val="berschrift4"/>
        <w:suff w:val="space"/>
        <w:lvlText w:val="%1.%2.%3.%4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4">
      <w:lvl w:ilvl="4">
        <w:start w:val="1"/>
        <w:numFmt w:val="decimal"/>
        <w:pStyle w:val="berschrift5"/>
        <w:suff w:val="space"/>
        <w:lvlText w:val="%1.%2.%3.%4.%5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berschrift6"/>
        <w:suff w:val="space"/>
        <w:lvlText w:val="%1.%2.%3.%4.%5.%6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berschrift7"/>
        <w:suff w:val="space"/>
        <w:lvlText w:val="%1.%2.%3.%4.%5.%6.%7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7">
      <w:lvl w:ilvl="7">
        <w:start w:val="1"/>
        <w:numFmt w:val="decimal"/>
        <w:pStyle w:val="berschrift8"/>
        <w:suff w:val="space"/>
        <w:lvlText w:val="%1.%2.%3.%4.%5.%6.%7.%8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8">
      <w:lvl w:ilvl="8">
        <w:start w:val="1"/>
        <w:numFmt w:val="decimal"/>
        <w:pStyle w:val="berschrift9"/>
        <w:suff w:val="space"/>
        <w:lvlText w:val="%1.%2.%3.%4.%5.%6.%7.%8.%9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</w:num>
  <w:num w:numId="18">
    <w:abstractNumId w:val="14"/>
    <w:lvlOverride w:ilvl="1">
      <w:lvl w:ilvl="1">
        <w:start w:val="1"/>
        <w:numFmt w:val="decimal"/>
        <w:pStyle w:val="berschrift2"/>
        <w:suff w:val="space"/>
        <w:lvlText w:val="%1.%2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2">
      <w:lvl w:ilvl="2">
        <w:start w:val="1"/>
        <w:numFmt w:val="decimal"/>
        <w:pStyle w:val="berschrift3"/>
        <w:suff w:val="space"/>
        <w:lvlText w:val="%1.%2.%3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pStyle w:val="berschrift4"/>
        <w:suff w:val="space"/>
        <w:lvlText w:val="%1.%2.%3.%4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4">
      <w:lvl w:ilvl="4">
        <w:start w:val="1"/>
        <w:numFmt w:val="decimal"/>
        <w:pStyle w:val="berschrift5"/>
        <w:suff w:val="space"/>
        <w:lvlText w:val="%1.%2.%3.%4.%5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berschrift6"/>
        <w:suff w:val="space"/>
        <w:lvlText w:val="%1.%2.%3.%4.%5.%6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berschrift7"/>
        <w:suff w:val="space"/>
        <w:lvlText w:val="%1.%2.%3.%4.%5.%6.%7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7">
      <w:lvl w:ilvl="7">
        <w:start w:val="1"/>
        <w:numFmt w:val="decimal"/>
        <w:pStyle w:val="berschrift8"/>
        <w:suff w:val="space"/>
        <w:lvlText w:val="%1.%2.%3.%4.%5.%6.%7.%8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8">
      <w:lvl w:ilvl="8">
        <w:start w:val="1"/>
        <w:numFmt w:val="decimal"/>
        <w:pStyle w:val="berschrift9"/>
        <w:suff w:val="space"/>
        <w:lvlText w:val="%1.%2.%3.%4.%5.%6.%7.%8.%9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</w:num>
  <w:num w:numId="19">
    <w:abstractNumId w:val="14"/>
    <w:lvlOverride w:ilvl="1">
      <w:lvl w:ilvl="1">
        <w:start w:val="1"/>
        <w:numFmt w:val="decimal"/>
        <w:pStyle w:val="berschrift2"/>
        <w:suff w:val="space"/>
        <w:lvlText w:val="%1.%2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2">
      <w:lvl w:ilvl="2">
        <w:start w:val="1"/>
        <w:numFmt w:val="decimal"/>
        <w:pStyle w:val="berschrift3"/>
        <w:suff w:val="space"/>
        <w:lvlText w:val="%1.%2.%3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pStyle w:val="berschrift4"/>
        <w:suff w:val="space"/>
        <w:lvlText w:val="%1.%2.%3.%4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4">
      <w:lvl w:ilvl="4">
        <w:start w:val="1"/>
        <w:numFmt w:val="decimal"/>
        <w:pStyle w:val="berschrift5"/>
        <w:suff w:val="space"/>
        <w:lvlText w:val="%1.%2.%3.%4.%5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berschrift6"/>
        <w:suff w:val="space"/>
        <w:lvlText w:val="%1.%2.%3.%4.%5.%6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berschrift7"/>
        <w:suff w:val="space"/>
        <w:lvlText w:val="%1.%2.%3.%4.%5.%6.%7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7">
      <w:lvl w:ilvl="7">
        <w:start w:val="1"/>
        <w:numFmt w:val="decimal"/>
        <w:pStyle w:val="berschrift8"/>
        <w:suff w:val="space"/>
        <w:lvlText w:val="%1.%2.%3.%4.%5.%6.%7.%8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8">
      <w:lvl w:ilvl="8">
        <w:start w:val="1"/>
        <w:numFmt w:val="decimal"/>
        <w:pStyle w:val="berschrift9"/>
        <w:suff w:val="space"/>
        <w:lvlText w:val="%1.%2.%3.%4.%5.%6.%7.%8.%9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</w:num>
  <w:num w:numId="20">
    <w:abstractNumId w:val="14"/>
    <w:lvlOverride w:ilvl="1">
      <w:lvl w:ilvl="1">
        <w:start w:val="1"/>
        <w:numFmt w:val="decimal"/>
        <w:pStyle w:val="berschrift2"/>
        <w:suff w:val="space"/>
        <w:lvlText w:val="%1.%2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2">
      <w:lvl w:ilvl="2">
        <w:start w:val="1"/>
        <w:numFmt w:val="decimal"/>
        <w:pStyle w:val="berschrift3"/>
        <w:suff w:val="space"/>
        <w:lvlText w:val="%1.%2.%3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pStyle w:val="berschrift4"/>
        <w:suff w:val="space"/>
        <w:lvlText w:val="%1.%2.%3.%4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4">
      <w:lvl w:ilvl="4">
        <w:start w:val="1"/>
        <w:numFmt w:val="decimal"/>
        <w:pStyle w:val="berschrift5"/>
        <w:suff w:val="space"/>
        <w:lvlText w:val="%1.%2.%3.%4.%5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berschrift6"/>
        <w:suff w:val="space"/>
        <w:lvlText w:val="%1.%2.%3.%4.%5.%6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berschrift7"/>
        <w:suff w:val="space"/>
        <w:lvlText w:val="%1.%2.%3.%4.%5.%6.%7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7">
      <w:lvl w:ilvl="7">
        <w:start w:val="1"/>
        <w:numFmt w:val="decimal"/>
        <w:pStyle w:val="berschrift8"/>
        <w:suff w:val="space"/>
        <w:lvlText w:val="%1.%2.%3.%4.%5.%6.%7.%8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8">
      <w:lvl w:ilvl="8">
        <w:start w:val="1"/>
        <w:numFmt w:val="decimal"/>
        <w:pStyle w:val="berschrift9"/>
        <w:suff w:val="space"/>
        <w:lvlText w:val="%1.%2.%3.%4.%5.%6.%7.%8.%9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</w:num>
  <w:num w:numId="21">
    <w:abstractNumId w:val="14"/>
    <w:lvlOverride w:ilvl="1">
      <w:lvl w:ilvl="1">
        <w:start w:val="1"/>
        <w:numFmt w:val="decimal"/>
        <w:pStyle w:val="berschrift2"/>
        <w:suff w:val="space"/>
        <w:lvlText w:val="%1.%2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2">
      <w:lvl w:ilvl="2">
        <w:start w:val="1"/>
        <w:numFmt w:val="decimal"/>
        <w:pStyle w:val="berschrift3"/>
        <w:suff w:val="space"/>
        <w:lvlText w:val="%1.%2.%3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pStyle w:val="berschrift4"/>
        <w:suff w:val="space"/>
        <w:lvlText w:val="%1.%2.%3.%4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4">
      <w:lvl w:ilvl="4">
        <w:start w:val="1"/>
        <w:numFmt w:val="decimal"/>
        <w:pStyle w:val="berschrift5"/>
        <w:suff w:val="space"/>
        <w:lvlText w:val="%1.%2.%3.%4.%5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berschrift6"/>
        <w:suff w:val="space"/>
        <w:lvlText w:val="%1.%2.%3.%4.%5.%6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berschrift7"/>
        <w:suff w:val="space"/>
        <w:lvlText w:val="%1.%2.%3.%4.%5.%6.%7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7">
      <w:lvl w:ilvl="7">
        <w:start w:val="1"/>
        <w:numFmt w:val="decimal"/>
        <w:pStyle w:val="berschrift8"/>
        <w:suff w:val="space"/>
        <w:lvlText w:val="%1.%2.%3.%4.%5.%6.%7.%8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8">
      <w:lvl w:ilvl="8">
        <w:start w:val="1"/>
        <w:numFmt w:val="decimal"/>
        <w:pStyle w:val="berschrift9"/>
        <w:suff w:val="space"/>
        <w:lvlText w:val="%1.%2.%3.%4.%5.%6.%7.%8.%9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</w:num>
  <w:num w:numId="22">
    <w:abstractNumId w:val="14"/>
    <w:lvlOverride w:ilvl="1">
      <w:lvl w:ilvl="1">
        <w:start w:val="1"/>
        <w:numFmt w:val="decimal"/>
        <w:pStyle w:val="berschrift2"/>
        <w:suff w:val="space"/>
        <w:lvlText w:val="%1.%2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2">
      <w:lvl w:ilvl="2">
        <w:start w:val="1"/>
        <w:numFmt w:val="decimal"/>
        <w:pStyle w:val="berschrift3"/>
        <w:suff w:val="space"/>
        <w:lvlText w:val="%1.%2.%3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pStyle w:val="berschrift4"/>
        <w:suff w:val="space"/>
        <w:lvlText w:val="%1.%2.%3.%4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4">
      <w:lvl w:ilvl="4">
        <w:start w:val="1"/>
        <w:numFmt w:val="decimal"/>
        <w:pStyle w:val="berschrift5"/>
        <w:suff w:val="space"/>
        <w:lvlText w:val="%1.%2.%3.%4.%5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berschrift6"/>
        <w:suff w:val="space"/>
        <w:lvlText w:val="%1.%2.%3.%4.%5.%6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berschrift7"/>
        <w:suff w:val="space"/>
        <w:lvlText w:val="%1.%2.%3.%4.%5.%6.%7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7">
      <w:lvl w:ilvl="7">
        <w:start w:val="1"/>
        <w:numFmt w:val="decimal"/>
        <w:pStyle w:val="berschrift8"/>
        <w:suff w:val="space"/>
        <w:lvlText w:val="%1.%2.%3.%4.%5.%6.%7.%8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8">
      <w:lvl w:ilvl="8">
        <w:start w:val="1"/>
        <w:numFmt w:val="decimal"/>
        <w:pStyle w:val="berschrift9"/>
        <w:suff w:val="space"/>
        <w:lvlText w:val="%1.%2.%3.%4.%5.%6.%7.%8.%9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</w:num>
  <w:num w:numId="23">
    <w:abstractNumId w:val="14"/>
    <w:lvlOverride w:ilvl="1">
      <w:lvl w:ilvl="1">
        <w:start w:val="1"/>
        <w:numFmt w:val="decimal"/>
        <w:pStyle w:val="berschrift2"/>
        <w:suff w:val="space"/>
        <w:lvlText w:val="%1.%2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2">
      <w:lvl w:ilvl="2">
        <w:start w:val="1"/>
        <w:numFmt w:val="decimal"/>
        <w:pStyle w:val="berschrift3"/>
        <w:suff w:val="space"/>
        <w:lvlText w:val="%1.%2.%3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pStyle w:val="berschrift4"/>
        <w:suff w:val="space"/>
        <w:lvlText w:val="%1.%2.%3.%4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4">
      <w:lvl w:ilvl="4">
        <w:start w:val="1"/>
        <w:numFmt w:val="decimal"/>
        <w:pStyle w:val="berschrift5"/>
        <w:suff w:val="space"/>
        <w:lvlText w:val="%1.%2.%3.%4.%5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berschrift6"/>
        <w:suff w:val="space"/>
        <w:lvlText w:val="%1.%2.%3.%4.%5.%6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berschrift7"/>
        <w:suff w:val="space"/>
        <w:lvlText w:val="%1.%2.%3.%4.%5.%6.%7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7">
      <w:lvl w:ilvl="7">
        <w:start w:val="1"/>
        <w:numFmt w:val="decimal"/>
        <w:pStyle w:val="berschrift8"/>
        <w:suff w:val="space"/>
        <w:lvlText w:val="%1.%2.%3.%4.%5.%6.%7.%8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8">
      <w:lvl w:ilvl="8">
        <w:start w:val="1"/>
        <w:numFmt w:val="decimal"/>
        <w:pStyle w:val="berschrift9"/>
        <w:suff w:val="space"/>
        <w:lvlText w:val="%1.%2.%3.%4.%5.%6.%7.%8.%9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</w:num>
  <w:num w:numId="24">
    <w:abstractNumId w:val="10"/>
  </w:num>
  <w:num w:numId="25">
    <w:abstractNumId w:val="10"/>
  </w:num>
  <w:num w:numId="26">
    <w:abstractNumId w:val="10"/>
  </w:num>
  <w:num w:numId="27">
    <w:abstractNumId w:val="10"/>
  </w:num>
  <w:num w:numId="28">
    <w:abstractNumId w:val="10"/>
  </w:num>
  <w:num w:numId="29">
    <w:abstractNumId w:val="10"/>
  </w:num>
  <w:num w:numId="30">
    <w:abstractNumId w:val="10"/>
  </w:num>
  <w:num w:numId="31">
    <w:abstractNumId w:val="10"/>
  </w:num>
  <w:num w:numId="32">
    <w:abstractNumId w:val="10"/>
  </w:num>
  <w:num w:numId="33">
    <w:abstractNumId w:val="10"/>
  </w:num>
  <w:num w:numId="34">
    <w:abstractNumId w:val="10"/>
  </w:num>
  <w:num w:numId="35">
    <w:abstractNumId w:val="10"/>
  </w:num>
  <w:num w:numId="36">
    <w:abstractNumId w:val="10"/>
  </w:num>
  <w:num w:numId="37">
    <w:abstractNumId w:val="10"/>
  </w:num>
  <w:num w:numId="38">
    <w:abstractNumId w:val="10"/>
  </w:num>
  <w:num w:numId="39">
    <w:abstractNumId w:val="4"/>
  </w:num>
  <w:num w:numId="40">
    <w:abstractNumId w:val="3"/>
  </w:num>
  <w:num w:numId="41">
    <w:abstractNumId w:val="2"/>
  </w:num>
  <w:num w:numId="42">
    <w:abstractNumId w:val="1"/>
  </w:num>
  <w:num w:numId="43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E21"/>
    <w:rsid w:val="0000076D"/>
    <w:rsid w:val="00001DCD"/>
    <w:rsid w:val="00011501"/>
    <w:rsid w:val="00020B3E"/>
    <w:rsid w:val="00023783"/>
    <w:rsid w:val="00026020"/>
    <w:rsid w:val="00032C2B"/>
    <w:rsid w:val="00034018"/>
    <w:rsid w:val="00043D9F"/>
    <w:rsid w:val="00046040"/>
    <w:rsid w:val="00047EFC"/>
    <w:rsid w:val="00050894"/>
    <w:rsid w:val="00052AD5"/>
    <w:rsid w:val="00055658"/>
    <w:rsid w:val="00057F08"/>
    <w:rsid w:val="00061E54"/>
    <w:rsid w:val="00063827"/>
    <w:rsid w:val="00066BE5"/>
    <w:rsid w:val="00067249"/>
    <w:rsid w:val="00093EB7"/>
    <w:rsid w:val="000A26DB"/>
    <w:rsid w:val="000A2A5A"/>
    <w:rsid w:val="000A312A"/>
    <w:rsid w:val="000A4D19"/>
    <w:rsid w:val="000B4E27"/>
    <w:rsid w:val="000C012E"/>
    <w:rsid w:val="000C052F"/>
    <w:rsid w:val="000C20AE"/>
    <w:rsid w:val="000C33EE"/>
    <w:rsid w:val="000C4136"/>
    <w:rsid w:val="000D77EA"/>
    <w:rsid w:val="000D792C"/>
    <w:rsid w:val="000F5249"/>
    <w:rsid w:val="000F63A6"/>
    <w:rsid w:val="000F779D"/>
    <w:rsid w:val="0010162F"/>
    <w:rsid w:val="001017E7"/>
    <w:rsid w:val="001055A3"/>
    <w:rsid w:val="00106A39"/>
    <w:rsid w:val="00117A97"/>
    <w:rsid w:val="001205C7"/>
    <w:rsid w:val="001240D4"/>
    <w:rsid w:val="00125D7E"/>
    <w:rsid w:val="001326C5"/>
    <w:rsid w:val="00135F8B"/>
    <w:rsid w:val="00143388"/>
    <w:rsid w:val="001459CD"/>
    <w:rsid w:val="00152916"/>
    <w:rsid w:val="00153F3F"/>
    <w:rsid w:val="00173912"/>
    <w:rsid w:val="001758DB"/>
    <w:rsid w:val="00177226"/>
    <w:rsid w:val="00181842"/>
    <w:rsid w:val="00192E41"/>
    <w:rsid w:val="00194601"/>
    <w:rsid w:val="00194BA9"/>
    <w:rsid w:val="00195B9B"/>
    <w:rsid w:val="001A168A"/>
    <w:rsid w:val="001A4E97"/>
    <w:rsid w:val="001A5B72"/>
    <w:rsid w:val="001B2866"/>
    <w:rsid w:val="001C2391"/>
    <w:rsid w:val="001C4743"/>
    <w:rsid w:val="001D3517"/>
    <w:rsid w:val="001D510F"/>
    <w:rsid w:val="001D6D13"/>
    <w:rsid w:val="001E65BB"/>
    <w:rsid w:val="001E6A20"/>
    <w:rsid w:val="001F558F"/>
    <w:rsid w:val="00201F3B"/>
    <w:rsid w:val="00206838"/>
    <w:rsid w:val="002239CB"/>
    <w:rsid w:val="0022410A"/>
    <w:rsid w:val="002275A1"/>
    <w:rsid w:val="00234DA9"/>
    <w:rsid w:val="00234E66"/>
    <w:rsid w:val="00241246"/>
    <w:rsid w:val="00242D62"/>
    <w:rsid w:val="002436C7"/>
    <w:rsid w:val="0024371F"/>
    <w:rsid w:val="00247182"/>
    <w:rsid w:val="0024791B"/>
    <w:rsid w:val="00250379"/>
    <w:rsid w:val="00250779"/>
    <w:rsid w:val="002574D8"/>
    <w:rsid w:val="0026197F"/>
    <w:rsid w:val="002626A0"/>
    <w:rsid w:val="00266B86"/>
    <w:rsid w:val="002719D9"/>
    <w:rsid w:val="00272A73"/>
    <w:rsid w:val="00282E36"/>
    <w:rsid w:val="0028726B"/>
    <w:rsid w:val="00293E49"/>
    <w:rsid w:val="002A07EE"/>
    <w:rsid w:val="002A78E8"/>
    <w:rsid w:val="002B4F03"/>
    <w:rsid w:val="002C590D"/>
    <w:rsid w:val="002D19B5"/>
    <w:rsid w:val="002E39F2"/>
    <w:rsid w:val="002E4C5D"/>
    <w:rsid w:val="002F160B"/>
    <w:rsid w:val="002F22A7"/>
    <w:rsid w:val="003031F2"/>
    <w:rsid w:val="00305282"/>
    <w:rsid w:val="0030574B"/>
    <w:rsid w:val="003158D4"/>
    <w:rsid w:val="00320787"/>
    <w:rsid w:val="00320789"/>
    <w:rsid w:val="00320DE6"/>
    <w:rsid w:val="00321E0E"/>
    <w:rsid w:val="00322B2B"/>
    <w:rsid w:val="00323294"/>
    <w:rsid w:val="00324C8C"/>
    <w:rsid w:val="003325B9"/>
    <w:rsid w:val="00334833"/>
    <w:rsid w:val="00336D80"/>
    <w:rsid w:val="00341092"/>
    <w:rsid w:val="003421CD"/>
    <w:rsid w:val="00347A84"/>
    <w:rsid w:val="0035180F"/>
    <w:rsid w:val="003536BF"/>
    <w:rsid w:val="00353830"/>
    <w:rsid w:val="00353CCE"/>
    <w:rsid w:val="00355A9B"/>
    <w:rsid w:val="00362734"/>
    <w:rsid w:val="00367CFA"/>
    <w:rsid w:val="00381F1B"/>
    <w:rsid w:val="00393D13"/>
    <w:rsid w:val="003954CB"/>
    <w:rsid w:val="003A6841"/>
    <w:rsid w:val="003B04DF"/>
    <w:rsid w:val="003B2D8A"/>
    <w:rsid w:val="003B4CC7"/>
    <w:rsid w:val="003C0570"/>
    <w:rsid w:val="003C4342"/>
    <w:rsid w:val="003D166C"/>
    <w:rsid w:val="003D6BC3"/>
    <w:rsid w:val="003E0C9E"/>
    <w:rsid w:val="003E12C7"/>
    <w:rsid w:val="003E4B0D"/>
    <w:rsid w:val="003F258F"/>
    <w:rsid w:val="00405D44"/>
    <w:rsid w:val="0040728F"/>
    <w:rsid w:val="0041669A"/>
    <w:rsid w:val="0042085C"/>
    <w:rsid w:val="00421876"/>
    <w:rsid w:val="00431179"/>
    <w:rsid w:val="00435FC4"/>
    <w:rsid w:val="00441FCB"/>
    <w:rsid w:val="0044217F"/>
    <w:rsid w:val="00442D0C"/>
    <w:rsid w:val="00446097"/>
    <w:rsid w:val="00447165"/>
    <w:rsid w:val="00452B6A"/>
    <w:rsid w:val="0045339B"/>
    <w:rsid w:val="00461DB6"/>
    <w:rsid w:val="00462664"/>
    <w:rsid w:val="00463F73"/>
    <w:rsid w:val="00466ACF"/>
    <w:rsid w:val="00471EBF"/>
    <w:rsid w:val="00476231"/>
    <w:rsid w:val="004765A2"/>
    <w:rsid w:val="00481C42"/>
    <w:rsid w:val="00483BD5"/>
    <w:rsid w:val="0049362A"/>
    <w:rsid w:val="00497228"/>
    <w:rsid w:val="004B1772"/>
    <w:rsid w:val="004B28E4"/>
    <w:rsid w:val="004B33CC"/>
    <w:rsid w:val="004B33E5"/>
    <w:rsid w:val="004C4D35"/>
    <w:rsid w:val="004C7F05"/>
    <w:rsid w:val="004D140C"/>
    <w:rsid w:val="004E1F92"/>
    <w:rsid w:val="004E5273"/>
    <w:rsid w:val="004E78E0"/>
    <w:rsid w:val="004F1F53"/>
    <w:rsid w:val="004F3E8A"/>
    <w:rsid w:val="004F6421"/>
    <w:rsid w:val="00503365"/>
    <w:rsid w:val="00503935"/>
    <w:rsid w:val="0051152F"/>
    <w:rsid w:val="00521E8D"/>
    <w:rsid w:val="0052575C"/>
    <w:rsid w:val="00534DEC"/>
    <w:rsid w:val="0054241A"/>
    <w:rsid w:val="00545681"/>
    <w:rsid w:val="00546447"/>
    <w:rsid w:val="00547051"/>
    <w:rsid w:val="00547ABE"/>
    <w:rsid w:val="00550D37"/>
    <w:rsid w:val="005613FB"/>
    <w:rsid w:val="00577358"/>
    <w:rsid w:val="0058249F"/>
    <w:rsid w:val="0058748B"/>
    <w:rsid w:val="00597E15"/>
    <w:rsid w:val="005A543B"/>
    <w:rsid w:val="005B3A54"/>
    <w:rsid w:val="005B40AA"/>
    <w:rsid w:val="005B7339"/>
    <w:rsid w:val="005B7FC0"/>
    <w:rsid w:val="005C266B"/>
    <w:rsid w:val="005C514A"/>
    <w:rsid w:val="005C76EF"/>
    <w:rsid w:val="005D08D1"/>
    <w:rsid w:val="005D1506"/>
    <w:rsid w:val="005D46F3"/>
    <w:rsid w:val="005D4DE0"/>
    <w:rsid w:val="005D63F1"/>
    <w:rsid w:val="005E23F5"/>
    <w:rsid w:val="005E7387"/>
    <w:rsid w:val="005E7860"/>
    <w:rsid w:val="00601E62"/>
    <w:rsid w:val="00602788"/>
    <w:rsid w:val="00603F2E"/>
    <w:rsid w:val="00605429"/>
    <w:rsid w:val="00605D52"/>
    <w:rsid w:val="00607A3D"/>
    <w:rsid w:val="00616780"/>
    <w:rsid w:val="00621B60"/>
    <w:rsid w:val="00625377"/>
    <w:rsid w:val="00631105"/>
    <w:rsid w:val="00640A9D"/>
    <w:rsid w:val="00644401"/>
    <w:rsid w:val="00653CA5"/>
    <w:rsid w:val="00654291"/>
    <w:rsid w:val="00657F05"/>
    <w:rsid w:val="00660B20"/>
    <w:rsid w:val="0066283D"/>
    <w:rsid w:val="00676961"/>
    <w:rsid w:val="00676BFD"/>
    <w:rsid w:val="00681193"/>
    <w:rsid w:val="00685C11"/>
    <w:rsid w:val="006867FA"/>
    <w:rsid w:val="00686C00"/>
    <w:rsid w:val="006932F6"/>
    <w:rsid w:val="00694DA4"/>
    <w:rsid w:val="00697B00"/>
    <w:rsid w:val="006A3923"/>
    <w:rsid w:val="006B016E"/>
    <w:rsid w:val="006B1E98"/>
    <w:rsid w:val="006B5892"/>
    <w:rsid w:val="006B7260"/>
    <w:rsid w:val="006C32D7"/>
    <w:rsid w:val="006C76EC"/>
    <w:rsid w:val="006D6CFE"/>
    <w:rsid w:val="006E1135"/>
    <w:rsid w:val="006F2FCC"/>
    <w:rsid w:val="0070481D"/>
    <w:rsid w:val="007049E3"/>
    <w:rsid w:val="00704AC2"/>
    <w:rsid w:val="0071796D"/>
    <w:rsid w:val="007211A8"/>
    <w:rsid w:val="007244F9"/>
    <w:rsid w:val="007245E5"/>
    <w:rsid w:val="00725654"/>
    <w:rsid w:val="0073294B"/>
    <w:rsid w:val="00735639"/>
    <w:rsid w:val="007404F0"/>
    <w:rsid w:val="00742C43"/>
    <w:rsid w:val="00751CB1"/>
    <w:rsid w:val="00767F56"/>
    <w:rsid w:val="007725EB"/>
    <w:rsid w:val="00795327"/>
    <w:rsid w:val="007A049B"/>
    <w:rsid w:val="007A4894"/>
    <w:rsid w:val="007A7A4A"/>
    <w:rsid w:val="007B2803"/>
    <w:rsid w:val="007B44E3"/>
    <w:rsid w:val="007B57BE"/>
    <w:rsid w:val="007C1632"/>
    <w:rsid w:val="007C2E77"/>
    <w:rsid w:val="007C368E"/>
    <w:rsid w:val="007C56C0"/>
    <w:rsid w:val="007C58E0"/>
    <w:rsid w:val="007C755F"/>
    <w:rsid w:val="007D034C"/>
    <w:rsid w:val="007D4948"/>
    <w:rsid w:val="007D4A1B"/>
    <w:rsid w:val="007E6955"/>
    <w:rsid w:val="007E695C"/>
    <w:rsid w:val="007F4204"/>
    <w:rsid w:val="007F6795"/>
    <w:rsid w:val="00802BBA"/>
    <w:rsid w:val="0080582C"/>
    <w:rsid w:val="00807641"/>
    <w:rsid w:val="00813CC8"/>
    <w:rsid w:val="00816734"/>
    <w:rsid w:val="008206E1"/>
    <w:rsid w:val="008226D8"/>
    <w:rsid w:val="0082398E"/>
    <w:rsid w:val="00831DD9"/>
    <w:rsid w:val="00845151"/>
    <w:rsid w:val="00847FE0"/>
    <w:rsid w:val="00850C10"/>
    <w:rsid w:val="00851E54"/>
    <w:rsid w:val="00856982"/>
    <w:rsid w:val="008673C8"/>
    <w:rsid w:val="008717BF"/>
    <w:rsid w:val="00881EE5"/>
    <w:rsid w:val="0088626D"/>
    <w:rsid w:val="008864F6"/>
    <w:rsid w:val="00886CAE"/>
    <w:rsid w:val="008A004F"/>
    <w:rsid w:val="008A01B5"/>
    <w:rsid w:val="008A19FB"/>
    <w:rsid w:val="008A3BFE"/>
    <w:rsid w:val="008A3C9E"/>
    <w:rsid w:val="008A4335"/>
    <w:rsid w:val="008B1086"/>
    <w:rsid w:val="008B1DB2"/>
    <w:rsid w:val="008B3C32"/>
    <w:rsid w:val="008B445A"/>
    <w:rsid w:val="008B465D"/>
    <w:rsid w:val="008C1631"/>
    <w:rsid w:val="008E1F52"/>
    <w:rsid w:val="008E3233"/>
    <w:rsid w:val="008E37B9"/>
    <w:rsid w:val="008F0D44"/>
    <w:rsid w:val="0090325A"/>
    <w:rsid w:val="00910CDC"/>
    <w:rsid w:val="009113A6"/>
    <w:rsid w:val="00914D35"/>
    <w:rsid w:val="009157A8"/>
    <w:rsid w:val="009164CA"/>
    <w:rsid w:val="0091774A"/>
    <w:rsid w:val="009205A8"/>
    <w:rsid w:val="0092089A"/>
    <w:rsid w:val="009254FA"/>
    <w:rsid w:val="00933939"/>
    <w:rsid w:val="009414E2"/>
    <w:rsid w:val="00942688"/>
    <w:rsid w:val="00943E94"/>
    <w:rsid w:val="0094497B"/>
    <w:rsid w:val="00947910"/>
    <w:rsid w:val="0095397E"/>
    <w:rsid w:val="00954A0B"/>
    <w:rsid w:val="00955AD2"/>
    <w:rsid w:val="00960E34"/>
    <w:rsid w:val="00962A42"/>
    <w:rsid w:val="009643CB"/>
    <w:rsid w:val="00971A87"/>
    <w:rsid w:val="00974F7E"/>
    <w:rsid w:val="0097653D"/>
    <w:rsid w:val="00986E9E"/>
    <w:rsid w:val="009876EB"/>
    <w:rsid w:val="0099131D"/>
    <w:rsid w:val="00991941"/>
    <w:rsid w:val="00997E80"/>
    <w:rsid w:val="009A2C50"/>
    <w:rsid w:val="009A4CF3"/>
    <w:rsid w:val="009A542C"/>
    <w:rsid w:val="009B2E51"/>
    <w:rsid w:val="009C041C"/>
    <w:rsid w:val="009C2E3B"/>
    <w:rsid w:val="009C5CEE"/>
    <w:rsid w:val="009D32B1"/>
    <w:rsid w:val="009D4BA7"/>
    <w:rsid w:val="009D606D"/>
    <w:rsid w:val="009E49CE"/>
    <w:rsid w:val="009E6870"/>
    <w:rsid w:val="009F467B"/>
    <w:rsid w:val="00A0080D"/>
    <w:rsid w:val="00A02A98"/>
    <w:rsid w:val="00A031C4"/>
    <w:rsid w:val="00A1098A"/>
    <w:rsid w:val="00A11F52"/>
    <w:rsid w:val="00A20280"/>
    <w:rsid w:val="00A225A3"/>
    <w:rsid w:val="00A24131"/>
    <w:rsid w:val="00A25491"/>
    <w:rsid w:val="00A25E54"/>
    <w:rsid w:val="00A322C5"/>
    <w:rsid w:val="00A34AA6"/>
    <w:rsid w:val="00A354D3"/>
    <w:rsid w:val="00A3678B"/>
    <w:rsid w:val="00A41546"/>
    <w:rsid w:val="00A47AA8"/>
    <w:rsid w:val="00A62E31"/>
    <w:rsid w:val="00A7191A"/>
    <w:rsid w:val="00A75A33"/>
    <w:rsid w:val="00A842DB"/>
    <w:rsid w:val="00A87A31"/>
    <w:rsid w:val="00A92213"/>
    <w:rsid w:val="00A92E1E"/>
    <w:rsid w:val="00A9529E"/>
    <w:rsid w:val="00AA0E01"/>
    <w:rsid w:val="00AA47A5"/>
    <w:rsid w:val="00AA6866"/>
    <w:rsid w:val="00AB0D4C"/>
    <w:rsid w:val="00AB1805"/>
    <w:rsid w:val="00AB4887"/>
    <w:rsid w:val="00AC17A6"/>
    <w:rsid w:val="00AC2826"/>
    <w:rsid w:val="00AD10B3"/>
    <w:rsid w:val="00AD2C31"/>
    <w:rsid w:val="00AD2E72"/>
    <w:rsid w:val="00AD388B"/>
    <w:rsid w:val="00AE0A3A"/>
    <w:rsid w:val="00AE3D11"/>
    <w:rsid w:val="00AE5FBA"/>
    <w:rsid w:val="00AE7645"/>
    <w:rsid w:val="00AF188F"/>
    <w:rsid w:val="00AF6943"/>
    <w:rsid w:val="00B05D11"/>
    <w:rsid w:val="00B063B6"/>
    <w:rsid w:val="00B1727A"/>
    <w:rsid w:val="00B349EC"/>
    <w:rsid w:val="00B351BB"/>
    <w:rsid w:val="00B35C87"/>
    <w:rsid w:val="00B4306A"/>
    <w:rsid w:val="00B456C1"/>
    <w:rsid w:val="00B551EF"/>
    <w:rsid w:val="00B61B42"/>
    <w:rsid w:val="00B62520"/>
    <w:rsid w:val="00B62DE9"/>
    <w:rsid w:val="00B64D6F"/>
    <w:rsid w:val="00B67F3B"/>
    <w:rsid w:val="00B94B6B"/>
    <w:rsid w:val="00B976AB"/>
    <w:rsid w:val="00BA0841"/>
    <w:rsid w:val="00BA5FFF"/>
    <w:rsid w:val="00BB37AE"/>
    <w:rsid w:val="00BB3BC7"/>
    <w:rsid w:val="00BB418F"/>
    <w:rsid w:val="00BB4324"/>
    <w:rsid w:val="00BB693F"/>
    <w:rsid w:val="00BC1075"/>
    <w:rsid w:val="00BC4C1F"/>
    <w:rsid w:val="00BC5E51"/>
    <w:rsid w:val="00BD0BB6"/>
    <w:rsid w:val="00BD2EF1"/>
    <w:rsid w:val="00BE0C45"/>
    <w:rsid w:val="00BE10C7"/>
    <w:rsid w:val="00BE4917"/>
    <w:rsid w:val="00BF0E0E"/>
    <w:rsid w:val="00BF24FF"/>
    <w:rsid w:val="00C0092D"/>
    <w:rsid w:val="00C018FC"/>
    <w:rsid w:val="00C023E3"/>
    <w:rsid w:val="00C02A4D"/>
    <w:rsid w:val="00C2248C"/>
    <w:rsid w:val="00C23193"/>
    <w:rsid w:val="00C252A3"/>
    <w:rsid w:val="00C25FE7"/>
    <w:rsid w:val="00C265B4"/>
    <w:rsid w:val="00C27D79"/>
    <w:rsid w:val="00C30A4A"/>
    <w:rsid w:val="00C30BCC"/>
    <w:rsid w:val="00C359FE"/>
    <w:rsid w:val="00C378B2"/>
    <w:rsid w:val="00C469C8"/>
    <w:rsid w:val="00C52061"/>
    <w:rsid w:val="00C52421"/>
    <w:rsid w:val="00C53ACF"/>
    <w:rsid w:val="00C55243"/>
    <w:rsid w:val="00C67FA1"/>
    <w:rsid w:val="00C7315E"/>
    <w:rsid w:val="00C8033A"/>
    <w:rsid w:val="00C8557A"/>
    <w:rsid w:val="00C900A5"/>
    <w:rsid w:val="00C9039E"/>
    <w:rsid w:val="00C91287"/>
    <w:rsid w:val="00C92B27"/>
    <w:rsid w:val="00C95593"/>
    <w:rsid w:val="00C9574D"/>
    <w:rsid w:val="00CA3EF1"/>
    <w:rsid w:val="00CC1BC1"/>
    <w:rsid w:val="00CC450F"/>
    <w:rsid w:val="00CC6C93"/>
    <w:rsid w:val="00CD6F11"/>
    <w:rsid w:val="00CE19AC"/>
    <w:rsid w:val="00CF1E66"/>
    <w:rsid w:val="00CF34C3"/>
    <w:rsid w:val="00CF3EEE"/>
    <w:rsid w:val="00D01E9E"/>
    <w:rsid w:val="00D027C6"/>
    <w:rsid w:val="00D03CEB"/>
    <w:rsid w:val="00D12E5E"/>
    <w:rsid w:val="00D2064A"/>
    <w:rsid w:val="00D26E50"/>
    <w:rsid w:val="00D360E6"/>
    <w:rsid w:val="00D525B6"/>
    <w:rsid w:val="00D53437"/>
    <w:rsid w:val="00D534A8"/>
    <w:rsid w:val="00D56327"/>
    <w:rsid w:val="00D87758"/>
    <w:rsid w:val="00D91E21"/>
    <w:rsid w:val="00D962B6"/>
    <w:rsid w:val="00DA45C5"/>
    <w:rsid w:val="00DA5371"/>
    <w:rsid w:val="00DA5740"/>
    <w:rsid w:val="00DB2F38"/>
    <w:rsid w:val="00DB4100"/>
    <w:rsid w:val="00DB572A"/>
    <w:rsid w:val="00DC537C"/>
    <w:rsid w:val="00DC5502"/>
    <w:rsid w:val="00DD05B4"/>
    <w:rsid w:val="00DE07C4"/>
    <w:rsid w:val="00DE228D"/>
    <w:rsid w:val="00DE5726"/>
    <w:rsid w:val="00DE5AC3"/>
    <w:rsid w:val="00E03C74"/>
    <w:rsid w:val="00E15B84"/>
    <w:rsid w:val="00E27D19"/>
    <w:rsid w:val="00E31250"/>
    <w:rsid w:val="00E319F8"/>
    <w:rsid w:val="00E33171"/>
    <w:rsid w:val="00E41F6F"/>
    <w:rsid w:val="00E4796D"/>
    <w:rsid w:val="00E522E9"/>
    <w:rsid w:val="00E54A20"/>
    <w:rsid w:val="00E556D8"/>
    <w:rsid w:val="00E55C66"/>
    <w:rsid w:val="00E70F1E"/>
    <w:rsid w:val="00E75CDC"/>
    <w:rsid w:val="00E77394"/>
    <w:rsid w:val="00E80A6F"/>
    <w:rsid w:val="00E81185"/>
    <w:rsid w:val="00E84E22"/>
    <w:rsid w:val="00EB2A95"/>
    <w:rsid w:val="00EB55E7"/>
    <w:rsid w:val="00EC1064"/>
    <w:rsid w:val="00EC2E75"/>
    <w:rsid w:val="00EC3C1C"/>
    <w:rsid w:val="00EC72A6"/>
    <w:rsid w:val="00ED07C7"/>
    <w:rsid w:val="00ED2362"/>
    <w:rsid w:val="00ED3A5F"/>
    <w:rsid w:val="00ED3CAB"/>
    <w:rsid w:val="00EE106B"/>
    <w:rsid w:val="00EE211B"/>
    <w:rsid w:val="00EE66B3"/>
    <w:rsid w:val="00EF5860"/>
    <w:rsid w:val="00F00915"/>
    <w:rsid w:val="00F03EEC"/>
    <w:rsid w:val="00F14EA1"/>
    <w:rsid w:val="00F22119"/>
    <w:rsid w:val="00F2242F"/>
    <w:rsid w:val="00F22AA4"/>
    <w:rsid w:val="00F22B3A"/>
    <w:rsid w:val="00F36AC1"/>
    <w:rsid w:val="00F4121B"/>
    <w:rsid w:val="00F463AE"/>
    <w:rsid w:val="00F47E1C"/>
    <w:rsid w:val="00F54607"/>
    <w:rsid w:val="00F64FB8"/>
    <w:rsid w:val="00F75FB1"/>
    <w:rsid w:val="00F76A0C"/>
    <w:rsid w:val="00F86E08"/>
    <w:rsid w:val="00F87B06"/>
    <w:rsid w:val="00F91740"/>
    <w:rsid w:val="00F97690"/>
    <w:rsid w:val="00F97B07"/>
    <w:rsid w:val="00FA4FB9"/>
    <w:rsid w:val="00FA58C3"/>
    <w:rsid w:val="00FB0234"/>
    <w:rsid w:val="00FB0ED9"/>
    <w:rsid w:val="00FC217E"/>
    <w:rsid w:val="00FC3533"/>
    <w:rsid w:val="00FD1149"/>
    <w:rsid w:val="00FD2CAD"/>
    <w:rsid w:val="00FD5B0B"/>
    <w:rsid w:val="00FD5C06"/>
    <w:rsid w:val="00FD6768"/>
    <w:rsid w:val="00FE2C42"/>
    <w:rsid w:val="00FE6D47"/>
    <w:rsid w:val="00FF4589"/>
    <w:rsid w:val="00FF6961"/>
    <w:rsid w:val="00FF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0CD7C2E"/>
  <w15:docId w15:val="{21280339-A84D-49DA-ACEA-92D7F9FD6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867FA"/>
    <w:pPr>
      <w:spacing w:before="120" w:after="0"/>
      <w:jc w:val="both"/>
    </w:pPr>
    <w:rPr>
      <w:rFonts w:ascii="Georgia" w:hAnsi="Georgia" w:cs="Times New Roman"/>
      <w:kern w:val="16"/>
      <w:szCs w:val="24"/>
      <w:lang w:eastAsia="de-DE"/>
      <w14:ligatures w14:val="all"/>
    </w:rPr>
  </w:style>
  <w:style w:type="paragraph" w:styleId="berschrift1">
    <w:name w:val="heading 1"/>
    <w:basedOn w:val="Standard"/>
    <w:next w:val="Standard"/>
    <w:link w:val="berschrift1Zchn"/>
    <w:qFormat/>
    <w:rsid w:val="00FC3533"/>
    <w:pPr>
      <w:keepNext/>
      <w:numPr>
        <w:numId w:val="9"/>
      </w:numPr>
      <w:spacing w:before="720"/>
      <w:outlineLvl w:val="0"/>
    </w:pPr>
    <w:rPr>
      <w:rFonts w:cs="Arial"/>
      <w:b/>
      <w:bCs/>
      <w:kern w:val="32"/>
      <w:szCs w:val="32"/>
    </w:rPr>
  </w:style>
  <w:style w:type="paragraph" w:styleId="berschrift2">
    <w:name w:val="heading 2"/>
    <w:basedOn w:val="berschrift1"/>
    <w:next w:val="Standard"/>
    <w:link w:val="berschrift2Zchn"/>
    <w:qFormat/>
    <w:rsid w:val="007C2E77"/>
    <w:pPr>
      <w:numPr>
        <w:ilvl w:val="1"/>
      </w:numPr>
      <w:spacing w:before="240"/>
      <w:outlineLvl w:val="1"/>
    </w:pPr>
    <w:rPr>
      <w:b w:val="0"/>
      <w:bCs w:val="0"/>
      <w:iCs/>
      <w:szCs w:val="28"/>
    </w:rPr>
  </w:style>
  <w:style w:type="paragraph" w:styleId="berschrift3">
    <w:name w:val="heading 3"/>
    <w:basedOn w:val="berschrift1"/>
    <w:next w:val="Standard"/>
    <w:link w:val="berschrift3Zchn"/>
    <w:qFormat/>
    <w:rsid w:val="00446097"/>
    <w:pPr>
      <w:numPr>
        <w:ilvl w:val="2"/>
      </w:numPr>
      <w:spacing w:before="240"/>
      <w:outlineLvl w:val="2"/>
    </w:pPr>
    <w:rPr>
      <w:b w:val="0"/>
      <w:bCs w:val="0"/>
      <w:szCs w:val="26"/>
    </w:rPr>
  </w:style>
  <w:style w:type="paragraph" w:styleId="berschrift4">
    <w:name w:val="heading 4"/>
    <w:basedOn w:val="berschrift1"/>
    <w:next w:val="Standard"/>
    <w:link w:val="berschrift4Zchn"/>
    <w:qFormat/>
    <w:rsid w:val="00EB2A95"/>
    <w:pPr>
      <w:numPr>
        <w:ilvl w:val="3"/>
      </w:numPr>
      <w:spacing w:before="240"/>
      <w:outlineLvl w:val="3"/>
    </w:pPr>
    <w:rPr>
      <w:b w:val="0"/>
      <w:bCs w:val="0"/>
      <w:szCs w:val="20"/>
    </w:rPr>
  </w:style>
  <w:style w:type="paragraph" w:styleId="berschrift5">
    <w:name w:val="heading 5"/>
    <w:basedOn w:val="berschrift4"/>
    <w:next w:val="Standard"/>
    <w:link w:val="berschrift5Zchn"/>
    <w:qFormat/>
    <w:rsid w:val="00446097"/>
    <w:pPr>
      <w:numPr>
        <w:ilvl w:val="4"/>
      </w:numPr>
      <w:outlineLvl w:val="4"/>
    </w:pPr>
    <w:rPr>
      <w:bCs/>
      <w:iCs/>
      <w:szCs w:val="26"/>
    </w:rPr>
  </w:style>
  <w:style w:type="paragraph" w:styleId="berschrift6">
    <w:name w:val="heading 6"/>
    <w:basedOn w:val="berschrift4"/>
    <w:next w:val="Standard"/>
    <w:link w:val="berschrift6Zchn"/>
    <w:qFormat/>
    <w:rsid w:val="00FC3533"/>
    <w:pPr>
      <w:numPr>
        <w:ilvl w:val="5"/>
      </w:numPr>
      <w:outlineLvl w:val="5"/>
    </w:pPr>
    <w:rPr>
      <w:bCs/>
      <w:szCs w:val="22"/>
    </w:rPr>
  </w:style>
  <w:style w:type="paragraph" w:styleId="berschrift7">
    <w:name w:val="heading 7"/>
    <w:basedOn w:val="berschrift4"/>
    <w:next w:val="Standard"/>
    <w:link w:val="berschrift7Zchn"/>
    <w:qFormat/>
    <w:rsid w:val="00FC3533"/>
    <w:pPr>
      <w:numPr>
        <w:ilvl w:val="6"/>
      </w:numPr>
      <w:outlineLvl w:val="6"/>
    </w:pPr>
  </w:style>
  <w:style w:type="paragraph" w:styleId="berschrift8">
    <w:name w:val="heading 8"/>
    <w:basedOn w:val="berschrift4"/>
    <w:next w:val="Standard"/>
    <w:link w:val="berschrift8Zchn"/>
    <w:qFormat/>
    <w:rsid w:val="00FC3533"/>
    <w:pPr>
      <w:numPr>
        <w:ilvl w:val="7"/>
      </w:numPr>
      <w:outlineLvl w:val="7"/>
    </w:pPr>
    <w:rPr>
      <w:iCs/>
    </w:rPr>
  </w:style>
  <w:style w:type="paragraph" w:styleId="berschrift9">
    <w:name w:val="heading 9"/>
    <w:basedOn w:val="berschrift4"/>
    <w:next w:val="Standard"/>
    <w:link w:val="berschrift9Zchn"/>
    <w:qFormat/>
    <w:rsid w:val="00FC3533"/>
    <w:pPr>
      <w:numPr>
        <w:ilvl w:val="8"/>
      </w:numPr>
      <w:outlineLvl w:val="8"/>
    </w:pPr>
    <w:rPr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numbering" w:customStyle="1" w:styleId="Gliederg1">
    <w:name w:val="Gliederg. 1"/>
    <w:basedOn w:val="KeineListe"/>
    <w:rsid w:val="00FC3533"/>
    <w:pPr>
      <w:numPr>
        <w:numId w:val="1"/>
      </w:numPr>
    </w:pPr>
  </w:style>
  <w:style w:type="numbering" w:customStyle="1" w:styleId="Alternativen">
    <w:name w:val="Alternativen"/>
    <w:basedOn w:val="Gliederg1"/>
    <w:rsid w:val="00FC3533"/>
    <w:pPr>
      <w:numPr>
        <w:numId w:val="2"/>
      </w:numPr>
    </w:pPr>
  </w:style>
  <w:style w:type="numbering" w:customStyle="1" w:styleId="Aufzhlung">
    <w:name w:val="Aufzählung"/>
    <w:rsid w:val="00FC3533"/>
    <w:pPr>
      <w:numPr>
        <w:numId w:val="3"/>
      </w:numPr>
    </w:pPr>
  </w:style>
  <w:style w:type="paragraph" w:styleId="Aufzhlungszeichen">
    <w:name w:val="List Bullet"/>
    <w:basedOn w:val="Standard"/>
    <w:rsid w:val="00FC3533"/>
    <w:pPr>
      <w:numPr>
        <w:numId w:val="4"/>
      </w:numPr>
      <w:spacing w:before="240"/>
    </w:pPr>
  </w:style>
  <w:style w:type="paragraph" w:styleId="Aufzhlungszeichen2">
    <w:name w:val="List Bullet 2"/>
    <w:basedOn w:val="Standard"/>
    <w:rsid w:val="00FC3533"/>
    <w:pPr>
      <w:numPr>
        <w:ilvl w:val="1"/>
        <w:numId w:val="4"/>
      </w:numPr>
    </w:pPr>
  </w:style>
  <w:style w:type="paragraph" w:styleId="Aufzhlungszeichen3">
    <w:name w:val="List Bullet 3"/>
    <w:basedOn w:val="Standard"/>
    <w:rsid w:val="00FC3533"/>
    <w:pPr>
      <w:numPr>
        <w:ilvl w:val="2"/>
        <w:numId w:val="4"/>
      </w:numPr>
    </w:pPr>
  </w:style>
  <w:style w:type="paragraph" w:styleId="Aufzhlungszeichen4">
    <w:name w:val="List Bullet 4"/>
    <w:basedOn w:val="Standard"/>
    <w:rsid w:val="00FC3533"/>
    <w:pPr>
      <w:numPr>
        <w:ilvl w:val="3"/>
        <w:numId w:val="4"/>
      </w:numPr>
    </w:pPr>
  </w:style>
  <w:style w:type="paragraph" w:styleId="Aufzhlungszeichen5">
    <w:name w:val="List Bullet 5"/>
    <w:basedOn w:val="Aufzhlungszeichen3"/>
    <w:next w:val="Standard"/>
    <w:rsid w:val="00FC3533"/>
    <w:pPr>
      <w:numPr>
        <w:ilvl w:val="4"/>
      </w:numPr>
    </w:pPr>
  </w:style>
  <w:style w:type="paragraph" w:styleId="Beschriftung">
    <w:name w:val="caption"/>
    <w:basedOn w:val="Standard"/>
    <w:next w:val="Standard"/>
    <w:qFormat/>
    <w:rsid w:val="00FC3533"/>
    <w:rPr>
      <w:b/>
      <w:bCs/>
      <w:sz w:val="20"/>
      <w:szCs w:val="20"/>
    </w:rPr>
  </w:style>
  <w:style w:type="paragraph" w:styleId="Fuzeile">
    <w:name w:val="footer"/>
    <w:basedOn w:val="Standard"/>
    <w:link w:val="FuzeileZchn"/>
    <w:uiPriority w:val="99"/>
    <w:rsid w:val="00FC3533"/>
    <w:pPr>
      <w:tabs>
        <w:tab w:val="center" w:pos="4536"/>
        <w:tab w:val="right" w:pos="9072"/>
      </w:tabs>
      <w:jc w:val="left"/>
    </w:pPr>
    <w:rPr>
      <w:szCs w:val="20"/>
    </w:rPr>
  </w:style>
  <w:style w:type="character" w:customStyle="1" w:styleId="FuzeileZchn">
    <w:name w:val="Fußzeile Zchn"/>
    <w:basedOn w:val="Absatz-Standardschriftart"/>
    <w:link w:val="Fuzeile"/>
    <w:uiPriority w:val="99"/>
    <w:rsid w:val="00FC3533"/>
    <w:rPr>
      <w:rFonts w:ascii="Times New Roman" w:eastAsia="Times New Roman" w:hAnsi="Times New Roman" w:cs="Times New Roman"/>
      <w:kern w:val="16"/>
      <w:sz w:val="24"/>
      <w:szCs w:val="20"/>
      <w:lang w:eastAsia="de-DE"/>
    </w:rPr>
  </w:style>
  <w:style w:type="numbering" w:customStyle="1" w:styleId="Gliederg2">
    <w:name w:val="Gliederg. 2"/>
    <w:basedOn w:val="KeineListe"/>
    <w:rsid w:val="00FC3533"/>
    <w:pPr>
      <w:numPr>
        <w:numId w:val="5"/>
      </w:numPr>
    </w:pPr>
  </w:style>
  <w:style w:type="numbering" w:customStyle="1" w:styleId="Gliederg3">
    <w:name w:val="Gliederg. 3"/>
    <w:basedOn w:val="KeineListe"/>
    <w:rsid w:val="00FC3533"/>
    <w:pPr>
      <w:numPr>
        <w:numId w:val="6"/>
      </w:numPr>
    </w:pPr>
  </w:style>
  <w:style w:type="numbering" w:customStyle="1" w:styleId="Gliederg5">
    <w:name w:val="Gliederg. 5"/>
    <w:basedOn w:val="KeineListe"/>
    <w:rsid w:val="00FC3533"/>
    <w:pPr>
      <w:numPr>
        <w:numId w:val="7"/>
      </w:numPr>
    </w:pPr>
  </w:style>
  <w:style w:type="numbering" w:customStyle="1" w:styleId="Gliederg7">
    <w:name w:val="Gliederg. 7"/>
    <w:basedOn w:val="Gliederg5"/>
    <w:rsid w:val="00FC3533"/>
    <w:pPr>
      <w:numPr>
        <w:numId w:val="8"/>
      </w:numPr>
    </w:pPr>
  </w:style>
  <w:style w:type="paragraph" w:customStyle="1" w:styleId="Hauptberschrift">
    <w:name w:val="Hauptüberschrift"/>
    <w:basedOn w:val="Standard"/>
    <w:next w:val="Textkrper-Erstzeileneinzug"/>
    <w:link w:val="HauptberschriftZchn"/>
    <w:rsid w:val="006B016E"/>
    <w:pPr>
      <w:spacing w:before="480" w:after="360"/>
      <w:contextualSpacing/>
      <w:jc w:val="center"/>
    </w:pPr>
    <w:rPr>
      <w:rFonts w:ascii="Verdana" w:hAnsi="Verdana"/>
      <w:b/>
      <w:bCs/>
      <w:sz w:val="24"/>
      <w:szCs w:val="20"/>
    </w:rPr>
  </w:style>
  <w:style w:type="paragraph" w:styleId="Textkrper">
    <w:name w:val="Body Text"/>
    <w:basedOn w:val="Standard"/>
    <w:link w:val="TextkrperZchn"/>
    <w:rsid w:val="00FC3533"/>
  </w:style>
  <w:style w:type="character" w:customStyle="1" w:styleId="TextkrperZchn">
    <w:name w:val="Textkörper Zchn"/>
    <w:basedOn w:val="Absatz-Standardschriftart"/>
    <w:link w:val="Textkrper"/>
    <w:rsid w:val="00FC3533"/>
    <w:rPr>
      <w:rFonts w:ascii="Times New Roman" w:eastAsia="Times New Roman" w:hAnsi="Times New Roman" w:cs="Times New Roman"/>
      <w:kern w:val="16"/>
      <w:sz w:val="24"/>
      <w:szCs w:val="24"/>
      <w:lang w:eastAsia="de-DE"/>
    </w:rPr>
  </w:style>
  <w:style w:type="paragraph" w:styleId="Textkrper-Erstzeileneinzug">
    <w:name w:val="Body Text First Indent"/>
    <w:basedOn w:val="Textkrper"/>
    <w:link w:val="Textkrper-ErstzeileneinzugZchn"/>
    <w:rsid w:val="00FC3533"/>
    <w:pPr>
      <w:ind w:firstLine="210"/>
    </w:pPr>
  </w:style>
  <w:style w:type="character" w:customStyle="1" w:styleId="Textkrper-ErstzeileneinzugZchn">
    <w:name w:val="Textkörper-Erstzeileneinzug Zchn"/>
    <w:basedOn w:val="TextkrperZchn"/>
    <w:link w:val="Textkrper-Erstzeileneinzug"/>
    <w:rsid w:val="00FC3533"/>
    <w:rPr>
      <w:rFonts w:ascii="Times New Roman" w:eastAsia="Times New Roman" w:hAnsi="Times New Roman" w:cs="Times New Roman"/>
      <w:kern w:val="16"/>
      <w:sz w:val="24"/>
      <w:szCs w:val="24"/>
      <w:lang w:eastAsia="de-DE"/>
    </w:rPr>
  </w:style>
  <w:style w:type="paragraph" w:customStyle="1" w:styleId="Marginalielinks">
    <w:name w:val="Marginalie links"/>
    <w:basedOn w:val="Standard"/>
    <w:rsid w:val="00FC3533"/>
    <w:pPr>
      <w:framePr w:w="964" w:hSpace="170" w:wrap="around" w:vAnchor="text" w:hAnchor="page" w:y="1"/>
      <w:jc w:val="right"/>
    </w:pPr>
    <w:rPr>
      <w:sz w:val="20"/>
    </w:rPr>
  </w:style>
  <w:style w:type="paragraph" w:customStyle="1" w:styleId="Marginalierechts">
    <w:name w:val="Marginalie rechts"/>
    <w:basedOn w:val="Marginalielinks"/>
    <w:rsid w:val="00FC3533"/>
    <w:pPr>
      <w:framePr w:w="680" w:wrap="around" w:xAlign="right"/>
      <w:jc w:val="left"/>
    </w:pPr>
  </w:style>
  <w:style w:type="paragraph" w:styleId="NurText">
    <w:name w:val="Plain Text"/>
    <w:basedOn w:val="Standard"/>
    <w:link w:val="NurTextZchn"/>
    <w:rsid w:val="00FC3533"/>
    <w:rPr>
      <w:rFonts w:ascii="Courier New" w:hAnsi="Courier New" w:cs="Courier New"/>
      <w:sz w:val="20"/>
      <w:szCs w:val="20"/>
    </w:rPr>
  </w:style>
  <w:style w:type="character" w:customStyle="1" w:styleId="NurTextZchn">
    <w:name w:val="Nur Text Zchn"/>
    <w:basedOn w:val="Absatz-Standardschriftart"/>
    <w:link w:val="NurText"/>
    <w:rsid w:val="00FC3533"/>
    <w:rPr>
      <w:rFonts w:ascii="Courier New" w:eastAsia="Times New Roman" w:hAnsi="Courier New" w:cs="Courier New"/>
      <w:kern w:val="16"/>
      <w:sz w:val="20"/>
      <w:szCs w:val="20"/>
      <w:lang w:eastAsia="de-DE"/>
    </w:rPr>
  </w:style>
  <w:style w:type="paragraph" w:customStyle="1" w:styleId="Randnummer">
    <w:name w:val="Randnummer"/>
    <w:basedOn w:val="Standard"/>
    <w:rsid w:val="00FC3533"/>
    <w:pPr>
      <w:keepNext/>
      <w:framePr w:hSpace="170" w:wrap="around" w:vAnchor="text" w:hAnchor="page" w:xAlign="outside" w:y="1"/>
      <w:jc w:val="center"/>
    </w:pPr>
    <w:rPr>
      <w:b/>
      <w:sz w:val="20"/>
    </w:rPr>
  </w:style>
  <w:style w:type="paragraph" w:customStyle="1" w:styleId="Randnummerrechts">
    <w:name w:val="Randnummer rechts"/>
    <w:basedOn w:val="Standard"/>
    <w:next w:val="Textkrper-Erstzeileneinzug"/>
    <w:rsid w:val="00FC3533"/>
    <w:pPr>
      <w:keepNext/>
      <w:framePr w:w="454" w:hSpace="170" w:wrap="around" w:vAnchor="text" w:hAnchor="page" w:xAlign="right" w:y="1"/>
      <w:jc w:val="left"/>
    </w:pPr>
    <w:rPr>
      <w:b/>
      <w:sz w:val="20"/>
    </w:rPr>
  </w:style>
  <w:style w:type="paragraph" w:customStyle="1" w:styleId="Randnummerlinks">
    <w:name w:val="Randnummer links"/>
    <w:basedOn w:val="Randnummerrechts"/>
    <w:rsid w:val="00FC3533"/>
    <w:pPr>
      <w:framePr w:wrap="around" w:xAlign="left"/>
      <w:jc w:val="right"/>
    </w:pPr>
  </w:style>
  <w:style w:type="character" w:styleId="Seitenzahl">
    <w:name w:val="page number"/>
    <w:basedOn w:val="Absatz-Standardschriftart"/>
    <w:rsid w:val="00FC3533"/>
  </w:style>
  <w:style w:type="character" w:customStyle="1" w:styleId="berschrift1Zchn">
    <w:name w:val="Überschrift 1 Zchn"/>
    <w:basedOn w:val="Absatz-Standardschriftart"/>
    <w:link w:val="berschrift1"/>
    <w:rsid w:val="00FC3533"/>
    <w:rPr>
      <w:rFonts w:ascii="Georgia" w:hAnsi="Georgia" w:cs="Arial"/>
      <w:b/>
      <w:bCs/>
      <w:kern w:val="32"/>
      <w:szCs w:val="32"/>
      <w:lang w:eastAsia="de-DE"/>
      <w14:ligatures w14:val="all"/>
    </w:rPr>
  </w:style>
  <w:style w:type="character" w:customStyle="1" w:styleId="berschrift2Zchn">
    <w:name w:val="Überschrift 2 Zchn"/>
    <w:basedOn w:val="Absatz-Standardschriftart"/>
    <w:link w:val="berschrift2"/>
    <w:rsid w:val="007C2E77"/>
    <w:rPr>
      <w:rFonts w:ascii="Georgia" w:hAnsi="Georgia" w:cs="Arial"/>
      <w:iCs/>
      <w:kern w:val="32"/>
      <w:szCs w:val="28"/>
      <w:lang w:eastAsia="de-DE"/>
      <w14:ligatures w14:val="all"/>
    </w:rPr>
  </w:style>
  <w:style w:type="character" w:customStyle="1" w:styleId="berschrift3Zchn">
    <w:name w:val="Überschrift 3 Zchn"/>
    <w:basedOn w:val="Absatz-Standardschriftart"/>
    <w:link w:val="berschrift3"/>
    <w:rsid w:val="00446097"/>
    <w:rPr>
      <w:rFonts w:ascii="Georgia" w:hAnsi="Georgia" w:cs="Arial"/>
      <w:kern w:val="32"/>
      <w:szCs w:val="26"/>
      <w:lang w:eastAsia="de-DE"/>
      <w14:ligatures w14:val="all"/>
    </w:rPr>
  </w:style>
  <w:style w:type="character" w:customStyle="1" w:styleId="berschrift4Zchn">
    <w:name w:val="Überschrift 4 Zchn"/>
    <w:basedOn w:val="Absatz-Standardschriftart"/>
    <w:link w:val="berschrift4"/>
    <w:rsid w:val="00EB2A95"/>
    <w:rPr>
      <w:rFonts w:ascii="Georgia" w:hAnsi="Georgia" w:cs="Arial"/>
      <w:kern w:val="32"/>
      <w:szCs w:val="20"/>
      <w:lang w:eastAsia="de-DE"/>
      <w14:ligatures w14:val="all"/>
    </w:rPr>
  </w:style>
  <w:style w:type="character" w:customStyle="1" w:styleId="berschrift5Zchn">
    <w:name w:val="Überschrift 5 Zchn"/>
    <w:basedOn w:val="Absatz-Standardschriftart"/>
    <w:link w:val="berschrift5"/>
    <w:rsid w:val="00446097"/>
    <w:rPr>
      <w:rFonts w:ascii="Georgia" w:hAnsi="Georgia" w:cs="Arial"/>
      <w:bCs/>
      <w:iCs/>
      <w:kern w:val="32"/>
      <w:szCs w:val="26"/>
      <w:lang w:eastAsia="de-DE"/>
      <w14:ligatures w14:val="all"/>
    </w:rPr>
  </w:style>
  <w:style w:type="character" w:customStyle="1" w:styleId="berschrift6Zchn">
    <w:name w:val="Überschrift 6 Zchn"/>
    <w:basedOn w:val="Absatz-Standardschriftart"/>
    <w:link w:val="berschrift6"/>
    <w:rsid w:val="00FC3533"/>
    <w:rPr>
      <w:rFonts w:ascii="Georgia" w:hAnsi="Georgia" w:cs="Arial"/>
      <w:bCs/>
      <w:kern w:val="32"/>
      <w:lang w:eastAsia="de-DE"/>
      <w14:ligatures w14:val="all"/>
    </w:rPr>
  </w:style>
  <w:style w:type="character" w:customStyle="1" w:styleId="berschrift7Zchn">
    <w:name w:val="Überschrift 7 Zchn"/>
    <w:basedOn w:val="Absatz-Standardschriftart"/>
    <w:link w:val="berschrift7"/>
    <w:rsid w:val="00FC3533"/>
    <w:rPr>
      <w:rFonts w:ascii="Georgia" w:hAnsi="Georgia" w:cs="Arial"/>
      <w:kern w:val="32"/>
      <w:szCs w:val="20"/>
      <w:lang w:eastAsia="de-DE"/>
      <w14:ligatures w14:val="all"/>
    </w:rPr>
  </w:style>
  <w:style w:type="character" w:customStyle="1" w:styleId="berschrift8Zchn">
    <w:name w:val="Überschrift 8 Zchn"/>
    <w:basedOn w:val="Absatz-Standardschriftart"/>
    <w:link w:val="berschrift8"/>
    <w:rsid w:val="00FC3533"/>
    <w:rPr>
      <w:rFonts w:ascii="Georgia" w:hAnsi="Georgia" w:cs="Arial"/>
      <w:iCs/>
      <w:kern w:val="32"/>
      <w:szCs w:val="20"/>
      <w:lang w:eastAsia="de-DE"/>
      <w14:ligatures w14:val="all"/>
    </w:rPr>
  </w:style>
  <w:style w:type="character" w:customStyle="1" w:styleId="berschrift9Zchn">
    <w:name w:val="Überschrift 9 Zchn"/>
    <w:basedOn w:val="Absatz-Standardschriftart"/>
    <w:link w:val="berschrift9"/>
    <w:rsid w:val="00FC3533"/>
    <w:rPr>
      <w:rFonts w:ascii="Georgia" w:hAnsi="Georgia" w:cs="Arial"/>
      <w:kern w:val="32"/>
      <w:lang w:eastAsia="de-DE"/>
      <w14:ligatures w14:val="all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A322C5"/>
    <w:rPr>
      <w:sz w:val="18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322C5"/>
    <w:rPr>
      <w:rFonts w:ascii="Georgia" w:hAnsi="Georgia" w:cs="Times New Roman"/>
      <w:kern w:val="16"/>
      <w:sz w:val="18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BD0BB6"/>
    <w:pPr>
      <w:ind w:left="720"/>
    </w:pPr>
  </w:style>
  <w:style w:type="paragraph" w:styleId="Kopfzeile">
    <w:name w:val="header"/>
    <w:basedOn w:val="Standard"/>
    <w:link w:val="KopfzeileZchn"/>
    <w:uiPriority w:val="99"/>
    <w:unhideWhenUsed/>
    <w:rsid w:val="00E27D19"/>
    <w:pPr>
      <w:jc w:val="lef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E27D19"/>
    <w:rPr>
      <w:rFonts w:ascii="Georgia" w:hAnsi="Georgia" w:cs="Times New Roman"/>
      <w:kern w:val="16"/>
      <w:sz w:val="18"/>
      <w:szCs w:val="24"/>
      <w:lang w:eastAsia="de-DE"/>
      <w14:ligatures w14:val="all"/>
    </w:rPr>
  </w:style>
  <w:style w:type="paragraph" w:customStyle="1" w:styleId="Spiegelstrich">
    <w:name w:val="Spiegelstrich"/>
    <w:basedOn w:val="Standard"/>
    <w:link w:val="SpiegelstrichZchn"/>
    <w:rsid w:val="009C2E3B"/>
    <w:pPr>
      <w:numPr>
        <w:numId w:val="13"/>
      </w:numPr>
      <w:suppressAutoHyphens/>
      <w:jc w:val="left"/>
    </w:pPr>
  </w:style>
  <w:style w:type="paragraph" w:customStyle="1" w:styleId="Paragrafenabsatz">
    <w:name w:val="Paragrafenabsatz"/>
    <w:basedOn w:val="Standard"/>
    <w:link w:val="ParagrafenabsatzZchn"/>
    <w:qFormat/>
    <w:rsid w:val="00435FC4"/>
    <w:pPr>
      <w:numPr>
        <w:ilvl w:val="1"/>
        <w:numId w:val="12"/>
      </w:numPr>
    </w:pPr>
  </w:style>
  <w:style w:type="character" w:customStyle="1" w:styleId="ParagrafenabsatzZchn">
    <w:name w:val="Paragrafenabsatz Zchn"/>
    <w:basedOn w:val="Absatz-Standardschriftart"/>
    <w:link w:val="Paragrafenabsatz"/>
    <w:rsid w:val="00881EE5"/>
    <w:rPr>
      <w:rFonts w:ascii="Georgia" w:hAnsi="Georgia" w:cs="Times New Roman"/>
      <w:kern w:val="16"/>
      <w:szCs w:val="24"/>
      <w:lang w:eastAsia="de-DE"/>
      <w14:ligatures w14:val="all"/>
    </w:rPr>
  </w:style>
  <w:style w:type="paragraph" w:customStyle="1" w:styleId="Paragraf">
    <w:name w:val="Paragraf"/>
    <w:basedOn w:val="Standard"/>
    <w:next w:val="Paragrafenabsatz"/>
    <w:link w:val="ParagrafZchn"/>
    <w:qFormat/>
    <w:rsid w:val="00435FC4"/>
    <w:pPr>
      <w:numPr>
        <w:numId w:val="11"/>
      </w:numPr>
      <w:spacing w:before="360"/>
      <w:jc w:val="center"/>
    </w:pPr>
    <w:rPr>
      <w:b/>
      <w14:ligatures w14:val="none"/>
    </w:rPr>
  </w:style>
  <w:style w:type="character" w:customStyle="1" w:styleId="ParagrafZchn">
    <w:name w:val="Paragraf Zchn"/>
    <w:basedOn w:val="Absatz-Standardschriftart"/>
    <w:link w:val="Paragraf"/>
    <w:rsid w:val="00435FC4"/>
    <w:rPr>
      <w:rFonts w:ascii="Georgia" w:hAnsi="Georgia" w:cs="Times New Roman"/>
      <w:b/>
      <w:kern w:val="16"/>
      <w:szCs w:val="24"/>
      <w:lang w:eastAsia="de-DE"/>
    </w:rPr>
  </w:style>
  <w:style w:type="numbering" w:customStyle="1" w:styleId="Paragrafennummerierung">
    <w:name w:val="Paragrafennummerierung"/>
    <w:uiPriority w:val="99"/>
    <w:rsid w:val="007A7A4A"/>
    <w:pPr>
      <w:numPr>
        <w:numId w:val="10"/>
      </w:numPr>
    </w:pPr>
  </w:style>
  <w:style w:type="paragraph" w:customStyle="1" w:styleId="Paragrafenspiegelstrich">
    <w:name w:val="Paragrafenspiegelstrich"/>
    <w:basedOn w:val="Paragrafenabsatz"/>
    <w:link w:val="ParagrafenspiegelstrichZchn"/>
    <w:qFormat/>
    <w:rsid w:val="007A7A4A"/>
    <w:pPr>
      <w:numPr>
        <w:ilvl w:val="4"/>
      </w:numPr>
      <w:spacing w:after="60"/>
    </w:pPr>
  </w:style>
  <w:style w:type="character" w:customStyle="1" w:styleId="ParagrafenspiegelstrichZchn">
    <w:name w:val="Paragrafenspiegelstrich Zchn"/>
    <w:basedOn w:val="ParagrafenabsatzZchn"/>
    <w:link w:val="Paragrafenspiegelstrich"/>
    <w:rsid w:val="007A7A4A"/>
    <w:rPr>
      <w:rFonts w:ascii="Georgia" w:hAnsi="Georgia" w:cs="Times New Roman"/>
      <w:kern w:val="16"/>
      <w:szCs w:val="24"/>
      <w:lang w:eastAsia="de-DE"/>
      <w14:ligatures w14:val="all"/>
    </w:rPr>
  </w:style>
  <w:style w:type="character" w:styleId="Platzhaltertext">
    <w:name w:val="Placeholder Text"/>
    <w:basedOn w:val="Absatz-Standardschriftart"/>
    <w:uiPriority w:val="99"/>
    <w:semiHidden/>
    <w:rsid w:val="00E81185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8118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81185"/>
    <w:rPr>
      <w:rFonts w:ascii="Tahoma" w:hAnsi="Tahoma" w:cs="Tahoma"/>
      <w:kern w:val="16"/>
      <w:sz w:val="16"/>
      <w:szCs w:val="16"/>
      <w:lang w:eastAsia="de-DE"/>
      <w14:ligatures w14:val="all"/>
    </w:rPr>
  </w:style>
  <w:style w:type="table" w:styleId="Tabellenraster">
    <w:name w:val="Table Grid"/>
    <w:basedOn w:val="NormaleTabelle"/>
    <w:uiPriority w:val="59"/>
    <w:rsid w:val="00A03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362734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2248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2248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2248C"/>
    <w:rPr>
      <w:rFonts w:ascii="Georgia" w:hAnsi="Georgia" w:cs="Times New Roman"/>
      <w:kern w:val="16"/>
      <w:sz w:val="20"/>
      <w:szCs w:val="20"/>
      <w:lang w:eastAsia="de-DE"/>
      <w14:ligatures w14:val="al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2248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2248C"/>
    <w:rPr>
      <w:rFonts w:ascii="Georgia" w:hAnsi="Georgia" w:cs="Times New Roman"/>
      <w:b/>
      <w:bCs/>
      <w:kern w:val="16"/>
      <w:sz w:val="20"/>
      <w:szCs w:val="20"/>
      <w:lang w:eastAsia="de-DE"/>
      <w14:ligatures w14:val="all"/>
    </w:rPr>
  </w:style>
  <w:style w:type="paragraph" w:customStyle="1" w:styleId="NamederVerarbeitungsttigkeit">
    <w:name w:val="Name der Verarbeitungstätigkeit"/>
    <w:basedOn w:val="Hauptberschrift"/>
    <w:link w:val="NamederVerarbeitungsttigkeitZchn"/>
    <w:qFormat/>
    <w:rsid w:val="006B016E"/>
  </w:style>
  <w:style w:type="character" w:customStyle="1" w:styleId="HauptberschriftZchn">
    <w:name w:val="Hauptüberschrift Zchn"/>
    <w:basedOn w:val="Absatz-Standardschriftart"/>
    <w:link w:val="Hauptberschrift"/>
    <w:rsid w:val="006B016E"/>
    <w:rPr>
      <w:rFonts w:ascii="Verdana" w:hAnsi="Verdana" w:cs="Times New Roman"/>
      <w:b/>
      <w:bCs/>
      <w:kern w:val="16"/>
      <w:sz w:val="24"/>
      <w:szCs w:val="20"/>
      <w:lang w:eastAsia="de-DE"/>
      <w14:ligatures w14:val="all"/>
    </w:rPr>
  </w:style>
  <w:style w:type="character" w:customStyle="1" w:styleId="NamederVerarbeitungsttigkeitZchn">
    <w:name w:val="Name der Verarbeitungstätigkeit Zchn"/>
    <w:basedOn w:val="HauptberschriftZchn"/>
    <w:link w:val="NamederVerarbeitungsttigkeit"/>
    <w:rsid w:val="006B016E"/>
    <w:rPr>
      <w:rFonts w:ascii="Verdana" w:hAnsi="Verdana" w:cs="Times New Roman"/>
      <w:b/>
      <w:bCs/>
      <w:kern w:val="16"/>
      <w:sz w:val="24"/>
      <w:szCs w:val="20"/>
      <w:lang w:eastAsia="de-DE"/>
      <w14:ligatures w14:val="all"/>
    </w:rPr>
  </w:style>
  <w:style w:type="paragraph" w:customStyle="1" w:styleId="Hinweistext">
    <w:name w:val="Hinweistext"/>
    <w:basedOn w:val="Spiegelstrich"/>
    <w:link w:val="HinweistextZchn"/>
    <w:qFormat/>
    <w:rsid w:val="00BF24FF"/>
    <w:pPr>
      <w:numPr>
        <w:numId w:val="0"/>
      </w:numPr>
      <w:ind w:left="284"/>
    </w:pPr>
    <w:rPr>
      <w:color w:val="C00000"/>
    </w:rPr>
  </w:style>
  <w:style w:type="character" w:customStyle="1" w:styleId="SpiegelstrichZchn">
    <w:name w:val="Spiegelstrich Zchn"/>
    <w:basedOn w:val="Absatz-Standardschriftart"/>
    <w:link w:val="Spiegelstrich"/>
    <w:rsid w:val="00BF24FF"/>
    <w:rPr>
      <w:rFonts w:ascii="Georgia" w:hAnsi="Georgia" w:cs="Times New Roman"/>
      <w:kern w:val="16"/>
      <w:szCs w:val="24"/>
      <w:lang w:eastAsia="de-DE"/>
      <w14:ligatures w14:val="all"/>
    </w:rPr>
  </w:style>
  <w:style w:type="character" w:customStyle="1" w:styleId="HinweistextZchn">
    <w:name w:val="Hinweistext Zchn"/>
    <w:basedOn w:val="SpiegelstrichZchn"/>
    <w:link w:val="Hinweistext"/>
    <w:rsid w:val="00BF24FF"/>
    <w:rPr>
      <w:rFonts w:ascii="Georgia" w:hAnsi="Georgia" w:cs="Times New Roman"/>
      <w:color w:val="C00000"/>
      <w:kern w:val="16"/>
      <w:szCs w:val="24"/>
      <w:lang w:eastAsia="de-DE"/>
      <w14:ligatures w14:val="al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or\Downloads\Verarbeitungsverzeichnis-Muster%20A%20-%20allgemein%20(3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D97D86B099045E2AFDB184701B162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8179FD-A0DB-4654-A7FF-7AB42858B825}"/>
      </w:docPartPr>
      <w:docPartBody>
        <w:p w:rsidR="000A463A" w:rsidRDefault="000311F7">
          <w:pPr>
            <w:pStyle w:val="BD97D86B099045E2AFDB184701B16225"/>
          </w:pPr>
          <w:r w:rsidRPr="00AC761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6D7242487744E4682F7C9E7A7D86D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21C3D2-0B2E-4205-8AB3-52C1C9446DD8}"/>
      </w:docPartPr>
      <w:docPartBody>
        <w:p w:rsidR="000A463A" w:rsidRDefault="000311F7">
          <w:pPr>
            <w:pStyle w:val="56D7242487744E4682F7C9E7A7D86DAA"/>
          </w:pPr>
          <w:r w:rsidRPr="00D17DFA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B53F05C8169434AA2D9F19A48EF8F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FF54C8-65FB-41AA-A17A-ACD1A0CA5958}"/>
      </w:docPartPr>
      <w:docPartBody>
        <w:p w:rsidR="000A463A" w:rsidRDefault="005E4E88" w:rsidP="005E4E88">
          <w:pPr>
            <w:pStyle w:val="7B53F05C8169434AA2D9F19A48EF8F47"/>
          </w:pPr>
          <w:r w:rsidRPr="00AC761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3971195CEA44F3192B707F5DBB0B39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0C7A2D-9B04-452B-A982-A08BACCC5CE6}"/>
      </w:docPartPr>
      <w:docPartBody>
        <w:p w:rsidR="000A463A" w:rsidRDefault="005E4E88" w:rsidP="005E4E88">
          <w:pPr>
            <w:pStyle w:val="B3971195CEA44F3192B707F5DBB0B390"/>
          </w:pPr>
          <w:r w:rsidRPr="00D17DFA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E88"/>
    <w:rsid w:val="000311F7"/>
    <w:rsid w:val="000A463A"/>
    <w:rsid w:val="00147F8A"/>
    <w:rsid w:val="001F1692"/>
    <w:rsid w:val="005E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E4E88"/>
    <w:rPr>
      <w:color w:val="808080"/>
    </w:rPr>
  </w:style>
  <w:style w:type="paragraph" w:customStyle="1" w:styleId="BD97D86B099045E2AFDB184701B16225">
    <w:name w:val="BD97D86B099045E2AFDB184701B16225"/>
  </w:style>
  <w:style w:type="paragraph" w:customStyle="1" w:styleId="56D7242487744E4682F7C9E7A7D86DAA">
    <w:name w:val="56D7242487744E4682F7C9E7A7D86DAA"/>
  </w:style>
  <w:style w:type="paragraph" w:customStyle="1" w:styleId="7B53F05C8169434AA2D9F19A48EF8F47">
    <w:name w:val="7B53F05C8169434AA2D9F19A48EF8F47"/>
    <w:rsid w:val="005E4E88"/>
  </w:style>
  <w:style w:type="paragraph" w:customStyle="1" w:styleId="B3971195CEA44F3192B707F5DBB0B390">
    <w:name w:val="B3971195CEA44F3192B707F5DBB0B390"/>
    <w:rsid w:val="005E4E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DF957C-B4E4-45B0-9B08-7CBE4E46B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Verarbeitungsverzeichnis-Muster A - allgemein (3).dotx</Template>
  <TotalTime>0</TotalTime>
  <Pages>5</Pages>
  <Words>756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 Philip Bolldorf</dc:creator>
  <cp:lastModifiedBy>Carl Philip Bolldorf</cp:lastModifiedBy>
  <cp:revision>6</cp:revision>
  <cp:lastPrinted>2018-06-01T10:32:00Z</cp:lastPrinted>
  <dcterms:created xsi:type="dcterms:W3CDTF">2022-05-02T13:39:00Z</dcterms:created>
  <dcterms:modified xsi:type="dcterms:W3CDTF">2023-04-14T10:48:00Z</dcterms:modified>
</cp:coreProperties>
</file>