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2026-016-07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studierendenWERK BERLIN WH Danckelmannstr., Instandsetzung/Umbau der Sanitärbereiche und der Gemeinschaftsküchen - Tischlerarbeiten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Bauleistung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