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2026-016-06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studierendenWERK BERLIN WH Danckelmannstr., Instandsetzung/Umbau der Sanitärbereiche und der Gemeinschaftsküchen - Bodenlegerarbeiten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Bauleistung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