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2026-018-03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TUMI - TU Mensa, Institut Mathematik, Bautischlerarbeiten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