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2026-018-01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studierendenWERK BERLIN TUMI - TU Mensa, Institut Mathematik, Küchentechnische Anlage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