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Gemeinschaftsküchen, Sanitär- und Heizungstechnik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