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2693A" w14:textId="77777777" w:rsidR="00686827" w:rsidRPr="00DB73D1" w:rsidRDefault="00686827" w:rsidP="00686827">
      <w:pPr>
        <w:autoSpaceDE w:val="0"/>
        <w:autoSpaceDN w:val="0"/>
        <w:adjustRightInd w:val="0"/>
        <w:jc w:val="right"/>
        <w:rPr>
          <w:rFonts w:ascii="Arial" w:hAnsi="Arial" w:cs="Arial"/>
          <w:b/>
        </w:rPr>
      </w:pPr>
      <w:r w:rsidRPr="00DB73D1">
        <w:rPr>
          <w:rFonts w:ascii="Arial" w:hAnsi="Arial" w:cs="Arial"/>
          <w:b/>
        </w:rPr>
        <w:t>232EG</w:t>
      </w:r>
    </w:p>
    <w:p w14:paraId="436BD646" w14:textId="77777777" w:rsidR="00686827" w:rsidRPr="00DB73D1" w:rsidRDefault="00686827" w:rsidP="00686827">
      <w:pPr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 w:rsidRPr="00DB73D1">
        <w:rPr>
          <w:rFonts w:ascii="Arial" w:hAnsi="Arial" w:cs="Arial"/>
          <w:sz w:val="16"/>
          <w:szCs w:val="16"/>
        </w:rPr>
        <w:t>(Vereinbarung mit dem Nachunternehmer)</w:t>
      </w:r>
    </w:p>
    <w:p w14:paraId="1B080D2E" w14:textId="77777777" w:rsidR="00686827" w:rsidRPr="00DB73D1" w:rsidRDefault="00686827" w:rsidP="00686827">
      <w:pPr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5"/>
        <w:gridCol w:w="2306"/>
        <w:gridCol w:w="1438"/>
      </w:tblGrid>
      <w:tr w:rsidR="00686827" w:rsidRPr="00F20A86" w14:paraId="7CFD1B4D" w14:textId="77777777" w:rsidTr="00F20A86">
        <w:tc>
          <w:tcPr>
            <w:tcW w:w="5868" w:type="dxa"/>
          </w:tcPr>
          <w:p w14:paraId="1EEE57B5" w14:textId="77777777" w:rsidR="00686827" w:rsidRPr="00F20A86" w:rsidRDefault="00686827" w:rsidP="00F20A86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0" w:type="dxa"/>
          </w:tcPr>
          <w:p w14:paraId="5B3C633C" w14:textId="77777777" w:rsidR="002214EC" w:rsidRDefault="00686827" w:rsidP="00986DB7">
            <w:pPr>
              <w:autoSpaceDE w:val="0"/>
              <w:autoSpaceDN w:val="0"/>
              <w:adjustRightInd w:val="0"/>
              <w:rPr>
                <w:rFonts w:ascii="NDRSans" w:hAnsi="NDRSans" w:cs="Arial"/>
                <w:sz w:val="22"/>
                <w:szCs w:val="22"/>
              </w:rPr>
            </w:pPr>
            <w:r w:rsidRPr="00986DB7">
              <w:rPr>
                <w:rFonts w:ascii="NDRSans" w:hAnsi="NDRSans" w:cs="Arial"/>
                <w:sz w:val="22"/>
                <w:szCs w:val="22"/>
              </w:rPr>
              <w:t>Vergabenummer</w:t>
            </w:r>
            <w:r w:rsidR="00986DB7" w:rsidRPr="00986DB7">
              <w:rPr>
                <w:rFonts w:ascii="NDRSans" w:hAnsi="NDRSans" w:cs="Arial"/>
                <w:sz w:val="22"/>
                <w:szCs w:val="22"/>
              </w:rPr>
              <w:t xml:space="preserve">.  </w:t>
            </w:r>
          </w:p>
          <w:p w14:paraId="69C1932D" w14:textId="482DEA78" w:rsidR="00073A5D" w:rsidRPr="00986DB7" w:rsidRDefault="00073A5D" w:rsidP="00986DB7">
            <w:pPr>
              <w:autoSpaceDE w:val="0"/>
              <w:autoSpaceDN w:val="0"/>
              <w:adjustRightInd w:val="0"/>
              <w:rPr>
                <w:rFonts w:ascii="NDRSans" w:hAnsi="NDRSans" w:cs="Arial"/>
                <w:sz w:val="22"/>
                <w:szCs w:val="22"/>
              </w:rPr>
            </w:pPr>
            <w:r w:rsidRPr="00073A5D">
              <w:rPr>
                <w:rFonts w:ascii="NDRSans" w:hAnsi="NDRSans" w:cs="Arial"/>
                <w:sz w:val="22"/>
                <w:szCs w:val="22"/>
              </w:rPr>
              <w:t>E31_rt_2026_06_LFHK</w:t>
            </w:r>
          </w:p>
        </w:tc>
        <w:tc>
          <w:tcPr>
            <w:tcW w:w="1440" w:type="dxa"/>
          </w:tcPr>
          <w:p w14:paraId="423817FD" w14:textId="77777777" w:rsidR="00686827" w:rsidRPr="0030306E" w:rsidRDefault="00686827" w:rsidP="00F20A8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0306E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</w:tr>
      <w:tr w:rsidR="00686827" w:rsidRPr="00F20A86" w14:paraId="47AE6C06" w14:textId="77777777" w:rsidTr="00F20A86">
        <w:tc>
          <w:tcPr>
            <w:tcW w:w="9288" w:type="dxa"/>
            <w:gridSpan w:val="3"/>
          </w:tcPr>
          <w:p w14:paraId="4C3C3F7D" w14:textId="77777777" w:rsidR="00073A5D" w:rsidRPr="00073A5D" w:rsidRDefault="00686827" w:rsidP="00073A5D">
            <w:pPr>
              <w:rPr>
                <w:rFonts w:ascii="Arial" w:hAnsi="Arial" w:cs="Arial"/>
                <w:sz w:val="20"/>
                <w:szCs w:val="20"/>
              </w:rPr>
            </w:pPr>
            <w:r w:rsidRPr="00073A5D">
              <w:rPr>
                <w:rFonts w:ascii="Arial" w:hAnsi="Arial" w:cs="Arial"/>
                <w:sz w:val="20"/>
                <w:szCs w:val="20"/>
              </w:rPr>
              <w:t>Maßnahme</w:t>
            </w:r>
            <w:r w:rsidR="00C24E9F" w:rsidRPr="00073A5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73A5D" w:rsidRPr="00073A5D">
              <w:rPr>
                <w:rFonts w:ascii="Arial" w:hAnsi="Arial" w:cs="Arial"/>
                <w:sz w:val="20"/>
                <w:szCs w:val="20"/>
              </w:rPr>
              <w:t xml:space="preserve">: Verkaufsberatungs-/Maklerdienstleistungen für den NDR Standort </w:t>
            </w:r>
          </w:p>
          <w:p w14:paraId="3E5C7806" w14:textId="77777777" w:rsidR="00073A5D" w:rsidRPr="00073A5D" w:rsidRDefault="00073A5D" w:rsidP="00073A5D">
            <w:pPr>
              <w:rPr>
                <w:rFonts w:ascii="Arial" w:hAnsi="Arial" w:cs="Arial"/>
                <w:sz w:val="20"/>
                <w:szCs w:val="20"/>
              </w:rPr>
            </w:pPr>
            <w:r w:rsidRPr="00073A5D">
              <w:rPr>
                <w:rFonts w:ascii="Arial" w:hAnsi="Arial" w:cs="Arial"/>
                <w:sz w:val="20"/>
                <w:szCs w:val="20"/>
              </w:rPr>
              <w:t xml:space="preserve">Landesfunkhaus Kiel </w:t>
            </w:r>
          </w:p>
          <w:p w14:paraId="38DE6AA7" w14:textId="7C75614E" w:rsidR="00686827" w:rsidRPr="00073A5D" w:rsidRDefault="00686827" w:rsidP="00073A5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6827" w:rsidRPr="00F20A86" w14:paraId="5A5FE0B1" w14:textId="77777777" w:rsidTr="00F20A86">
        <w:tc>
          <w:tcPr>
            <w:tcW w:w="9288" w:type="dxa"/>
            <w:gridSpan w:val="3"/>
          </w:tcPr>
          <w:p w14:paraId="0972F67A" w14:textId="77777777" w:rsidR="00686827" w:rsidRPr="0030306E" w:rsidRDefault="00686827" w:rsidP="00F20A8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0306E">
              <w:rPr>
                <w:rFonts w:ascii="Arial" w:hAnsi="Arial" w:cs="Arial"/>
                <w:sz w:val="20"/>
                <w:szCs w:val="20"/>
              </w:rPr>
              <w:t>Leistung</w:t>
            </w:r>
          </w:p>
          <w:p w14:paraId="1A666710" w14:textId="77777777" w:rsidR="002214EC" w:rsidRPr="0030306E" w:rsidRDefault="002214EC" w:rsidP="00F20A86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58C81E3" w14:textId="77777777" w:rsidR="00686827" w:rsidRPr="0030306E" w:rsidRDefault="00686827" w:rsidP="002214E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3BD07A" w14:textId="77777777" w:rsidR="00686827" w:rsidRPr="00DB73D1" w:rsidRDefault="00686827" w:rsidP="00A93972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0B99A8F" w14:textId="77777777" w:rsidR="00A93972" w:rsidRPr="00DB73D1" w:rsidRDefault="00A93972" w:rsidP="00A93972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DB73D1">
        <w:rPr>
          <w:rFonts w:ascii="Arial" w:hAnsi="Arial" w:cs="Arial"/>
          <w:b/>
          <w:sz w:val="22"/>
          <w:szCs w:val="22"/>
        </w:rPr>
        <w:t>Vereinbarung mit anderen Unternehmen</w:t>
      </w:r>
    </w:p>
    <w:p w14:paraId="5B6B294D" w14:textId="77777777" w:rsidR="00686827" w:rsidRPr="00DB73D1" w:rsidRDefault="00686827" w:rsidP="00A93972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91C6882" w14:textId="77777777" w:rsidR="003A4634" w:rsidRDefault="003A4634" w:rsidP="00686827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11E20E88" w14:textId="77777777" w:rsidR="00686827" w:rsidRPr="00DB73D1" w:rsidRDefault="00686827" w:rsidP="00686827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Vereinbarung zwischen</w:t>
      </w:r>
    </w:p>
    <w:p w14:paraId="28543FF0" w14:textId="77777777" w:rsidR="00686827" w:rsidRPr="00DB73D1" w:rsidRDefault="00686827" w:rsidP="00686827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4325AD6F" w14:textId="77777777" w:rsidR="00686827" w:rsidRPr="00DB73D1" w:rsidRDefault="00686827" w:rsidP="00686827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177B4D99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 xml:space="preserve">Firma </w:t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proofErr w:type="spellStart"/>
      <w:r w:rsidRPr="00DB73D1">
        <w:rPr>
          <w:rFonts w:ascii="Arial" w:hAnsi="Arial" w:cs="Arial"/>
          <w:sz w:val="22"/>
          <w:szCs w:val="22"/>
        </w:rPr>
        <w:t>Firma</w:t>
      </w:r>
      <w:proofErr w:type="spellEnd"/>
    </w:p>
    <w:p w14:paraId="705CAAFD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E18A5E5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2A110F2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13C3B7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  <w:r w:rsidRPr="00DB73D1">
        <w:rPr>
          <w:rFonts w:ascii="Arial" w:hAnsi="Arial" w:cs="Arial"/>
          <w:sz w:val="22"/>
          <w:szCs w:val="22"/>
          <w:u w:val="single"/>
        </w:rPr>
        <w:t>_____</w:t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>_____</w:t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</w:p>
    <w:p w14:paraId="29483F57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 xml:space="preserve">(im Weiteren: </w:t>
      </w:r>
      <w:r w:rsidR="00501D69" w:rsidRPr="00DB73D1">
        <w:rPr>
          <w:rFonts w:ascii="Arial" w:hAnsi="Arial" w:cs="Arial"/>
          <w:sz w:val="22"/>
          <w:szCs w:val="22"/>
        </w:rPr>
        <w:t>Auftragnehmer</w:t>
      </w:r>
      <w:r w:rsidRPr="00DB73D1">
        <w:rPr>
          <w:rFonts w:ascii="Arial" w:hAnsi="Arial" w:cs="Arial"/>
          <w:sz w:val="22"/>
          <w:szCs w:val="22"/>
        </w:rPr>
        <w:t xml:space="preserve">) </w:t>
      </w:r>
      <w:r w:rsidR="00501D69" w:rsidRPr="00DB73D1">
        <w:rPr>
          <w:rFonts w:ascii="Arial" w:hAnsi="Arial" w:cs="Arial"/>
          <w:sz w:val="22"/>
          <w:szCs w:val="22"/>
        </w:rPr>
        <w:tab/>
      </w:r>
      <w:r w:rsidR="00501D69" w:rsidRPr="00DB73D1">
        <w:rPr>
          <w:rFonts w:ascii="Arial" w:hAnsi="Arial" w:cs="Arial"/>
          <w:sz w:val="22"/>
          <w:szCs w:val="22"/>
        </w:rPr>
        <w:tab/>
      </w:r>
      <w:r w:rsidR="00501D69"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="00501D69" w:rsidRPr="00DB73D1">
        <w:rPr>
          <w:rFonts w:ascii="Arial" w:hAnsi="Arial" w:cs="Arial"/>
          <w:sz w:val="22"/>
          <w:szCs w:val="22"/>
        </w:rPr>
        <w:t xml:space="preserve">(im </w:t>
      </w:r>
      <w:r w:rsidRPr="00DB73D1">
        <w:rPr>
          <w:rFonts w:ascii="Arial" w:hAnsi="Arial" w:cs="Arial"/>
          <w:sz w:val="22"/>
          <w:szCs w:val="22"/>
        </w:rPr>
        <w:t xml:space="preserve">Weiteren: </w:t>
      </w:r>
      <w:r w:rsidR="00501D69" w:rsidRPr="00DB73D1">
        <w:rPr>
          <w:rFonts w:ascii="Arial" w:hAnsi="Arial" w:cs="Arial"/>
          <w:sz w:val="22"/>
          <w:szCs w:val="22"/>
        </w:rPr>
        <w:t>anderes Unternehmen)</w:t>
      </w:r>
    </w:p>
    <w:p w14:paraId="53B2C0C0" w14:textId="77777777" w:rsidR="00686827" w:rsidRPr="00DB73D1" w:rsidRDefault="00686827" w:rsidP="00A9397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B995EEB" w14:textId="77777777" w:rsidR="00686827" w:rsidRPr="00DB73D1" w:rsidRDefault="00686827" w:rsidP="00A9397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5DB16B2" w14:textId="77777777" w:rsidR="00A93972" w:rsidRPr="00DB73D1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 xml:space="preserve">1. </w:t>
      </w:r>
      <w:r w:rsidR="003A4634">
        <w:rPr>
          <w:rFonts w:ascii="Arial" w:hAnsi="Arial" w:cs="Arial"/>
          <w:sz w:val="22"/>
          <w:szCs w:val="22"/>
        </w:rPr>
        <w:t xml:space="preserve">Das andere Unternehmen verpflichtet sich, seinen </w:t>
      </w:r>
      <w:r w:rsidR="003A4634" w:rsidRPr="003A4634">
        <w:rPr>
          <w:rFonts w:ascii="Arial" w:hAnsi="Arial" w:cs="Arial"/>
          <w:sz w:val="22"/>
          <w:szCs w:val="22"/>
        </w:rPr>
        <w:t>Beschäftigten bei der Ausführung dieser Leistung den Mindestlohn gemäß den Vorschriften des Bundesmindestlohngesetzes zu zahlen.</w:t>
      </w:r>
      <w:r w:rsidR="003A4634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Soweit der Gegenstand dieses Auftrags in den sachlichen Anwendungsbereich der in das Arbeitnehmerentsendegesetz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einbezogenen Branchen (§ 4 AEntG) fällt und für die betreffende</w:t>
      </w:r>
    </w:p>
    <w:p w14:paraId="11025C6B" w14:textId="77777777" w:rsidR="00121B0B" w:rsidRPr="00DB73D1" w:rsidRDefault="00A93972" w:rsidP="00121B0B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Branche ein gesetzlicher Mindestlohn festgelegt wurde, verpflichtet sich das andere Unternehmen</w:t>
      </w:r>
      <w:r w:rsidR="003A4634">
        <w:rPr>
          <w:rFonts w:ascii="Arial" w:hAnsi="Arial" w:cs="Arial"/>
          <w:sz w:val="22"/>
          <w:szCs w:val="22"/>
        </w:rPr>
        <w:t xml:space="preserve"> außerdem</w:t>
      </w:r>
      <w:r w:rsidRPr="00DB73D1">
        <w:rPr>
          <w:rFonts w:ascii="Arial" w:hAnsi="Arial" w:cs="Arial"/>
          <w:sz w:val="22"/>
          <w:szCs w:val="22"/>
        </w:rPr>
        <w:t>,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den/die in seinem Unternehmen Beschäftige(n) bei der Ausführung dieser Leistung ein Entgelt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zu zahlen, das in Höhe und Modalitäten den Vorgaben desjenigen Tarifvertrages bzw. derjenigen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Rechtsverordnung entspricht, an den es aufgrund der Bestimmungen des Arbei</w:t>
      </w:r>
      <w:r w:rsidR="00686827" w:rsidRPr="00DB73D1">
        <w:rPr>
          <w:rFonts w:ascii="Arial" w:hAnsi="Arial" w:cs="Arial"/>
          <w:sz w:val="22"/>
          <w:szCs w:val="22"/>
        </w:rPr>
        <w:t>t</w:t>
      </w:r>
      <w:r w:rsidRPr="00DB73D1">
        <w:rPr>
          <w:rFonts w:ascii="Arial" w:hAnsi="Arial" w:cs="Arial"/>
          <w:sz w:val="22"/>
          <w:szCs w:val="22"/>
        </w:rPr>
        <w:t>nehmerentsendegese</w:t>
      </w:r>
      <w:r w:rsidR="00686827" w:rsidRPr="00DB73D1">
        <w:rPr>
          <w:rFonts w:ascii="Arial" w:hAnsi="Arial" w:cs="Arial"/>
          <w:sz w:val="22"/>
          <w:szCs w:val="22"/>
        </w:rPr>
        <w:t>t</w:t>
      </w:r>
      <w:r w:rsidRPr="00DB73D1">
        <w:rPr>
          <w:rFonts w:ascii="Arial" w:hAnsi="Arial" w:cs="Arial"/>
          <w:sz w:val="22"/>
          <w:szCs w:val="22"/>
        </w:rPr>
        <w:t>zes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gebunden ist.</w:t>
      </w:r>
      <w:r w:rsidR="00687267" w:rsidRPr="00DB73D1">
        <w:rPr>
          <w:rFonts w:ascii="Arial" w:hAnsi="Arial" w:cs="Arial"/>
          <w:sz w:val="22"/>
          <w:szCs w:val="22"/>
        </w:rPr>
        <w:t xml:space="preserve"> Das Gleiche gilt für die nach dem Arbeitnehmerüberlassungsgesetz (§ 3a AÜG) erlassenen Rechtsverordnungen.</w:t>
      </w:r>
      <w:r w:rsidR="00121B0B">
        <w:rPr>
          <w:rFonts w:ascii="Arial" w:hAnsi="Arial" w:cs="Arial"/>
          <w:sz w:val="22"/>
          <w:szCs w:val="22"/>
        </w:rPr>
        <w:t xml:space="preserve"> </w:t>
      </w:r>
    </w:p>
    <w:p w14:paraId="22A03FBA" w14:textId="77777777" w:rsidR="00686827" w:rsidRPr="00DB73D1" w:rsidRDefault="00686827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78B987A7" w14:textId="77777777" w:rsidR="00A93972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2. Für den Fall der Auftragserteilung bevollmächtigt das andere Unternehmen den Auftragnehmer,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dem öffentlichen Auftraggeber die Berechtigung einzuräumen, die ordnungsgemäße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Lohnzahlung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B73D1">
        <w:rPr>
          <w:rFonts w:ascii="Arial" w:hAnsi="Arial" w:cs="Arial"/>
          <w:sz w:val="22"/>
          <w:szCs w:val="22"/>
        </w:rPr>
        <w:t>des anderen Unternehmen</w:t>
      </w:r>
      <w:proofErr w:type="gramEnd"/>
      <w:r w:rsidRPr="00DB73D1">
        <w:rPr>
          <w:rFonts w:ascii="Arial" w:hAnsi="Arial" w:cs="Arial"/>
          <w:sz w:val="22"/>
          <w:szCs w:val="22"/>
        </w:rPr>
        <w:t xml:space="preserve"> an den/die mit der Ausführung der beauftragten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Leistung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befasste(n) Beschäftigte(n) im Sinne der Ziffer 1 zu kontrollieren. Hierbei darf der Auftragnehmer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dem öffentlichen Auftraggeber die Befugnis einräumen, Einsicht in die Entgeltabrechnungen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B73D1">
        <w:rPr>
          <w:rFonts w:ascii="Arial" w:hAnsi="Arial" w:cs="Arial"/>
          <w:sz w:val="22"/>
          <w:szCs w:val="22"/>
        </w:rPr>
        <w:t>des anderen Unternehmen</w:t>
      </w:r>
      <w:proofErr w:type="gramEnd"/>
      <w:r w:rsidRPr="00DB73D1">
        <w:rPr>
          <w:rFonts w:ascii="Arial" w:hAnsi="Arial" w:cs="Arial"/>
          <w:sz w:val="22"/>
          <w:szCs w:val="22"/>
        </w:rPr>
        <w:t>, welche den/die zur Erfüllung des Auftrages eingesetzte(n)Beschäftigte(n)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betreffen, sowie in die Verträge zwischen dem Auftragnehmer und dem anderen Unternehmen zu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nehmen. Das andere Unternehmen verpflichtet sich, aktuelle und prüffähige Unterlagen bereitzuhalten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 xml:space="preserve">und diese auf Verlangen des öffentlichen Auftraggebers unverzüglich </w:t>
      </w:r>
      <w:r w:rsidR="00F56D7C" w:rsidRPr="00DB73D1">
        <w:rPr>
          <w:rFonts w:ascii="Arial" w:hAnsi="Arial" w:cs="Arial"/>
          <w:sz w:val="22"/>
          <w:szCs w:val="22"/>
        </w:rPr>
        <w:t xml:space="preserve">am Sitz des Auftraggebers </w:t>
      </w:r>
      <w:r w:rsidRPr="00DB73D1">
        <w:rPr>
          <w:rFonts w:ascii="Arial" w:hAnsi="Arial" w:cs="Arial"/>
          <w:sz w:val="22"/>
          <w:szCs w:val="22"/>
        </w:rPr>
        <w:t>vorzulegen, um die Kontrolle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und Einsichtnahme nach den Sätzen 1 und 2 zu ermöglichen.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</w:p>
    <w:p w14:paraId="0095FDA5" w14:textId="77777777" w:rsidR="003A4634" w:rsidRPr="00DB73D1" w:rsidRDefault="003A4634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15304CAE" w14:textId="77777777" w:rsidR="00A93972" w:rsidRPr="00DB73D1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Der Auftragnehmer wird ermächtigt, dem öffentlichen Auftraggeber die Befugnis einzuräumen, den/die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 xml:space="preserve">Beschäftigte(n) </w:t>
      </w:r>
      <w:proofErr w:type="gramStart"/>
      <w:r w:rsidRPr="00DB73D1">
        <w:rPr>
          <w:rFonts w:ascii="Arial" w:hAnsi="Arial" w:cs="Arial"/>
          <w:sz w:val="22"/>
          <w:szCs w:val="22"/>
        </w:rPr>
        <w:t>des anderen Unternehmen</w:t>
      </w:r>
      <w:proofErr w:type="gramEnd"/>
      <w:r w:rsidRPr="00DB73D1">
        <w:rPr>
          <w:rFonts w:ascii="Arial" w:hAnsi="Arial" w:cs="Arial"/>
          <w:sz w:val="22"/>
          <w:szCs w:val="22"/>
        </w:rPr>
        <w:t>, die/der mit der Ausführung der beauftragten Leistung befasst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sind/ist, nach ihrer/seiner Entlohnung und den weiteren Arbeitsbedingungen zu befragen.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</w:p>
    <w:p w14:paraId="78FA695A" w14:textId="77777777" w:rsidR="00686827" w:rsidRPr="00DB73D1" w:rsidRDefault="00686827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39A8AB9A" w14:textId="77777777" w:rsidR="00686827" w:rsidRPr="00DB73D1" w:rsidRDefault="00686827" w:rsidP="00686827">
      <w:pPr>
        <w:autoSpaceDE w:val="0"/>
        <w:autoSpaceDN w:val="0"/>
        <w:adjustRightInd w:val="0"/>
        <w:spacing w:line="264" w:lineRule="auto"/>
        <w:jc w:val="right"/>
        <w:rPr>
          <w:rFonts w:ascii="Arial" w:hAnsi="Arial" w:cs="Arial"/>
          <w:b/>
        </w:rPr>
      </w:pPr>
      <w:r w:rsidRPr="00DB73D1">
        <w:rPr>
          <w:rFonts w:ascii="Arial" w:hAnsi="Arial" w:cs="Arial"/>
          <w:b/>
        </w:rPr>
        <w:lastRenderedPageBreak/>
        <w:t>232EG</w:t>
      </w:r>
    </w:p>
    <w:p w14:paraId="16CC0598" w14:textId="77777777" w:rsidR="00686827" w:rsidRPr="00DB73D1" w:rsidRDefault="00686827" w:rsidP="00686827">
      <w:pPr>
        <w:autoSpaceDE w:val="0"/>
        <w:autoSpaceDN w:val="0"/>
        <w:adjustRightInd w:val="0"/>
        <w:spacing w:line="264" w:lineRule="auto"/>
        <w:jc w:val="right"/>
        <w:rPr>
          <w:rFonts w:ascii="Arial" w:hAnsi="Arial" w:cs="Arial"/>
          <w:sz w:val="16"/>
          <w:szCs w:val="16"/>
        </w:rPr>
      </w:pPr>
      <w:r w:rsidRPr="00DB73D1">
        <w:rPr>
          <w:rFonts w:ascii="Arial" w:hAnsi="Arial" w:cs="Arial"/>
          <w:sz w:val="16"/>
          <w:szCs w:val="16"/>
        </w:rPr>
        <w:t>(Vereinbarung mit dem Nachunternehmer)</w:t>
      </w:r>
    </w:p>
    <w:p w14:paraId="2BFF591C" w14:textId="77777777" w:rsidR="00686827" w:rsidRPr="00DB73D1" w:rsidRDefault="00686827" w:rsidP="00686827">
      <w:pPr>
        <w:autoSpaceDE w:val="0"/>
        <w:autoSpaceDN w:val="0"/>
        <w:adjustRightInd w:val="0"/>
        <w:spacing w:line="264" w:lineRule="auto"/>
        <w:jc w:val="right"/>
        <w:rPr>
          <w:rFonts w:ascii="Arial" w:hAnsi="Arial" w:cs="Arial"/>
          <w:sz w:val="16"/>
          <w:szCs w:val="16"/>
        </w:rPr>
      </w:pPr>
    </w:p>
    <w:p w14:paraId="7E0A462F" w14:textId="77777777" w:rsidR="00A93972" w:rsidRPr="00DB73D1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Das andere Unternehmen verpflichtet sich, seine Arbeitnehmerinnen und Arbeitnehmer auf die</w:t>
      </w:r>
    </w:p>
    <w:p w14:paraId="6B33700F" w14:textId="77777777" w:rsidR="00A93972" w:rsidRPr="00DB73D1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Möglichkeit einer solchen Kontrolle hinzuweisen. Das andere Unternehmen gestattet auch dem</w:t>
      </w:r>
    </w:p>
    <w:p w14:paraId="2F5EDA60" w14:textId="77777777" w:rsidR="00A93972" w:rsidRPr="00DB73D1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>Auftragnehmer, die ordnungsgemäße Lohnzahlung an den/die mit der Ausführung der beauftragten</w:t>
      </w:r>
      <w:r w:rsidR="00686827" w:rsidRPr="00DB73D1">
        <w:rPr>
          <w:rFonts w:ascii="Arial" w:hAnsi="Arial" w:cs="Arial"/>
          <w:sz w:val="22"/>
          <w:szCs w:val="22"/>
        </w:rPr>
        <w:t xml:space="preserve"> </w:t>
      </w:r>
      <w:r w:rsidRPr="00DB73D1">
        <w:rPr>
          <w:rFonts w:ascii="Arial" w:hAnsi="Arial" w:cs="Arial"/>
          <w:sz w:val="22"/>
          <w:szCs w:val="22"/>
        </w:rPr>
        <w:t>Leistung befasste(n) Beschäftigte(n) zu überwachen.</w:t>
      </w:r>
    </w:p>
    <w:p w14:paraId="64EC5024" w14:textId="77777777" w:rsidR="00686827" w:rsidRDefault="00686827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58CB68EB" w14:textId="77777777" w:rsidR="003B7C42" w:rsidRPr="00C247A8" w:rsidRDefault="003B7C42" w:rsidP="003B7C42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C247A8">
        <w:rPr>
          <w:rFonts w:ascii="Arial" w:hAnsi="Arial" w:cs="Arial"/>
          <w:sz w:val="22"/>
          <w:szCs w:val="22"/>
        </w:rPr>
        <w:t>Beschäftigte eines Unternehmens im Sinne dieser Vereinbarung sind auch überlassene Arbeitnehmer (entliehene Leiharbeitnehmer).</w:t>
      </w:r>
    </w:p>
    <w:p w14:paraId="0E84D22C" w14:textId="77777777" w:rsidR="003B7C42" w:rsidRPr="00C247A8" w:rsidRDefault="003B7C4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187F8A73" w14:textId="77777777" w:rsidR="00A93972" w:rsidRPr="00C247A8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C247A8">
        <w:rPr>
          <w:rFonts w:ascii="Arial" w:hAnsi="Arial" w:cs="Arial"/>
          <w:sz w:val="22"/>
          <w:szCs w:val="22"/>
        </w:rPr>
        <w:t>3. Soweit das andere Unternehmen zur Ausführung der Leistung weitere Unteraufträge vergibt,</w:t>
      </w:r>
    </w:p>
    <w:p w14:paraId="6FEF148C" w14:textId="77777777" w:rsidR="00A93972" w:rsidRPr="00C247A8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C247A8">
        <w:rPr>
          <w:rFonts w:ascii="Arial" w:hAnsi="Arial" w:cs="Arial"/>
          <w:sz w:val="22"/>
          <w:szCs w:val="22"/>
        </w:rPr>
        <w:t>verpflichtet er sich, weitere Unternehmen nur unter der Voraussetzung zu beauftragen, dass</w:t>
      </w:r>
    </w:p>
    <w:p w14:paraId="41F43698" w14:textId="77777777" w:rsidR="00A93972" w:rsidRPr="00C247A8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C247A8">
        <w:rPr>
          <w:rFonts w:ascii="Arial" w:hAnsi="Arial" w:cs="Arial"/>
          <w:sz w:val="22"/>
          <w:szCs w:val="22"/>
        </w:rPr>
        <w:t xml:space="preserve">diese ebenfalls eine Vereinbarung des vorliegenden Inhalts unterzeichnen. </w:t>
      </w:r>
      <w:r w:rsidR="00EE6FD9" w:rsidRPr="00C247A8">
        <w:rPr>
          <w:rFonts w:ascii="Arial" w:hAnsi="Arial" w:cs="Arial"/>
          <w:sz w:val="22"/>
          <w:szCs w:val="22"/>
        </w:rPr>
        <w:t xml:space="preserve">Es verpflichtet sich, dem Auftraggeber eine entsprechende Vereinbarung schriftlich vorzulegen, </w:t>
      </w:r>
      <w:r w:rsidR="00EE6FD9" w:rsidRPr="00C247A8">
        <w:rPr>
          <w:rFonts w:ascii="Arial" w:hAnsi="Arial" w:cs="Arial"/>
          <w:sz w:val="22"/>
          <w:szCs w:val="22"/>
          <w:u w:val="single"/>
        </w:rPr>
        <w:t>be</w:t>
      </w:r>
      <w:r w:rsidR="00501D69" w:rsidRPr="00C247A8">
        <w:rPr>
          <w:rFonts w:ascii="Arial" w:hAnsi="Arial" w:cs="Arial"/>
          <w:sz w:val="22"/>
          <w:szCs w:val="22"/>
          <w:u w:val="single"/>
        </w:rPr>
        <w:t>vor</w:t>
      </w:r>
      <w:r w:rsidR="00501D69" w:rsidRPr="00C247A8">
        <w:rPr>
          <w:rFonts w:ascii="Arial" w:hAnsi="Arial" w:cs="Arial"/>
          <w:sz w:val="22"/>
          <w:szCs w:val="22"/>
        </w:rPr>
        <w:t xml:space="preserve"> das weitere</w:t>
      </w:r>
      <w:r w:rsidR="00EE6FD9" w:rsidRPr="00C247A8">
        <w:rPr>
          <w:rFonts w:ascii="Arial" w:hAnsi="Arial" w:cs="Arial"/>
          <w:sz w:val="22"/>
          <w:szCs w:val="22"/>
        </w:rPr>
        <w:t xml:space="preserve"> Unternehme</w:t>
      </w:r>
      <w:r w:rsidR="00501D69" w:rsidRPr="00C247A8">
        <w:rPr>
          <w:rFonts w:ascii="Arial" w:hAnsi="Arial" w:cs="Arial"/>
          <w:sz w:val="22"/>
          <w:szCs w:val="22"/>
        </w:rPr>
        <w:t>n</w:t>
      </w:r>
      <w:r w:rsidR="00EE6FD9" w:rsidRPr="00C247A8">
        <w:rPr>
          <w:rFonts w:ascii="Arial" w:hAnsi="Arial" w:cs="Arial"/>
          <w:sz w:val="22"/>
          <w:szCs w:val="22"/>
        </w:rPr>
        <w:t xml:space="preserve"> die Arbeiten beginnt. </w:t>
      </w:r>
      <w:r w:rsidRPr="00C247A8">
        <w:rPr>
          <w:rFonts w:ascii="Arial" w:hAnsi="Arial" w:cs="Arial"/>
          <w:sz w:val="22"/>
          <w:szCs w:val="22"/>
        </w:rPr>
        <w:t>Das andere Unternehmen</w:t>
      </w:r>
      <w:r w:rsidR="00686827" w:rsidRPr="00C247A8">
        <w:rPr>
          <w:rFonts w:ascii="Arial" w:hAnsi="Arial" w:cs="Arial"/>
          <w:sz w:val="22"/>
          <w:szCs w:val="22"/>
        </w:rPr>
        <w:t xml:space="preserve"> </w:t>
      </w:r>
      <w:r w:rsidRPr="00C247A8">
        <w:rPr>
          <w:rFonts w:ascii="Arial" w:hAnsi="Arial" w:cs="Arial"/>
          <w:sz w:val="22"/>
          <w:szCs w:val="22"/>
        </w:rPr>
        <w:t>wird dafür sorgen, dass die Kontrollrechte des öffentlichen Auftraggebers auch gegenüber</w:t>
      </w:r>
      <w:r w:rsidR="00686827" w:rsidRPr="00C247A8">
        <w:rPr>
          <w:rFonts w:ascii="Arial" w:hAnsi="Arial" w:cs="Arial"/>
          <w:sz w:val="22"/>
          <w:szCs w:val="22"/>
        </w:rPr>
        <w:t xml:space="preserve"> </w:t>
      </w:r>
      <w:r w:rsidRPr="00C247A8">
        <w:rPr>
          <w:rFonts w:ascii="Arial" w:hAnsi="Arial" w:cs="Arial"/>
          <w:sz w:val="22"/>
          <w:szCs w:val="22"/>
        </w:rPr>
        <w:t>weiteren Unternehmen ebenso wie dessen Mitwirkungspflichten gesichert sind.</w:t>
      </w:r>
      <w:r w:rsidR="00EE6FD9" w:rsidRPr="00C247A8">
        <w:rPr>
          <w:rFonts w:ascii="Arial" w:hAnsi="Arial" w:cs="Arial"/>
          <w:sz w:val="22"/>
          <w:szCs w:val="22"/>
        </w:rPr>
        <w:t xml:space="preserve"> Der Auftraggeber ist bevollmächtigt, die Kontrollrechte gegenüber möglichen </w:t>
      </w:r>
      <w:r w:rsidR="00501D69" w:rsidRPr="00C247A8">
        <w:rPr>
          <w:rFonts w:ascii="Arial" w:hAnsi="Arial" w:cs="Arial"/>
          <w:sz w:val="22"/>
          <w:szCs w:val="22"/>
        </w:rPr>
        <w:t xml:space="preserve">weiteren Unternehmen </w:t>
      </w:r>
      <w:r w:rsidR="00EE6FD9" w:rsidRPr="00C247A8">
        <w:rPr>
          <w:rFonts w:ascii="Arial" w:hAnsi="Arial" w:cs="Arial"/>
          <w:sz w:val="22"/>
          <w:szCs w:val="22"/>
        </w:rPr>
        <w:t>auszuüben.</w:t>
      </w:r>
    </w:p>
    <w:p w14:paraId="50DF493F" w14:textId="77777777" w:rsidR="00686827" w:rsidRPr="00C247A8" w:rsidRDefault="00686827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2109E289" w14:textId="77777777" w:rsidR="00A93972" w:rsidRPr="00C247A8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C247A8">
        <w:rPr>
          <w:rFonts w:ascii="Arial" w:hAnsi="Arial" w:cs="Arial"/>
          <w:sz w:val="22"/>
          <w:szCs w:val="22"/>
        </w:rPr>
        <w:t>4. Dem anderen Unternehmen ist bekannt, dass der öffentliche Auftraggeber für den Fall, dass</w:t>
      </w:r>
    </w:p>
    <w:p w14:paraId="134463C9" w14:textId="77777777" w:rsidR="00A93972" w:rsidRPr="00C247A8" w:rsidRDefault="00A93972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  <w:r w:rsidRPr="00C247A8">
        <w:rPr>
          <w:rFonts w:ascii="Arial" w:hAnsi="Arial" w:cs="Arial"/>
          <w:sz w:val="22"/>
          <w:szCs w:val="22"/>
        </w:rPr>
        <w:t>ein Verstoß gegen Ziffer 1 festgestellt wird, verpflichtet ist, das zuständige Hauptzollamt zu informieren.</w:t>
      </w:r>
    </w:p>
    <w:p w14:paraId="41B4CA78" w14:textId="77777777" w:rsidR="00686827" w:rsidRDefault="00686827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4FC83D20" w14:textId="77777777" w:rsidR="00C247A8" w:rsidRPr="00C247A8" w:rsidRDefault="00C247A8" w:rsidP="00686827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22"/>
          <w:szCs w:val="22"/>
        </w:rPr>
      </w:pPr>
    </w:p>
    <w:p w14:paraId="4FDDE52B" w14:textId="77777777" w:rsidR="003B7C42" w:rsidRPr="00DB73D1" w:rsidRDefault="003B7C42" w:rsidP="003B7C42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247A8">
        <w:rPr>
          <w:rFonts w:ascii="Arial" w:hAnsi="Arial" w:cs="Arial"/>
          <w:sz w:val="22"/>
          <w:szCs w:val="22"/>
        </w:rPr>
        <w:t xml:space="preserve">Diese Vereinbarung ist dem Auftraggeber vorzulegen, </w:t>
      </w:r>
      <w:r w:rsidRPr="00C247A8">
        <w:rPr>
          <w:rFonts w:ascii="Arial" w:hAnsi="Arial" w:cs="Arial"/>
          <w:sz w:val="22"/>
          <w:szCs w:val="22"/>
          <w:u w:val="single"/>
        </w:rPr>
        <w:t>bevor</w:t>
      </w:r>
      <w:r w:rsidRPr="00C247A8">
        <w:rPr>
          <w:rFonts w:ascii="Arial" w:hAnsi="Arial" w:cs="Arial"/>
          <w:sz w:val="22"/>
          <w:szCs w:val="22"/>
        </w:rPr>
        <w:t xml:space="preserve"> der Nachunternehmer mit der Leistung beginnt.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EAD75B8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F89D82E" w14:textId="77777777" w:rsidR="00686827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637295D" w14:textId="77777777" w:rsidR="003B7C42" w:rsidRDefault="003B7C42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D3AA7A9" w14:textId="77777777" w:rsidR="003B7C42" w:rsidRPr="00DB73D1" w:rsidRDefault="003B7C42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E3EADD2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59F50AA" w14:textId="77777777" w:rsidR="00686827" w:rsidRPr="00DB73D1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u w:val="single"/>
        </w:rPr>
      </w:pPr>
      <w:r w:rsidRPr="00DB73D1">
        <w:rPr>
          <w:rFonts w:ascii="Arial" w:hAnsi="Arial" w:cs="Arial"/>
          <w:sz w:val="22"/>
          <w:szCs w:val="22"/>
          <w:u w:val="single"/>
        </w:rPr>
        <w:t>_____</w:t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>_____</w:t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  <w:r w:rsidRPr="00DB73D1">
        <w:rPr>
          <w:rFonts w:ascii="Arial" w:hAnsi="Arial" w:cs="Arial"/>
          <w:sz w:val="22"/>
          <w:szCs w:val="22"/>
          <w:u w:val="single"/>
        </w:rPr>
        <w:tab/>
      </w:r>
    </w:p>
    <w:p w14:paraId="7BE681DD" w14:textId="77777777" w:rsidR="00686827" w:rsidRDefault="00686827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DB73D1">
        <w:rPr>
          <w:rFonts w:ascii="Arial" w:hAnsi="Arial" w:cs="Arial"/>
          <w:sz w:val="22"/>
          <w:szCs w:val="22"/>
        </w:rPr>
        <w:t xml:space="preserve">Unterschrift Auftragnehmer </w:t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</w:r>
      <w:r w:rsidRPr="00DB73D1">
        <w:rPr>
          <w:rFonts w:ascii="Arial" w:hAnsi="Arial" w:cs="Arial"/>
          <w:sz w:val="22"/>
          <w:szCs w:val="22"/>
        </w:rPr>
        <w:tab/>
        <w:t xml:space="preserve">Unterschrift </w:t>
      </w:r>
      <w:r w:rsidR="00501D69" w:rsidRPr="00DB73D1">
        <w:rPr>
          <w:rFonts w:ascii="Arial" w:hAnsi="Arial" w:cs="Arial"/>
          <w:sz w:val="22"/>
          <w:szCs w:val="22"/>
        </w:rPr>
        <w:t>anderes Unternehmen</w:t>
      </w:r>
    </w:p>
    <w:p w14:paraId="55110215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889B0C8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54F9145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884C8C6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917436D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C826ADD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24A77F4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DE8930D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E5E112B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C58857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A0C7D33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C2BD04A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7E27AA6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688355B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273B20E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B82C6A9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30C19BC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244210E" w14:textId="77777777" w:rsidR="00C77970" w:rsidRDefault="00C77970" w:rsidP="00686827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AB4F52B" w14:textId="77777777" w:rsidR="00C77970" w:rsidRPr="00C77970" w:rsidRDefault="003A4634" w:rsidP="00C77970">
      <w:pPr>
        <w:autoSpaceDE w:val="0"/>
        <w:autoSpaceDN w:val="0"/>
        <w:adjustRightInd w:val="0"/>
        <w:spacing w:line="264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Stand Januar 20</w:t>
      </w:r>
      <w:r w:rsidR="00655458">
        <w:rPr>
          <w:rFonts w:ascii="Arial" w:hAnsi="Arial" w:cs="Arial"/>
          <w:sz w:val="16"/>
          <w:szCs w:val="16"/>
        </w:rPr>
        <w:t>20</w:t>
      </w:r>
    </w:p>
    <w:sectPr w:rsidR="00C77970" w:rsidRPr="00C77970" w:rsidSect="00043E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0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16521" w14:textId="77777777" w:rsidR="006C2446" w:rsidRDefault="006C2446">
      <w:r>
        <w:separator/>
      </w:r>
    </w:p>
  </w:endnote>
  <w:endnote w:type="continuationSeparator" w:id="0">
    <w:p w14:paraId="4300C5DD" w14:textId="77777777" w:rsidR="006C2446" w:rsidRDefault="006C2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2B934" w14:textId="77777777" w:rsidR="003A4634" w:rsidRDefault="003A463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A454" w14:textId="77777777" w:rsidR="003A4634" w:rsidRDefault="003A463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EF55D" w14:textId="77777777" w:rsidR="003A4634" w:rsidRDefault="003A463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47B4C" w14:textId="77777777" w:rsidR="006C2446" w:rsidRDefault="006C2446">
      <w:r>
        <w:separator/>
      </w:r>
    </w:p>
  </w:footnote>
  <w:footnote w:type="continuationSeparator" w:id="0">
    <w:p w14:paraId="1A487BB0" w14:textId="77777777" w:rsidR="006C2446" w:rsidRDefault="006C2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8691" w14:textId="77777777" w:rsidR="00704BEE" w:rsidRDefault="006C2515" w:rsidP="00B65C5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704BEE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BA650AD" w14:textId="77777777" w:rsidR="00704BEE" w:rsidRDefault="00704BE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67DA" w14:textId="77777777" w:rsidR="003A4634" w:rsidRDefault="003A463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960F8" w14:textId="77777777" w:rsidR="003A4634" w:rsidRDefault="003A463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2C2241"/>
    <w:multiLevelType w:val="hybridMultilevel"/>
    <w:tmpl w:val="D600DF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5A62CAB"/>
    <w:multiLevelType w:val="hybridMultilevel"/>
    <w:tmpl w:val="904ED71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FBE767B"/>
    <w:multiLevelType w:val="hybridMultilevel"/>
    <w:tmpl w:val="E3CCD8F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51336E4"/>
    <w:multiLevelType w:val="hybridMultilevel"/>
    <w:tmpl w:val="767A380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7A61953"/>
    <w:multiLevelType w:val="hybridMultilevel"/>
    <w:tmpl w:val="75AE0D2E"/>
    <w:lvl w:ilvl="0" w:tplc="0407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D86D8E"/>
    <w:multiLevelType w:val="multilevel"/>
    <w:tmpl w:val="F24E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FD5073"/>
    <w:multiLevelType w:val="hybridMultilevel"/>
    <w:tmpl w:val="3154D37A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A97FB9"/>
    <w:multiLevelType w:val="hybridMultilevel"/>
    <w:tmpl w:val="EA87F55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D6145DC"/>
    <w:multiLevelType w:val="multilevel"/>
    <w:tmpl w:val="BB646F4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D74807"/>
    <w:multiLevelType w:val="hybridMultilevel"/>
    <w:tmpl w:val="F7504D6A"/>
    <w:lvl w:ilvl="0" w:tplc="528C3A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F4967"/>
    <w:multiLevelType w:val="hybridMultilevel"/>
    <w:tmpl w:val="55749CA0"/>
    <w:lvl w:ilvl="0" w:tplc="290AC23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BD08A9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EE14F6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E49915"/>
    <w:multiLevelType w:val="hybridMultilevel"/>
    <w:tmpl w:val="6B008A3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FC40366"/>
    <w:multiLevelType w:val="multilevel"/>
    <w:tmpl w:val="F24E2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B26973"/>
    <w:multiLevelType w:val="multilevel"/>
    <w:tmpl w:val="9802E8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61723B9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A095D2A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1824B5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484A83"/>
    <w:multiLevelType w:val="multilevel"/>
    <w:tmpl w:val="75E65A4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8A17A9"/>
    <w:multiLevelType w:val="multilevel"/>
    <w:tmpl w:val="DC64A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7F6E65"/>
    <w:multiLevelType w:val="multilevel"/>
    <w:tmpl w:val="3E7EF13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ED2AF9"/>
    <w:multiLevelType w:val="multilevel"/>
    <w:tmpl w:val="9B14C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8402413">
    <w:abstractNumId w:val="10"/>
  </w:num>
  <w:num w:numId="2" w16cid:durableId="1727953654">
    <w:abstractNumId w:val="9"/>
  </w:num>
  <w:num w:numId="3" w16cid:durableId="65349694">
    <w:abstractNumId w:val="6"/>
  </w:num>
  <w:num w:numId="4" w16cid:durableId="1548026533">
    <w:abstractNumId w:val="0"/>
  </w:num>
  <w:num w:numId="5" w16cid:durableId="1241258771">
    <w:abstractNumId w:val="1"/>
  </w:num>
  <w:num w:numId="6" w16cid:durableId="652371104">
    <w:abstractNumId w:val="7"/>
  </w:num>
  <w:num w:numId="7" w16cid:durableId="1533111863">
    <w:abstractNumId w:val="13"/>
  </w:num>
  <w:num w:numId="8" w16cid:durableId="334962530">
    <w:abstractNumId w:val="2"/>
  </w:num>
  <w:num w:numId="9" w16cid:durableId="804465016">
    <w:abstractNumId w:val="3"/>
  </w:num>
  <w:num w:numId="10" w16cid:durableId="359168575">
    <w:abstractNumId w:val="4"/>
  </w:num>
  <w:num w:numId="11" w16cid:durableId="1474105002">
    <w:abstractNumId w:val="20"/>
  </w:num>
  <w:num w:numId="12" w16cid:durableId="1130048484">
    <w:abstractNumId w:val="16"/>
  </w:num>
  <w:num w:numId="13" w16cid:durableId="1440298492">
    <w:abstractNumId w:val="18"/>
  </w:num>
  <w:num w:numId="14" w16cid:durableId="1090932969">
    <w:abstractNumId w:val="17"/>
  </w:num>
  <w:num w:numId="15" w16cid:durableId="2048483323">
    <w:abstractNumId w:val="15"/>
  </w:num>
  <w:num w:numId="16" w16cid:durableId="375004606">
    <w:abstractNumId w:val="22"/>
  </w:num>
  <w:num w:numId="17" w16cid:durableId="1497766021">
    <w:abstractNumId w:val="12"/>
  </w:num>
  <w:num w:numId="18" w16cid:durableId="760415724">
    <w:abstractNumId w:val="11"/>
  </w:num>
  <w:num w:numId="19" w16cid:durableId="1233541930">
    <w:abstractNumId w:val="14"/>
  </w:num>
  <w:num w:numId="20" w16cid:durableId="528111114">
    <w:abstractNumId w:val="5"/>
  </w:num>
  <w:num w:numId="21" w16cid:durableId="250355320">
    <w:abstractNumId w:val="21"/>
  </w:num>
  <w:num w:numId="22" w16cid:durableId="2124421240">
    <w:abstractNumId w:val="8"/>
  </w:num>
  <w:num w:numId="23" w16cid:durableId="135843029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0AA"/>
    <w:rsid w:val="00004EB8"/>
    <w:rsid w:val="00015BE0"/>
    <w:rsid w:val="000351A9"/>
    <w:rsid w:val="00043E86"/>
    <w:rsid w:val="0005595D"/>
    <w:rsid w:val="00060947"/>
    <w:rsid w:val="00073A5D"/>
    <w:rsid w:val="00076E7C"/>
    <w:rsid w:val="0009097A"/>
    <w:rsid w:val="000A05F8"/>
    <w:rsid w:val="000A4EBF"/>
    <w:rsid w:val="000C69CF"/>
    <w:rsid w:val="000E4945"/>
    <w:rsid w:val="00103F40"/>
    <w:rsid w:val="00121B0B"/>
    <w:rsid w:val="0012586D"/>
    <w:rsid w:val="00136A22"/>
    <w:rsid w:val="0014725D"/>
    <w:rsid w:val="00150069"/>
    <w:rsid w:val="00153709"/>
    <w:rsid w:val="00153B93"/>
    <w:rsid w:val="001867C5"/>
    <w:rsid w:val="001942F4"/>
    <w:rsid w:val="001A7445"/>
    <w:rsid w:val="001C2301"/>
    <w:rsid w:val="001D0EDA"/>
    <w:rsid w:val="00200897"/>
    <w:rsid w:val="00217785"/>
    <w:rsid w:val="002214EC"/>
    <w:rsid w:val="002253FB"/>
    <w:rsid w:val="002276DB"/>
    <w:rsid w:val="0023498C"/>
    <w:rsid w:val="002403DB"/>
    <w:rsid w:val="0024187F"/>
    <w:rsid w:val="002463D2"/>
    <w:rsid w:val="00255F1E"/>
    <w:rsid w:val="00262D2E"/>
    <w:rsid w:val="0026389E"/>
    <w:rsid w:val="002A1F5B"/>
    <w:rsid w:val="002A72E8"/>
    <w:rsid w:val="002C4297"/>
    <w:rsid w:val="002C4FAE"/>
    <w:rsid w:val="002E23C7"/>
    <w:rsid w:val="002F39F4"/>
    <w:rsid w:val="0030306E"/>
    <w:rsid w:val="00315865"/>
    <w:rsid w:val="00323586"/>
    <w:rsid w:val="00333FAA"/>
    <w:rsid w:val="003376AF"/>
    <w:rsid w:val="00347A14"/>
    <w:rsid w:val="0035706A"/>
    <w:rsid w:val="003600E3"/>
    <w:rsid w:val="003675CF"/>
    <w:rsid w:val="003828C7"/>
    <w:rsid w:val="003A1F25"/>
    <w:rsid w:val="003A4634"/>
    <w:rsid w:val="003B7C42"/>
    <w:rsid w:val="00401A18"/>
    <w:rsid w:val="004821DC"/>
    <w:rsid w:val="004A36E9"/>
    <w:rsid w:val="004C759B"/>
    <w:rsid w:val="0050096F"/>
    <w:rsid w:val="00501D69"/>
    <w:rsid w:val="005037E8"/>
    <w:rsid w:val="00512BA4"/>
    <w:rsid w:val="005144B7"/>
    <w:rsid w:val="00516AB4"/>
    <w:rsid w:val="00525FEE"/>
    <w:rsid w:val="00531A16"/>
    <w:rsid w:val="00532F56"/>
    <w:rsid w:val="00533986"/>
    <w:rsid w:val="00534ECA"/>
    <w:rsid w:val="0053771E"/>
    <w:rsid w:val="00546047"/>
    <w:rsid w:val="005478B5"/>
    <w:rsid w:val="00570B53"/>
    <w:rsid w:val="00595BC6"/>
    <w:rsid w:val="005C4325"/>
    <w:rsid w:val="005C5E4A"/>
    <w:rsid w:val="005D7415"/>
    <w:rsid w:val="005E10F0"/>
    <w:rsid w:val="005F76BA"/>
    <w:rsid w:val="00615A9B"/>
    <w:rsid w:val="00655458"/>
    <w:rsid w:val="00670F44"/>
    <w:rsid w:val="00677E19"/>
    <w:rsid w:val="006822F0"/>
    <w:rsid w:val="006842B5"/>
    <w:rsid w:val="00686827"/>
    <w:rsid w:val="00687267"/>
    <w:rsid w:val="00690970"/>
    <w:rsid w:val="006920C5"/>
    <w:rsid w:val="006A2AA5"/>
    <w:rsid w:val="006B5A67"/>
    <w:rsid w:val="006B7C60"/>
    <w:rsid w:val="006C2446"/>
    <w:rsid w:val="006C2515"/>
    <w:rsid w:val="006F71F0"/>
    <w:rsid w:val="00704BEE"/>
    <w:rsid w:val="00714284"/>
    <w:rsid w:val="00722305"/>
    <w:rsid w:val="0074363E"/>
    <w:rsid w:val="00761D3C"/>
    <w:rsid w:val="0076517B"/>
    <w:rsid w:val="00770CAF"/>
    <w:rsid w:val="00775920"/>
    <w:rsid w:val="00784FAF"/>
    <w:rsid w:val="00794CFE"/>
    <w:rsid w:val="00820497"/>
    <w:rsid w:val="00821AC2"/>
    <w:rsid w:val="00830483"/>
    <w:rsid w:val="00834BD0"/>
    <w:rsid w:val="008351A0"/>
    <w:rsid w:val="008405D5"/>
    <w:rsid w:val="00856651"/>
    <w:rsid w:val="00856939"/>
    <w:rsid w:val="00865294"/>
    <w:rsid w:val="00875424"/>
    <w:rsid w:val="00885777"/>
    <w:rsid w:val="00887184"/>
    <w:rsid w:val="008A4C2C"/>
    <w:rsid w:val="008A72E2"/>
    <w:rsid w:val="008D3141"/>
    <w:rsid w:val="008E1FCC"/>
    <w:rsid w:val="008F3A16"/>
    <w:rsid w:val="0091339F"/>
    <w:rsid w:val="00917DE1"/>
    <w:rsid w:val="00951C3C"/>
    <w:rsid w:val="0095582F"/>
    <w:rsid w:val="0096209A"/>
    <w:rsid w:val="0097072F"/>
    <w:rsid w:val="00986DB7"/>
    <w:rsid w:val="009A0271"/>
    <w:rsid w:val="009A5B72"/>
    <w:rsid w:val="009D0CB6"/>
    <w:rsid w:val="009D29D7"/>
    <w:rsid w:val="00A00091"/>
    <w:rsid w:val="00A01F52"/>
    <w:rsid w:val="00A226C0"/>
    <w:rsid w:val="00A22ADD"/>
    <w:rsid w:val="00A252C7"/>
    <w:rsid w:val="00A31D06"/>
    <w:rsid w:val="00A34F84"/>
    <w:rsid w:val="00A3599B"/>
    <w:rsid w:val="00A43E08"/>
    <w:rsid w:val="00A44458"/>
    <w:rsid w:val="00A63D4F"/>
    <w:rsid w:val="00A93972"/>
    <w:rsid w:val="00AA4B9A"/>
    <w:rsid w:val="00AA5B24"/>
    <w:rsid w:val="00AD12E9"/>
    <w:rsid w:val="00B17E49"/>
    <w:rsid w:val="00B21A76"/>
    <w:rsid w:val="00B27E96"/>
    <w:rsid w:val="00B3303F"/>
    <w:rsid w:val="00B65C5B"/>
    <w:rsid w:val="00B81517"/>
    <w:rsid w:val="00B95398"/>
    <w:rsid w:val="00BA4B4D"/>
    <w:rsid w:val="00BC781D"/>
    <w:rsid w:val="00BD4D1A"/>
    <w:rsid w:val="00BF019C"/>
    <w:rsid w:val="00BF3406"/>
    <w:rsid w:val="00C03F3F"/>
    <w:rsid w:val="00C05F12"/>
    <w:rsid w:val="00C1259D"/>
    <w:rsid w:val="00C212C8"/>
    <w:rsid w:val="00C247A8"/>
    <w:rsid w:val="00C24E9F"/>
    <w:rsid w:val="00C27D43"/>
    <w:rsid w:val="00C31CBB"/>
    <w:rsid w:val="00C62FA0"/>
    <w:rsid w:val="00C770A9"/>
    <w:rsid w:val="00C77970"/>
    <w:rsid w:val="00C810D9"/>
    <w:rsid w:val="00C95EC0"/>
    <w:rsid w:val="00C972B8"/>
    <w:rsid w:val="00CA004D"/>
    <w:rsid w:val="00CA00AA"/>
    <w:rsid w:val="00CA4266"/>
    <w:rsid w:val="00CC1C4F"/>
    <w:rsid w:val="00CD697C"/>
    <w:rsid w:val="00CD754F"/>
    <w:rsid w:val="00CF7390"/>
    <w:rsid w:val="00D056B3"/>
    <w:rsid w:val="00D36228"/>
    <w:rsid w:val="00D45A85"/>
    <w:rsid w:val="00D45FCF"/>
    <w:rsid w:val="00D6732E"/>
    <w:rsid w:val="00DA4290"/>
    <w:rsid w:val="00DB3756"/>
    <w:rsid w:val="00DB73D1"/>
    <w:rsid w:val="00E276BC"/>
    <w:rsid w:val="00E338E4"/>
    <w:rsid w:val="00E43459"/>
    <w:rsid w:val="00E70A61"/>
    <w:rsid w:val="00E80071"/>
    <w:rsid w:val="00E80B4F"/>
    <w:rsid w:val="00E84E39"/>
    <w:rsid w:val="00E97D36"/>
    <w:rsid w:val="00ED3D98"/>
    <w:rsid w:val="00EE3CDD"/>
    <w:rsid w:val="00EE6FD9"/>
    <w:rsid w:val="00EF3148"/>
    <w:rsid w:val="00EF324D"/>
    <w:rsid w:val="00F17680"/>
    <w:rsid w:val="00F20A86"/>
    <w:rsid w:val="00F36C4F"/>
    <w:rsid w:val="00F4710C"/>
    <w:rsid w:val="00F55AB3"/>
    <w:rsid w:val="00F56D7C"/>
    <w:rsid w:val="00F57A57"/>
    <w:rsid w:val="00F66B62"/>
    <w:rsid w:val="00F734AB"/>
    <w:rsid w:val="00F85DE5"/>
    <w:rsid w:val="00FA0AE8"/>
    <w:rsid w:val="00FA3E27"/>
    <w:rsid w:val="00FE6622"/>
    <w:rsid w:val="00FF0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D139970"/>
  <w15:docId w15:val="{30C798E4-2A98-4A3F-BBA6-85DB2B4A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22ADD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6920C5"/>
    <w:rPr>
      <w:color w:val="0000FF"/>
      <w:u w:val="single"/>
    </w:rPr>
  </w:style>
  <w:style w:type="paragraph" w:styleId="Sprechblasentext">
    <w:name w:val="Balloon Text"/>
    <w:basedOn w:val="Standard"/>
    <w:semiHidden/>
    <w:rsid w:val="006A2AA5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6A2AA5"/>
    <w:rPr>
      <w:sz w:val="16"/>
      <w:szCs w:val="16"/>
    </w:rPr>
  </w:style>
  <w:style w:type="paragraph" w:styleId="Kommentartext">
    <w:name w:val="annotation text"/>
    <w:basedOn w:val="Standard"/>
    <w:semiHidden/>
    <w:rsid w:val="006A2AA5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6A2AA5"/>
    <w:rPr>
      <w:b/>
      <w:bCs/>
    </w:rPr>
  </w:style>
  <w:style w:type="paragraph" w:styleId="Kopfzeile">
    <w:name w:val="header"/>
    <w:basedOn w:val="Standard"/>
    <w:rsid w:val="0021778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217785"/>
  </w:style>
  <w:style w:type="paragraph" w:styleId="Fuzeile">
    <w:name w:val="footer"/>
    <w:basedOn w:val="Standard"/>
    <w:rsid w:val="00217785"/>
    <w:pPr>
      <w:tabs>
        <w:tab w:val="center" w:pos="4536"/>
        <w:tab w:val="right" w:pos="9072"/>
      </w:tabs>
    </w:pPr>
  </w:style>
  <w:style w:type="paragraph" w:styleId="Dokumentstruktur">
    <w:name w:val="Document Map"/>
    <w:basedOn w:val="Standard"/>
    <w:semiHidden/>
    <w:rsid w:val="0088577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8D3141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  <w:lang w:eastAsia="de-DE"/>
    </w:rPr>
  </w:style>
  <w:style w:type="table" w:styleId="Tabellenraster">
    <w:name w:val="Table Grid"/>
    <w:basedOn w:val="NormaleTabelle"/>
    <w:rsid w:val="00A93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rsid w:val="009A5B72"/>
    <w:rPr>
      <w:rFonts w:ascii="Courier New" w:hAnsi="Courier New" w:cs="Courier New"/>
      <w:sz w:val="20"/>
      <w:szCs w:val="20"/>
    </w:rPr>
  </w:style>
  <w:style w:type="paragraph" w:styleId="Funotentext">
    <w:name w:val="footnote text"/>
    <w:basedOn w:val="Standard"/>
    <w:semiHidden/>
    <w:rsid w:val="003B7C42"/>
    <w:rPr>
      <w:sz w:val="20"/>
      <w:szCs w:val="20"/>
    </w:rPr>
  </w:style>
  <w:style w:type="character" w:styleId="Funotenzeichen">
    <w:name w:val="footnote reference"/>
    <w:semiHidden/>
    <w:rsid w:val="003B7C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30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Daten\Dot\Kopf%20des%20Referats%2004%20extern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 des Referats 04 extern.dot</Template>
  <TotalTime>0</TotalTime>
  <Pages>2</Pages>
  <Words>563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Der Senator für Wirtschaft und Häfen</vt:lpstr>
    </vt:vector>
  </TitlesOfParts>
  <Company>Bremen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Senator für Wirtschaft und Häfen</dc:title>
  <dc:creator>janine lamot</dc:creator>
  <cp:lastModifiedBy>Tipke, Ralf</cp:lastModifiedBy>
  <cp:revision>14</cp:revision>
  <dcterms:created xsi:type="dcterms:W3CDTF">2018-02-26T11:46:00Z</dcterms:created>
  <dcterms:modified xsi:type="dcterms:W3CDTF">2026-10-05T13:06:00Z</dcterms:modified>
</cp:coreProperties>
</file>