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624DECCD" w:rsidR="000C4456" w:rsidRPr="00063F54" w:rsidRDefault="000C4456" w:rsidP="00843DD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6163C4">
        <w:rPr>
          <w:rFonts w:ascii="Arial Fett" w:hAnsi="Arial Fett"/>
          <w:b/>
          <w:bCs/>
          <w:caps/>
          <w:szCs w:val="22"/>
        </w:rPr>
        <w:t>0</w:t>
      </w:r>
      <w:r w:rsidR="00504F28">
        <w:rPr>
          <w:rFonts w:ascii="Arial Fett" w:hAnsi="Arial Fett"/>
          <w:b/>
          <w:bCs/>
          <w:caps/>
          <w:szCs w:val="22"/>
        </w:rPr>
        <w:t>2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952AEF">
        <w:rPr>
          <w:rFonts w:ascii="Arial Fett" w:hAnsi="Arial Fett"/>
          <w:b/>
          <w:bCs/>
          <w:caps/>
          <w:szCs w:val="22"/>
        </w:rPr>
        <w:t>Bewerber-/</w:t>
      </w:r>
      <w:r w:rsidR="0027285B">
        <w:rPr>
          <w:rFonts w:ascii="Arial Fett" w:hAnsi="Arial Fett"/>
          <w:b/>
          <w:bCs/>
          <w:caps/>
          <w:szCs w:val="22"/>
        </w:rPr>
        <w:t>Bietergemeinschaftserklärung</w:t>
      </w:r>
    </w:p>
    <w:p w14:paraId="71CC3AEE" w14:textId="7818A387" w:rsidR="00910205" w:rsidRPr="00910205" w:rsidRDefault="003B6E52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Bewerber-/</w:t>
      </w:r>
      <w:r w:rsidR="00910205" w:rsidRPr="00910205">
        <w:t>Bietergemeinschaften</w:t>
      </w:r>
    </w:p>
    <w:p w14:paraId="23C0CA48" w14:textId="25888202" w:rsidR="00336A87" w:rsidRDefault="008722E1" w:rsidP="008722E1">
      <w:pPr>
        <w:spacing w:after="120" w:line="240" w:lineRule="auto"/>
        <w:rPr>
          <w:rFonts w:cs="Arial"/>
          <w:bCs/>
          <w:szCs w:val="20"/>
        </w:rPr>
      </w:pPr>
      <w:bookmarkStart w:id="0" w:name="_Hlk129762456"/>
      <w:r>
        <w:rPr>
          <w:rFonts w:cs="Arial"/>
          <w:bCs/>
          <w:szCs w:val="20"/>
        </w:rPr>
        <w:t xml:space="preserve">Sofern Sie beabsichtigen </w:t>
      </w:r>
      <w:r w:rsidR="00336A87">
        <w:rPr>
          <w:rFonts w:cs="Arial"/>
          <w:bCs/>
          <w:szCs w:val="20"/>
        </w:rPr>
        <w:t>sich als Bietergemeinschaft am Vergabeverfahren zu beteilige</w:t>
      </w:r>
      <w:r>
        <w:rPr>
          <w:rFonts w:cs="Arial"/>
          <w:bCs/>
          <w:szCs w:val="20"/>
        </w:rPr>
        <w:t xml:space="preserve">n, muss </w:t>
      </w:r>
      <w:r w:rsidR="00336A87">
        <w:rPr>
          <w:rFonts w:cs="Arial"/>
          <w:bCs/>
          <w:szCs w:val="20"/>
        </w:rPr>
        <w:t xml:space="preserve">die nachfolgende Erklärung </w:t>
      </w:r>
      <w:r>
        <w:rPr>
          <w:rFonts w:cs="Arial"/>
          <w:bCs/>
          <w:szCs w:val="20"/>
        </w:rPr>
        <w:t>abgegeben werden</w:t>
      </w:r>
      <w:r w:rsidR="00336A87">
        <w:rPr>
          <w:rFonts w:cs="Arial"/>
          <w:bCs/>
          <w:szCs w:val="20"/>
        </w:rPr>
        <w:t>. Die Erklärung ist</w:t>
      </w:r>
      <w:r w:rsidR="00336A87" w:rsidRPr="0001159F">
        <w:rPr>
          <w:rFonts w:cs="Arial"/>
          <w:bCs/>
          <w:szCs w:val="20"/>
        </w:rPr>
        <w:t xml:space="preserve"> </w:t>
      </w:r>
      <w:r w:rsidR="00336A87" w:rsidRPr="0025742B">
        <w:rPr>
          <w:rFonts w:cs="Arial"/>
          <w:bCs/>
          <w:szCs w:val="20"/>
        </w:rPr>
        <w:t>von allen Mitgliedern der Bietergemeinschaft vollständig</w:t>
      </w:r>
      <w:r w:rsidR="00336A87" w:rsidRPr="0014468B">
        <w:rPr>
          <w:rFonts w:cs="Arial"/>
          <w:bCs/>
          <w:szCs w:val="20"/>
        </w:rPr>
        <w:t xml:space="preserve"> unterzeichnet </w:t>
      </w:r>
      <w:r w:rsidR="00336A87">
        <w:rPr>
          <w:rFonts w:cs="Arial"/>
          <w:bCs/>
          <w:szCs w:val="20"/>
        </w:rPr>
        <w:t>einzureichen.</w:t>
      </w:r>
    </w:p>
    <w:bookmarkEnd w:id="0"/>
    <w:p w14:paraId="07D2F9FB" w14:textId="162A06FE" w:rsidR="0027285B" w:rsidRDefault="0027285B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Erklärung</w:t>
      </w:r>
    </w:p>
    <w:p w14:paraId="50220FB5" w14:textId="41825705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Wir, die </w:t>
      </w:r>
      <w:r w:rsidR="00DD0948">
        <w:rPr>
          <w:rFonts w:cs="Arial"/>
          <w:bCs/>
          <w:szCs w:val="20"/>
        </w:rPr>
        <w:t xml:space="preserve">im nachtstehenden Mitgliederverzeichnis </w:t>
      </w:r>
      <w:r w:rsidRPr="00867DCF">
        <w:rPr>
          <w:rFonts w:cs="Arial"/>
          <w:bCs/>
          <w:szCs w:val="20"/>
        </w:rPr>
        <w:t xml:space="preserve">aufgeführten Unternehmen, haben für die Teilnahme an dem </w:t>
      </w:r>
      <w:r>
        <w:rPr>
          <w:rFonts w:cs="Arial"/>
          <w:bCs/>
          <w:szCs w:val="20"/>
        </w:rPr>
        <w:t>in der Kopfzeile genannten</w:t>
      </w:r>
      <w:r w:rsidRPr="00867DCF">
        <w:rPr>
          <w:rFonts w:cs="Arial"/>
          <w:bCs/>
          <w:szCs w:val="20"/>
        </w:rPr>
        <w:t xml:space="preserve"> Vergabeverfahren eine Bietergemeinschaft gebildet</w:t>
      </w:r>
      <w:r w:rsidR="001D2FF7">
        <w:rPr>
          <w:rFonts w:cs="Arial"/>
          <w:bCs/>
          <w:szCs w:val="20"/>
        </w:rPr>
        <w:t>:</w:t>
      </w:r>
    </w:p>
    <w:sdt>
      <w:sdtPr>
        <w:rPr>
          <w:szCs w:val="22"/>
        </w:rPr>
        <w:id w:val="1036862633"/>
        <w:placeholder>
          <w:docPart w:val="C8F1068CCBD444FC98DAA2B9A99B0D86"/>
        </w:placeholder>
        <w:showingPlcHdr/>
      </w:sdtPr>
      <w:sdtEndPr/>
      <w:sdtContent>
        <w:permStart w:id="1199397358" w:edGrp="everyone" w:displacedByCustomXml="prev"/>
        <w:p w14:paraId="28F76F28" w14:textId="77777777" w:rsidR="001D2FF7" w:rsidRPr="00A4219C" w:rsidRDefault="001D2FF7" w:rsidP="001D2FF7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199397358" w:displacedByCustomXml="next"/>
      </w:sdtContent>
    </w:sdt>
    <w:p w14:paraId="4F42E3D2" w14:textId="54B2595B" w:rsidR="001D2FF7" w:rsidRPr="001D2FF7" w:rsidRDefault="001D2FF7" w:rsidP="001D2FF7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der Bietergemeinschaft</w:t>
      </w:r>
    </w:p>
    <w:p w14:paraId="2D3A9884" w14:textId="021D4593" w:rsidR="00867DCF" w:rsidRDefault="00867DCF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Bevollmächtigte vertretungsberechtigte Person</w:t>
      </w:r>
    </w:p>
    <w:p w14:paraId="5AC2832B" w14:textId="6CC28ECC" w:rsidR="0027285B" w:rsidRDefault="001D2FF7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Die</w:t>
      </w:r>
      <w:r w:rsidR="0027285B">
        <w:rPr>
          <w:rFonts w:cs="Arial"/>
          <w:bCs/>
          <w:szCs w:val="20"/>
        </w:rPr>
        <w:t xml:space="preserve"> Bietergemeinschaft erklär</w:t>
      </w:r>
      <w:r>
        <w:rPr>
          <w:rFonts w:cs="Arial"/>
          <w:bCs/>
          <w:szCs w:val="20"/>
        </w:rPr>
        <w:t>t als bevollmächtigte/n Vertreter/in:</w:t>
      </w:r>
    </w:p>
    <w:sdt>
      <w:sdtPr>
        <w:rPr>
          <w:szCs w:val="22"/>
        </w:rPr>
        <w:id w:val="-1390498022"/>
        <w:placeholder>
          <w:docPart w:val="D3A5841639E642A59A5072D9117363D1"/>
        </w:placeholder>
        <w:showingPlcHdr/>
      </w:sdtPr>
      <w:sdtEndPr/>
      <w:sdtContent>
        <w:permStart w:id="1087467025" w:edGrp="everyone" w:displacedByCustomXml="prev"/>
        <w:p w14:paraId="6709BC8A" w14:textId="77777777" w:rsidR="00867DCF" w:rsidRPr="00A4219C" w:rsidRDefault="00867DCF" w:rsidP="00843DDE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087467025" w:displacedByCustomXml="next"/>
      </w:sdtContent>
    </w:sdt>
    <w:p w14:paraId="7B92F35D" w14:textId="4159EFD5" w:rsidR="00867DCF" w:rsidRPr="00A4219C" w:rsidRDefault="00867DCF" w:rsidP="00843DDE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und Anschrift</w:t>
      </w:r>
      <w:r w:rsidR="00EA4237">
        <w:rPr>
          <w:bCs/>
          <w:sz w:val="18"/>
          <w:szCs w:val="18"/>
        </w:rPr>
        <w:t xml:space="preserve"> der</w:t>
      </w:r>
      <w:r>
        <w:rPr>
          <w:bCs/>
          <w:sz w:val="18"/>
          <w:szCs w:val="18"/>
        </w:rPr>
        <w:t xml:space="preserve"> vertretungsberechtigten Person</w:t>
      </w:r>
    </w:p>
    <w:p w14:paraId="5EB8E3E2" w14:textId="5BFB5A9D" w:rsidR="00867DCF" w:rsidRPr="00CE3EB5" w:rsidRDefault="00CE3EB5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Bewerber-/</w:t>
      </w:r>
      <w:r w:rsidR="009E28B9" w:rsidRPr="00CE3EB5">
        <w:t>Bietergemeinschaft</w:t>
      </w:r>
    </w:p>
    <w:p w14:paraId="3A965116" w14:textId="29D50011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Die </w:t>
      </w:r>
      <w:r w:rsidR="00CE3EB5">
        <w:rPr>
          <w:rFonts w:cs="Arial"/>
          <w:bCs/>
          <w:szCs w:val="20"/>
        </w:rPr>
        <w:t>Bewerber-/</w:t>
      </w:r>
      <w:r>
        <w:rPr>
          <w:rFonts w:cs="Arial"/>
          <w:bCs/>
          <w:szCs w:val="20"/>
        </w:rPr>
        <w:t>Bietergemeinschaft erklärt, dass:</w:t>
      </w:r>
    </w:p>
    <w:p w14:paraId="029D4392" w14:textId="36E0F929" w:rsid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alle Mitglieder der </w:t>
      </w:r>
      <w:r w:rsidR="00CE3EB5">
        <w:rPr>
          <w:rFonts w:cs="Arial"/>
          <w:bCs/>
          <w:szCs w:val="20"/>
        </w:rPr>
        <w:t>Bewerber-/</w:t>
      </w:r>
      <w:r w:rsidRPr="00867DCF">
        <w:rPr>
          <w:rFonts w:cs="Arial"/>
          <w:bCs/>
          <w:szCs w:val="20"/>
        </w:rPr>
        <w:t>Bietergemeinschaft aufgeführt sind</w:t>
      </w:r>
      <w:r w:rsidR="009E28B9">
        <w:rPr>
          <w:rFonts w:cs="Arial"/>
          <w:bCs/>
          <w:szCs w:val="20"/>
        </w:rPr>
        <w:t>.</w:t>
      </w:r>
    </w:p>
    <w:p w14:paraId="7A7B1EE0" w14:textId="3537C531" w:rsidR="009E28B9" w:rsidRPr="009E28B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>die</w:t>
      </w:r>
      <w:r w:rsidR="00867DCF">
        <w:t xml:space="preserve"> bevollmächtigte </w:t>
      </w:r>
      <w:r>
        <w:t>vertretungsberechtigte Person</w:t>
      </w:r>
      <w:r w:rsidR="00867DCF">
        <w:t xml:space="preserve"> die Mitglieder der </w:t>
      </w:r>
      <w:r w:rsidR="00CE3EB5">
        <w:t>Bewerber-/</w:t>
      </w:r>
      <w:r w:rsidR="00867DCF">
        <w:t>Bietergemeinschaft gegenüber dem Auftraggeber rechtsverbindlich vertritt</w:t>
      </w:r>
      <w:r>
        <w:t xml:space="preserve">. Dies beinhaltet die Abgabe des </w:t>
      </w:r>
      <w:r w:rsidR="00CE3EB5">
        <w:t>Teilnahmeantrags/</w:t>
      </w:r>
      <w:r>
        <w:t xml:space="preserve">Angebotes der </w:t>
      </w:r>
      <w:r w:rsidR="00CE3EB5">
        <w:t>Bewerber-/</w:t>
      </w:r>
      <w:r>
        <w:t>Bietergemeinschaft sowie den Abschluss und die Durchführung des Vertrages. Die bevollmächtigte vertretungsberechtigte Person ist ferner berechtigt, mit uneingeschränkter Wirkung für jedes Mitglied Zahlungen anzunehmen, sofern nicht anders vereinbart.</w:t>
      </w:r>
    </w:p>
    <w:p w14:paraId="66485BE9" w14:textId="0EAC0464" w:rsidR="00867DCF" w:rsidRPr="00812F6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 xml:space="preserve">alle Mitglieder der </w:t>
      </w:r>
      <w:r w:rsidR="00CE3EB5">
        <w:t>Bewerber-/</w:t>
      </w:r>
      <w:r>
        <w:t xml:space="preserve">Bietergemeinschaft für Verbindlichkeiten der </w:t>
      </w:r>
      <w:r w:rsidR="00CE3EB5">
        <w:t>Bewerber-/</w:t>
      </w:r>
      <w:r w:rsidR="00DA68B6" w:rsidRPr="00DA68B6">
        <w:t xml:space="preserve"> </w:t>
      </w:r>
      <w:r w:rsidR="00DA68B6">
        <w:t>Bietergemeinschaft jeweils für ihren Anteil haften.</w:t>
      </w:r>
    </w:p>
    <w:p w14:paraId="35FC9AC4" w14:textId="52A89CBB" w:rsidR="00867DCF" w:rsidRP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</w:pPr>
      <w:r w:rsidRPr="009E28B9">
        <w:t xml:space="preserve">mit der Bildung einer </w:t>
      </w:r>
      <w:r w:rsidR="00CE3EB5">
        <w:t>Bewerber-/</w:t>
      </w:r>
      <w:r w:rsidRPr="009E28B9">
        <w:t>Bietergemeinschaft keine wettbewerbsbeschränkenden Verhaltensweisen einhergehen.</w:t>
      </w:r>
    </w:p>
    <w:p w14:paraId="6D0DE85C" w14:textId="1110CD2D" w:rsidR="0027285B" w:rsidRDefault="009E28B9" w:rsidP="00843DDE">
      <w:pPr>
        <w:spacing w:after="120" w:line="240" w:lineRule="auto"/>
        <w:rPr>
          <w:rFonts w:cs="Arial"/>
          <w:bCs/>
          <w:szCs w:val="20"/>
        </w:rPr>
      </w:pPr>
      <w:r w:rsidRPr="009E28B9">
        <w:rPr>
          <w:rFonts w:cs="Arial"/>
          <w:bCs/>
          <w:szCs w:val="20"/>
        </w:rPr>
        <w:t xml:space="preserve">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 xml:space="preserve">Bietergemeinschaft ist bekannt, dass die in der Auftragsbekanntmachung und/oder </w:t>
      </w:r>
      <w:r>
        <w:rPr>
          <w:rFonts w:cs="Arial"/>
          <w:bCs/>
          <w:szCs w:val="20"/>
        </w:rPr>
        <w:t>den Vergabeunterlagen</w:t>
      </w:r>
      <w:r w:rsidRPr="009E28B9">
        <w:rPr>
          <w:rFonts w:cs="Arial"/>
          <w:bCs/>
          <w:szCs w:val="20"/>
        </w:rPr>
        <w:t xml:space="preserve"> für </w:t>
      </w:r>
      <w:r w:rsidR="00CE3EB5">
        <w:rPr>
          <w:rFonts w:cs="Arial"/>
          <w:bCs/>
          <w:szCs w:val="20"/>
        </w:rPr>
        <w:t>Bewerber/</w:t>
      </w:r>
      <w:r w:rsidRPr="009E28B9">
        <w:rPr>
          <w:rFonts w:cs="Arial"/>
          <w:bCs/>
          <w:szCs w:val="20"/>
        </w:rPr>
        <w:t xml:space="preserve">Bieter geltenden Eignungsnachweise von 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>Bietergemei</w:t>
      </w:r>
      <w:r>
        <w:rPr>
          <w:rFonts w:cs="Arial"/>
          <w:bCs/>
          <w:szCs w:val="20"/>
        </w:rPr>
        <w:t>n</w:t>
      </w:r>
      <w:r w:rsidRPr="009E28B9">
        <w:rPr>
          <w:rFonts w:cs="Arial"/>
          <w:bCs/>
          <w:szCs w:val="20"/>
        </w:rPr>
        <w:t>schaft vorgelegt werden müssen.</w:t>
      </w:r>
      <w:r w:rsidRPr="009E28B9">
        <w:rPr>
          <w:rFonts w:cs="Arial"/>
          <w:bCs/>
          <w:szCs w:val="20"/>
        </w:rPr>
        <w:cr/>
      </w:r>
    </w:p>
    <w:p w14:paraId="1A7D746E" w14:textId="00762019" w:rsidR="00FB6BEE" w:rsidRDefault="00FB6BEE" w:rsidP="00843DDE">
      <w:pPr>
        <w:pStyle w:val="H5"/>
        <w:autoSpaceDE w:val="0"/>
        <w:autoSpaceDN w:val="0"/>
        <w:adjustRightInd w:val="0"/>
        <w:spacing w:before="0" w:after="0"/>
        <w:rPr>
          <w:rFonts w:cs="Arial"/>
        </w:rPr>
      </w:pPr>
      <w:r w:rsidRPr="00FE328B">
        <w:rPr>
          <w:rFonts w:cs="Arial"/>
          <w:b/>
          <w:bCs/>
          <w:szCs w:val="22"/>
        </w:rPr>
        <w:t>Bei Bedarf ist eine Vervielfältigung d</w:t>
      </w:r>
      <w:r>
        <w:rPr>
          <w:rFonts w:cs="Arial"/>
          <w:b/>
          <w:bCs/>
          <w:szCs w:val="22"/>
        </w:rPr>
        <w:t xml:space="preserve">er nachfolgenden Seite zur Angabe der Mitglieder der </w:t>
      </w:r>
      <w:r w:rsidR="00CE3EB5">
        <w:rPr>
          <w:rFonts w:cs="Arial"/>
          <w:b/>
          <w:bCs/>
          <w:szCs w:val="22"/>
        </w:rPr>
        <w:t>Bewerber-/</w:t>
      </w:r>
      <w:r>
        <w:rPr>
          <w:rFonts w:cs="Arial"/>
          <w:b/>
          <w:bCs/>
          <w:szCs w:val="22"/>
        </w:rPr>
        <w:t>Bietergemeinschaft</w:t>
      </w:r>
      <w:r w:rsidRPr="00FE328B">
        <w:rPr>
          <w:rFonts w:cs="Arial"/>
          <w:b/>
          <w:bCs/>
          <w:szCs w:val="22"/>
        </w:rPr>
        <w:t xml:space="preserve"> zulässig!</w:t>
      </w:r>
    </w:p>
    <w:p w14:paraId="17FB306D" w14:textId="77777777" w:rsidR="00FB6BEE" w:rsidRPr="009E28B9" w:rsidRDefault="00FB6BEE" w:rsidP="00843DDE">
      <w:pPr>
        <w:spacing w:after="120" w:line="240" w:lineRule="auto"/>
        <w:rPr>
          <w:rFonts w:cs="Arial"/>
          <w:bCs/>
          <w:szCs w:val="20"/>
        </w:rPr>
      </w:pPr>
    </w:p>
    <w:p w14:paraId="65F52664" w14:textId="53D58B76" w:rsidR="00FB6BEE" w:rsidRDefault="00FB6BEE" w:rsidP="00843DDE">
      <w:pPr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425415DE" w14:textId="0114C4BC" w:rsidR="0027285B" w:rsidRPr="00DD0948" w:rsidRDefault="00DD0948" w:rsidP="00843DDE">
      <w:pPr>
        <w:rPr>
          <w:b/>
          <w:bCs/>
          <w:szCs w:val="22"/>
        </w:rPr>
      </w:pPr>
      <w:r w:rsidRPr="00DD0948">
        <w:rPr>
          <w:b/>
          <w:bCs/>
          <w:szCs w:val="22"/>
        </w:rPr>
        <w:lastRenderedPageBreak/>
        <w:t>Mitglieder der Bieter-/Bewerbergemeinschaft (Mitgliederverzeichnis)</w:t>
      </w:r>
    </w:p>
    <w:p w14:paraId="6CAB2AAC" w14:textId="77777777" w:rsidR="00DD0948" w:rsidRDefault="00DD0948" w:rsidP="00843DDE">
      <w:pPr>
        <w:rPr>
          <w:szCs w:val="22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7CD03873" w14:textId="77777777" w:rsidTr="000A2234">
        <w:trPr>
          <w:trHeight w:val="2235"/>
        </w:trPr>
        <w:tc>
          <w:tcPr>
            <w:tcW w:w="413" w:type="dxa"/>
          </w:tcPr>
          <w:p w14:paraId="5D6F5379" w14:textId="32AEE2AB" w:rsidR="000A2234" w:rsidRPr="00FB6BEE" w:rsidRDefault="000A2234" w:rsidP="00843DDE">
            <w:pPr>
              <w:rPr>
                <w:b/>
                <w:bCs/>
                <w:szCs w:val="22"/>
              </w:rPr>
            </w:pPr>
            <w:r w:rsidRPr="00FB6BEE">
              <w:rPr>
                <w:b/>
                <w:bCs/>
                <w:szCs w:val="22"/>
              </w:rPr>
              <w:t>1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-1938126364"/>
              <w:placeholder>
                <w:docPart w:val="10E52EE5B49C4507B6E80677C23F437E"/>
              </w:placeholder>
              <w:showingPlcHdr/>
            </w:sdtPr>
            <w:sdtEndPr/>
            <w:sdtContent>
              <w:permStart w:id="641797791" w:edGrp="everyone" w:displacedByCustomXml="prev"/>
              <w:p w14:paraId="224A869D" w14:textId="441B1131" w:rsidR="000A2234" w:rsidRPr="00A4219C" w:rsidRDefault="000A2234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641797791" w:displacedByCustomXml="next"/>
            </w:sdtContent>
          </w:sdt>
          <w:p w14:paraId="6728E8C1" w14:textId="77777777" w:rsidR="000A2234" w:rsidRDefault="000A2234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1742985076"/>
              <w:placeholder>
                <w:docPart w:val="89D681EACF2E43C395EAA3FBD98D0BF4"/>
              </w:placeholder>
              <w:showingPlcHdr/>
            </w:sdtPr>
            <w:sdtEndPr/>
            <w:sdtContent>
              <w:permStart w:id="534147266" w:edGrp="everyone" w:displacedByCustomXml="prev"/>
              <w:p w14:paraId="1D3E4C41" w14:textId="77777777" w:rsidR="000A2234" w:rsidRPr="00A4219C" w:rsidRDefault="000A2234" w:rsidP="000A2234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534147266" w:displacedByCustomXml="next"/>
            </w:sdtContent>
          </w:sdt>
          <w:p w14:paraId="6E8384FB" w14:textId="77777777" w:rsidR="000A2234" w:rsidRDefault="000A2234" w:rsidP="00843DDE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54353453"/>
              <w:placeholder>
                <w:docPart w:val="6C3033158D4A42C38F0998194FDFC270"/>
              </w:placeholder>
              <w:showingPlcHdr/>
            </w:sdtPr>
            <w:sdtEndPr/>
            <w:sdtContent>
              <w:permStart w:id="1065826792" w:edGrp="everyone" w:displacedByCustomXml="prev"/>
              <w:p w14:paraId="708C020D" w14:textId="5D1AF706" w:rsidR="000A2234" w:rsidRPr="00A4219C" w:rsidRDefault="000A2234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65826792" w:displacedByCustomXml="next"/>
            </w:sdtContent>
          </w:sdt>
          <w:p w14:paraId="277634B1" w14:textId="77777777" w:rsidR="000A2234" w:rsidRDefault="000A2234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72263060" w14:textId="6698876C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 w:rsidR="000A2234">
        <w:rPr>
          <w:bCs/>
          <w:sz w:val="18"/>
          <w:szCs w:val="18"/>
        </w:rPr>
        <w:t xml:space="preserve">                                   Quote in %</w:t>
      </w:r>
      <w:r w:rsidR="000A2234">
        <w:rPr>
          <w:bCs/>
          <w:sz w:val="18"/>
          <w:szCs w:val="18"/>
        </w:rPr>
        <w:tab/>
      </w:r>
      <w:r w:rsidR="000A2234">
        <w:rPr>
          <w:bCs/>
          <w:sz w:val="18"/>
          <w:szCs w:val="18"/>
        </w:rPr>
        <w:tab/>
        <w:t>O</w:t>
      </w:r>
      <w:r w:rsidR="007F5753">
        <w:rPr>
          <w:bCs/>
          <w:sz w:val="18"/>
          <w:szCs w:val="18"/>
        </w:rPr>
        <w:t xml:space="preserve">rt, </w:t>
      </w:r>
      <w:r>
        <w:rPr>
          <w:bCs/>
          <w:sz w:val="18"/>
          <w:szCs w:val="18"/>
        </w:rPr>
        <w:t>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</w:t>
      </w:r>
      <w:r w:rsidR="007F5753" w:rsidRPr="00CE3EB5">
        <w:rPr>
          <w:bCs/>
          <w:sz w:val="18"/>
          <w:szCs w:val="18"/>
        </w:rPr>
        <w:t>und</w:t>
      </w:r>
      <w:r w:rsidRPr="00CE3EB5">
        <w:rPr>
          <w:bCs/>
          <w:sz w:val="18"/>
          <w:szCs w:val="18"/>
        </w:rPr>
        <w:t xml:space="preserve"> Unterschrift</w:t>
      </w:r>
    </w:p>
    <w:p w14:paraId="350D5E49" w14:textId="6A409230" w:rsidR="00FB6BEE" w:rsidRDefault="00FB6BEE" w:rsidP="00843DDE">
      <w:pPr>
        <w:rPr>
          <w:bCs/>
          <w:sz w:val="18"/>
          <w:szCs w:val="18"/>
        </w:rPr>
      </w:pPr>
    </w:p>
    <w:p w14:paraId="4A3529BB" w14:textId="77777777" w:rsidR="00FB6BEE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5287029A" w14:textId="77777777" w:rsidTr="000A2234">
        <w:trPr>
          <w:trHeight w:val="2235"/>
        </w:trPr>
        <w:tc>
          <w:tcPr>
            <w:tcW w:w="413" w:type="dxa"/>
          </w:tcPr>
          <w:p w14:paraId="5053F40D" w14:textId="48E4CF20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-1661917239"/>
              <w:placeholder>
                <w:docPart w:val="34998E4E32934ABBADBAB5CCB0655062"/>
              </w:placeholder>
              <w:showingPlcHdr/>
            </w:sdtPr>
            <w:sdtEndPr/>
            <w:sdtContent>
              <w:permStart w:id="244940281" w:edGrp="everyone" w:displacedByCustomXml="prev"/>
              <w:p w14:paraId="3FC66EC4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44940281" w:displacedByCustomXml="next"/>
            </w:sdtContent>
          </w:sdt>
          <w:p w14:paraId="3A941917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-1718735424"/>
              <w:placeholder>
                <w:docPart w:val="3CD293639DA34B848A916BCCC971AED3"/>
              </w:placeholder>
              <w:showingPlcHdr/>
            </w:sdtPr>
            <w:sdtEndPr/>
            <w:sdtContent>
              <w:permStart w:id="1309355422" w:edGrp="everyone" w:displacedByCustomXml="prev"/>
              <w:p w14:paraId="5E93508F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309355422" w:displacedByCustomXml="next"/>
            </w:sdtContent>
          </w:sdt>
          <w:p w14:paraId="5486698C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940100669"/>
              <w:placeholder>
                <w:docPart w:val="C7723C3BA1B74B2A9655269C2B6F3DAC"/>
              </w:placeholder>
              <w:showingPlcHdr/>
            </w:sdtPr>
            <w:sdtEndPr/>
            <w:sdtContent>
              <w:permStart w:id="1944334708" w:edGrp="everyone" w:displacedByCustomXml="prev"/>
              <w:p w14:paraId="438BF368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944334708" w:displacedByCustomXml="next"/>
            </w:sdtContent>
          </w:sdt>
          <w:p w14:paraId="6B05A48F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207BA324" w14:textId="64689329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406941C7" w14:textId="77777777" w:rsidR="007F5753" w:rsidRDefault="007F5753" w:rsidP="00843DDE">
      <w:pPr>
        <w:tabs>
          <w:tab w:val="left" w:pos="5245"/>
        </w:tabs>
        <w:ind w:left="567"/>
        <w:rPr>
          <w:bCs/>
          <w:sz w:val="18"/>
          <w:szCs w:val="18"/>
        </w:rPr>
      </w:pPr>
    </w:p>
    <w:p w14:paraId="7217918E" w14:textId="77777777" w:rsidR="00FB6BEE" w:rsidRPr="00A4219C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05FB7E61" w14:textId="77777777" w:rsidTr="000A2234">
        <w:trPr>
          <w:trHeight w:val="2235"/>
        </w:trPr>
        <w:tc>
          <w:tcPr>
            <w:tcW w:w="413" w:type="dxa"/>
          </w:tcPr>
          <w:p w14:paraId="4BF8E1AB" w14:textId="44A29245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433411089"/>
              <w:placeholder>
                <w:docPart w:val="9F088145D88D41E08D447B9E0DC5EC46"/>
              </w:placeholder>
              <w:showingPlcHdr/>
            </w:sdtPr>
            <w:sdtEndPr/>
            <w:sdtContent>
              <w:permStart w:id="1474520719" w:edGrp="everyone" w:displacedByCustomXml="prev"/>
              <w:p w14:paraId="25F62B46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474520719" w:displacedByCustomXml="next"/>
            </w:sdtContent>
          </w:sdt>
          <w:p w14:paraId="6FE6E136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1728029592"/>
              <w:placeholder>
                <w:docPart w:val="06443C1EFCF34EAEA30BB0A37BBE8F38"/>
              </w:placeholder>
              <w:showingPlcHdr/>
            </w:sdtPr>
            <w:sdtEndPr/>
            <w:sdtContent>
              <w:permStart w:id="1129146486" w:edGrp="everyone" w:displacedByCustomXml="prev"/>
              <w:p w14:paraId="075ACB15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129146486" w:displacedByCustomXml="next"/>
            </w:sdtContent>
          </w:sdt>
          <w:p w14:paraId="412D9ED9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1328857266"/>
              <w:placeholder>
                <w:docPart w:val="DE93E612DA764AC6809BDB35831D9655"/>
              </w:placeholder>
              <w:showingPlcHdr/>
            </w:sdtPr>
            <w:sdtEndPr/>
            <w:sdtContent>
              <w:permStart w:id="1027942033" w:edGrp="everyone" w:displacedByCustomXml="prev"/>
              <w:p w14:paraId="0E33C9D8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27942033" w:displacedByCustomXml="next"/>
            </w:sdtContent>
          </w:sdt>
          <w:p w14:paraId="73D3233B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1C2C111A" w14:textId="262B4095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1FAA1FDA" w14:textId="0D37DD90" w:rsidR="005F7958" w:rsidRDefault="005F7958" w:rsidP="00843DDE">
      <w:pPr>
        <w:spacing w:after="120"/>
        <w:rPr>
          <w:rFonts w:cs="Arial"/>
          <w:bCs/>
          <w:szCs w:val="20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13"/>
        <w:gridCol w:w="3415"/>
        <w:gridCol w:w="1701"/>
        <w:gridCol w:w="3969"/>
      </w:tblGrid>
      <w:tr w:rsidR="000A2234" w14:paraId="4F50D111" w14:textId="77777777" w:rsidTr="000A2234">
        <w:trPr>
          <w:trHeight w:val="2235"/>
        </w:trPr>
        <w:tc>
          <w:tcPr>
            <w:tcW w:w="413" w:type="dxa"/>
          </w:tcPr>
          <w:p w14:paraId="49FE5676" w14:textId="091CD4AF" w:rsidR="000A2234" w:rsidRPr="00FB6BEE" w:rsidRDefault="000A2234" w:rsidP="00B0705B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3415" w:type="dxa"/>
          </w:tcPr>
          <w:sdt>
            <w:sdtPr>
              <w:rPr>
                <w:szCs w:val="22"/>
              </w:rPr>
              <w:id w:val="1470328958"/>
              <w:placeholder>
                <w:docPart w:val="899BC5A4224A42CC95C15B45A20F02A1"/>
              </w:placeholder>
              <w:showingPlcHdr/>
            </w:sdtPr>
            <w:sdtEndPr/>
            <w:sdtContent>
              <w:permStart w:id="904084651" w:edGrp="everyone" w:displacedByCustomXml="prev"/>
              <w:p w14:paraId="3D47CF06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904084651" w:displacedByCustomXml="next"/>
            </w:sdtContent>
          </w:sdt>
          <w:p w14:paraId="06DDF113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1701" w:type="dxa"/>
          </w:tcPr>
          <w:sdt>
            <w:sdtPr>
              <w:rPr>
                <w:szCs w:val="22"/>
              </w:rPr>
              <w:id w:val="-571734520"/>
              <w:placeholder>
                <w:docPart w:val="D56C0433B75A4AFB8242CFF18C5137A5"/>
              </w:placeholder>
              <w:showingPlcHdr/>
            </w:sdtPr>
            <w:sdtEndPr/>
            <w:sdtContent>
              <w:permStart w:id="1308520884" w:edGrp="everyone" w:displacedByCustomXml="prev"/>
              <w:p w14:paraId="0B761BDB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308520884" w:displacedByCustomXml="next"/>
            </w:sdtContent>
          </w:sdt>
          <w:p w14:paraId="4D174BA4" w14:textId="77777777" w:rsidR="000A2234" w:rsidRDefault="000A2234" w:rsidP="00B0705B">
            <w:pPr>
              <w:rPr>
                <w:szCs w:val="22"/>
              </w:rPr>
            </w:pPr>
          </w:p>
        </w:tc>
        <w:tc>
          <w:tcPr>
            <w:tcW w:w="3969" w:type="dxa"/>
          </w:tcPr>
          <w:sdt>
            <w:sdtPr>
              <w:rPr>
                <w:szCs w:val="22"/>
              </w:rPr>
              <w:id w:val="-1533183963"/>
              <w:placeholder>
                <w:docPart w:val="A32A9F698ACB472DB5BA05F18990ADA9"/>
              </w:placeholder>
              <w:showingPlcHdr/>
            </w:sdtPr>
            <w:sdtEndPr/>
            <w:sdtContent>
              <w:permStart w:id="846944322" w:edGrp="everyone" w:displacedByCustomXml="prev"/>
              <w:p w14:paraId="11BDBD6E" w14:textId="77777777" w:rsidR="000A2234" w:rsidRPr="00A4219C" w:rsidRDefault="000A2234" w:rsidP="00B0705B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846944322" w:displacedByCustomXml="next"/>
            </w:sdtContent>
          </w:sdt>
          <w:p w14:paraId="3718D930" w14:textId="77777777" w:rsidR="000A2234" w:rsidRDefault="000A2234" w:rsidP="00B0705B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6A714FB7" w14:textId="57C3AF8E" w:rsidR="000A2234" w:rsidRPr="00A4219C" w:rsidRDefault="000A2234" w:rsidP="000A2234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                                   Quote in %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 xml:space="preserve">Ort, Datum, Stempel </w:t>
      </w:r>
      <w:r w:rsidRPr="00CE3EB5">
        <w:rPr>
          <w:bCs/>
          <w:sz w:val="18"/>
          <w:szCs w:val="18"/>
        </w:rPr>
        <w:t>und Unterschrift</w:t>
      </w:r>
    </w:p>
    <w:p w14:paraId="333BA339" w14:textId="086268C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425A5C4E" w14:textId="1F93F72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0A7D4C58" w14:textId="7777777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sectPr w:rsidR="00FB6BEE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166D5" w14:textId="77777777" w:rsidR="007730CE" w:rsidRDefault="007730CE" w:rsidP="00A851DA">
      <w:pPr>
        <w:spacing w:line="240" w:lineRule="auto"/>
      </w:pPr>
      <w:r>
        <w:separator/>
      </w:r>
    </w:p>
  </w:endnote>
  <w:endnote w:type="continuationSeparator" w:id="0">
    <w:p w14:paraId="70AB079F" w14:textId="77777777" w:rsidR="007730CE" w:rsidRDefault="007730CE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A822" w14:textId="69B28B9F" w:rsidR="00B2674D" w:rsidRPr="00A14F5F" w:rsidRDefault="00B2674D" w:rsidP="00B2674D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>ANL B.0</w:t>
    </w:r>
    <w:r w:rsidR="00504F28">
      <w:rPr>
        <w:rFonts w:ascii="AOK Buenos Aires Text" w:hAnsi="AOK Buenos Aires Text"/>
        <w:color w:val="005E3F"/>
      </w:rPr>
      <w:t>2</w:t>
    </w:r>
    <w:r w:rsidRPr="00A14F5F">
      <w:rPr>
        <w:rFonts w:ascii="AOK Buenos Aires Text" w:hAnsi="AOK Buenos Aires Text"/>
        <w:color w:val="005E3F"/>
      </w:rPr>
      <w:t xml:space="preserve"> – </w:t>
    </w:r>
    <w:r w:rsidR="00952AEF">
      <w:rPr>
        <w:rFonts w:ascii="AOK Buenos Aires Text" w:hAnsi="AOK Buenos Aires Text"/>
        <w:color w:val="005E3F"/>
      </w:rPr>
      <w:t>Bewerber-/</w:t>
    </w:r>
    <w:r>
      <w:rPr>
        <w:rFonts w:ascii="AOK Buenos Aires Text" w:hAnsi="AOK Buenos Aires Text"/>
        <w:color w:val="005E3F"/>
      </w:rPr>
      <w:t>Bietergemeinschaftserklärung</w:t>
    </w:r>
    <w:r w:rsidRPr="00A14F5F">
      <w:rPr>
        <w:rFonts w:ascii="AOK Buenos Aires Text" w:hAnsi="AOK Buenos Aires Text"/>
        <w:color w:val="005E3F"/>
      </w:rPr>
      <w:t xml:space="preserve"> (M</w:t>
    </w:r>
    <w:r w:rsidR="00B6607D">
      <w:rPr>
        <w:rFonts w:ascii="AOK Buenos Aires Text" w:hAnsi="AOK Buenos Aires Text"/>
        <w:color w:val="005E3F"/>
      </w:rPr>
      <w:t>0</w:t>
    </w:r>
    <w:r w:rsidR="001E4235">
      <w:rPr>
        <w:rFonts w:ascii="AOK Buenos Aires Text" w:hAnsi="AOK Buenos Aires Text"/>
        <w:color w:val="005E3F"/>
      </w:rPr>
      <w:t>726</w:t>
    </w:r>
    <w:r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  <w:t>Seite</w:t>
    </w:r>
    <w:r w:rsidRPr="00A14F5F">
      <w:rPr>
        <w:rFonts w:ascii="AOK Buenos Aires Text" w:hAnsi="AOK Buenos Aires Text"/>
        <w:color w:val="005E3F"/>
      </w:rPr>
      <w:t xml:space="preserve">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PAGE 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  <w:r w:rsidRPr="00A14F5F">
      <w:rPr>
        <w:rFonts w:ascii="AOK Buenos Aires Text" w:hAnsi="AOK Buenos Aires Text"/>
        <w:color w:val="005E3F"/>
      </w:rPr>
      <w:t xml:space="preserve"> |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NUMPAGES  \* Arabic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26AC" w14:textId="77777777" w:rsidR="007730CE" w:rsidRDefault="007730CE" w:rsidP="00A851DA">
      <w:pPr>
        <w:spacing w:line="240" w:lineRule="auto"/>
      </w:pPr>
      <w:r>
        <w:separator/>
      </w:r>
    </w:p>
  </w:footnote>
  <w:footnote w:type="continuationSeparator" w:id="0">
    <w:p w14:paraId="25A7420F" w14:textId="77777777" w:rsidR="007730CE" w:rsidRDefault="007730CE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B7DB" w14:textId="08F681BF" w:rsidR="00B2674D" w:rsidRPr="005B0994" w:rsidRDefault="00B2674D" w:rsidP="00B267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4384" behindDoc="0" locked="0" layoutInCell="1" allowOverlap="1" wp14:anchorId="5EABAC46" wp14:editId="7AFCD464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bookmarkStart w:id="1" w:name="_Hlk229058124"/>
  <w:p w14:paraId="2B17CFBA" w14:textId="576A761A" w:rsidR="00B2674D" w:rsidRDefault="00156876" w:rsidP="00B2674D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5BA6BC3" wp14:editId="6BC4F6C6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568815490" name="Gerade Verbindung mit Pfeil 5688154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2846C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568815490" o:spid="_x0000_s1026" type="#_x0000_t32" style="position:absolute;margin-left:0;margin-top:4.9pt;width:450.7pt;height:0;z-index:251666432;visibility:visible;mso-wrap-style:square;mso-width-percent:0;mso-height-percent:0;mso-wrap-distance-left:9pt;mso-wrap-distance-top:.îmm;mso-wrap-distance-right:9pt;mso-wrap-distance-bottom:.î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" strokecolor="#005e3f" strokeweight="1pt">
              <w10:wrap anchorx="margin"/>
            </v:shape>
          </w:pict>
        </mc:Fallback>
      </mc:AlternateContent>
    </w:r>
    <w:r w:rsidR="00D2484F">
      <w:rPr>
        <w:rFonts w:ascii="AOK Buenos Aires SemiBold" w:hAnsi="AOK Buenos Aires SemiBold"/>
        <w:bCs/>
        <w:noProof/>
        <w:color w:val="005E3F"/>
        <w:szCs w:val="22"/>
      </w:rPr>
      <w:t>Bauleistungs</w:t>
    </w:r>
    <w:r w:rsidR="00DA68B6" w:rsidRPr="000862CF">
      <w:rPr>
        <w:rFonts w:ascii="AOK Buenos Aires SemiBold" w:hAnsi="AOK Buenos Aires SemiBold"/>
        <w:bCs/>
        <w:noProof/>
        <w:color w:val="005E3F"/>
        <w:szCs w:val="22"/>
      </w:rPr>
      <w:t>versicherung</w:t>
    </w:r>
    <w:r w:rsidR="00DA68B6">
      <w:rPr>
        <w:rFonts w:ascii="AOK Buenos Aires SemiBold" w:hAnsi="AOK Buenos Aires SemiBold"/>
        <w:bCs/>
        <w:noProof/>
        <w:color w:val="005E3F"/>
        <w:szCs w:val="22"/>
      </w:rPr>
      <w:t xml:space="preserve"> (</w:t>
    </w:r>
    <w:r w:rsidR="00575329">
      <w:rPr>
        <w:rFonts w:ascii="AOK Buenos Aires SemiBold" w:hAnsi="AOK Buenos Aires SemiBold"/>
        <w:bCs/>
        <w:noProof/>
        <w:color w:val="005E3F"/>
        <w:szCs w:val="22"/>
      </w:rPr>
      <w:t>SAVE_</w:t>
    </w:r>
    <w:r w:rsidR="0037241A">
      <w:rPr>
        <w:rFonts w:ascii="AOK Buenos Aires SemiBold" w:hAnsi="AOK Buenos Aires SemiBold"/>
        <w:bCs/>
        <w:noProof/>
        <w:color w:val="005E3F"/>
        <w:szCs w:val="22"/>
      </w:rPr>
      <w:t>375</w:t>
    </w:r>
    <w:r w:rsidR="00575329">
      <w:rPr>
        <w:rFonts w:ascii="AOK Buenos Aires SemiBold" w:hAnsi="AOK Buenos Aires SemiBold"/>
        <w:bCs/>
        <w:noProof/>
        <w:color w:val="005E3F"/>
        <w:szCs w:val="22"/>
      </w:rPr>
      <w:t>_20</w:t>
    </w:r>
    <w:r w:rsidR="00DA68B6">
      <w:rPr>
        <w:rFonts w:ascii="AOK Buenos Aires SemiBold" w:hAnsi="AOK Buenos Aires SemiBold"/>
        <w:bCs/>
        <w:noProof/>
        <w:color w:val="005E3F"/>
        <w:szCs w:val="22"/>
      </w:rPr>
      <w:t>26</w:t>
    </w:r>
    <w:bookmarkEnd w:id="1"/>
    <w:r w:rsidR="00B2674D"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A7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</w:abstractNum>
  <w:abstractNum w:abstractNumId="1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2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200B6"/>
    <w:multiLevelType w:val="hybridMultilevel"/>
    <w:tmpl w:val="CA34C0E0"/>
    <w:lvl w:ilvl="0" w:tplc="04070007">
      <w:start w:val="1"/>
      <w:numFmt w:val="bullet"/>
      <w:lvlText w:val="-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902AB"/>
    <w:multiLevelType w:val="multilevel"/>
    <w:tmpl w:val="3398AC5E"/>
    <w:lvl w:ilvl="0">
      <w:start w:val="1"/>
      <w:numFmt w:val="upperLetter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432" w:hanging="432"/>
      </w:pPr>
      <w:rPr>
        <w:rFonts w:ascii="Wingdings" w:hAnsi="Wingdings" w:hint="default"/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0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383868143">
    <w:abstractNumId w:val="23"/>
  </w:num>
  <w:num w:numId="2" w16cid:durableId="477383339">
    <w:abstractNumId w:val="17"/>
  </w:num>
  <w:num w:numId="3" w16cid:durableId="569998715">
    <w:abstractNumId w:val="10"/>
  </w:num>
  <w:num w:numId="4" w16cid:durableId="744031576">
    <w:abstractNumId w:val="22"/>
  </w:num>
  <w:num w:numId="5" w16cid:durableId="359824198">
    <w:abstractNumId w:val="9"/>
  </w:num>
  <w:num w:numId="6" w16cid:durableId="1537506904">
    <w:abstractNumId w:val="20"/>
  </w:num>
  <w:num w:numId="7" w16cid:durableId="292566278">
    <w:abstractNumId w:val="2"/>
  </w:num>
  <w:num w:numId="8" w16cid:durableId="944927252">
    <w:abstractNumId w:val="13"/>
  </w:num>
  <w:num w:numId="9" w16cid:durableId="427315475">
    <w:abstractNumId w:val="18"/>
  </w:num>
  <w:num w:numId="10" w16cid:durableId="52897485">
    <w:abstractNumId w:val="6"/>
  </w:num>
  <w:num w:numId="11" w16cid:durableId="2049521840">
    <w:abstractNumId w:val="15"/>
  </w:num>
  <w:num w:numId="12" w16cid:durableId="1893880490">
    <w:abstractNumId w:val="12"/>
  </w:num>
  <w:num w:numId="13" w16cid:durableId="309944937">
    <w:abstractNumId w:val="8"/>
  </w:num>
  <w:num w:numId="14" w16cid:durableId="1473718147">
    <w:abstractNumId w:val="21"/>
  </w:num>
  <w:num w:numId="15" w16cid:durableId="16661200">
    <w:abstractNumId w:val="3"/>
  </w:num>
  <w:num w:numId="16" w16cid:durableId="1750158198">
    <w:abstractNumId w:val="5"/>
  </w:num>
  <w:num w:numId="17" w16cid:durableId="1554460425">
    <w:abstractNumId w:val="23"/>
  </w:num>
  <w:num w:numId="18" w16cid:durableId="883641455">
    <w:abstractNumId w:val="1"/>
  </w:num>
  <w:num w:numId="19" w16cid:durableId="711803336">
    <w:abstractNumId w:val="23"/>
  </w:num>
  <w:num w:numId="20" w16cid:durableId="2008439807">
    <w:abstractNumId w:val="23"/>
  </w:num>
  <w:num w:numId="21" w16cid:durableId="1372651689">
    <w:abstractNumId w:val="23"/>
  </w:num>
  <w:num w:numId="22" w16cid:durableId="1880897751">
    <w:abstractNumId w:val="23"/>
  </w:num>
  <w:num w:numId="23" w16cid:durableId="1063068439">
    <w:abstractNumId w:val="23"/>
  </w:num>
  <w:num w:numId="24" w16cid:durableId="805973382">
    <w:abstractNumId w:val="23"/>
  </w:num>
  <w:num w:numId="25" w16cid:durableId="158547173">
    <w:abstractNumId w:val="23"/>
  </w:num>
  <w:num w:numId="26" w16cid:durableId="1547643704">
    <w:abstractNumId w:val="23"/>
  </w:num>
  <w:num w:numId="27" w16cid:durableId="2075929781">
    <w:abstractNumId w:val="23"/>
  </w:num>
  <w:num w:numId="28" w16cid:durableId="118307352">
    <w:abstractNumId w:val="23"/>
  </w:num>
  <w:num w:numId="29" w16cid:durableId="1239556803">
    <w:abstractNumId w:val="23"/>
  </w:num>
  <w:num w:numId="30" w16cid:durableId="1427457302">
    <w:abstractNumId w:val="23"/>
  </w:num>
  <w:num w:numId="31" w16cid:durableId="1639065243">
    <w:abstractNumId w:val="23"/>
  </w:num>
  <w:num w:numId="32" w16cid:durableId="974144549">
    <w:abstractNumId w:val="23"/>
  </w:num>
  <w:num w:numId="33" w16cid:durableId="186140940">
    <w:abstractNumId w:val="11"/>
  </w:num>
  <w:num w:numId="34" w16cid:durableId="7207867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58067898">
    <w:abstractNumId w:val="16"/>
  </w:num>
  <w:num w:numId="36" w16cid:durableId="445852280">
    <w:abstractNumId w:val="4"/>
  </w:num>
  <w:num w:numId="37" w16cid:durableId="292757945">
    <w:abstractNumId w:val="7"/>
  </w:num>
  <w:num w:numId="38" w16cid:durableId="1000767273">
    <w:abstractNumId w:val="0"/>
  </w:num>
  <w:num w:numId="39" w16cid:durableId="497692765">
    <w:abstractNumId w:val="19"/>
  </w:num>
  <w:num w:numId="40" w16cid:durableId="88834697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LTey9TPq8xbPEagGAx1owp/iW5HCxMQZpdRCfe/IVhH0KDKtACQA2tX6rIJcPtwOm4fAP03zKgMaNiqNfqOwTA==" w:salt="8QW0mIoHiAWg5tKmsy6Ycw=="/>
  <w:defaultTabStop w:val="709"/>
  <w:autoHyphenation/>
  <w:hyphenationZone w:val="454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36FFD"/>
    <w:rsid w:val="00063F54"/>
    <w:rsid w:val="00063FF9"/>
    <w:rsid w:val="00066F0E"/>
    <w:rsid w:val="000738ED"/>
    <w:rsid w:val="00084EB5"/>
    <w:rsid w:val="000865C4"/>
    <w:rsid w:val="00091E9E"/>
    <w:rsid w:val="000951EC"/>
    <w:rsid w:val="000A2234"/>
    <w:rsid w:val="000A3581"/>
    <w:rsid w:val="000B09EB"/>
    <w:rsid w:val="000B3E81"/>
    <w:rsid w:val="000C0F22"/>
    <w:rsid w:val="000C4456"/>
    <w:rsid w:val="000E282F"/>
    <w:rsid w:val="000F0223"/>
    <w:rsid w:val="00105C8C"/>
    <w:rsid w:val="0011093C"/>
    <w:rsid w:val="00116AD9"/>
    <w:rsid w:val="0014468B"/>
    <w:rsid w:val="0014541E"/>
    <w:rsid w:val="0014738A"/>
    <w:rsid w:val="00156876"/>
    <w:rsid w:val="00162F5A"/>
    <w:rsid w:val="00165074"/>
    <w:rsid w:val="00174759"/>
    <w:rsid w:val="00190708"/>
    <w:rsid w:val="001A19A3"/>
    <w:rsid w:val="001B5435"/>
    <w:rsid w:val="001D1086"/>
    <w:rsid w:val="001D2FF7"/>
    <w:rsid w:val="001E3CA7"/>
    <w:rsid w:val="001E4235"/>
    <w:rsid w:val="001E45DF"/>
    <w:rsid w:val="001F2DB9"/>
    <w:rsid w:val="00203609"/>
    <w:rsid w:val="00207971"/>
    <w:rsid w:val="00213CD0"/>
    <w:rsid w:val="0024266E"/>
    <w:rsid w:val="0027285B"/>
    <w:rsid w:val="00281787"/>
    <w:rsid w:val="002D315C"/>
    <w:rsid w:val="002E69D1"/>
    <w:rsid w:val="003123FD"/>
    <w:rsid w:val="00324F7C"/>
    <w:rsid w:val="00326641"/>
    <w:rsid w:val="00326A26"/>
    <w:rsid w:val="00327979"/>
    <w:rsid w:val="00336A87"/>
    <w:rsid w:val="003370F8"/>
    <w:rsid w:val="00341148"/>
    <w:rsid w:val="00342423"/>
    <w:rsid w:val="00350A7F"/>
    <w:rsid w:val="00353AF8"/>
    <w:rsid w:val="00356A59"/>
    <w:rsid w:val="00364ACE"/>
    <w:rsid w:val="0037241A"/>
    <w:rsid w:val="00374897"/>
    <w:rsid w:val="003767C3"/>
    <w:rsid w:val="003A0743"/>
    <w:rsid w:val="003A52C8"/>
    <w:rsid w:val="003A7EB1"/>
    <w:rsid w:val="003B1DA4"/>
    <w:rsid w:val="003B6E52"/>
    <w:rsid w:val="003C61B4"/>
    <w:rsid w:val="003D76A5"/>
    <w:rsid w:val="003F1290"/>
    <w:rsid w:val="003F1B40"/>
    <w:rsid w:val="003F53A7"/>
    <w:rsid w:val="004050CD"/>
    <w:rsid w:val="004169B7"/>
    <w:rsid w:val="004203AD"/>
    <w:rsid w:val="00420D91"/>
    <w:rsid w:val="004228CA"/>
    <w:rsid w:val="00430C6E"/>
    <w:rsid w:val="00447F95"/>
    <w:rsid w:val="0046480F"/>
    <w:rsid w:val="00474F02"/>
    <w:rsid w:val="00483A07"/>
    <w:rsid w:val="004949EF"/>
    <w:rsid w:val="004B0677"/>
    <w:rsid w:val="004E1ADC"/>
    <w:rsid w:val="004F57AD"/>
    <w:rsid w:val="004F751D"/>
    <w:rsid w:val="00501067"/>
    <w:rsid w:val="005046DD"/>
    <w:rsid w:val="00504F28"/>
    <w:rsid w:val="00506E82"/>
    <w:rsid w:val="0051361D"/>
    <w:rsid w:val="00514D5E"/>
    <w:rsid w:val="00522A6A"/>
    <w:rsid w:val="00524014"/>
    <w:rsid w:val="005379FD"/>
    <w:rsid w:val="00541D19"/>
    <w:rsid w:val="0054635C"/>
    <w:rsid w:val="005468E2"/>
    <w:rsid w:val="00554578"/>
    <w:rsid w:val="00560919"/>
    <w:rsid w:val="00562AB8"/>
    <w:rsid w:val="0056524D"/>
    <w:rsid w:val="00571219"/>
    <w:rsid w:val="0057532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163C4"/>
    <w:rsid w:val="006205B9"/>
    <w:rsid w:val="00622359"/>
    <w:rsid w:val="006276BE"/>
    <w:rsid w:val="0063492C"/>
    <w:rsid w:val="00644DFA"/>
    <w:rsid w:val="0064746F"/>
    <w:rsid w:val="00647CD1"/>
    <w:rsid w:val="00647E55"/>
    <w:rsid w:val="0065318B"/>
    <w:rsid w:val="00675352"/>
    <w:rsid w:val="00696A8F"/>
    <w:rsid w:val="006A0440"/>
    <w:rsid w:val="006B5856"/>
    <w:rsid w:val="006B63A9"/>
    <w:rsid w:val="006B685E"/>
    <w:rsid w:val="006B6DCD"/>
    <w:rsid w:val="006E407A"/>
    <w:rsid w:val="006E7559"/>
    <w:rsid w:val="006F0DBA"/>
    <w:rsid w:val="006F429A"/>
    <w:rsid w:val="007056D4"/>
    <w:rsid w:val="007105FD"/>
    <w:rsid w:val="00712B9C"/>
    <w:rsid w:val="00714BA4"/>
    <w:rsid w:val="0072075B"/>
    <w:rsid w:val="007631F8"/>
    <w:rsid w:val="007649D6"/>
    <w:rsid w:val="0076550D"/>
    <w:rsid w:val="007730CE"/>
    <w:rsid w:val="007734B9"/>
    <w:rsid w:val="0077751A"/>
    <w:rsid w:val="00783CB7"/>
    <w:rsid w:val="00786C89"/>
    <w:rsid w:val="00794B36"/>
    <w:rsid w:val="007B6714"/>
    <w:rsid w:val="007D0BB8"/>
    <w:rsid w:val="007D34C6"/>
    <w:rsid w:val="007E1A2F"/>
    <w:rsid w:val="007F0E1B"/>
    <w:rsid w:val="007F5753"/>
    <w:rsid w:val="007F65AA"/>
    <w:rsid w:val="007F75E1"/>
    <w:rsid w:val="008032B5"/>
    <w:rsid w:val="00803BBC"/>
    <w:rsid w:val="00812F69"/>
    <w:rsid w:val="00813A40"/>
    <w:rsid w:val="008163B4"/>
    <w:rsid w:val="00843DDE"/>
    <w:rsid w:val="00844762"/>
    <w:rsid w:val="00855A09"/>
    <w:rsid w:val="00867DCF"/>
    <w:rsid w:val="008722E1"/>
    <w:rsid w:val="00872DF5"/>
    <w:rsid w:val="00877057"/>
    <w:rsid w:val="00882B4D"/>
    <w:rsid w:val="0089234D"/>
    <w:rsid w:val="00893D57"/>
    <w:rsid w:val="008A4133"/>
    <w:rsid w:val="008B6531"/>
    <w:rsid w:val="008C1CCD"/>
    <w:rsid w:val="008C2DAD"/>
    <w:rsid w:val="008C7D0D"/>
    <w:rsid w:val="008E2353"/>
    <w:rsid w:val="008F753E"/>
    <w:rsid w:val="008F78CD"/>
    <w:rsid w:val="00910205"/>
    <w:rsid w:val="00912DC5"/>
    <w:rsid w:val="00916691"/>
    <w:rsid w:val="00925362"/>
    <w:rsid w:val="00936DFD"/>
    <w:rsid w:val="009441EB"/>
    <w:rsid w:val="00952AEF"/>
    <w:rsid w:val="00953501"/>
    <w:rsid w:val="00961413"/>
    <w:rsid w:val="00966E9F"/>
    <w:rsid w:val="00981BBD"/>
    <w:rsid w:val="009A73F9"/>
    <w:rsid w:val="009A79D9"/>
    <w:rsid w:val="009B5A9C"/>
    <w:rsid w:val="009C5B68"/>
    <w:rsid w:val="009D3D1A"/>
    <w:rsid w:val="009E28B9"/>
    <w:rsid w:val="009E3176"/>
    <w:rsid w:val="009E640F"/>
    <w:rsid w:val="009F18E8"/>
    <w:rsid w:val="00A225E4"/>
    <w:rsid w:val="00A250E3"/>
    <w:rsid w:val="00A31701"/>
    <w:rsid w:val="00A409DB"/>
    <w:rsid w:val="00A4219C"/>
    <w:rsid w:val="00A42363"/>
    <w:rsid w:val="00A44641"/>
    <w:rsid w:val="00A8020D"/>
    <w:rsid w:val="00A851DA"/>
    <w:rsid w:val="00A86A23"/>
    <w:rsid w:val="00A93B56"/>
    <w:rsid w:val="00AC429E"/>
    <w:rsid w:val="00AE06CD"/>
    <w:rsid w:val="00AE4110"/>
    <w:rsid w:val="00AE5BAE"/>
    <w:rsid w:val="00AF3855"/>
    <w:rsid w:val="00AF5526"/>
    <w:rsid w:val="00B0535F"/>
    <w:rsid w:val="00B2491A"/>
    <w:rsid w:val="00B257E0"/>
    <w:rsid w:val="00B2674D"/>
    <w:rsid w:val="00B30062"/>
    <w:rsid w:val="00B30738"/>
    <w:rsid w:val="00B41089"/>
    <w:rsid w:val="00B43469"/>
    <w:rsid w:val="00B44723"/>
    <w:rsid w:val="00B4777F"/>
    <w:rsid w:val="00B53EA6"/>
    <w:rsid w:val="00B57AE8"/>
    <w:rsid w:val="00B624B9"/>
    <w:rsid w:val="00B6607D"/>
    <w:rsid w:val="00B73D0D"/>
    <w:rsid w:val="00B73D3D"/>
    <w:rsid w:val="00B74717"/>
    <w:rsid w:val="00B866C3"/>
    <w:rsid w:val="00B92BAD"/>
    <w:rsid w:val="00B92D07"/>
    <w:rsid w:val="00BB0F8E"/>
    <w:rsid w:val="00BC5574"/>
    <w:rsid w:val="00BD180B"/>
    <w:rsid w:val="00BD180E"/>
    <w:rsid w:val="00C04558"/>
    <w:rsid w:val="00C04C05"/>
    <w:rsid w:val="00C3559F"/>
    <w:rsid w:val="00C4447B"/>
    <w:rsid w:val="00C44EA9"/>
    <w:rsid w:val="00C72F10"/>
    <w:rsid w:val="00C73352"/>
    <w:rsid w:val="00C8167A"/>
    <w:rsid w:val="00C81714"/>
    <w:rsid w:val="00C91DE3"/>
    <w:rsid w:val="00CA5906"/>
    <w:rsid w:val="00CB2A3B"/>
    <w:rsid w:val="00CB3DB8"/>
    <w:rsid w:val="00CD6545"/>
    <w:rsid w:val="00CE3EB5"/>
    <w:rsid w:val="00CF24EE"/>
    <w:rsid w:val="00CF443F"/>
    <w:rsid w:val="00D141BB"/>
    <w:rsid w:val="00D170E6"/>
    <w:rsid w:val="00D175E3"/>
    <w:rsid w:val="00D17B79"/>
    <w:rsid w:val="00D2484F"/>
    <w:rsid w:val="00D34576"/>
    <w:rsid w:val="00D46DAC"/>
    <w:rsid w:val="00D67095"/>
    <w:rsid w:val="00DA68B6"/>
    <w:rsid w:val="00DB3F2E"/>
    <w:rsid w:val="00DB516A"/>
    <w:rsid w:val="00DB6C74"/>
    <w:rsid w:val="00DD0948"/>
    <w:rsid w:val="00DD33D1"/>
    <w:rsid w:val="00DE2045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1F7C"/>
    <w:rsid w:val="00E65EF0"/>
    <w:rsid w:val="00E730D1"/>
    <w:rsid w:val="00E815F5"/>
    <w:rsid w:val="00E85E99"/>
    <w:rsid w:val="00E95DDD"/>
    <w:rsid w:val="00EA4237"/>
    <w:rsid w:val="00EB44B8"/>
    <w:rsid w:val="00EC769A"/>
    <w:rsid w:val="00EC79E8"/>
    <w:rsid w:val="00ED36F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4326E"/>
    <w:rsid w:val="00F60A39"/>
    <w:rsid w:val="00F715AF"/>
    <w:rsid w:val="00F7273D"/>
    <w:rsid w:val="00F80551"/>
    <w:rsid w:val="00F8533C"/>
    <w:rsid w:val="00F90106"/>
    <w:rsid w:val="00FB3A9E"/>
    <w:rsid w:val="00FB6BEE"/>
    <w:rsid w:val="00FB6E86"/>
    <w:rsid w:val="00FD21C2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customStyle="1" w:styleId="H5">
    <w:name w:val="H5"/>
    <w:basedOn w:val="berschrift5"/>
    <w:rsid w:val="0027285B"/>
    <w:pPr>
      <w:keepNext w:val="0"/>
      <w:keepLines w:val="0"/>
      <w:numPr>
        <w:ilvl w:val="0"/>
        <w:numId w:val="0"/>
      </w:numPr>
      <w:spacing w:before="240" w:line="240" w:lineRule="auto"/>
      <w:outlineLvl w:val="9"/>
    </w:pPr>
    <w:rPr>
      <w:b w:val="0"/>
      <w:bCs w:val="0"/>
      <w:iCs w:val="0"/>
      <w:szCs w:val="20"/>
    </w:rPr>
  </w:style>
  <w:style w:type="character" w:customStyle="1" w:styleId="absatznummer">
    <w:name w:val="absatznummer"/>
    <w:basedOn w:val="Absatz-Standardschriftart"/>
    <w:rsid w:val="00812F69"/>
  </w:style>
  <w:style w:type="paragraph" w:styleId="berarbeitung">
    <w:name w:val="Revision"/>
    <w:hidden/>
    <w:uiPriority w:val="99"/>
    <w:semiHidden/>
    <w:rsid w:val="00BC557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A5841639E642A59A5072D911736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EBB417-E9EC-4E0C-B311-B3E3AA6ED287}"/>
      </w:docPartPr>
      <w:docPartBody>
        <w:p w:rsidR="00821EC0" w:rsidRDefault="003106C0" w:rsidP="003106C0">
          <w:pPr>
            <w:pStyle w:val="D3A5841639E642A59A5072D9117363D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F1068CCBD444FC98DAA2B9A99B0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2EDC5-E0D8-4BB1-9483-7948612FEF16}"/>
      </w:docPartPr>
      <w:docPartBody>
        <w:p w:rsidR="00CF19D6" w:rsidRDefault="005F377D" w:rsidP="005F377D">
          <w:pPr>
            <w:pStyle w:val="C8F1068CCBD444FC98DAA2B9A99B0D8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0E52EE5B49C4507B6E80677C23F43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00644-22BF-48BF-B6F4-1B46769C4587}"/>
      </w:docPartPr>
      <w:docPartBody>
        <w:p w:rsidR="00761D51" w:rsidRDefault="00761D51" w:rsidP="00761D51">
          <w:pPr>
            <w:pStyle w:val="10E52EE5B49C4507B6E80677C23F437E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3033158D4A42C38F0998194FDFC2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14E6F5-380E-4F4A-8364-8B5E43214966}"/>
      </w:docPartPr>
      <w:docPartBody>
        <w:p w:rsidR="00761D51" w:rsidRDefault="00761D51" w:rsidP="00761D51">
          <w:pPr>
            <w:pStyle w:val="6C3033158D4A42C38F0998194FDFC270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D681EACF2E43C395EAA3FBD98D0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9E0B3-E57C-4342-8A81-6718E5BD62DF}"/>
      </w:docPartPr>
      <w:docPartBody>
        <w:p w:rsidR="00761D51" w:rsidRDefault="00761D51" w:rsidP="00761D51">
          <w:pPr>
            <w:pStyle w:val="89D681EACF2E43C395EAA3FBD98D0BF4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998E4E32934ABBADBAB5CCB0655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2454C-6F3D-4924-953A-C7FD085B6A37}"/>
      </w:docPartPr>
      <w:docPartBody>
        <w:p w:rsidR="00761D51" w:rsidRDefault="00761D51" w:rsidP="00761D51">
          <w:pPr>
            <w:pStyle w:val="34998E4E32934ABBADBAB5CCB0655062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D293639DA34B848A916BCCC971A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78FE67-8396-4173-9771-A0DDA7B8A2EB}"/>
      </w:docPartPr>
      <w:docPartBody>
        <w:p w:rsidR="00761D51" w:rsidRDefault="00761D51" w:rsidP="00761D51">
          <w:pPr>
            <w:pStyle w:val="3CD293639DA34B848A916BCCC971AED3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723C3BA1B74B2A9655269C2B6F3D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F6D9E6-9F54-4A4A-A5A4-43500F7B29D2}"/>
      </w:docPartPr>
      <w:docPartBody>
        <w:p w:rsidR="00761D51" w:rsidRDefault="00761D51" w:rsidP="00761D51">
          <w:pPr>
            <w:pStyle w:val="C7723C3BA1B74B2A9655269C2B6F3DAC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F088145D88D41E08D447B9E0DC5EC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EC1FEC-278A-4514-9C06-E8F64DC143F8}"/>
      </w:docPartPr>
      <w:docPartBody>
        <w:p w:rsidR="00761D51" w:rsidRDefault="00761D51" w:rsidP="00761D51">
          <w:pPr>
            <w:pStyle w:val="9F088145D88D41E08D447B9E0DC5EC4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443C1EFCF34EAEA30BB0A37BBE8F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270416-3D01-4CF6-94BE-8E71AD2B5587}"/>
      </w:docPartPr>
      <w:docPartBody>
        <w:p w:rsidR="00761D51" w:rsidRDefault="00761D51" w:rsidP="00761D51">
          <w:pPr>
            <w:pStyle w:val="06443C1EFCF34EAEA30BB0A37BBE8F38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93E612DA764AC6809BDB35831D96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11AC2F-40AA-4180-A014-EA1F046B9DF3}"/>
      </w:docPartPr>
      <w:docPartBody>
        <w:p w:rsidR="00761D51" w:rsidRDefault="00761D51" w:rsidP="00761D51">
          <w:pPr>
            <w:pStyle w:val="DE93E612DA764AC6809BDB35831D9655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9BC5A4224A42CC95C15B45A20F02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4DD656-DB3E-4C3C-97A0-ECF050354EA0}"/>
      </w:docPartPr>
      <w:docPartBody>
        <w:p w:rsidR="00761D51" w:rsidRDefault="00761D51" w:rsidP="00761D51">
          <w:pPr>
            <w:pStyle w:val="899BC5A4224A42CC95C15B45A20F02A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6C0433B75A4AFB8242CFF18C5137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80A1F-CE0E-4C39-AA07-BFBBD5B6D83A}"/>
      </w:docPartPr>
      <w:docPartBody>
        <w:p w:rsidR="00761D51" w:rsidRDefault="00761D51" w:rsidP="00761D51">
          <w:pPr>
            <w:pStyle w:val="D56C0433B75A4AFB8242CFF18C5137A5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2A9F698ACB472DB5BA05F18990A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7DCDB-BF13-4A1B-AF62-12FFCF0FB86E}"/>
      </w:docPartPr>
      <w:docPartBody>
        <w:p w:rsidR="00761D51" w:rsidRDefault="00761D51" w:rsidP="00761D51">
          <w:pPr>
            <w:pStyle w:val="A32A9F698ACB472DB5BA05F18990ADA9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246CEB"/>
    <w:rsid w:val="003106C0"/>
    <w:rsid w:val="00327979"/>
    <w:rsid w:val="003767C3"/>
    <w:rsid w:val="004203AD"/>
    <w:rsid w:val="004B6BB0"/>
    <w:rsid w:val="004C3CF2"/>
    <w:rsid w:val="005F377D"/>
    <w:rsid w:val="006276BE"/>
    <w:rsid w:val="0064746F"/>
    <w:rsid w:val="00696A8F"/>
    <w:rsid w:val="00761D51"/>
    <w:rsid w:val="007B6714"/>
    <w:rsid w:val="00821EC0"/>
    <w:rsid w:val="008C2DAD"/>
    <w:rsid w:val="008F78CD"/>
    <w:rsid w:val="00B30738"/>
    <w:rsid w:val="00C8167A"/>
    <w:rsid w:val="00CD6545"/>
    <w:rsid w:val="00CF19D6"/>
    <w:rsid w:val="00D170E6"/>
    <w:rsid w:val="00DB516A"/>
    <w:rsid w:val="00DF3817"/>
    <w:rsid w:val="00F9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61D51"/>
    <w:rPr>
      <w:color w:val="808080"/>
    </w:rPr>
  </w:style>
  <w:style w:type="paragraph" w:customStyle="1" w:styleId="D3A5841639E642A59A5072D9117363D1">
    <w:name w:val="D3A5841639E642A59A5072D9117363D1"/>
    <w:rsid w:val="003106C0"/>
  </w:style>
  <w:style w:type="paragraph" w:customStyle="1" w:styleId="C8F1068CCBD444FC98DAA2B9A99B0D86">
    <w:name w:val="C8F1068CCBD444FC98DAA2B9A99B0D86"/>
    <w:rsid w:val="005F377D"/>
  </w:style>
  <w:style w:type="paragraph" w:customStyle="1" w:styleId="10E52EE5B49C4507B6E80677C23F437E">
    <w:name w:val="10E52EE5B49C4507B6E80677C23F437E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3033158D4A42C38F0998194FDFC270">
    <w:name w:val="6C3033158D4A42C38F0998194FDFC270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681EACF2E43C395EAA3FBD98D0BF4">
    <w:name w:val="89D681EACF2E43C395EAA3FBD98D0BF4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998E4E32934ABBADBAB5CCB0655062">
    <w:name w:val="34998E4E32934ABBADBAB5CCB0655062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D293639DA34B848A916BCCC971AED3">
    <w:name w:val="3CD293639DA34B848A916BCCC971AED3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723C3BA1B74B2A9655269C2B6F3DAC">
    <w:name w:val="C7723C3BA1B74B2A9655269C2B6F3DAC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088145D88D41E08D447B9E0DC5EC46">
    <w:name w:val="9F088145D88D41E08D447B9E0DC5EC46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443C1EFCF34EAEA30BB0A37BBE8F38">
    <w:name w:val="06443C1EFCF34EAEA30BB0A37BBE8F38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93E612DA764AC6809BDB35831D9655">
    <w:name w:val="DE93E612DA764AC6809BDB35831D9655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9BC5A4224A42CC95C15B45A20F02A1">
    <w:name w:val="899BC5A4224A42CC95C15B45A20F02A1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6C0433B75A4AFB8242CFF18C5137A5">
    <w:name w:val="D56C0433B75A4AFB8242CFF18C5137A5"/>
    <w:rsid w:val="00761D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2A9F698ACB472DB5BA05F18990ADA9">
    <w:name w:val="A32A9F698ACB472DB5BA05F18990ADA9"/>
    <w:rsid w:val="00761D5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362</Words>
  <Characters>2823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3</cp:revision>
  <cp:lastPrinted>2012-08-29T14:23:00Z</cp:lastPrinted>
  <dcterms:created xsi:type="dcterms:W3CDTF">2026-08-20T05:41:00Z</dcterms:created>
  <dcterms:modified xsi:type="dcterms:W3CDTF">2026-09-28T05:28:00Z</dcterms:modified>
</cp:coreProperties>
</file>