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512C88F1" w:rsidR="000C4456" w:rsidRPr="00063F54" w:rsidRDefault="000C4456" w:rsidP="003463FE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823C34">
        <w:rPr>
          <w:rFonts w:ascii="Arial Fett" w:hAnsi="Arial Fett"/>
          <w:b/>
          <w:bCs/>
          <w:caps/>
          <w:szCs w:val="22"/>
        </w:rPr>
        <w:t xml:space="preserve">Anlage </w:t>
      </w:r>
      <w:r w:rsidR="00F02DAB" w:rsidRPr="00823C34">
        <w:rPr>
          <w:rFonts w:ascii="Arial Fett" w:hAnsi="Arial Fett"/>
          <w:b/>
          <w:bCs/>
          <w:caps/>
          <w:szCs w:val="22"/>
        </w:rPr>
        <w:t>B</w:t>
      </w:r>
      <w:r w:rsidR="00162F5A" w:rsidRPr="00823C34">
        <w:rPr>
          <w:rFonts w:ascii="Arial Fett" w:hAnsi="Arial Fett"/>
          <w:b/>
          <w:bCs/>
          <w:caps/>
          <w:szCs w:val="22"/>
        </w:rPr>
        <w:t>.</w:t>
      </w:r>
      <w:r w:rsidR="00CB7672" w:rsidRPr="00823C34">
        <w:rPr>
          <w:rFonts w:ascii="Arial Fett" w:hAnsi="Arial Fett"/>
          <w:b/>
          <w:bCs/>
          <w:caps/>
          <w:szCs w:val="22"/>
        </w:rPr>
        <w:t>0</w:t>
      </w:r>
      <w:r w:rsidR="00B73D0D" w:rsidRPr="00823C34">
        <w:rPr>
          <w:rFonts w:ascii="Arial Fett" w:hAnsi="Arial Fett"/>
          <w:b/>
          <w:bCs/>
          <w:caps/>
          <w:szCs w:val="22"/>
        </w:rPr>
        <w:t>1</w:t>
      </w:r>
      <w:r w:rsidR="003463FE" w:rsidRPr="00823C34">
        <w:rPr>
          <w:rFonts w:ascii="Arial Fett" w:hAnsi="Arial Fett"/>
          <w:b/>
          <w:bCs/>
          <w:caps/>
          <w:szCs w:val="22"/>
        </w:rPr>
        <w:t>A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3463FE" w:rsidRPr="003463FE">
        <w:rPr>
          <w:rFonts w:ascii="Arial Fett" w:hAnsi="Arial Fett"/>
          <w:b/>
          <w:bCs/>
          <w:caps/>
          <w:szCs w:val="22"/>
        </w:rPr>
        <w:t>V</w:t>
      </w:r>
      <w:r w:rsidR="003463FE">
        <w:rPr>
          <w:rFonts w:ascii="Arial Fett" w:hAnsi="Arial Fett"/>
          <w:b/>
          <w:bCs/>
          <w:caps/>
          <w:szCs w:val="22"/>
        </w:rPr>
        <w:t>ollmacht</w:t>
      </w:r>
      <w:r w:rsidR="003463FE" w:rsidRPr="003463FE">
        <w:rPr>
          <w:rFonts w:ascii="Arial Fett" w:hAnsi="Arial Fett"/>
          <w:b/>
          <w:bCs/>
          <w:caps/>
          <w:szCs w:val="22"/>
        </w:rPr>
        <w:t xml:space="preserve"> FÜR VERSICHERER</w:t>
      </w:r>
      <w:r w:rsidR="003463FE">
        <w:rPr>
          <w:rFonts w:ascii="Arial Fett" w:hAnsi="Arial Fett"/>
          <w:b/>
          <w:bCs/>
          <w:caps/>
          <w:szCs w:val="22"/>
        </w:rPr>
        <w:t xml:space="preserve"> </w:t>
      </w:r>
      <w:r w:rsidR="003463FE" w:rsidRPr="003463FE">
        <w:rPr>
          <w:rFonts w:ascii="Arial Fett" w:hAnsi="Arial Fett"/>
          <w:b/>
          <w:bCs/>
          <w:caps/>
          <w:szCs w:val="22"/>
        </w:rPr>
        <w:t>ALS EINZELB</w:t>
      </w:r>
      <w:r w:rsidR="00BE161B">
        <w:rPr>
          <w:rFonts w:ascii="Arial Fett" w:hAnsi="Arial Fett"/>
          <w:b/>
          <w:bCs/>
          <w:caps/>
          <w:szCs w:val="22"/>
        </w:rPr>
        <w:t>ieter</w:t>
      </w:r>
    </w:p>
    <w:p w14:paraId="60999447" w14:textId="77777777" w:rsidR="00EB764B" w:rsidRDefault="00EB764B" w:rsidP="00E12E48">
      <w:pPr>
        <w:spacing w:after="120" w:line="240" w:lineRule="auto"/>
        <w:jc w:val="both"/>
        <w:rPr>
          <w:rFonts w:cs="Arial"/>
          <w:bCs/>
          <w:szCs w:val="20"/>
        </w:rPr>
      </w:pPr>
    </w:p>
    <w:p w14:paraId="3C156A2E" w14:textId="77CBCD8D" w:rsidR="00E12E48" w:rsidRPr="008E001F" w:rsidRDefault="00E12E48" w:rsidP="00E75E94">
      <w:pPr>
        <w:spacing w:after="120" w:line="240" w:lineRule="auto"/>
        <w:rPr>
          <w:rFonts w:cs="Arial"/>
          <w:bCs/>
          <w:i/>
          <w:iCs/>
          <w:szCs w:val="20"/>
        </w:rPr>
      </w:pPr>
      <w:r w:rsidRPr="008E001F">
        <w:rPr>
          <w:rFonts w:cs="Arial"/>
          <w:bCs/>
          <w:i/>
          <w:iCs/>
          <w:szCs w:val="20"/>
        </w:rPr>
        <w:t>Sehr geehrte Damen und Herren,</w:t>
      </w:r>
    </w:p>
    <w:p w14:paraId="2220EF96" w14:textId="51FE84CE" w:rsidR="00074B44" w:rsidRPr="008E001F" w:rsidRDefault="005F7764" w:rsidP="00074B44">
      <w:pPr>
        <w:pStyle w:val="KBV-Standardtex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h</w:t>
      </w:r>
      <w:r w:rsidRPr="008E001F">
        <w:rPr>
          <w:rFonts w:ascii="Arial" w:hAnsi="Arial" w:cs="Arial"/>
          <w:i/>
          <w:iCs/>
        </w:rPr>
        <w:t xml:space="preserve">iermit </w:t>
      </w:r>
      <w:r w:rsidR="00074B44" w:rsidRPr="008E001F">
        <w:rPr>
          <w:rFonts w:ascii="Arial" w:hAnsi="Arial" w:cs="Arial"/>
          <w:i/>
          <w:iCs/>
        </w:rPr>
        <w:t>bevollmächtigten wir</w:t>
      </w:r>
    </w:p>
    <w:p w14:paraId="64941426" w14:textId="77777777" w:rsidR="00074B44" w:rsidRPr="008E001F" w:rsidRDefault="00074B44" w:rsidP="00074B44">
      <w:pPr>
        <w:pStyle w:val="KBV-Standardtext"/>
        <w:rPr>
          <w:rFonts w:ascii="Arial" w:hAnsi="Arial" w:cs="Arial"/>
        </w:rPr>
      </w:pPr>
      <w:r w:rsidRPr="008E001F">
        <w:rPr>
          <w:rFonts w:ascii="Arial" w:hAnsi="Arial" w:cs="Arial"/>
        </w:rPr>
        <w:t>NAME/ ANSCHRIFT DES VERSICHERERS:</w:t>
      </w:r>
    </w:p>
    <w:p w14:paraId="1FD5DAA9" w14:textId="149BA5B5" w:rsidR="00074B44" w:rsidRPr="008E001F" w:rsidRDefault="00074B44" w:rsidP="00074B44">
      <w:pPr>
        <w:pStyle w:val="KBV-Standardtext"/>
        <w:rPr>
          <w:rFonts w:ascii="Arial" w:hAnsi="Arial" w:cs="Arial"/>
          <w:b/>
          <w:bCs/>
        </w:rPr>
      </w:pPr>
      <w:r w:rsidRPr="008E001F">
        <w:rPr>
          <w:rFonts w:ascii="Arial" w:hAnsi="Arial" w:cs="Arial"/>
          <w:bCs/>
        </w:rPr>
        <w:t>Name: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934960855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934960855"/>
    </w:p>
    <w:p w14:paraId="6A324B9A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 xml:space="preserve">Name: 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20872459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20872459"/>
    </w:p>
    <w:p w14:paraId="268B345B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>Straße, Hausnummer:</w:t>
      </w:r>
      <w:r w:rsidRPr="008E001F">
        <w:rPr>
          <w:rFonts w:ascii="Arial" w:hAnsi="Arial" w:cs="Arial"/>
          <w:bCs/>
        </w:rPr>
        <w:tab/>
      </w:r>
      <w:permStart w:id="1360229916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360229916"/>
    </w:p>
    <w:p w14:paraId="45643FA1" w14:textId="62DE81D1" w:rsidR="00074B44" w:rsidRPr="008E001F" w:rsidRDefault="00074B44" w:rsidP="00074B44">
      <w:pPr>
        <w:pStyle w:val="KBV-Standardtext"/>
        <w:rPr>
          <w:rFonts w:ascii="Arial" w:hAnsi="Arial" w:cs="Arial"/>
          <w:b/>
          <w:bCs/>
        </w:rPr>
      </w:pPr>
      <w:r w:rsidRPr="008E001F">
        <w:rPr>
          <w:rFonts w:ascii="Arial" w:hAnsi="Arial" w:cs="Arial"/>
          <w:bCs/>
        </w:rPr>
        <w:t>Postleitzahl, Ort:</w:t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2047805686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2047805686"/>
    </w:p>
    <w:p w14:paraId="31E9E2A6" w14:textId="77777777" w:rsidR="00074B44" w:rsidRPr="008E001F" w:rsidRDefault="00074B44" w:rsidP="00074B44">
      <w:pPr>
        <w:pStyle w:val="KBV-Standardtext"/>
        <w:rPr>
          <w:rFonts w:ascii="Arial" w:hAnsi="Arial" w:cs="Arial"/>
        </w:rPr>
      </w:pPr>
    </w:p>
    <w:p w14:paraId="74A8C801" w14:textId="77777777" w:rsidR="00074B44" w:rsidRPr="008E001F" w:rsidRDefault="00074B44" w:rsidP="00074B44">
      <w:pPr>
        <w:pStyle w:val="KBV-Standardtext"/>
        <w:rPr>
          <w:rFonts w:ascii="Arial" w:hAnsi="Arial" w:cs="Arial"/>
        </w:rPr>
      </w:pPr>
      <w:r w:rsidRPr="008E001F">
        <w:rPr>
          <w:rFonts w:ascii="Arial" w:hAnsi="Arial" w:cs="Arial"/>
        </w:rPr>
        <w:t>NAME/ ANSCHRIFT/ KONTAKTDATEN DES BEVOLLMÄCHTIGTEN:</w:t>
      </w:r>
    </w:p>
    <w:p w14:paraId="0A0DB611" w14:textId="37725180" w:rsidR="00074B44" w:rsidRPr="008E001F" w:rsidRDefault="00074B44" w:rsidP="00074B44">
      <w:pPr>
        <w:pStyle w:val="KBV-Standardtext"/>
        <w:rPr>
          <w:rFonts w:ascii="Arial" w:hAnsi="Arial" w:cs="Arial"/>
          <w:b/>
          <w:bCs/>
        </w:rPr>
      </w:pPr>
      <w:r w:rsidRPr="008E001F">
        <w:rPr>
          <w:rFonts w:ascii="Arial" w:hAnsi="Arial" w:cs="Arial"/>
          <w:bCs/>
        </w:rPr>
        <w:t>Name: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304712539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304712539"/>
    </w:p>
    <w:p w14:paraId="4B0E6CA3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 xml:space="preserve">Name: 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423713851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423713851"/>
    </w:p>
    <w:p w14:paraId="036A877B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>Straße, Hausnummer:</w:t>
      </w:r>
      <w:r w:rsidRPr="008E001F">
        <w:rPr>
          <w:rFonts w:ascii="Arial" w:hAnsi="Arial" w:cs="Arial"/>
          <w:bCs/>
        </w:rPr>
        <w:tab/>
      </w:r>
      <w:permStart w:id="1222661033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222661033"/>
    </w:p>
    <w:p w14:paraId="28DC1A21" w14:textId="0E66309B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>Postleitzahl, Ort:</w:t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2050588423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2050588423"/>
    </w:p>
    <w:p w14:paraId="1EE3306B" w14:textId="470D9DBD" w:rsidR="00074B44" w:rsidRPr="008E001F" w:rsidRDefault="00074B44" w:rsidP="00074B44">
      <w:pPr>
        <w:pStyle w:val="KBV-Standardtext"/>
        <w:rPr>
          <w:rFonts w:ascii="Arial" w:hAnsi="Arial" w:cs="Arial"/>
          <w:b/>
          <w:bCs/>
        </w:rPr>
      </w:pPr>
      <w:r w:rsidRPr="008E001F">
        <w:rPr>
          <w:rFonts w:ascii="Arial" w:hAnsi="Arial" w:cs="Arial"/>
          <w:bCs/>
        </w:rPr>
        <w:t>Ansprechpartner/in:</w:t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872440595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872440595"/>
    </w:p>
    <w:p w14:paraId="0CC536D7" w14:textId="3D9CF743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 xml:space="preserve">Telefon: </w:t>
      </w:r>
      <w:r w:rsidRPr="008E001F">
        <w:rPr>
          <w:rFonts w:ascii="Arial" w:hAnsi="Arial" w:cs="Arial"/>
          <w:bCs/>
        </w:rPr>
        <w:tab/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2111526440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2111526440"/>
    </w:p>
    <w:p w14:paraId="04D591E7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 xml:space="preserve">E-Mail: 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093932721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093932721"/>
    </w:p>
    <w:p w14:paraId="104AFC73" w14:textId="77777777" w:rsidR="00074B44" w:rsidRDefault="00074B44" w:rsidP="00074B44">
      <w:pPr>
        <w:pStyle w:val="KBV-Standardtext"/>
        <w:rPr>
          <w:b/>
          <w:bCs/>
        </w:rPr>
      </w:pPr>
    </w:p>
    <w:p w14:paraId="2E0ECA04" w14:textId="43F41BC1" w:rsidR="0084526E" w:rsidRPr="008E001F" w:rsidRDefault="00074B44" w:rsidP="00074B44">
      <w:pPr>
        <w:pStyle w:val="KBV-Standardtext"/>
        <w:jc w:val="both"/>
        <w:rPr>
          <w:rFonts w:ascii="Arial" w:hAnsi="Arial" w:cs="Arial"/>
          <w:i/>
          <w:iCs/>
        </w:rPr>
      </w:pPr>
      <w:r w:rsidRPr="008E001F">
        <w:rPr>
          <w:rFonts w:ascii="Arial" w:hAnsi="Arial" w:cs="Arial"/>
          <w:i/>
          <w:iCs/>
        </w:rPr>
        <w:t>uns in dem Vergabeverfahren</w:t>
      </w:r>
      <w:r w:rsidR="0084526E" w:rsidRPr="008E001F">
        <w:rPr>
          <w:rFonts w:ascii="Arial" w:hAnsi="Arial" w:cs="Arial"/>
          <w:i/>
          <w:iCs/>
        </w:rPr>
        <w:t xml:space="preserve"> </w:t>
      </w:r>
      <w:r w:rsidRPr="008E001F">
        <w:rPr>
          <w:rFonts w:ascii="Arial" w:hAnsi="Arial" w:cs="Arial"/>
          <w:i/>
          <w:iCs/>
        </w:rPr>
        <w:t>„</w:t>
      </w:r>
      <w:r w:rsidR="00CC5C19">
        <w:rPr>
          <w:rFonts w:ascii="Arial" w:hAnsi="Arial" w:cs="Arial"/>
          <w:i/>
          <w:iCs/>
        </w:rPr>
        <w:t>Bauleistungs</w:t>
      </w:r>
      <w:r w:rsidR="00BE161B">
        <w:rPr>
          <w:rFonts w:ascii="Arial" w:hAnsi="Arial" w:cs="Arial"/>
          <w:i/>
          <w:iCs/>
        </w:rPr>
        <w:t>versicherung</w:t>
      </w:r>
      <w:r w:rsidR="0084526E" w:rsidRPr="008E001F">
        <w:rPr>
          <w:rFonts w:ascii="Arial" w:hAnsi="Arial" w:cs="Arial"/>
          <w:i/>
          <w:iCs/>
        </w:rPr>
        <w:t xml:space="preserve"> (SAVE_</w:t>
      </w:r>
      <w:r w:rsidR="00B65539">
        <w:rPr>
          <w:rFonts w:ascii="Arial" w:hAnsi="Arial" w:cs="Arial"/>
          <w:i/>
          <w:iCs/>
        </w:rPr>
        <w:t>375</w:t>
      </w:r>
      <w:r w:rsidR="0084526E" w:rsidRPr="008E001F">
        <w:rPr>
          <w:rFonts w:ascii="Arial" w:hAnsi="Arial" w:cs="Arial"/>
          <w:i/>
          <w:iCs/>
        </w:rPr>
        <w:t>_2026)</w:t>
      </w:r>
      <w:r w:rsidRPr="008E001F">
        <w:rPr>
          <w:rFonts w:ascii="Arial" w:hAnsi="Arial" w:cs="Arial"/>
          <w:i/>
          <w:iCs/>
        </w:rPr>
        <w:t>“ gegenüber der AOK – Die Gesundheitskasse in Hessen zu vertreten</w:t>
      </w:r>
      <w:r w:rsidR="00400246">
        <w:rPr>
          <w:rFonts w:ascii="Arial" w:hAnsi="Arial" w:cs="Arial"/>
          <w:i/>
          <w:iCs/>
        </w:rPr>
        <w:t>.</w:t>
      </w:r>
    </w:p>
    <w:p w14:paraId="51E1F64D" w14:textId="77777777" w:rsidR="00074B44" w:rsidRDefault="00074B44" w:rsidP="00074B44">
      <w:pPr>
        <w:pStyle w:val="KeinLeerraum"/>
        <w:rPr>
          <w:rFonts w:ascii="Arial" w:hAnsi="Arial" w:cs="Arial"/>
        </w:rPr>
      </w:pPr>
    </w:p>
    <w:p w14:paraId="3AC12027" w14:textId="77777777" w:rsidR="005A126F" w:rsidRPr="004D28C4" w:rsidRDefault="005A126F" w:rsidP="00074B44">
      <w:pPr>
        <w:pStyle w:val="KeinLeerraum"/>
        <w:rPr>
          <w:rFonts w:ascii="Arial" w:hAnsi="Arial" w:cs="Arial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074B44" w14:paraId="58356C18" w14:textId="77777777" w:rsidTr="00724F44">
        <w:trPr>
          <w:trHeight w:val="2268"/>
        </w:trPr>
        <w:tc>
          <w:tcPr>
            <w:tcW w:w="4531" w:type="dxa"/>
            <w:vAlign w:val="bottom"/>
          </w:tcPr>
          <w:permStart w:id="307509485" w:edGrp="everyone"/>
          <w:p w14:paraId="64B2C28F" w14:textId="77777777" w:rsidR="00074B44" w:rsidRPr="00D30DB7" w:rsidRDefault="00074B44" w:rsidP="00724F44">
            <w:pPr>
              <w:pStyle w:val="KeinLeerraum"/>
              <w:rPr>
                <w:rFonts w:ascii="Arial" w:hAnsi="Arial" w:cs="Arial"/>
                <w:bCs/>
              </w:rPr>
            </w:pPr>
            <w:r w:rsidRPr="008E001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8E001F">
              <w:rPr>
                <w:rFonts w:ascii="Arial" w:hAnsi="Arial" w:cs="Arial"/>
                <w:bCs/>
              </w:rPr>
              <w:instrText xml:space="preserve"> FORMTEXT </w:instrText>
            </w:r>
            <w:r w:rsidRPr="008E001F">
              <w:rPr>
                <w:rFonts w:ascii="Arial" w:hAnsi="Arial" w:cs="Arial"/>
                <w:bCs/>
              </w:rPr>
            </w:r>
            <w:r w:rsidRPr="008E001F">
              <w:rPr>
                <w:rFonts w:ascii="Arial" w:hAnsi="Arial" w:cs="Arial"/>
                <w:bCs/>
              </w:rPr>
              <w:fldChar w:fldCharType="separate"/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</w:rPr>
              <w:fldChar w:fldCharType="end"/>
            </w:r>
            <w:permEnd w:id="307509485"/>
          </w:p>
        </w:tc>
        <w:permStart w:id="1223252148" w:edGrp="everyone"/>
        <w:tc>
          <w:tcPr>
            <w:tcW w:w="4531" w:type="dxa"/>
            <w:vAlign w:val="bottom"/>
          </w:tcPr>
          <w:p w14:paraId="38DED8F1" w14:textId="77777777" w:rsidR="00074B44" w:rsidRPr="00D30DB7" w:rsidRDefault="00074B44" w:rsidP="00724F44">
            <w:pPr>
              <w:pStyle w:val="KeinLeerraum"/>
              <w:rPr>
                <w:rFonts w:ascii="Arial" w:hAnsi="Arial" w:cs="Arial"/>
                <w:bCs/>
              </w:rPr>
            </w:pPr>
            <w:r w:rsidRPr="008E001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8E001F">
              <w:rPr>
                <w:rFonts w:ascii="Arial" w:hAnsi="Arial" w:cs="Arial"/>
                <w:bCs/>
              </w:rPr>
              <w:instrText xml:space="preserve"> FORMTEXT </w:instrText>
            </w:r>
            <w:r w:rsidRPr="008E001F">
              <w:rPr>
                <w:rFonts w:ascii="Arial" w:hAnsi="Arial" w:cs="Arial"/>
                <w:bCs/>
              </w:rPr>
            </w:r>
            <w:r w:rsidRPr="008E001F">
              <w:rPr>
                <w:rFonts w:ascii="Arial" w:hAnsi="Arial" w:cs="Arial"/>
                <w:bCs/>
              </w:rPr>
              <w:fldChar w:fldCharType="separate"/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</w:rPr>
              <w:fldChar w:fldCharType="end"/>
            </w:r>
            <w:permEnd w:id="1223252148"/>
          </w:p>
        </w:tc>
      </w:tr>
      <w:tr w:rsidR="00074B44" w14:paraId="3C8CBFA2" w14:textId="77777777" w:rsidTr="00724F44">
        <w:tc>
          <w:tcPr>
            <w:tcW w:w="4531" w:type="dxa"/>
          </w:tcPr>
          <w:p w14:paraId="1480A6B1" w14:textId="77777777" w:rsidR="00074B44" w:rsidRPr="008E001F" w:rsidRDefault="00074B44" w:rsidP="00724F44">
            <w:pPr>
              <w:pStyle w:val="KeinLeerraum"/>
              <w:rPr>
                <w:rFonts w:ascii="Arial" w:hAnsi="Arial" w:cs="Arial"/>
              </w:rPr>
            </w:pPr>
            <w:r w:rsidRPr="008E001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2687A334" w14:textId="77777777" w:rsidR="00074B44" w:rsidRPr="008E001F" w:rsidRDefault="00074B44" w:rsidP="00724F44">
            <w:pPr>
              <w:pStyle w:val="KeinLeerraum"/>
              <w:rPr>
                <w:rFonts w:ascii="Arial" w:hAnsi="Arial" w:cs="Arial"/>
              </w:rPr>
            </w:pPr>
            <w:r w:rsidRPr="008E001F">
              <w:rPr>
                <w:rFonts w:ascii="Arial" w:hAnsi="Arial" w:cs="Arial"/>
              </w:rPr>
              <w:t>Name der vollmachtgebenden Person</w:t>
            </w:r>
          </w:p>
        </w:tc>
      </w:tr>
    </w:tbl>
    <w:p w14:paraId="7EA07719" w14:textId="77777777" w:rsidR="00074B44" w:rsidRDefault="00074B44" w:rsidP="00074B44">
      <w:pPr>
        <w:pStyle w:val="KeinLeerraum"/>
        <w:rPr>
          <w:rFonts w:ascii="Arial" w:hAnsi="Arial" w:cs="Arial"/>
          <w:b/>
          <w:sz w:val="18"/>
          <w:szCs w:val="18"/>
        </w:rPr>
      </w:pPr>
    </w:p>
    <w:p w14:paraId="74C6767D" w14:textId="75C85990" w:rsidR="005F7958" w:rsidRPr="00A4219C" w:rsidRDefault="005F7958" w:rsidP="00074B44">
      <w:pPr>
        <w:spacing w:before="360" w:after="120" w:line="240" w:lineRule="auto"/>
        <w:rPr>
          <w:bCs/>
          <w:sz w:val="18"/>
          <w:szCs w:val="18"/>
        </w:rPr>
      </w:pPr>
    </w:p>
    <w:sectPr w:rsidR="005F7958" w:rsidRPr="00A4219C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6A06E" w14:textId="77777777" w:rsidR="006073FF" w:rsidRDefault="006073FF" w:rsidP="00A851DA">
      <w:pPr>
        <w:spacing w:line="240" w:lineRule="auto"/>
      </w:pPr>
      <w:r>
        <w:separator/>
      </w:r>
    </w:p>
  </w:endnote>
  <w:endnote w:type="continuationSeparator" w:id="0">
    <w:p w14:paraId="12E024F5" w14:textId="77777777" w:rsidR="006073FF" w:rsidRDefault="006073FF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78FB0645" w:rsidR="005C0CA8" w:rsidRPr="00074B44" w:rsidRDefault="00063F54" w:rsidP="00803BBC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074B44">
      <w:rPr>
        <w:rFonts w:ascii="AOK Buenos Aires Text" w:hAnsi="AOK Buenos Aires Text"/>
        <w:color w:val="005E3F"/>
      </w:rPr>
      <w:t xml:space="preserve">ANL </w:t>
    </w:r>
    <w:r w:rsidR="00F02DAB" w:rsidRPr="00074B44">
      <w:rPr>
        <w:rFonts w:ascii="AOK Buenos Aires Text" w:hAnsi="AOK Buenos Aires Text"/>
        <w:color w:val="005E3F"/>
      </w:rPr>
      <w:t>B</w:t>
    </w:r>
    <w:r w:rsidR="00162F5A" w:rsidRPr="00074B44">
      <w:rPr>
        <w:rFonts w:ascii="AOK Buenos Aires Text" w:hAnsi="AOK Buenos Aires Text"/>
        <w:color w:val="005E3F"/>
      </w:rPr>
      <w:t>.</w:t>
    </w:r>
    <w:r w:rsidR="00A14F5F" w:rsidRPr="00074B44">
      <w:rPr>
        <w:rFonts w:ascii="AOK Buenos Aires Text" w:hAnsi="AOK Buenos Aires Text"/>
        <w:color w:val="005E3F"/>
      </w:rPr>
      <w:t>0</w:t>
    </w:r>
    <w:r w:rsidR="00B73D0D" w:rsidRPr="00074B44">
      <w:rPr>
        <w:rFonts w:ascii="AOK Buenos Aires Text" w:hAnsi="AOK Buenos Aires Text"/>
        <w:color w:val="005E3F"/>
      </w:rPr>
      <w:t>1</w:t>
    </w:r>
    <w:r w:rsidR="00A03C48" w:rsidRPr="00074B44">
      <w:rPr>
        <w:rFonts w:ascii="AOK Buenos Aires Text" w:hAnsi="AOK Buenos Aires Text"/>
        <w:color w:val="005E3F"/>
      </w:rPr>
      <w:t>a</w:t>
    </w:r>
    <w:r w:rsidRPr="00074B44">
      <w:rPr>
        <w:rFonts w:ascii="AOK Buenos Aires Text" w:hAnsi="AOK Buenos Aires Text"/>
        <w:color w:val="005E3F"/>
      </w:rPr>
      <w:t xml:space="preserve"> – </w:t>
    </w:r>
    <w:r w:rsidR="00074B44" w:rsidRPr="00074B44">
      <w:rPr>
        <w:rFonts w:ascii="AOK Buenos Aires Text" w:hAnsi="AOK Buenos Aires Text"/>
        <w:color w:val="005E3F"/>
      </w:rPr>
      <w:t>Voll</w:t>
    </w:r>
    <w:r w:rsidR="00074B44">
      <w:rPr>
        <w:rFonts w:ascii="AOK Buenos Aires Text" w:hAnsi="AOK Buenos Aires Text"/>
        <w:color w:val="005E3F"/>
      </w:rPr>
      <w:t>macht für Versicherer als Einzel</w:t>
    </w:r>
    <w:r w:rsidR="00BE161B">
      <w:rPr>
        <w:rFonts w:ascii="AOK Buenos Aires Text" w:hAnsi="AOK Buenos Aires Text"/>
        <w:color w:val="005E3F"/>
      </w:rPr>
      <w:t>bieter</w:t>
    </w:r>
    <w:r w:rsidR="00F02DAB" w:rsidRPr="00074B44">
      <w:rPr>
        <w:rFonts w:ascii="AOK Buenos Aires Text" w:hAnsi="AOK Buenos Aires Text"/>
        <w:color w:val="005E3F"/>
        <w:spacing w:val="60"/>
      </w:rPr>
      <w:tab/>
    </w:r>
    <w:r w:rsidR="005C0CA8" w:rsidRPr="00074B44">
      <w:rPr>
        <w:rFonts w:ascii="AOK Buenos Aires Text" w:hAnsi="AOK Buenos Aires Text"/>
        <w:color w:val="005E3F"/>
        <w:spacing w:val="60"/>
      </w:rPr>
      <w:t>Seite</w:t>
    </w:r>
    <w:r w:rsidR="005C0CA8" w:rsidRPr="00074B44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074B44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074B44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074B44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074B44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074B44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Pr="00074B44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BFC5C" w14:textId="77777777" w:rsidR="006073FF" w:rsidRDefault="006073FF" w:rsidP="00A851DA">
      <w:pPr>
        <w:spacing w:line="240" w:lineRule="auto"/>
      </w:pPr>
      <w:r>
        <w:separator/>
      </w:r>
    </w:p>
  </w:footnote>
  <w:footnote w:type="continuationSeparator" w:id="0">
    <w:p w14:paraId="7A86DA51" w14:textId="77777777" w:rsidR="006073FF" w:rsidRDefault="006073FF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1EFBE07F" w14:textId="62C9A2F5" w:rsidR="000C4456" w:rsidRDefault="00CC5C19" w:rsidP="00C847C5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50F49D68" wp14:editId="53477A45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95336139" name="Gerade Verbindung mit Pfeil 195336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F66693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95336139" o:spid="_x0000_s1026" type="#_x0000_t32" style="position:absolute;margin-left:0;margin-top:4.9pt;width:450.7pt;height:0;z-index:251662336;visibility:visible;mso-wrap-style:square;mso-width-percent:0;mso-height-percent:0;mso-wrap-distance-left:9pt;mso-wrap-distance-top:.ymm;mso-wrap-distance-right:9pt;mso-wrap-distance-bottom:.y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qhgu69wAAAAJAQAADwAAAGRycy9kb3ducmV2&#10;LnhtbEyPwU7DMBBE70j8g7VI3KjTCBWaxqmiIm4coDR3J17igL2OYrcNf8/ChV5WGo1mdl65nb0T&#10;J5ziEEjBcpGBQOqCGahXcHh/vnsEEZMmo10gVPCNEbbV9VWpCxPO9IanfeoFl1AstAKb0lhIGTuL&#10;XsdFGJHY+wiT14nl1Esz6TOXeyfzLFtJrwfiD1aPuLPYfe2PXkHbNPXYHIY6/8x3L6/SPdiVaZW6&#10;vZmfNnzqDYiEc/pPwC8D74eKh7XhSCYKp4BpkoI1M7C5zpb3INo/LatSXhJUPwAAAP//AwBQSwEC&#10;LQAUAAYACAAAACEAtoM4kv4AAADhAQAAEwAAAAAAAAAAAAAAAAAAAAAAW0NvbnRlbnRfVHlwZXNd&#10;LnhtbFBLAQItABQABgAIAAAAIQA4/SH/1gAAAJQBAAALAAAAAAAAAAAAAAAAAC8BAABfcmVscy8u&#10;cmVsc1BLAQItABQABgAIAAAAIQB1Sbe4uAEAAFcDAAAOAAAAAAAAAAAAAAAAAC4CAABkcnMvZTJv&#10;RG9jLnhtbFBLAQItABQABgAIAAAAIQCqGC7r3AAAAAkBAAAPAAAAAAAAAAAAAAAAABIEAABkcnMv&#10;ZG93bnJldi54bWxQSwUGAAAAAAQABADzAAAAGwUAAAAA&#10;" strokecolor="#005e3f" strokeweight="1pt">
              <w10:wrap anchorx="margin"/>
            </v:shape>
          </w:pict>
        </mc:Fallback>
      </mc:AlternateContent>
    </w:r>
    <w:r>
      <w:rPr>
        <w:rFonts w:ascii="AOK Buenos Aires SemiBold" w:hAnsi="AOK Buenos Aires SemiBold"/>
        <w:bCs/>
        <w:color w:val="005E3F"/>
        <w:szCs w:val="22"/>
      </w:rPr>
      <w:t>Bauleistungs</w:t>
    </w:r>
    <w:r w:rsidR="00C847C5" w:rsidRPr="002A0B91">
      <w:rPr>
        <w:rFonts w:ascii="AOK Buenos Aires SemiBold" w:hAnsi="AOK Buenos Aires SemiBold"/>
        <w:bCs/>
        <w:color w:val="005E3F"/>
        <w:szCs w:val="22"/>
      </w:rPr>
      <w:t>versicherung</w:t>
    </w:r>
    <w:r w:rsidR="00C847C5">
      <w:rPr>
        <w:rFonts w:ascii="AOK Buenos Aires SemiBold" w:hAnsi="AOK Buenos Aires SemiBold"/>
        <w:bCs/>
        <w:color w:val="005E3F"/>
        <w:szCs w:val="22"/>
      </w:rPr>
      <w:t xml:space="preserve"> (SAVE_</w:t>
    </w:r>
    <w:r w:rsidR="00B65539">
      <w:rPr>
        <w:rFonts w:ascii="AOK Buenos Aires SemiBold" w:hAnsi="AOK Buenos Aires SemiBold"/>
        <w:bCs/>
        <w:color w:val="005E3F"/>
        <w:szCs w:val="22"/>
      </w:rPr>
      <w:t>375</w:t>
    </w:r>
    <w:r w:rsidR="00C847C5">
      <w:rPr>
        <w:rFonts w:ascii="AOK Buenos Aires SemiBold" w:hAnsi="AOK Buenos Aires SemiBold"/>
        <w:bCs/>
        <w:color w:val="005E3F"/>
        <w:szCs w:val="22"/>
      </w:rPr>
      <w:t>_2026)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rv+vDGBjpiY3rV6o7iNMGWumzarXJUFjLM0zRtq41Xiw8h3z3eR3pDeqyrMGo+nnSEsSdBpj8f1RtvevIyyoeA==" w:salt="bsEnax1gn+nT55Q3SBuAuQ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410FC"/>
    <w:rsid w:val="00056832"/>
    <w:rsid w:val="00063F54"/>
    <w:rsid w:val="00063FF9"/>
    <w:rsid w:val="000738ED"/>
    <w:rsid w:val="00074B44"/>
    <w:rsid w:val="00080F0D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C4959"/>
    <w:rsid w:val="000E282F"/>
    <w:rsid w:val="000E7BCF"/>
    <w:rsid w:val="000F0223"/>
    <w:rsid w:val="0011093C"/>
    <w:rsid w:val="00116AD9"/>
    <w:rsid w:val="001268A7"/>
    <w:rsid w:val="0014468B"/>
    <w:rsid w:val="0014541E"/>
    <w:rsid w:val="0014738A"/>
    <w:rsid w:val="00162F5A"/>
    <w:rsid w:val="00165074"/>
    <w:rsid w:val="00174759"/>
    <w:rsid w:val="00187BD5"/>
    <w:rsid w:val="00190708"/>
    <w:rsid w:val="0019394D"/>
    <w:rsid w:val="001939EC"/>
    <w:rsid w:val="001A19A3"/>
    <w:rsid w:val="001B5435"/>
    <w:rsid w:val="001D1086"/>
    <w:rsid w:val="001E3CA7"/>
    <w:rsid w:val="001E45DF"/>
    <w:rsid w:val="001F1648"/>
    <w:rsid w:val="00203609"/>
    <w:rsid w:val="00207971"/>
    <w:rsid w:val="00213CD0"/>
    <w:rsid w:val="00236193"/>
    <w:rsid w:val="0024266E"/>
    <w:rsid w:val="00281787"/>
    <w:rsid w:val="002A0070"/>
    <w:rsid w:val="002E69D1"/>
    <w:rsid w:val="00306DBA"/>
    <w:rsid w:val="00324F7C"/>
    <w:rsid w:val="00326641"/>
    <w:rsid w:val="00326A26"/>
    <w:rsid w:val="00327979"/>
    <w:rsid w:val="003370F8"/>
    <w:rsid w:val="00341148"/>
    <w:rsid w:val="00342423"/>
    <w:rsid w:val="003463FE"/>
    <w:rsid w:val="003564CB"/>
    <w:rsid w:val="00356A59"/>
    <w:rsid w:val="00364ACE"/>
    <w:rsid w:val="00374897"/>
    <w:rsid w:val="003767C3"/>
    <w:rsid w:val="003A05A5"/>
    <w:rsid w:val="003A0743"/>
    <w:rsid w:val="003A52C8"/>
    <w:rsid w:val="003A7EB1"/>
    <w:rsid w:val="003B1DA4"/>
    <w:rsid w:val="003C06B3"/>
    <w:rsid w:val="003C61B4"/>
    <w:rsid w:val="003D76A5"/>
    <w:rsid w:val="003F1290"/>
    <w:rsid w:val="003F1B40"/>
    <w:rsid w:val="003F53A7"/>
    <w:rsid w:val="00400246"/>
    <w:rsid w:val="004050CD"/>
    <w:rsid w:val="004169B7"/>
    <w:rsid w:val="004203AD"/>
    <w:rsid w:val="00420D91"/>
    <w:rsid w:val="004228CA"/>
    <w:rsid w:val="00430C6E"/>
    <w:rsid w:val="00447F95"/>
    <w:rsid w:val="00460E2A"/>
    <w:rsid w:val="004711E1"/>
    <w:rsid w:val="00481604"/>
    <w:rsid w:val="00483A07"/>
    <w:rsid w:val="004872D5"/>
    <w:rsid w:val="004949EF"/>
    <w:rsid w:val="004B0677"/>
    <w:rsid w:val="004C4F80"/>
    <w:rsid w:val="004C7DF3"/>
    <w:rsid w:val="004D13AA"/>
    <w:rsid w:val="004D6F3C"/>
    <w:rsid w:val="004E1ADC"/>
    <w:rsid w:val="004F57AD"/>
    <w:rsid w:val="004F751D"/>
    <w:rsid w:val="00501067"/>
    <w:rsid w:val="005046DD"/>
    <w:rsid w:val="00506E82"/>
    <w:rsid w:val="00514D5E"/>
    <w:rsid w:val="00522A6A"/>
    <w:rsid w:val="00524014"/>
    <w:rsid w:val="005353C3"/>
    <w:rsid w:val="005379FD"/>
    <w:rsid w:val="005403FA"/>
    <w:rsid w:val="00541D19"/>
    <w:rsid w:val="005468E2"/>
    <w:rsid w:val="00562AB8"/>
    <w:rsid w:val="0056524D"/>
    <w:rsid w:val="00571219"/>
    <w:rsid w:val="00576A60"/>
    <w:rsid w:val="00593A8C"/>
    <w:rsid w:val="0059522C"/>
    <w:rsid w:val="005952B3"/>
    <w:rsid w:val="005A0CC9"/>
    <w:rsid w:val="005A126F"/>
    <w:rsid w:val="005B7774"/>
    <w:rsid w:val="005C0CA8"/>
    <w:rsid w:val="005E3985"/>
    <w:rsid w:val="005F09E5"/>
    <w:rsid w:val="005F7764"/>
    <w:rsid w:val="005F7958"/>
    <w:rsid w:val="006073FF"/>
    <w:rsid w:val="006114DD"/>
    <w:rsid w:val="00614AD4"/>
    <w:rsid w:val="006205B9"/>
    <w:rsid w:val="00622359"/>
    <w:rsid w:val="0063492C"/>
    <w:rsid w:val="00644DFA"/>
    <w:rsid w:val="00647CD1"/>
    <w:rsid w:val="0065318B"/>
    <w:rsid w:val="00675352"/>
    <w:rsid w:val="006A0440"/>
    <w:rsid w:val="006B5856"/>
    <w:rsid w:val="006B63A9"/>
    <w:rsid w:val="006B685E"/>
    <w:rsid w:val="006B6DCD"/>
    <w:rsid w:val="006D406F"/>
    <w:rsid w:val="006E407A"/>
    <w:rsid w:val="007056D4"/>
    <w:rsid w:val="007105FD"/>
    <w:rsid w:val="00712B9C"/>
    <w:rsid w:val="00714BA4"/>
    <w:rsid w:val="0072075B"/>
    <w:rsid w:val="00735877"/>
    <w:rsid w:val="007631F8"/>
    <w:rsid w:val="007649D6"/>
    <w:rsid w:val="0076550D"/>
    <w:rsid w:val="007734B9"/>
    <w:rsid w:val="0077751A"/>
    <w:rsid w:val="00783CB7"/>
    <w:rsid w:val="00786C89"/>
    <w:rsid w:val="00794B36"/>
    <w:rsid w:val="007C493F"/>
    <w:rsid w:val="007D0BB8"/>
    <w:rsid w:val="007D34C6"/>
    <w:rsid w:val="007E1A2F"/>
    <w:rsid w:val="007F0E1B"/>
    <w:rsid w:val="007F466F"/>
    <w:rsid w:val="007F65AA"/>
    <w:rsid w:val="007F75E1"/>
    <w:rsid w:val="00803BBC"/>
    <w:rsid w:val="008163B4"/>
    <w:rsid w:val="00823C34"/>
    <w:rsid w:val="008317AA"/>
    <w:rsid w:val="00844762"/>
    <w:rsid w:val="00844B55"/>
    <w:rsid w:val="0084526E"/>
    <w:rsid w:val="008458BB"/>
    <w:rsid w:val="00847226"/>
    <w:rsid w:val="00855A09"/>
    <w:rsid w:val="00872DF5"/>
    <w:rsid w:val="0089234D"/>
    <w:rsid w:val="00893D57"/>
    <w:rsid w:val="008A4133"/>
    <w:rsid w:val="008B3391"/>
    <w:rsid w:val="008B6531"/>
    <w:rsid w:val="008C1CCD"/>
    <w:rsid w:val="008C32FF"/>
    <w:rsid w:val="008C7D0D"/>
    <w:rsid w:val="008E001F"/>
    <w:rsid w:val="008E2353"/>
    <w:rsid w:val="008F753E"/>
    <w:rsid w:val="00912DC5"/>
    <w:rsid w:val="00916691"/>
    <w:rsid w:val="00925362"/>
    <w:rsid w:val="00936DFD"/>
    <w:rsid w:val="009441EB"/>
    <w:rsid w:val="00953501"/>
    <w:rsid w:val="00961413"/>
    <w:rsid w:val="00966285"/>
    <w:rsid w:val="00966E9F"/>
    <w:rsid w:val="00981BBD"/>
    <w:rsid w:val="009A73F9"/>
    <w:rsid w:val="009B1DEF"/>
    <w:rsid w:val="009B3453"/>
    <w:rsid w:val="009B5A9C"/>
    <w:rsid w:val="009D3D1A"/>
    <w:rsid w:val="009F18E8"/>
    <w:rsid w:val="00A03C48"/>
    <w:rsid w:val="00A14F5F"/>
    <w:rsid w:val="00A225E4"/>
    <w:rsid w:val="00A250E3"/>
    <w:rsid w:val="00A31701"/>
    <w:rsid w:val="00A409DB"/>
    <w:rsid w:val="00A4219C"/>
    <w:rsid w:val="00A44641"/>
    <w:rsid w:val="00A77729"/>
    <w:rsid w:val="00A8020D"/>
    <w:rsid w:val="00A851DA"/>
    <w:rsid w:val="00A86A23"/>
    <w:rsid w:val="00A93B56"/>
    <w:rsid w:val="00AA27B0"/>
    <w:rsid w:val="00AB3704"/>
    <w:rsid w:val="00AB5CF1"/>
    <w:rsid w:val="00AC16A4"/>
    <w:rsid w:val="00AC429E"/>
    <w:rsid w:val="00AE06CD"/>
    <w:rsid w:val="00AE4110"/>
    <w:rsid w:val="00AE5BAE"/>
    <w:rsid w:val="00AF3855"/>
    <w:rsid w:val="00AF5526"/>
    <w:rsid w:val="00B2491A"/>
    <w:rsid w:val="00B257E0"/>
    <w:rsid w:val="00B41089"/>
    <w:rsid w:val="00B43469"/>
    <w:rsid w:val="00B44723"/>
    <w:rsid w:val="00B4777F"/>
    <w:rsid w:val="00B57AE8"/>
    <w:rsid w:val="00B65539"/>
    <w:rsid w:val="00B7256A"/>
    <w:rsid w:val="00B73D0D"/>
    <w:rsid w:val="00B73D3D"/>
    <w:rsid w:val="00B74717"/>
    <w:rsid w:val="00B92BAD"/>
    <w:rsid w:val="00B92D07"/>
    <w:rsid w:val="00BB0F8E"/>
    <w:rsid w:val="00BD180B"/>
    <w:rsid w:val="00BD180E"/>
    <w:rsid w:val="00BE161B"/>
    <w:rsid w:val="00BF41F1"/>
    <w:rsid w:val="00C04558"/>
    <w:rsid w:val="00C04C05"/>
    <w:rsid w:val="00C12199"/>
    <w:rsid w:val="00C3559F"/>
    <w:rsid w:val="00C4447B"/>
    <w:rsid w:val="00C44EA9"/>
    <w:rsid w:val="00C6705B"/>
    <w:rsid w:val="00C702CB"/>
    <w:rsid w:val="00C72F10"/>
    <w:rsid w:val="00C73352"/>
    <w:rsid w:val="00C7532E"/>
    <w:rsid w:val="00C81714"/>
    <w:rsid w:val="00C847C5"/>
    <w:rsid w:val="00C917D1"/>
    <w:rsid w:val="00CA5906"/>
    <w:rsid w:val="00CB3DB8"/>
    <w:rsid w:val="00CB7672"/>
    <w:rsid w:val="00CC5C19"/>
    <w:rsid w:val="00CF24EE"/>
    <w:rsid w:val="00CF443F"/>
    <w:rsid w:val="00D021A5"/>
    <w:rsid w:val="00D1083C"/>
    <w:rsid w:val="00D141BB"/>
    <w:rsid w:val="00D175E3"/>
    <w:rsid w:val="00D30DB7"/>
    <w:rsid w:val="00D34576"/>
    <w:rsid w:val="00D346AB"/>
    <w:rsid w:val="00D46DAC"/>
    <w:rsid w:val="00D67095"/>
    <w:rsid w:val="00D76CE5"/>
    <w:rsid w:val="00D87A9D"/>
    <w:rsid w:val="00DA06D4"/>
    <w:rsid w:val="00DB3F2E"/>
    <w:rsid w:val="00DB6C74"/>
    <w:rsid w:val="00DD33D1"/>
    <w:rsid w:val="00DE319D"/>
    <w:rsid w:val="00DE3706"/>
    <w:rsid w:val="00DE3E65"/>
    <w:rsid w:val="00DE63AF"/>
    <w:rsid w:val="00E054A2"/>
    <w:rsid w:val="00E12E48"/>
    <w:rsid w:val="00E14250"/>
    <w:rsid w:val="00E1427B"/>
    <w:rsid w:val="00E32872"/>
    <w:rsid w:val="00E445F1"/>
    <w:rsid w:val="00E5245E"/>
    <w:rsid w:val="00E53CF6"/>
    <w:rsid w:val="00E54992"/>
    <w:rsid w:val="00E65EF0"/>
    <w:rsid w:val="00E730D1"/>
    <w:rsid w:val="00E75E94"/>
    <w:rsid w:val="00E815F5"/>
    <w:rsid w:val="00E85E99"/>
    <w:rsid w:val="00E95DDD"/>
    <w:rsid w:val="00EA3FBD"/>
    <w:rsid w:val="00EB44B8"/>
    <w:rsid w:val="00EB764B"/>
    <w:rsid w:val="00EC769A"/>
    <w:rsid w:val="00EC79E8"/>
    <w:rsid w:val="00EE1EDE"/>
    <w:rsid w:val="00EE65BB"/>
    <w:rsid w:val="00EE75D0"/>
    <w:rsid w:val="00EE7FAD"/>
    <w:rsid w:val="00F002BF"/>
    <w:rsid w:val="00F02DAB"/>
    <w:rsid w:val="00F0495D"/>
    <w:rsid w:val="00F060DB"/>
    <w:rsid w:val="00F11959"/>
    <w:rsid w:val="00F148AA"/>
    <w:rsid w:val="00F1749C"/>
    <w:rsid w:val="00F4437C"/>
    <w:rsid w:val="00F60A39"/>
    <w:rsid w:val="00F7273D"/>
    <w:rsid w:val="00F80551"/>
    <w:rsid w:val="00F8533C"/>
    <w:rsid w:val="00F90106"/>
    <w:rsid w:val="00FB3A9E"/>
    <w:rsid w:val="00FB5AED"/>
    <w:rsid w:val="00FB6E86"/>
    <w:rsid w:val="00FC25E4"/>
    <w:rsid w:val="00FC54AF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  <w:style w:type="paragraph" w:customStyle="1" w:styleId="KBV-Standardtext">
    <w:name w:val="KBV-Standardtext"/>
    <w:basedOn w:val="Standard"/>
    <w:link w:val="KBV-StandardtextZchn"/>
    <w:qFormat/>
    <w:rsid w:val="00074B44"/>
    <w:pPr>
      <w:suppressAutoHyphens/>
      <w:spacing w:before="130" w:after="130" w:line="235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BV-StandardtextZchn">
    <w:name w:val="KBV-Standardtext Zchn"/>
    <w:basedOn w:val="Absatz-Standardschriftart"/>
    <w:link w:val="KBV-Standardtext"/>
    <w:rsid w:val="00074B4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einLeerraum">
    <w:name w:val="No Spacing"/>
    <w:uiPriority w:val="1"/>
    <w:qFormat/>
    <w:rsid w:val="00074B4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1</Pages>
  <Words>73</Words>
  <Characters>741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3</cp:revision>
  <cp:lastPrinted>2012-08-29T14:23:00Z</cp:lastPrinted>
  <dcterms:created xsi:type="dcterms:W3CDTF">2026-08-20T05:39:00Z</dcterms:created>
  <dcterms:modified xsi:type="dcterms:W3CDTF">2026-09-28T05:24:00Z</dcterms:modified>
</cp:coreProperties>
</file>