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71594" w14:textId="11EAF12E" w:rsidR="00D71CAF" w:rsidRPr="00063F54" w:rsidRDefault="00D71CAF" w:rsidP="00D71CAF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 w:rsidRPr="00063F54">
        <w:rPr>
          <w:rFonts w:ascii="Arial Fett" w:hAnsi="Arial Fett"/>
          <w:b/>
          <w:bCs/>
          <w:caps/>
          <w:szCs w:val="22"/>
        </w:rPr>
        <w:t xml:space="preserve">Anlage </w:t>
      </w:r>
      <w:r>
        <w:rPr>
          <w:rFonts w:ascii="Arial Fett" w:hAnsi="Arial Fett"/>
          <w:b/>
          <w:bCs/>
          <w:caps/>
          <w:szCs w:val="22"/>
        </w:rPr>
        <w:t>B.</w:t>
      </w:r>
      <w:r w:rsidR="00D76FF2">
        <w:rPr>
          <w:rFonts w:ascii="Arial Fett" w:hAnsi="Arial Fett"/>
          <w:b/>
          <w:bCs/>
          <w:caps/>
          <w:szCs w:val="22"/>
        </w:rPr>
        <w:t>07</w:t>
      </w:r>
      <w:r w:rsidRPr="00063F54">
        <w:rPr>
          <w:rFonts w:ascii="Arial Fett" w:hAnsi="Arial Fett"/>
          <w:b/>
          <w:bCs/>
          <w:caps/>
          <w:szCs w:val="22"/>
        </w:rPr>
        <w:t xml:space="preserve"> – </w:t>
      </w:r>
      <w:r w:rsidR="003E31C3">
        <w:rPr>
          <w:rFonts w:ascii="Arial Fett" w:hAnsi="Arial Fett"/>
          <w:b/>
          <w:bCs/>
          <w:caps/>
          <w:szCs w:val="22"/>
        </w:rPr>
        <w:t>Qualität</w:t>
      </w:r>
      <w:r w:rsidR="004D4696">
        <w:rPr>
          <w:rFonts w:ascii="Arial Fett" w:hAnsi="Arial Fett"/>
          <w:b/>
          <w:bCs/>
          <w:caps/>
          <w:szCs w:val="22"/>
        </w:rPr>
        <w:t>skriterien</w:t>
      </w:r>
    </w:p>
    <w:p w14:paraId="5CA7DEDC" w14:textId="15C5FC6A" w:rsidR="00D82171" w:rsidRPr="00D44DEE" w:rsidRDefault="00D82171" w:rsidP="00D82171">
      <w:pPr>
        <w:shd w:val="clear" w:color="auto" w:fill="EBFAE8"/>
        <w:spacing w:before="180" w:after="120"/>
        <w:rPr>
          <w:rFonts w:cs="Arial"/>
          <w:b/>
          <w:color w:val="005E3F"/>
          <w:szCs w:val="20"/>
        </w:rPr>
      </w:pPr>
      <w:bookmarkStart w:id="0" w:name="_Hlk127952494"/>
      <w:bookmarkStart w:id="1" w:name="_Hlk129762456"/>
      <w:r w:rsidRPr="00D44DEE">
        <w:rPr>
          <w:rFonts w:cs="Arial"/>
          <w:b/>
          <w:color w:val="005E3F"/>
          <w:szCs w:val="20"/>
        </w:rPr>
        <w:t>Die nachfolgenden Erklärungen gelten für folgende</w:t>
      </w:r>
      <w:r w:rsidR="00DB3A12">
        <w:rPr>
          <w:rFonts w:cs="Arial"/>
          <w:b/>
          <w:color w:val="005E3F"/>
          <w:szCs w:val="20"/>
        </w:rPr>
        <w:t>s</w:t>
      </w:r>
      <w:r w:rsidRPr="00D44DEE">
        <w:rPr>
          <w:rFonts w:cs="Arial"/>
          <w:b/>
          <w:color w:val="005E3F"/>
          <w:szCs w:val="20"/>
        </w:rPr>
        <w:t xml:space="preserve"> Los:</w:t>
      </w:r>
    </w:p>
    <w:p w14:paraId="2F1D8566" w14:textId="5D542199" w:rsidR="00D82171" w:rsidRPr="00077D82" w:rsidRDefault="00C24782" w:rsidP="00D82171">
      <w:pPr>
        <w:tabs>
          <w:tab w:val="left" w:pos="567"/>
        </w:tabs>
        <w:spacing w:after="120" w:line="240" w:lineRule="auto"/>
        <w:rPr>
          <w:rFonts w:cs="Arial"/>
          <w:bCs/>
          <w:szCs w:val="20"/>
        </w:rPr>
      </w:pPr>
      <w:sdt>
        <w:sdtPr>
          <w:rPr>
            <w:rFonts w:cs="Arial"/>
            <w:bCs/>
            <w:szCs w:val="20"/>
          </w:rPr>
          <w:id w:val="-78018562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97C01">
            <w:rPr>
              <w:rFonts w:ascii="MS Gothic" w:eastAsia="MS Gothic" w:hAnsi="MS Gothic" w:cs="Arial" w:hint="eastAsia"/>
              <w:bCs/>
              <w:szCs w:val="20"/>
            </w:rPr>
            <w:t>☒</w:t>
          </w:r>
        </w:sdtContent>
      </w:sdt>
      <w:r w:rsidR="00797C01" w:rsidRPr="00077D82">
        <w:rPr>
          <w:rFonts w:cs="Arial"/>
          <w:bCs/>
          <w:szCs w:val="20"/>
        </w:rPr>
        <w:t xml:space="preserve"> </w:t>
      </w:r>
      <w:r w:rsidR="00D82171" w:rsidRPr="00077D82">
        <w:rPr>
          <w:rFonts w:cs="Arial"/>
          <w:bCs/>
          <w:szCs w:val="20"/>
        </w:rPr>
        <w:t>Der Auftrag ist nicht in Lose aufgeteilt.</w:t>
      </w:r>
    </w:p>
    <w:p w14:paraId="2C47FEFD" w14:textId="6E3962B1" w:rsidR="00D82171" w:rsidRDefault="00B06FD3" w:rsidP="00B06FD3">
      <w:pPr>
        <w:pStyle w:val="berschrift2"/>
        <w:numPr>
          <w:ilvl w:val="0"/>
          <w:numId w:val="0"/>
        </w:numPr>
        <w:ind w:left="432" w:hanging="432"/>
      </w:pPr>
      <w:bookmarkStart w:id="2" w:name="_Toc473637843"/>
      <w:bookmarkStart w:id="3" w:name="_Toc473114200"/>
      <w:bookmarkEnd w:id="0"/>
      <w:bookmarkEnd w:id="1"/>
      <w:r>
        <w:t xml:space="preserve">2. </w:t>
      </w:r>
      <w:r w:rsidR="001D10B9">
        <w:t>Prüfkonzept</w:t>
      </w:r>
    </w:p>
    <w:p w14:paraId="295366AC" w14:textId="6151D715" w:rsidR="001D10B9" w:rsidRPr="00100F2B" w:rsidRDefault="001D10B9" w:rsidP="00B06FD3">
      <w:pPr>
        <w:spacing w:line="276" w:lineRule="auto"/>
        <w:jc w:val="both"/>
      </w:pPr>
      <w:r>
        <w:t xml:space="preserve">Bitte reichen Sie ein </w:t>
      </w:r>
      <w:r w:rsidRPr="6542CB63">
        <w:rPr>
          <w:u w:val="single"/>
        </w:rPr>
        <w:t>Prüfkonzept</w:t>
      </w:r>
      <w:r>
        <w:t xml:space="preserve"> in Form eines separaten Dokuments </w:t>
      </w:r>
      <w:r w:rsidRPr="6542CB63">
        <w:rPr>
          <w:u w:val="single"/>
        </w:rPr>
        <w:t>mit der Angebotsabgabe</w:t>
      </w:r>
      <w:r>
        <w:t xml:space="preserve"> ein. Bitte b</w:t>
      </w:r>
      <w:r w:rsidR="00B06FD3">
        <w:t xml:space="preserve">eachten </w:t>
      </w:r>
      <w:r>
        <w:t xml:space="preserve">Sie </w:t>
      </w:r>
      <w:r w:rsidR="00B06FD3">
        <w:t xml:space="preserve">bei der Erstellung des </w:t>
      </w:r>
      <w:r w:rsidRPr="6542CB63">
        <w:rPr>
          <w:u w:val="single"/>
        </w:rPr>
        <w:t>Prüfkonzept</w:t>
      </w:r>
      <w:r w:rsidR="00B06FD3" w:rsidRPr="6542CB63">
        <w:rPr>
          <w:u w:val="single"/>
        </w:rPr>
        <w:t>s</w:t>
      </w:r>
      <w:r>
        <w:t xml:space="preserve"> die Ausführungen </w:t>
      </w:r>
      <w:r w:rsidR="00B06FD3">
        <w:t>in der Wertungsmatrix/den Qualitätskriterien (Anlage A.02).</w:t>
      </w:r>
      <w:r w:rsidR="00284953">
        <w:t xml:space="preserve"> Hilfreich bei der Darlegung der Konzeptinhalte ist die Bezugnahme auf die jeweilige Ziffer der Wertungsmatrix (Anlage A.0</w:t>
      </w:r>
      <w:r w:rsidR="7CC408B2">
        <w:t>2</w:t>
      </w:r>
      <w:r w:rsidR="00284953">
        <w:t>).</w:t>
      </w:r>
    </w:p>
    <w:p w14:paraId="7F96AF5E" w14:textId="77777777" w:rsidR="001D10B9" w:rsidRDefault="001D10B9" w:rsidP="00B06FD3">
      <w:pPr>
        <w:pStyle w:val="Listenabsatz"/>
        <w:spacing w:line="276" w:lineRule="auto"/>
        <w:ind w:left="360"/>
        <w:jc w:val="both"/>
      </w:pPr>
    </w:p>
    <w:p w14:paraId="52D2B603" w14:textId="2A51BA12" w:rsidR="001D10B9" w:rsidRPr="00B06FD3" w:rsidRDefault="001D10B9" w:rsidP="00B06FD3">
      <w:pPr>
        <w:spacing w:line="276" w:lineRule="auto"/>
        <w:jc w:val="both"/>
        <w:rPr>
          <w:szCs w:val="22"/>
        </w:rPr>
      </w:pPr>
      <w:r w:rsidRPr="00731E75">
        <w:t>Bitte fügen Sie den Dateinamen de</w:t>
      </w:r>
      <w:r>
        <w:t>s</w:t>
      </w:r>
      <w:r w:rsidRPr="00731E75">
        <w:t xml:space="preserve"> </w:t>
      </w:r>
      <w:r>
        <w:t>eingereichten</w:t>
      </w:r>
      <w:r w:rsidRPr="00731E75">
        <w:t xml:space="preserve"> </w:t>
      </w:r>
      <w:r w:rsidR="00B06FD3" w:rsidRPr="007F4CF0">
        <w:rPr>
          <w:u w:val="single"/>
        </w:rPr>
        <w:t>Prüfkonzepts</w:t>
      </w:r>
      <w:r w:rsidR="00B06FD3">
        <w:t xml:space="preserve"> </w:t>
      </w:r>
      <w:r w:rsidRPr="00731E75">
        <w:t>in das entsprechende Textfeld ein:</w:t>
      </w:r>
      <w:r>
        <w:t xml:space="preserve"> </w:t>
      </w:r>
      <w:sdt>
        <w:sdtPr>
          <w:rPr>
            <w:szCs w:val="22"/>
          </w:rPr>
          <w:id w:val="-178199565"/>
          <w:placeholder>
            <w:docPart w:val="A8EF4A1EAC5A43CAA95A59194164B62B"/>
          </w:placeholder>
        </w:sdtPr>
        <w:sdtEndPr/>
        <w:sdtContent>
          <w:sdt>
            <w:sdtPr>
              <w:id w:val="19442093"/>
              <w:placeholder>
                <w:docPart w:val="7AE805E380594B17B1E147547D3F0AAC"/>
              </w:placeholder>
              <w:showingPlcHdr/>
            </w:sdtPr>
            <w:sdtEndPr/>
            <w:sdtContent>
              <w:permStart w:id="23682397" w:edGrp="everyone"/>
              <w:r w:rsidRPr="00103918">
                <w:rPr>
                  <w:b/>
                  <w:bCs/>
                </w:rPr>
                <w:t>Klicken oder tippen Sie hier, um Text einzugeben.</w:t>
              </w:r>
              <w:permEnd w:id="23682397"/>
            </w:sdtContent>
          </w:sdt>
        </w:sdtContent>
      </w:sdt>
    </w:p>
    <w:bookmarkEnd w:id="2"/>
    <w:bookmarkEnd w:id="3"/>
    <w:p w14:paraId="2D6E522F" w14:textId="0C167FAB" w:rsidR="00B06FD3" w:rsidRDefault="00B06FD3" w:rsidP="00B06FD3">
      <w:pPr>
        <w:pStyle w:val="berschrift2"/>
        <w:numPr>
          <w:ilvl w:val="0"/>
          <w:numId w:val="0"/>
        </w:numPr>
        <w:ind w:left="432" w:hanging="432"/>
      </w:pPr>
      <w:r>
        <w:t>3. Qualitätssicherungskonzept</w:t>
      </w:r>
    </w:p>
    <w:p w14:paraId="7C538DA4" w14:textId="2E506A60" w:rsidR="00B06FD3" w:rsidRPr="00100F2B" w:rsidRDefault="00B06FD3" w:rsidP="00B06FD3">
      <w:pPr>
        <w:spacing w:line="276" w:lineRule="auto"/>
        <w:jc w:val="both"/>
      </w:pPr>
      <w:r>
        <w:t xml:space="preserve">Bitte reichen Sie ein </w:t>
      </w:r>
      <w:r w:rsidRPr="6542CB63">
        <w:rPr>
          <w:u w:val="single"/>
        </w:rPr>
        <w:t>Qualitätssicherungskonzept</w:t>
      </w:r>
      <w:r>
        <w:t xml:space="preserve"> in Form eines separaten Dokuments </w:t>
      </w:r>
      <w:r w:rsidRPr="6542CB63">
        <w:rPr>
          <w:u w:val="single"/>
        </w:rPr>
        <w:t>mit der Angebotsabgabe</w:t>
      </w:r>
      <w:r>
        <w:t xml:space="preserve"> ein. Bitte beachten Sie bei der Erstellung des </w:t>
      </w:r>
      <w:r w:rsidRPr="6542CB63">
        <w:rPr>
          <w:u w:val="single"/>
        </w:rPr>
        <w:t>Qualitätssicherungskonzept</w:t>
      </w:r>
      <w:r w:rsidR="03B30DA4" w:rsidRPr="6542CB63">
        <w:rPr>
          <w:u w:val="single"/>
        </w:rPr>
        <w:t>s</w:t>
      </w:r>
      <w:r>
        <w:t xml:space="preserve"> die Ausführungen in der Wertungsmatrix/den Qualitätskriterien (Anlage A.02).</w:t>
      </w:r>
      <w:r w:rsidR="00284953">
        <w:t xml:space="preserve"> Hilfreich bei der Darlegung der Konzeptinhalte ist die Bezugnahme auf die jeweilige Ziffer der Wertungsmatrix (Anlage A.0</w:t>
      </w:r>
      <w:r w:rsidR="79AE3E64">
        <w:t>2</w:t>
      </w:r>
      <w:r w:rsidR="00284953">
        <w:t>).</w:t>
      </w:r>
    </w:p>
    <w:p w14:paraId="2C6DD21A" w14:textId="77777777" w:rsidR="00B06FD3" w:rsidRDefault="00B06FD3" w:rsidP="00B06FD3">
      <w:pPr>
        <w:pStyle w:val="Listenabsatz"/>
        <w:spacing w:line="276" w:lineRule="auto"/>
        <w:ind w:left="360"/>
        <w:jc w:val="both"/>
      </w:pPr>
    </w:p>
    <w:p w14:paraId="0C21FD4D" w14:textId="42C2F539" w:rsidR="00B06FD3" w:rsidRPr="00B06FD3" w:rsidRDefault="00B06FD3" w:rsidP="00B06FD3">
      <w:pPr>
        <w:spacing w:line="276" w:lineRule="auto"/>
        <w:jc w:val="both"/>
        <w:rPr>
          <w:szCs w:val="22"/>
        </w:rPr>
      </w:pPr>
      <w:r w:rsidRPr="00731E75">
        <w:t>Bitte fügen Sie den Dateinamen de</w:t>
      </w:r>
      <w:r>
        <w:t>s</w:t>
      </w:r>
      <w:r w:rsidRPr="00731E75">
        <w:t xml:space="preserve"> </w:t>
      </w:r>
      <w:r>
        <w:t>eingereichten</w:t>
      </w:r>
      <w:r w:rsidRPr="00731E75">
        <w:t xml:space="preserve"> </w:t>
      </w:r>
      <w:r w:rsidRPr="007F4CF0">
        <w:rPr>
          <w:u w:val="single"/>
        </w:rPr>
        <w:t>Qualitätssicherungskonzepts</w:t>
      </w:r>
      <w:r>
        <w:t xml:space="preserve"> </w:t>
      </w:r>
      <w:r w:rsidRPr="00731E75">
        <w:t>in das entsprechende Textfeld ein:</w:t>
      </w:r>
      <w:r>
        <w:t xml:space="preserve"> </w:t>
      </w:r>
      <w:sdt>
        <w:sdtPr>
          <w:rPr>
            <w:szCs w:val="22"/>
          </w:rPr>
          <w:id w:val="-901523995"/>
          <w:placeholder>
            <w:docPart w:val="41C05748EFB2421297FB1A7D440CF650"/>
          </w:placeholder>
        </w:sdtPr>
        <w:sdtEndPr/>
        <w:sdtContent>
          <w:sdt>
            <w:sdtPr>
              <w:id w:val="678169411"/>
              <w:placeholder>
                <w:docPart w:val="7ED0DF8E6AAF4CB8A9CAD40EBDBC928D"/>
              </w:placeholder>
              <w:showingPlcHdr/>
            </w:sdtPr>
            <w:sdtEndPr/>
            <w:sdtContent>
              <w:permStart w:id="1890594754" w:edGrp="everyone"/>
              <w:r w:rsidRPr="00103918">
                <w:rPr>
                  <w:b/>
                  <w:bCs/>
                </w:rPr>
                <w:t>Klicken oder tippen Sie hier, um Text einzugeben.</w:t>
              </w:r>
              <w:permEnd w:id="1890594754"/>
            </w:sdtContent>
          </w:sdt>
        </w:sdtContent>
      </w:sdt>
    </w:p>
    <w:p w14:paraId="103895DC" w14:textId="525849A2" w:rsidR="00B06FD3" w:rsidRDefault="00103918" w:rsidP="00B06FD3">
      <w:pPr>
        <w:pStyle w:val="berschrift2"/>
        <w:numPr>
          <w:ilvl w:val="0"/>
          <w:numId w:val="0"/>
        </w:numPr>
        <w:ind w:left="432" w:hanging="432"/>
      </w:pPr>
      <w:r>
        <w:t>4</w:t>
      </w:r>
      <w:r w:rsidR="00B06FD3">
        <w:t xml:space="preserve">. </w:t>
      </w:r>
      <w:r w:rsidR="00797C01" w:rsidRPr="00797C01">
        <w:t>Persönliche und fachliche Qualifikation des eingesetzten Personals</w:t>
      </w:r>
    </w:p>
    <w:p w14:paraId="72A6B7AF" w14:textId="5811F221" w:rsidR="00B06FD3" w:rsidRPr="00100F2B" w:rsidRDefault="00B06FD3" w:rsidP="00B06FD3">
      <w:pPr>
        <w:spacing w:line="276" w:lineRule="auto"/>
        <w:jc w:val="both"/>
      </w:pPr>
      <w:r>
        <w:t xml:space="preserve">Bitte reichen Sie </w:t>
      </w:r>
      <w:r w:rsidRPr="6542CB63">
        <w:rPr>
          <w:u w:val="single"/>
        </w:rPr>
        <w:t>Angaben zu den persönlichen und fachlichen Qualifikationen des eingesetzten Personals</w:t>
      </w:r>
      <w:r>
        <w:t xml:space="preserve"> in Form eines separaten Dokuments </w:t>
      </w:r>
      <w:r w:rsidRPr="6542CB63">
        <w:rPr>
          <w:u w:val="single"/>
        </w:rPr>
        <w:t>mit der Angebotsabgabe</w:t>
      </w:r>
      <w:r>
        <w:t xml:space="preserve"> ein. Bitte beachten Sie bei der Erstellung de</w:t>
      </w:r>
      <w:r w:rsidR="29BE8BBD">
        <w:t>r</w:t>
      </w:r>
      <w:r>
        <w:t xml:space="preserve"> </w:t>
      </w:r>
      <w:r w:rsidRPr="6542CB63">
        <w:rPr>
          <w:u w:val="single"/>
        </w:rPr>
        <w:t>Angaben zu den persönlichen und fachlichen Qualifikationen des eingesetzten Personals</w:t>
      </w:r>
      <w:r>
        <w:t xml:space="preserve"> die Ausführungen in der Wertungsmatrix/den Qualitätskriterien (Anlage A.02).</w:t>
      </w:r>
      <w:r w:rsidR="00ED4DBB">
        <w:t xml:space="preserve"> Hilfreich bei der Darlegung der persönlichen und fachlichen Qualifikation des eingesetzten Personals ist die Bezugnahme auf die jeweilige Ziffer der Wertungsmatrix (Anlage A.0</w:t>
      </w:r>
      <w:r w:rsidR="0DB0481B">
        <w:t>2</w:t>
      </w:r>
      <w:r w:rsidR="00ED4DBB">
        <w:t>).</w:t>
      </w:r>
    </w:p>
    <w:p w14:paraId="00E1A3EC" w14:textId="77777777" w:rsidR="00B06FD3" w:rsidRDefault="00B06FD3" w:rsidP="00B06FD3">
      <w:pPr>
        <w:pStyle w:val="Listenabsatz"/>
        <w:spacing w:line="276" w:lineRule="auto"/>
        <w:ind w:left="360"/>
        <w:jc w:val="both"/>
      </w:pPr>
    </w:p>
    <w:p w14:paraId="1E78BCA1" w14:textId="77777777" w:rsidR="005A7E52" w:rsidRDefault="00B06FD3" w:rsidP="00B06FD3">
      <w:pPr>
        <w:spacing w:line="276" w:lineRule="auto"/>
        <w:jc w:val="both"/>
      </w:pPr>
      <w:r w:rsidRPr="00731E75">
        <w:t xml:space="preserve">Bitte fügen Sie den Dateinamen </w:t>
      </w:r>
      <w:r>
        <w:t xml:space="preserve">zu den </w:t>
      </w:r>
      <w:r w:rsidRPr="007F4CF0">
        <w:rPr>
          <w:u w:val="single"/>
        </w:rPr>
        <w:t xml:space="preserve">Angaben </w:t>
      </w:r>
      <w:r w:rsidR="00D76FF2" w:rsidRPr="007F4CF0">
        <w:rPr>
          <w:u w:val="single"/>
        </w:rPr>
        <w:t>zu den persönlichen und fachlichen Qualifikationen des eingesetzten Personals</w:t>
      </w:r>
      <w:r w:rsidR="00D76FF2" w:rsidRPr="00B94640">
        <w:t xml:space="preserve"> </w:t>
      </w:r>
      <w:r w:rsidRPr="00731E75">
        <w:t>in das entsprechende Textfeld ein:</w:t>
      </w:r>
      <w:r>
        <w:t xml:space="preserve"> </w:t>
      </w:r>
    </w:p>
    <w:p w14:paraId="6B5A4536" w14:textId="78C45188" w:rsidR="00B06FD3" w:rsidRPr="00B06FD3" w:rsidRDefault="00C24782" w:rsidP="00B06FD3">
      <w:pPr>
        <w:spacing w:line="276" w:lineRule="auto"/>
        <w:jc w:val="both"/>
        <w:rPr>
          <w:szCs w:val="22"/>
        </w:rPr>
      </w:pPr>
      <w:sdt>
        <w:sdtPr>
          <w:rPr>
            <w:szCs w:val="22"/>
          </w:rPr>
          <w:id w:val="834735336"/>
          <w:placeholder>
            <w:docPart w:val="C38628798D7E4D82BEE04E04A3CE2DEE"/>
          </w:placeholder>
        </w:sdtPr>
        <w:sdtEndPr/>
        <w:sdtContent>
          <w:sdt>
            <w:sdtPr>
              <w:id w:val="2036999418"/>
              <w:placeholder>
                <w:docPart w:val="C27BF2DB407C4D87AB572D6D67BDD090"/>
              </w:placeholder>
              <w:showingPlcHdr/>
            </w:sdtPr>
            <w:sdtEndPr/>
            <w:sdtContent>
              <w:permStart w:id="1578072287" w:edGrp="everyone"/>
              <w:r w:rsidR="00B06FD3" w:rsidRPr="00103918">
                <w:rPr>
                  <w:b/>
                  <w:bCs/>
                </w:rPr>
                <w:t>Klicken oder tippen Sie hier, um Text einzugeben.</w:t>
              </w:r>
              <w:permEnd w:id="1578072287"/>
            </w:sdtContent>
          </w:sdt>
        </w:sdtContent>
      </w:sdt>
    </w:p>
    <w:p w14:paraId="011E1678" w14:textId="29120370" w:rsidR="00284953" w:rsidRDefault="00284953">
      <w:pPr>
        <w:spacing w:line="240" w:lineRule="auto"/>
        <w:rPr>
          <w:rFonts w:ascii="Helvetica" w:hAnsi="Helvetica"/>
          <w:color w:val="333333"/>
          <w:shd w:val="clear" w:color="auto" w:fill="FFFFFF"/>
        </w:rPr>
      </w:pPr>
      <w:r>
        <w:rPr>
          <w:rFonts w:ascii="Helvetica" w:hAnsi="Helvetica"/>
          <w:color w:val="333333"/>
          <w:shd w:val="clear" w:color="auto" w:fill="FFFFFF"/>
        </w:rPr>
        <w:br w:type="page"/>
      </w:r>
    </w:p>
    <w:p w14:paraId="331AB854" w14:textId="6779CF85" w:rsidR="00B06FD3" w:rsidRDefault="00B06FD3" w:rsidP="00B06FD3">
      <w:pPr>
        <w:spacing w:after="120" w:line="240" w:lineRule="auto"/>
        <w:jc w:val="both"/>
        <w:rPr>
          <w:rFonts w:ascii="Helvetica" w:hAnsi="Helvetica"/>
          <w:color w:val="333333"/>
          <w:shd w:val="clear" w:color="auto" w:fill="FFFFFF"/>
        </w:rPr>
      </w:pPr>
    </w:p>
    <w:sdt>
      <w:sdtPr>
        <w:rPr>
          <w:rFonts w:cs="Arial"/>
        </w:rPr>
        <w:id w:val="960537346"/>
        <w:placeholder>
          <w:docPart w:val="B96D358CE4E6455CA58AB4C2746C84FB"/>
        </w:placeholder>
        <w:showingPlcHdr/>
      </w:sdtPr>
      <w:sdtEndPr/>
      <w:sdtContent>
        <w:permStart w:id="1045771101" w:edGrp="everyone" w:displacedByCustomXml="prev"/>
        <w:p w14:paraId="25EDB9E2" w14:textId="77777777" w:rsidR="00E1790D" w:rsidRDefault="00E1790D" w:rsidP="00E1790D">
          <w:pPr>
            <w:spacing w:before="60"/>
            <w:rPr>
              <w:rFonts w:cs="Arial"/>
              <w:szCs w:val="22"/>
            </w:rPr>
          </w:pPr>
          <w:r w:rsidRPr="00322EDF">
            <w:rPr>
              <w:rStyle w:val="Platzhaltertext"/>
              <w:rFonts w:cs="Arial"/>
              <w:szCs w:val="22"/>
            </w:rPr>
            <w:t>Klicken oder tippen Sie hier, um Text einzugeben.</w:t>
          </w:r>
        </w:p>
        <w:permEnd w:id="1045771101" w:displacedByCustomXml="next"/>
      </w:sdtContent>
    </w:sdt>
    <w:p w14:paraId="2C00CAED" w14:textId="77777777" w:rsidR="00E1790D" w:rsidRPr="00A4219C" w:rsidRDefault="00E1790D" w:rsidP="00E1790D">
      <w:pPr>
        <w:pStyle w:val="Kopfzeile"/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Ort und Datum</w:t>
      </w:r>
    </w:p>
    <w:p w14:paraId="3575A5F0" w14:textId="77777777" w:rsidR="00E1790D" w:rsidRPr="00A4219C" w:rsidRDefault="00E1790D" w:rsidP="00E1790D">
      <w:pPr>
        <w:pStyle w:val="Kopfzeile"/>
        <w:jc w:val="both"/>
        <w:rPr>
          <w:szCs w:val="22"/>
          <w:u w:val="single"/>
        </w:rPr>
      </w:pPr>
    </w:p>
    <w:sdt>
      <w:sdtPr>
        <w:rPr>
          <w:rFonts w:cs="Arial"/>
        </w:rPr>
        <w:id w:val="-929192934"/>
        <w:placeholder>
          <w:docPart w:val="D0B627EF2E6F440BBE5FEAE8E5FFC64D"/>
        </w:placeholder>
        <w:showingPlcHdr/>
      </w:sdtPr>
      <w:sdtEndPr/>
      <w:sdtContent>
        <w:permStart w:id="452865444" w:edGrp="everyone" w:displacedByCustomXml="prev"/>
        <w:p w14:paraId="7D6BB8BB" w14:textId="77777777" w:rsidR="00E1790D" w:rsidRDefault="00E1790D" w:rsidP="00E1790D">
          <w:pPr>
            <w:spacing w:before="60"/>
            <w:rPr>
              <w:rFonts w:cs="Arial"/>
              <w:szCs w:val="22"/>
            </w:rPr>
          </w:pPr>
          <w:r w:rsidRPr="00322EDF">
            <w:rPr>
              <w:rStyle w:val="Platzhaltertext"/>
              <w:rFonts w:cs="Arial"/>
              <w:szCs w:val="22"/>
            </w:rPr>
            <w:t>Klicken oder tippen Sie hier, um Text einzugeben.</w:t>
          </w:r>
        </w:p>
        <w:permEnd w:id="452865444" w:displacedByCustomXml="next"/>
      </w:sdtContent>
    </w:sdt>
    <w:p w14:paraId="289AE841" w14:textId="77777777" w:rsidR="00E1790D" w:rsidRPr="00A4219C" w:rsidRDefault="00E1790D" w:rsidP="00E1790D">
      <w:pPr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 xml:space="preserve">Name </w:t>
      </w:r>
      <w:r>
        <w:rPr>
          <w:bCs/>
          <w:sz w:val="18"/>
          <w:szCs w:val="18"/>
        </w:rPr>
        <w:t xml:space="preserve">und Anschrift </w:t>
      </w:r>
      <w:r w:rsidRPr="00A4219C">
        <w:rPr>
          <w:bCs/>
          <w:sz w:val="18"/>
          <w:szCs w:val="18"/>
        </w:rPr>
        <w:t xml:space="preserve">des </w:t>
      </w:r>
      <w:r>
        <w:rPr>
          <w:bCs/>
          <w:sz w:val="18"/>
          <w:szCs w:val="18"/>
        </w:rPr>
        <w:t>Wirtschaftsteilnehmers</w:t>
      </w:r>
    </w:p>
    <w:p w14:paraId="59CCC514" w14:textId="77777777" w:rsidR="00E1790D" w:rsidRPr="00A4219C" w:rsidRDefault="00E1790D" w:rsidP="00E1790D">
      <w:pPr>
        <w:jc w:val="both"/>
        <w:rPr>
          <w:szCs w:val="22"/>
        </w:rPr>
      </w:pPr>
    </w:p>
    <w:sdt>
      <w:sdtPr>
        <w:rPr>
          <w:rFonts w:cs="Arial"/>
        </w:rPr>
        <w:id w:val="1186944252"/>
        <w:placeholder>
          <w:docPart w:val="1BCC4BCCDBAC40249BC22314EBAB3178"/>
        </w:placeholder>
        <w:showingPlcHdr/>
      </w:sdtPr>
      <w:sdtEndPr/>
      <w:sdtContent>
        <w:permStart w:id="1745121576" w:edGrp="everyone" w:displacedByCustomXml="prev"/>
        <w:p w14:paraId="1FB16456" w14:textId="77777777" w:rsidR="00E1790D" w:rsidRDefault="00E1790D" w:rsidP="00E1790D">
          <w:pPr>
            <w:spacing w:before="60"/>
            <w:rPr>
              <w:rFonts w:cs="Arial"/>
              <w:szCs w:val="22"/>
            </w:rPr>
          </w:pPr>
          <w:r w:rsidRPr="00322EDF">
            <w:rPr>
              <w:rStyle w:val="Platzhaltertext"/>
              <w:rFonts w:cs="Arial"/>
              <w:szCs w:val="22"/>
            </w:rPr>
            <w:t>Klicken oder tippen Sie hier, um Text einzugeben.</w:t>
          </w:r>
        </w:p>
        <w:permEnd w:id="1745121576" w:displacedByCustomXml="next"/>
      </w:sdtContent>
    </w:sdt>
    <w:p w14:paraId="327BE042" w14:textId="509213B7" w:rsidR="00E1790D" w:rsidRPr="00D76FF2" w:rsidRDefault="00E1790D" w:rsidP="00D76FF2">
      <w:pPr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Name de</w:t>
      </w:r>
      <w:r>
        <w:rPr>
          <w:bCs/>
          <w:sz w:val="18"/>
          <w:szCs w:val="18"/>
        </w:rPr>
        <w:t>r unterzeichnenden Person</w:t>
      </w:r>
      <w:r w:rsidRPr="00A4219C">
        <w:rPr>
          <w:bCs/>
          <w:sz w:val="18"/>
          <w:szCs w:val="18"/>
        </w:rPr>
        <w:t xml:space="preserve"> oder Name der vertretungsberechtigten natürlichen Person</w:t>
      </w:r>
    </w:p>
    <w:sectPr w:rsidR="00E1790D" w:rsidRPr="00D76FF2" w:rsidSect="006E2A3D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56FE0" w14:textId="77777777" w:rsidR="00FA1D1D" w:rsidRDefault="00FA1D1D" w:rsidP="00A851DA">
      <w:pPr>
        <w:spacing w:line="240" w:lineRule="auto"/>
      </w:pPr>
      <w:r>
        <w:separator/>
      </w:r>
    </w:p>
  </w:endnote>
  <w:endnote w:type="continuationSeparator" w:id="0">
    <w:p w14:paraId="0E298150" w14:textId="77777777" w:rsidR="00FA1D1D" w:rsidRDefault="00FA1D1D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3059" w14:textId="7DE5ED0F" w:rsidR="0013144D" w:rsidRPr="005B0994" w:rsidRDefault="0089312D" w:rsidP="0013144D">
    <w:pPr>
      <w:tabs>
        <w:tab w:val="center" w:pos="4550"/>
        <w:tab w:val="left" w:pos="7088"/>
      </w:tabs>
      <w:ind w:right="260"/>
      <w:rPr>
        <w:rFonts w:ascii="AOK Buenos Aires Text" w:hAnsi="AOK Buenos Aires Text"/>
        <w:color w:val="005E3F"/>
      </w:rPr>
    </w:pPr>
    <w:r>
      <w:rPr>
        <w:rFonts w:ascii="AOK Buenos Aires Text" w:hAnsi="AOK Buenos Aires Text"/>
        <w:color w:val="005E3F"/>
      </w:rPr>
      <w:t xml:space="preserve">ANL </w:t>
    </w:r>
    <w:r w:rsidR="00C60FB4">
      <w:rPr>
        <w:rFonts w:ascii="AOK Buenos Aires Text" w:hAnsi="AOK Buenos Aires Text"/>
        <w:color w:val="005E3F"/>
      </w:rPr>
      <w:t>B.0</w:t>
    </w:r>
    <w:r w:rsidR="005A7E52">
      <w:rPr>
        <w:rFonts w:ascii="AOK Buenos Aires Text" w:hAnsi="AOK Buenos Aires Text"/>
        <w:color w:val="005E3F"/>
      </w:rPr>
      <w:t>7</w:t>
    </w:r>
    <w:r w:rsidR="0013144D" w:rsidRPr="005B0994">
      <w:rPr>
        <w:rFonts w:ascii="AOK Buenos Aires Text" w:hAnsi="AOK Buenos Aires Text"/>
        <w:color w:val="005E3F"/>
      </w:rPr>
      <w:t xml:space="preserve"> – </w:t>
    </w:r>
    <w:r w:rsidR="003E31C3">
      <w:rPr>
        <w:rFonts w:ascii="AOK Buenos Aires Text" w:hAnsi="AOK Buenos Aires Text"/>
        <w:color w:val="005E3F"/>
      </w:rPr>
      <w:t>Qualität</w:t>
    </w:r>
    <w:r w:rsidR="004D4696">
      <w:rPr>
        <w:rFonts w:ascii="AOK Buenos Aires Text" w:hAnsi="AOK Buenos Aires Text"/>
        <w:color w:val="005E3F"/>
      </w:rPr>
      <w:t>skriterien</w:t>
    </w:r>
    <w:r w:rsidR="0013144D" w:rsidRPr="005B0994">
      <w:rPr>
        <w:rFonts w:ascii="AOK Buenos Aires Text" w:hAnsi="AOK Buenos Aires Text"/>
        <w:color w:val="005E3F"/>
      </w:rPr>
      <w:t xml:space="preserve"> (</w:t>
    </w:r>
    <w:r w:rsidR="00547435">
      <w:rPr>
        <w:rFonts w:ascii="AOK Buenos Aires Text" w:hAnsi="AOK Buenos Aires Text"/>
        <w:color w:val="005E3F"/>
      </w:rPr>
      <w:t>N0726</w:t>
    </w:r>
    <w:r w:rsidR="0013144D" w:rsidRPr="005B0994">
      <w:rPr>
        <w:rFonts w:ascii="AOK Buenos Aires Text" w:hAnsi="AOK Buenos Aires Text"/>
        <w:color w:val="005E3F"/>
      </w:rPr>
      <w:t>)</w:t>
    </w:r>
    <w:r w:rsidR="0013144D" w:rsidRPr="005B0994">
      <w:rPr>
        <w:rFonts w:ascii="AOK Buenos Aires Text" w:hAnsi="AOK Buenos Aires Text"/>
        <w:color w:val="005E3F"/>
      </w:rPr>
      <w:tab/>
    </w:r>
    <w:r w:rsidR="0013144D" w:rsidRPr="005B0994">
      <w:rPr>
        <w:rFonts w:ascii="AOK Buenos Aires Text" w:hAnsi="AOK Buenos Aires Text"/>
        <w:color w:val="005E3F"/>
        <w:spacing w:val="60"/>
      </w:rPr>
      <w:tab/>
      <w:t>Seite</w:t>
    </w:r>
    <w:r w:rsidR="0013144D" w:rsidRPr="005B0994">
      <w:rPr>
        <w:rFonts w:ascii="AOK Buenos Aires Text" w:hAnsi="AOK Buenos Aires Text"/>
        <w:color w:val="005E3F"/>
      </w:rPr>
      <w:t xml:space="preserve"> </w:t>
    </w:r>
    <w:r w:rsidR="0013144D" w:rsidRPr="005B0994">
      <w:rPr>
        <w:rFonts w:ascii="AOK Buenos Aires Text" w:hAnsi="AOK Buenos Aires Text"/>
        <w:color w:val="005E3F"/>
      </w:rPr>
      <w:fldChar w:fldCharType="begin"/>
    </w:r>
    <w:r w:rsidR="0013144D" w:rsidRPr="005B0994">
      <w:rPr>
        <w:rFonts w:ascii="AOK Buenos Aires Text" w:hAnsi="AOK Buenos Aires Text"/>
        <w:color w:val="005E3F"/>
      </w:rPr>
      <w:instrText>PAGE   \* MERGEFORMAT</w:instrText>
    </w:r>
    <w:r w:rsidR="0013144D" w:rsidRPr="005B0994">
      <w:rPr>
        <w:rFonts w:ascii="AOK Buenos Aires Text" w:hAnsi="AOK Buenos Aires Text"/>
        <w:color w:val="005E3F"/>
      </w:rPr>
      <w:fldChar w:fldCharType="separate"/>
    </w:r>
    <w:r w:rsidR="0013144D">
      <w:rPr>
        <w:rFonts w:ascii="AOK Buenos Aires Text" w:hAnsi="AOK Buenos Aires Text"/>
        <w:color w:val="005E3F"/>
      </w:rPr>
      <w:t>2</w:t>
    </w:r>
    <w:r w:rsidR="0013144D" w:rsidRPr="005B0994">
      <w:rPr>
        <w:rFonts w:ascii="AOK Buenos Aires Text" w:hAnsi="AOK Buenos Aires Text"/>
        <w:color w:val="005E3F"/>
      </w:rPr>
      <w:fldChar w:fldCharType="end"/>
    </w:r>
    <w:r w:rsidR="0013144D" w:rsidRPr="005B0994">
      <w:rPr>
        <w:rFonts w:ascii="AOK Buenos Aires Text" w:hAnsi="AOK Buenos Aires Text"/>
        <w:color w:val="005E3F"/>
      </w:rPr>
      <w:t xml:space="preserve"> | </w:t>
    </w:r>
    <w:r w:rsidR="0013144D" w:rsidRPr="005B0994">
      <w:rPr>
        <w:rFonts w:ascii="AOK Buenos Aires Text" w:hAnsi="AOK Buenos Aires Text"/>
        <w:color w:val="005E3F"/>
      </w:rPr>
      <w:fldChar w:fldCharType="begin"/>
    </w:r>
    <w:r w:rsidR="0013144D" w:rsidRPr="005B0994">
      <w:rPr>
        <w:rFonts w:ascii="AOK Buenos Aires Text" w:hAnsi="AOK Buenos Aires Text"/>
        <w:color w:val="005E3F"/>
      </w:rPr>
      <w:instrText>NUMPAGES  \* Arabic  \* MERGEFORMAT</w:instrText>
    </w:r>
    <w:r w:rsidR="0013144D" w:rsidRPr="005B0994">
      <w:rPr>
        <w:rFonts w:ascii="AOK Buenos Aires Text" w:hAnsi="AOK Buenos Aires Text"/>
        <w:color w:val="005E3F"/>
      </w:rPr>
      <w:fldChar w:fldCharType="separate"/>
    </w:r>
    <w:r w:rsidR="0013144D">
      <w:rPr>
        <w:rFonts w:ascii="AOK Buenos Aires Text" w:hAnsi="AOK Buenos Aires Text"/>
        <w:color w:val="005E3F"/>
      </w:rPr>
      <w:t>20</w:t>
    </w:r>
    <w:r w:rsidR="0013144D" w:rsidRPr="005B0994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6BD6A" w14:textId="77777777" w:rsidR="00FA1D1D" w:rsidRDefault="00FA1D1D" w:rsidP="00A851DA">
      <w:pPr>
        <w:spacing w:line="240" w:lineRule="auto"/>
      </w:pPr>
      <w:r>
        <w:separator/>
      </w:r>
    </w:p>
  </w:footnote>
  <w:footnote w:type="continuationSeparator" w:id="0">
    <w:p w14:paraId="7183CC88" w14:textId="77777777" w:rsidR="00FA1D1D" w:rsidRDefault="00FA1D1D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90F6F" w14:textId="76FB0954" w:rsidR="003D7E72" w:rsidRDefault="00C24782">
    <w:pPr>
      <w:pStyle w:val="Kopfzeile"/>
    </w:pPr>
    <w:r>
      <w:rPr>
        <w:noProof/>
      </w:rPr>
      <w:pict w14:anchorId="17A1D0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65866" o:spid="_x0000_s1079" type="#_x0000_t75" style="position:absolute;margin-left:0;margin-top:0;width:270pt;height:390pt;z-index:-251625984;mso-position-horizontal:center;mso-position-horizontal-relative:margin;mso-position-vertical:center;mso-position-vertical-relative:margin" o:allowincell="f">
          <v:imagedata r:id="rId1" o:title="230508_dc_Hintergrund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E8322" w14:textId="398FD635" w:rsidR="0013144D" w:rsidRPr="005B0994" w:rsidRDefault="0013144D" w:rsidP="0013144D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97664" behindDoc="0" locked="0" layoutInCell="1" allowOverlap="1" wp14:anchorId="1F0016D3" wp14:editId="61786375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816213888" name="Grafik 8162138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 xml:space="preserve">AOK </w:t>
    </w:r>
    <w:r w:rsidR="00E83C17">
      <w:rPr>
        <w:rFonts w:ascii="AOK Buenos Aires SemiBold" w:hAnsi="AOK Buenos Aires SemiBold"/>
        <w:bCs/>
        <w:color w:val="005E3F"/>
        <w:sz w:val="26"/>
        <w:szCs w:val="26"/>
      </w:rPr>
      <w:t>Nordost</w:t>
    </w:r>
    <w:r>
      <w:rPr>
        <w:rFonts w:ascii="AOK Buenos Aires SemiBold" w:hAnsi="AOK Buenos Aires SemiBold"/>
        <w:bCs/>
        <w:color w:val="005E3F"/>
        <w:sz w:val="26"/>
        <w:szCs w:val="26"/>
      </w:rPr>
      <w:t>. Die Gesundheitskasse.</w:t>
    </w:r>
  </w:p>
  <w:p w14:paraId="4D71E722" w14:textId="77777777" w:rsidR="008B70F4" w:rsidRDefault="0013144D" w:rsidP="008B70F4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96640" behindDoc="0" locked="0" layoutInCell="1" allowOverlap="1" wp14:anchorId="628C724B" wp14:editId="41098B93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346071E2">
            <v:shapetype id="_x0000_t32" coordsize="21600,21600" o:oned="t" filled="f" o:spt="32" path="m,l21600,21600e" w14:anchorId="4B13C32A">
              <v:path fillok="f" arrowok="t" o:connecttype="none"/>
              <o:lock v:ext="edit" shapetype="t"/>
            </v:shapetype>
            <v:shape id="Gerade Verbindung mit Pfeil 1" style="position:absolute;margin-left:0;margin-top:4.9pt;width:450.7pt;height:0;z-index:2516966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spid="_x0000_s1026" strokecolor="#005e3f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>
              <w10:wrap anchorx="margin"/>
            </v:shape>
          </w:pict>
        </mc:Fallback>
      </mc:AlternateContent>
    </w:r>
    <w:r w:rsidR="008B70F4"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99712" behindDoc="0" locked="0" layoutInCell="1" allowOverlap="1" wp14:anchorId="585C1F89" wp14:editId="61329E63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740651458" name="Gerade Verbindung mit Pfeil 17406514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3A0D236">
            <v:shapetype id="_x0000_t32" coordsize="21600,21600" o:oned="t" filled="f" o:spt="32" path="m,l21600,21600e" w14:anchorId="5A32ACFF">
              <v:path fillok="f" arrowok="t" o:connecttype="none"/>
              <o:lock v:ext="edit" shapetype="t"/>
            </v:shapetype>
            <v:shape id="Gerade Verbindung mit Pfeil 1740651458" style="position:absolute;margin-left:0;margin-top:4.9pt;width:450.7pt;height:0;z-index:2516997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spid="_x0000_s1026" strokecolor="#005e3f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>
              <w10:wrap anchorx="margin"/>
            </v:shape>
          </w:pict>
        </mc:Fallback>
      </mc:AlternateContent>
    </w:r>
    <w:r w:rsidR="008B70F4" w:rsidRPr="007F63AA">
      <w:rPr>
        <w:rFonts w:ascii="AOK Buenos Aires SemiBold" w:hAnsi="AOK Buenos Aires SemiBold"/>
        <w:bCs/>
        <w:color w:val="005E3F"/>
        <w:szCs w:val="22"/>
      </w:rPr>
      <w:t>Prüfung der Jahresrechnung für die Jahre 2027 bis 2031</w:t>
    </w:r>
    <w:r w:rsidR="008B70F4">
      <w:rPr>
        <w:rFonts w:ascii="AOK Buenos Aires SemiBold" w:hAnsi="AOK Buenos Aires SemiBold"/>
        <w:bCs/>
        <w:color w:val="005E3F"/>
        <w:szCs w:val="22"/>
      </w:rPr>
      <w:t xml:space="preserve"> für die AOK Nordost</w:t>
    </w:r>
    <w:r w:rsidR="008B70F4" w:rsidRPr="00F47967">
      <w:rPr>
        <w:rFonts w:ascii="AOK Buenos Aires SemiBold" w:hAnsi="AOK Buenos Aires SemiBold"/>
        <w:bCs/>
        <w:color w:val="005E3F"/>
        <w:szCs w:val="22"/>
      </w:rPr>
      <w:t xml:space="preserve"> (SAVE_305_2026_304</w:t>
    </w:r>
    <w:r w:rsidR="008B70F4">
      <w:rPr>
        <w:rFonts w:ascii="AOK Buenos Aires SemiBold" w:hAnsi="AOK Buenos Aires SemiBold"/>
        <w:bCs/>
        <w:color w:val="005E3F"/>
        <w:szCs w:val="22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96484" w14:textId="7B32F436" w:rsidR="003D7E72" w:rsidRDefault="00C24782">
    <w:pPr>
      <w:pStyle w:val="Kopfzeile"/>
    </w:pPr>
    <w:r>
      <w:rPr>
        <w:noProof/>
      </w:rPr>
      <w:pict w14:anchorId="6CCFB2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65865" o:spid="_x0000_s1078" type="#_x0000_t75" style="position:absolute;margin-left:0;margin-top:0;width:270pt;height:390pt;z-index:-251627008;mso-position-horizontal:center;mso-position-horizontal-relative:margin;mso-position-vertical:center;mso-position-vertical-relative:margin" o:allowincell="f">
          <v:imagedata r:id="rId1" o:title="230508_dc_Hintergrund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F41A4"/>
    <w:multiLevelType w:val="hybridMultilevel"/>
    <w:tmpl w:val="B502AD08"/>
    <w:lvl w:ilvl="0" w:tplc="406AA634">
      <w:start w:val="1"/>
      <w:numFmt w:val="upperLetter"/>
      <w:pStyle w:val="KeineGlieder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90748"/>
    <w:multiLevelType w:val="hybridMultilevel"/>
    <w:tmpl w:val="5A8AC4A2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0" w15:restartNumberingAfterBreak="0">
    <w:nsid w:val="41AD47F3"/>
    <w:multiLevelType w:val="hybridMultilevel"/>
    <w:tmpl w:val="D24E808A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374E9F"/>
    <w:multiLevelType w:val="hybridMultilevel"/>
    <w:tmpl w:val="DEC6E3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933724"/>
    <w:multiLevelType w:val="multilevel"/>
    <w:tmpl w:val="594C20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6A4430"/>
    <w:multiLevelType w:val="multilevel"/>
    <w:tmpl w:val="37F40E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6C383B"/>
    <w:multiLevelType w:val="multilevel"/>
    <w:tmpl w:val="E4400C88"/>
    <w:lvl w:ilvl="0">
      <w:start w:val="1"/>
      <w:numFmt w:val="upperLetter"/>
      <w:lvlText w:val="%1."/>
      <w:lvlJc w:val="left"/>
      <w:pPr>
        <w:ind w:left="0" w:hanging="360"/>
      </w:pPr>
      <w:rPr>
        <w:rFonts w:hint="default"/>
      </w:rPr>
    </w:lvl>
    <w:lvl w:ilvl="1">
      <w:start w:val="2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567" w:hanging="567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1840805004">
    <w:abstractNumId w:val="22"/>
  </w:num>
  <w:num w:numId="2" w16cid:durableId="1075740552">
    <w:abstractNumId w:val="16"/>
  </w:num>
  <w:num w:numId="3" w16cid:durableId="1673871781">
    <w:abstractNumId w:val="9"/>
  </w:num>
  <w:num w:numId="4" w16cid:durableId="1655060152">
    <w:abstractNumId w:val="4"/>
  </w:num>
  <w:num w:numId="5" w16cid:durableId="1395616099">
    <w:abstractNumId w:val="8"/>
  </w:num>
  <w:num w:numId="6" w16cid:durableId="1071077598">
    <w:abstractNumId w:val="21"/>
  </w:num>
  <w:num w:numId="7" w16cid:durableId="92407851">
    <w:abstractNumId w:val="7"/>
  </w:num>
  <w:num w:numId="8" w16cid:durableId="138806357">
    <w:abstractNumId w:val="19"/>
  </w:num>
  <w:num w:numId="9" w16cid:durableId="1447656455">
    <w:abstractNumId w:val="0"/>
  </w:num>
  <w:num w:numId="10" w16cid:durableId="1736973064">
    <w:abstractNumId w:val="14"/>
  </w:num>
  <w:num w:numId="11" w16cid:durableId="1022323702">
    <w:abstractNumId w:val="17"/>
  </w:num>
  <w:num w:numId="12" w16cid:durableId="217984734">
    <w:abstractNumId w:val="3"/>
  </w:num>
  <w:num w:numId="13" w16cid:durableId="803548325">
    <w:abstractNumId w:val="15"/>
  </w:num>
  <w:num w:numId="14" w16cid:durableId="1790314515">
    <w:abstractNumId w:val="13"/>
  </w:num>
  <w:num w:numId="15" w16cid:durableId="1783528920">
    <w:abstractNumId w:val="5"/>
  </w:num>
  <w:num w:numId="16" w16cid:durableId="310407074">
    <w:abstractNumId w:val="20"/>
  </w:num>
  <w:num w:numId="17" w16cid:durableId="2061243971">
    <w:abstractNumId w:val="1"/>
  </w:num>
  <w:num w:numId="18" w16cid:durableId="1347100984">
    <w:abstractNumId w:val="2"/>
  </w:num>
  <w:num w:numId="19" w16cid:durableId="2047173127">
    <w:abstractNumId w:val="11"/>
  </w:num>
  <w:num w:numId="20" w16cid:durableId="2000113467">
    <w:abstractNumId w:val="22"/>
  </w:num>
  <w:num w:numId="21" w16cid:durableId="523784642">
    <w:abstractNumId w:val="22"/>
  </w:num>
  <w:num w:numId="22" w16cid:durableId="1707218006">
    <w:abstractNumId w:val="22"/>
  </w:num>
  <w:num w:numId="23" w16cid:durableId="175733892">
    <w:abstractNumId w:val="22"/>
  </w:num>
  <w:num w:numId="24" w16cid:durableId="156728912">
    <w:abstractNumId w:val="22"/>
  </w:num>
  <w:num w:numId="25" w16cid:durableId="188032160">
    <w:abstractNumId w:val="12"/>
  </w:num>
  <w:num w:numId="26" w16cid:durableId="338772293">
    <w:abstractNumId w:val="18"/>
  </w:num>
  <w:num w:numId="27" w16cid:durableId="858012365">
    <w:abstractNumId w:val="22"/>
  </w:num>
  <w:num w:numId="28" w16cid:durableId="177503399">
    <w:abstractNumId w:val="10"/>
  </w:num>
  <w:num w:numId="29" w16cid:durableId="1083181720">
    <w:abstractNumId w:val="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9" w:dllVersion="512" w:checkStyle="1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G3/M9bmMvDDlfYhhgxL0JS2ApnWuOHVhDz45sxJhPnb8vAgfXhFoQQbUd4sZrF90ULao8k3WD5YlTXyb7l88cQ==" w:salt="gb7gnINvdtyJaf2fIQHUPg=="/>
  <w:defaultTabStop w:val="709"/>
  <w:autoHyphenation/>
  <w:hyphenationZone w:val="454"/>
  <w:doNotHyphenateCaps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052E"/>
    <w:rsid w:val="0001159F"/>
    <w:rsid w:val="00024AF3"/>
    <w:rsid w:val="0002614C"/>
    <w:rsid w:val="00032443"/>
    <w:rsid w:val="00036EB6"/>
    <w:rsid w:val="0004239F"/>
    <w:rsid w:val="00047C78"/>
    <w:rsid w:val="00057D40"/>
    <w:rsid w:val="00063FF9"/>
    <w:rsid w:val="000738ED"/>
    <w:rsid w:val="0007437B"/>
    <w:rsid w:val="00077D82"/>
    <w:rsid w:val="0008127F"/>
    <w:rsid w:val="00084EB5"/>
    <w:rsid w:val="000865C4"/>
    <w:rsid w:val="00091E9E"/>
    <w:rsid w:val="000951EC"/>
    <w:rsid w:val="000A3581"/>
    <w:rsid w:val="000B09EB"/>
    <w:rsid w:val="000B31D6"/>
    <w:rsid w:val="000B3E81"/>
    <w:rsid w:val="000C0F22"/>
    <w:rsid w:val="000C2EE9"/>
    <w:rsid w:val="000C6065"/>
    <w:rsid w:val="000D5D1C"/>
    <w:rsid w:val="000D6041"/>
    <w:rsid w:val="000E282F"/>
    <w:rsid w:val="000E7250"/>
    <w:rsid w:val="00103918"/>
    <w:rsid w:val="001054A9"/>
    <w:rsid w:val="00107373"/>
    <w:rsid w:val="0011093C"/>
    <w:rsid w:val="00116AD9"/>
    <w:rsid w:val="0013144D"/>
    <w:rsid w:val="0014468B"/>
    <w:rsid w:val="0014541E"/>
    <w:rsid w:val="0014738A"/>
    <w:rsid w:val="00161A01"/>
    <w:rsid w:val="00165074"/>
    <w:rsid w:val="0017000C"/>
    <w:rsid w:val="00174759"/>
    <w:rsid w:val="0018203C"/>
    <w:rsid w:val="00190708"/>
    <w:rsid w:val="00195389"/>
    <w:rsid w:val="001A0377"/>
    <w:rsid w:val="001B0A8A"/>
    <w:rsid w:val="001B28D0"/>
    <w:rsid w:val="001B3A29"/>
    <w:rsid w:val="001B3D98"/>
    <w:rsid w:val="001B5435"/>
    <w:rsid w:val="001B5E85"/>
    <w:rsid w:val="001C585E"/>
    <w:rsid w:val="001D1086"/>
    <w:rsid w:val="001D10B9"/>
    <w:rsid w:val="001E45DF"/>
    <w:rsid w:val="001E7928"/>
    <w:rsid w:val="00203609"/>
    <w:rsid w:val="00207971"/>
    <w:rsid w:val="00213CD0"/>
    <w:rsid w:val="00215467"/>
    <w:rsid w:val="00221B66"/>
    <w:rsid w:val="002220CD"/>
    <w:rsid w:val="00225EAB"/>
    <w:rsid w:val="00235FF7"/>
    <w:rsid w:val="0024266E"/>
    <w:rsid w:val="002431AE"/>
    <w:rsid w:val="0025331F"/>
    <w:rsid w:val="0025742B"/>
    <w:rsid w:val="00281787"/>
    <w:rsid w:val="00284953"/>
    <w:rsid w:val="00287ACA"/>
    <w:rsid w:val="0029308C"/>
    <w:rsid w:val="002A2C71"/>
    <w:rsid w:val="002A30F4"/>
    <w:rsid w:val="002A486C"/>
    <w:rsid w:val="002B40EE"/>
    <w:rsid w:val="002C0470"/>
    <w:rsid w:val="002C158A"/>
    <w:rsid w:val="002C6894"/>
    <w:rsid w:val="002C70E7"/>
    <w:rsid w:val="002D60FB"/>
    <w:rsid w:val="002E37EB"/>
    <w:rsid w:val="002E7D13"/>
    <w:rsid w:val="002F3DB3"/>
    <w:rsid w:val="0030023C"/>
    <w:rsid w:val="0031471C"/>
    <w:rsid w:val="00324F7C"/>
    <w:rsid w:val="00326641"/>
    <w:rsid w:val="00326A26"/>
    <w:rsid w:val="003370F8"/>
    <w:rsid w:val="00342423"/>
    <w:rsid w:val="00344EE0"/>
    <w:rsid w:val="00350622"/>
    <w:rsid w:val="00361AB2"/>
    <w:rsid w:val="00364740"/>
    <w:rsid w:val="00364ACE"/>
    <w:rsid w:val="00364E6C"/>
    <w:rsid w:val="00374897"/>
    <w:rsid w:val="003A0743"/>
    <w:rsid w:val="003A52C8"/>
    <w:rsid w:val="003A6E69"/>
    <w:rsid w:val="003A74AE"/>
    <w:rsid w:val="003A7EB1"/>
    <w:rsid w:val="003B1DA4"/>
    <w:rsid w:val="003C0A06"/>
    <w:rsid w:val="003C55B7"/>
    <w:rsid w:val="003C61B4"/>
    <w:rsid w:val="003D76A5"/>
    <w:rsid w:val="003D7E72"/>
    <w:rsid w:val="003E31C3"/>
    <w:rsid w:val="003E4418"/>
    <w:rsid w:val="003F1290"/>
    <w:rsid w:val="003F1B40"/>
    <w:rsid w:val="003F53A7"/>
    <w:rsid w:val="0041049F"/>
    <w:rsid w:val="004131EA"/>
    <w:rsid w:val="004169B7"/>
    <w:rsid w:val="00420D91"/>
    <w:rsid w:val="004228CA"/>
    <w:rsid w:val="00426836"/>
    <w:rsid w:val="00430C6E"/>
    <w:rsid w:val="004350E4"/>
    <w:rsid w:val="004442C4"/>
    <w:rsid w:val="00447F95"/>
    <w:rsid w:val="004534C4"/>
    <w:rsid w:val="00470045"/>
    <w:rsid w:val="00483A07"/>
    <w:rsid w:val="004949EF"/>
    <w:rsid w:val="004A1269"/>
    <w:rsid w:val="004B32C0"/>
    <w:rsid w:val="004D0F90"/>
    <w:rsid w:val="004D4696"/>
    <w:rsid w:val="004D4DF4"/>
    <w:rsid w:val="004E1ADC"/>
    <w:rsid w:val="004F2386"/>
    <w:rsid w:val="004F57AD"/>
    <w:rsid w:val="004F751D"/>
    <w:rsid w:val="00501067"/>
    <w:rsid w:val="0050277A"/>
    <w:rsid w:val="005046DD"/>
    <w:rsid w:val="00505F83"/>
    <w:rsid w:val="00506E82"/>
    <w:rsid w:val="00511B4E"/>
    <w:rsid w:val="00514D5E"/>
    <w:rsid w:val="00521085"/>
    <w:rsid w:val="00522A6A"/>
    <w:rsid w:val="00524014"/>
    <w:rsid w:val="0052412D"/>
    <w:rsid w:val="00533C3A"/>
    <w:rsid w:val="005379FD"/>
    <w:rsid w:val="00540EDE"/>
    <w:rsid w:val="00541D19"/>
    <w:rsid w:val="0054689A"/>
    <w:rsid w:val="005468E2"/>
    <w:rsid w:val="00547435"/>
    <w:rsid w:val="005524DE"/>
    <w:rsid w:val="00555986"/>
    <w:rsid w:val="00561E80"/>
    <w:rsid w:val="00562AB8"/>
    <w:rsid w:val="0056524D"/>
    <w:rsid w:val="00571219"/>
    <w:rsid w:val="00576A60"/>
    <w:rsid w:val="00583D79"/>
    <w:rsid w:val="005932A0"/>
    <w:rsid w:val="00593A8C"/>
    <w:rsid w:val="005952B3"/>
    <w:rsid w:val="005A0CC9"/>
    <w:rsid w:val="005A7E52"/>
    <w:rsid w:val="005B7774"/>
    <w:rsid w:val="005C0CA8"/>
    <w:rsid w:val="005C61A0"/>
    <w:rsid w:val="005D2852"/>
    <w:rsid w:val="005E3985"/>
    <w:rsid w:val="005E5C40"/>
    <w:rsid w:val="005F09E5"/>
    <w:rsid w:val="005F4BF1"/>
    <w:rsid w:val="00606DDC"/>
    <w:rsid w:val="00611470"/>
    <w:rsid w:val="00617822"/>
    <w:rsid w:val="006205B9"/>
    <w:rsid w:val="0062161B"/>
    <w:rsid w:val="00622359"/>
    <w:rsid w:val="0063492C"/>
    <w:rsid w:val="00635A2E"/>
    <w:rsid w:val="00641CDF"/>
    <w:rsid w:val="00641D59"/>
    <w:rsid w:val="0065318B"/>
    <w:rsid w:val="006617A8"/>
    <w:rsid w:val="00675352"/>
    <w:rsid w:val="00683333"/>
    <w:rsid w:val="00683607"/>
    <w:rsid w:val="00683C72"/>
    <w:rsid w:val="006949FD"/>
    <w:rsid w:val="00695E35"/>
    <w:rsid w:val="006A0440"/>
    <w:rsid w:val="006A29B6"/>
    <w:rsid w:val="006B5856"/>
    <w:rsid w:val="006B685E"/>
    <w:rsid w:val="006B6DCD"/>
    <w:rsid w:val="006D7CA6"/>
    <w:rsid w:val="006E2A3D"/>
    <w:rsid w:val="006E407A"/>
    <w:rsid w:val="007056D4"/>
    <w:rsid w:val="007101AA"/>
    <w:rsid w:val="007105FD"/>
    <w:rsid w:val="00712B9C"/>
    <w:rsid w:val="00714BA4"/>
    <w:rsid w:val="00714CB0"/>
    <w:rsid w:val="0072075B"/>
    <w:rsid w:val="0073454B"/>
    <w:rsid w:val="00750F24"/>
    <w:rsid w:val="00760058"/>
    <w:rsid w:val="007631F8"/>
    <w:rsid w:val="007649D6"/>
    <w:rsid w:val="00764AF0"/>
    <w:rsid w:val="0076550D"/>
    <w:rsid w:val="007664A2"/>
    <w:rsid w:val="007734B9"/>
    <w:rsid w:val="007747DF"/>
    <w:rsid w:val="0077751A"/>
    <w:rsid w:val="00783CB7"/>
    <w:rsid w:val="0078655B"/>
    <w:rsid w:val="00786C89"/>
    <w:rsid w:val="00794B36"/>
    <w:rsid w:val="00797A49"/>
    <w:rsid w:val="00797C01"/>
    <w:rsid w:val="007A2806"/>
    <w:rsid w:val="007D0BB8"/>
    <w:rsid w:val="007D292E"/>
    <w:rsid w:val="007D34C6"/>
    <w:rsid w:val="007D4BDE"/>
    <w:rsid w:val="007E042D"/>
    <w:rsid w:val="007E15E9"/>
    <w:rsid w:val="007E1A2F"/>
    <w:rsid w:val="007E31A1"/>
    <w:rsid w:val="007E5E76"/>
    <w:rsid w:val="007F0E1B"/>
    <w:rsid w:val="007F3E9A"/>
    <w:rsid w:val="007F4B44"/>
    <w:rsid w:val="007F4CF0"/>
    <w:rsid w:val="007F65AA"/>
    <w:rsid w:val="007F75E1"/>
    <w:rsid w:val="008163B4"/>
    <w:rsid w:val="008228CE"/>
    <w:rsid w:val="00823347"/>
    <w:rsid w:val="008327D0"/>
    <w:rsid w:val="0083586D"/>
    <w:rsid w:val="00843537"/>
    <w:rsid w:val="00844762"/>
    <w:rsid w:val="008462A3"/>
    <w:rsid w:val="00852853"/>
    <w:rsid w:val="00855A09"/>
    <w:rsid w:val="008561EA"/>
    <w:rsid w:val="008571A2"/>
    <w:rsid w:val="00872DF5"/>
    <w:rsid w:val="008757F3"/>
    <w:rsid w:val="0089234D"/>
    <w:rsid w:val="0089312D"/>
    <w:rsid w:val="00893D57"/>
    <w:rsid w:val="008946BE"/>
    <w:rsid w:val="00897B89"/>
    <w:rsid w:val="008A4133"/>
    <w:rsid w:val="008B28E6"/>
    <w:rsid w:val="008B6531"/>
    <w:rsid w:val="008B70F4"/>
    <w:rsid w:val="008C1CCD"/>
    <w:rsid w:val="008C3B89"/>
    <w:rsid w:val="008C55DC"/>
    <w:rsid w:val="008D176D"/>
    <w:rsid w:val="008E03F5"/>
    <w:rsid w:val="008E2353"/>
    <w:rsid w:val="009024CE"/>
    <w:rsid w:val="0090441B"/>
    <w:rsid w:val="00912DC5"/>
    <w:rsid w:val="00916691"/>
    <w:rsid w:val="00925362"/>
    <w:rsid w:val="0093104C"/>
    <w:rsid w:val="0093328C"/>
    <w:rsid w:val="00934A2E"/>
    <w:rsid w:val="00936DFD"/>
    <w:rsid w:val="009441EB"/>
    <w:rsid w:val="00953501"/>
    <w:rsid w:val="00957063"/>
    <w:rsid w:val="00961413"/>
    <w:rsid w:val="00965C0A"/>
    <w:rsid w:val="00965DA9"/>
    <w:rsid w:val="00966E9F"/>
    <w:rsid w:val="00971A2F"/>
    <w:rsid w:val="0097274B"/>
    <w:rsid w:val="00981BBD"/>
    <w:rsid w:val="00993687"/>
    <w:rsid w:val="009A0DB3"/>
    <w:rsid w:val="009A73F9"/>
    <w:rsid w:val="009B44DE"/>
    <w:rsid w:val="009B5A9C"/>
    <w:rsid w:val="009D3D1A"/>
    <w:rsid w:val="009E0DBF"/>
    <w:rsid w:val="009F18E8"/>
    <w:rsid w:val="00A01744"/>
    <w:rsid w:val="00A01A28"/>
    <w:rsid w:val="00A225E4"/>
    <w:rsid w:val="00A2279B"/>
    <w:rsid w:val="00A250E3"/>
    <w:rsid w:val="00A31701"/>
    <w:rsid w:val="00A409DB"/>
    <w:rsid w:val="00A46BBE"/>
    <w:rsid w:val="00A73540"/>
    <w:rsid w:val="00A8020D"/>
    <w:rsid w:val="00A851DA"/>
    <w:rsid w:val="00A86A23"/>
    <w:rsid w:val="00A90501"/>
    <w:rsid w:val="00A93143"/>
    <w:rsid w:val="00A93B56"/>
    <w:rsid w:val="00A9781E"/>
    <w:rsid w:val="00AA18A1"/>
    <w:rsid w:val="00AD1922"/>
    <w:rsid w:val="00AE03E5"/>
    <w:rsid w:val="00AE06CD"/>
    <w:rsid w:val="00AE0EED"/>
    <w:rsid w:val="00AE4110"/>
    <w:rsid w:val="00AE5BAE"/>
    <w:rsid w:val="00AF5526"/>
    <w:rsid w:val="00B06FD3"/>
    <w:rsid w:val="00B15F91"/>
    <w:rsid w:val="00B17E22"/>
    <w:rsid w:val="00B2491A"/>
    <w:rsid w:val="00B32E16"/>
    <w:rsid w:val="00B40D00"/>
    <w:rsid w:val="00B43469"/>
    <w:rsid w:val="00B44723"/>
    <w:rsid w:val="00B46B1C"/>
    <w:rsid w:val="00B4777F"/>
    <w:rsid w:val="00B50396"/>
    <w:rsid w:val="00B57AE8"/>
    <w:rsid w:val="00B602D7"/>
    <w:rsid w:val="00B67225"/>
    <w:rsid w:val="00B676DD"/>
    <w:rsid w:val="00B73D3D"/>
    <w:rsid w:val="00B74717"/>
    <w:rsid w:val="00B8663F"/>
    <w:rsid w:val="00B86D1C"/>
    <w:rsid w:val="00B92BAD"/>
    <w:rsid w:val="00B92D07"/>
    <w:rsid w:val="00BB02A0"/>
    <w:rsid w:val="00BB0F8E"/>
    <w:rsid w:val="00BB1151"/>
    <w:rsid w:val="00BC1BCA"/>
    <w:rsid w:val="00BC5D46"/>
    <w:rsid w:val="00BD180E"/>
    <w:rsid w:val="00BF0A04"/>
    <w:rsid w:val="00C04558"/>
    <w:rsid w:val="00C04C05"/>
    <w:rsid w:val="00C10194"/>
    <w:rsid w:val="00C15F9A"/>
    <w:rsid w:val="00C24782"/>
    <w:rsid w:val="00C3559F"/>
    <w:rsid w:val="00C4447B"/>
    <w:rsid w:val="00C44EA9"/>
    <w:rsid w:val="00C524E5"/>
    <w:rsid w:val="00C55B80"/>
    <w:rsid w:val="00C60FB4"/>
    <w:rsid w:val="00C72F10"/>
    <w:rsid w:val="00C73352"/>
    <w:rsid w:val="00C76D49"/>
    <w:rsid w:val="00C76F90"/>
    <w:rsid w:val="00C81714"/>
    <w:rsid w:val="00C87086"/>
    <w:rsid w:val="00C87DDB"/>
    <w:rsid w:val="00CA5906"/>
    <w:rsid w:val="00CA5ED9"/>
    <w:rsid w:val="00CA747A"/>
    <w:rsid w:val="00CC7B11"/>
    <w:rsid w:val="00CD6801"/>
    <w:rsid w:val="00CE2F67"/>
    <w:rsid w:val="00CE42D1"/>
    <w:rsid w:val="00CF24EE"/>
    <w:rsid w:val="00CF443F"/>
    <w:rsid w:val="00CF5C0E"/>
    <w:rsid w:val="00D0432F"/>
    <w:rsid w:val="00D11154"/>
    <w:rsid w:val="00D114F9"/>
    <w:rsid w:val="00D141BB"/>
    <w:rsid w:val="00D148AC"/>
    <w:rsid w:val="00D175E3"/>
    <w:rsid w:val="00D233B0"/>
    <w:rsid w:val="00D240BD"/>
    <w:rsid w:val="00D27CC0"/>
    <w:rsid w:val="00D308B8"/>
    <w:rsid w:val="00D34576"/>
    <w:rsid w:val="00D45F57"/>
    <w:rsid w:val="00D46DAC"/>
    <w:rsid w:val="00D524D0"/>
    <w:rsid w:val="00D61DF6"/>
    <w:rsid w:val="00D67095"/>
    <w:rsid w:val="00D7161E"/>
    <w:rsid w:val="00D71CAF"/>
    <w:rsid w:val="00D75088"/>
    <w:rsid w:val="00D76FF2"/>
    <w:rsid w:val="00D82171"/>
    <w:rsid w:val="00DA20C1"/>
    <w:rsid w:val="00DB26E9"/>
    <w:rsid w:val="00DB3A12"/>
    <w:rsid w:val="00DB3F2E"/>
    <w:rsid w:val="00DB6C74"/>
    <w:rsid w:val="00DC3B93"/>
    <w:rsid w:val="00DE319D"/>
    <w:rsid w:val="00DE3706"/>
    <w:rsid w:val="00E043EC"/>
    <w:rsid w:val="00E054A2"/>
    <w:rsid w:val="00E1375A"/>
    <w:rsid w:val="00E14250"/>
    <w:rsid w:val="00E1427B"/>
    <w:rsid w:val="00E1790D"/>
    <w:rsid w:val="00E32872"/>
    <w:rsid w:val="00E35259"/>
    <w:rsid w:val="00E420A8"/>
    <w:rsid w:val="00E44C3C"/>
    <w:rsid w:val="00E5245E"/>
    <w:rsid w:val="00E53CF6"/>
    <w:rsid w:val="00E61432"/>
    <w:rsid w:val="00E65298"/>
    <w:rsid w:val="00E65EF0"/>
    <w:rsid w:val="00E671A2"/>
    <w:rsid w:val="00E730D1"/>
    <w:rsid w:val="00E815F5"/>
    <w:rsid w:val="00E83C17"/>
    <w:rsid w:val="00E85E99"/>
    <w:rsid w:val="00E8718D"/>
    <w:rsid w:val="00E95DDD"/>
    <w:rsid w:val="00EB3FB1"/>
    <w:rsid w:val="00EB44B8"/>
    <w:rsid w:val="00EB542C"/>
    <w:rsid w:val="00EB7737"/>
    <w:rsid w:val="00EB7D0F"/>
    <w:rsid w:val="00EC2DF7"/>
    <w:rsid w:val="00EC769A"/>
    <w:rsid w:val="00EC79E8"/>
    <w:rsid w:val="00EC7B25"/>
    <w:rsid w:val="00ED4DBB"/>
    <w:rsid w:val="00ED5E59"/>
    <w:rsid w:val="00ED7C63"/>
    <w:rsid w:val="00EE7FAD"/>
    <w:rsid w:val="00F002BF"/>
    <w:rsid w:val="00F02FF5"/>
    <w:rsid w:val="00F0495D"/>
    <w:rsid w:val="00F11959"/>
    <w:rsid w:val="00F12F90"/>
    <w:rsid w:val="00F148AA"/>
    <w:rsid w:val="00F1749C"/>
    <w:rsid w:val="00F27645"/>
    <w:rsid w:val="00F544AE"/>
    <w:rsid w:val="00F60A39"/>
    <w:rsid w:val="00F628A2"/>
    <w:rsid w:val="00F62AA8"/>
    <w:rsid w:val="00F7273D"/>
    <w:rsid w:val="00F804E7"/>
    <w:rsid w:val="00F80551"/>
    <w:rsid w:val="00F8533C"/>
    <w:rsid w:val="00F85A58"/>
    <w:rsid w:val="00F85D71"/>
    <w:rsid w:val="00F90106"/>
    <w:rsid w:val="00FA1D1D"/>
    <w:rsid w:val="00FA4AB2"/>
    <w:rsid w:val="00FA503B"/>
    <w:rsid w:val="00FB6E86"/>
    <w:rsid w:val="00FC0614"/>
    <w:rsid w:val="00FC1ABC"/>
    <w:rsid w:val="00FC5C3C"/>
    <w:rsid w:val="00FD09F2"/>
    <w:rsid w:val="00FD21C2"/>
    <w:rsid w:val="00FD5BFC"/>
    <w:rsid w:val="00FE01BB"/>
    <w:rsid w:val="00FE1E06"/>
    <w:rsid w:val="00FE6A70"/>
    <w:rsid w:val="00FF308A"/>
    <w:rsid w:val="00FF5B78"/>
    <w:rsid w:val="03B30DA4"/>
    <w:rsid w:val="08ACA9A2"/>
    <w:rsid w:val="0DB0481B"/>
    <w:rsid w:val="1D865103"/>
    <w:rsid w:val="29BE8BBD"/>
    <w:rsid w:val="40EA4E18"/>
    <w:rsid w:val="447FD0B2"/>
    <w:rsid w:val="5D810EEB"/>
    <w:rsid w:val="6542CB63"/>
    <w:rsid w:val="79AE3E64"/>
    <w:rsid w:val="7CC4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511B4E"/>
    <w:pPr>
      <w:keepNext/>
      <w:ind w:left="567"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1C585E"/>
    <w:pPr>
      <w:keepNext/>
      <w:keepLines/>
      <w:numPr>
        <w:ilvl w:val="2"/>
        <w:numId w:val="1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82171"/>
    <w:pPr>
      <w:keepNext/>
      <w:keepLines/>
      <w:numPr>
        <w:ilvl w:val="3"/>
        <w:numId w:val="1"/>
      </w:numPr>
      <w:spacing w:before="240" w:after="120" w:line="240" w:lineRule="auto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  <w:rsid w:val="00A250E3"/>
    <w:rPr>
      <w:sz w:val="18"/>
      <w:szCs w:val="20"/>
    </w:rPr>
  </w:style>
  <w:style w:type="paragraph" w:styleId="Fuzeile">
    <w:name w:val="footer"/>
    <w:basedOn w:val="Standard"/>
    <w:link w:val="FuzeileZchn"/>
    <w:uiPriority w:val="99"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511B4E"/>
    <w:pPr>
      <w:tabs>
        <w:tab w:val="left" w:pos="880"/>
        <w:tab w:val="right" w:leader="dot" w:pos="9060"/>
      </w:tabs>
      <w:spacing w:after="120" w:line="240" w:lineRule="auto"/>
      <w:ind w:left="567" w:hanging="567"/>
    </w:pPr>
    <w:rPr>
      <w:bCs/>
      <w:noProof/>
    </w:rPr>
  </w:style>
  <w:style w:type="paragraph" w:styleId="Verzeichnis2">
    <w:name w:val="toc 2"/>
    <w:basedOn w:val="Standard"/>
    <w:next w:val="Standard"/>
    <w:autoRedefine/>
    <w:uiPriority w:val="39"/>
    <w:rsid w:val="004D4DF4"/>
    <w:pPr>
      <w:tabs>
        <w:tab w:val="left" w:pos="880"/>
        <w:tab w:val="right" w:leader="dot" w:pos="9060"/>
      </w:tabs>
      <w:spacing w:before="240" w:after="60" w:line="240" w:lineRule="auto"/>
      <w:ind w:left="567" w:hanging="567"/>
    </w:pPr>
    <w:rPr>
      <w:bCs/>
      <w:noProof/>
    </w:rPr>
  </w:style>
  <w:style w:type="paragraph" w:styleId="Verzeichnis3">
    <w:name w:val="toc 3"/>
    <w:basedOn w:val="Standard"/>
    <w:next w:val="Standard"/>
    <w:autoRedefine/>
    <w:uiPriority w:val="39"/>
    <w:rsid w:val="00E35259"/>
    <w:pPr>
      <w:tabs>
        <w:tab w:val="left" w:pos="880"/>
        <w:tab w:val="right" w:leader="dot" w:pos="9060"/>
      </w:tabs>
    </w:pPr>
  </w:style>
  <w:style w:type="paragraph" w:styleId="Verzeichnis4">
    <w:name w:val="toc 4"/>
    <w:basedOn w:val="Standard"/>
    <w:next w:val="Standard"/>
    <w:autoRedefine/>
    <w:uiPriority w:val="39"/>
    <w:rsid w:val="003A6E69"/>
    <w:pPr>
      <w:tabs>
        <w:tab w:val="left" w:pos="880"/>
        <w:tab w:val="right" w:leader="dot" w:pos="9060"/>
      </w:tabs>
    </w:pPr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aliases w:val="Tabellentext bullet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1C585E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uiPriority w:val="59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aliases w:val="Tabellentext bullet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5E5C40"/>
    <w:rPr>
      <w:rFonts w:ascii="Arial" w:hAnsi="Arial" w:cs="Arial"/>
      <w:b/>
      <w:bCs/>
      <w:iCs/>
      <w:sz w:val="22"/>
      <w:szCs w:val="28"/>
    </w:rPr>
  </w:style>
  <w:style w:type="character" w:customStyle="1" w:styleId="zit">
    <w:name w:val="zit"/>
    <w:basedOn w:val="Absatz-Standardschriftart"/>
    <w:rsid w:val="00B86D1C"/>
  </w:style>
  <w:style w:type="paragraph" w:styleId="StandardWeb">
    <w:name w:val="Normal (Web)"/>
    <w:basedOn w:val="Standard"/>
    <w:uiPriority w:val="99"/>
    <w:semiHidden/>
    <w:unhideWhenUsed/>
    <w:rsid w:val="00B86D1C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Hervorhebung">
    <w:name w:val="Emphasis"/>
    <w:basedOn w:val="Absatz-Standardschriftart"/>
    <w:uiPriority w:val="20"/>
    <w:qFormat/>
    <w:rsid w:val="00B86D1C"/>
    <w:rPr>
      <w:i/>
      <w:iCs/>
    </w:rPr>
  </w:style>
  <w:style w:type="character" w:styleId="BesuchterLink">
    <w:name w:val="FollowedHyperlink"/>
    <w:basedOn w:val="Absatz-Standardschriftart"/>
    <w:uiPriority w:val="99"/>
    <w:semiHidden/>
    <w:unhideWhenUsed/>
    <w:rsid w:val="00FE6A70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F02FF5"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locked/>
    <w:rsid w:val="001A0377"/>
    <w:rPr>
      <w:rFonts w:ascii="Arial" w:hAnsi="Arial"/>
      <w:sz w:val="22"/>
      <w:szCs w:val="24"/>
    </w:rPr>
  </w:style>
  <w:style w:type="paragraph" w:customStyle="1" w:styleId="KeineGliederung">
    <w:name w:val="Keine Gliederung"/>
    <w:basedOn w:val="Standard"/>
    <w:qFormat/>
    <w:rsid w:val="00511B4E"/>
    <w:pPr>
      <w:numPr>
        <w:numId w:val="4"/>
      </w:numPr>
      <w:autoSpaceDE w:val="0"/>
      <w:autoSpaceDN w:val="0"/>
      <w:adjustRightInd w:val="0"/>
      <w:spacing w:before="360" w:after="120" w:line="240" w:lineRule="auto"/>
    </w:pPr>
    <w:rPr>
      <w:rFonts w:ascii="Arial Fett" w:hAnsi="Arial Fett" w:cs="Arial"/>
      <w:b/>
      <w:bCs/>
      <w:szCs w:val="22"/>
    </w:rPr>
  </w:style>
  <w:style w:type="paragraph" w:customStyle="1" w:styleId="GleissTextformat">
    <w:name w:val="Gleiss Textformat"/>
    <w:rsid w:val="0018203C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18203C"/>
    <w:rPr>
      <w:color w:val="808080"/>
    </w:rPr>
  </w:style>
  <w:style w:type="character" w:customStyle="1" w:styleId="Formatvorlage1">
    <w:name w:val="Formatvorlage1"/>
    <w:basedOn w:val="Absatz-Standardschriftart"/>
    <w:uiPriority w:val="1"/>
    <w:rsid w:val="0018203C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4811">
          <w:marLeft w:val="0"/>
          <w:marRight w:val="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3085">
          <w:marLeft w:val="0"/>
          <w:marRight w:val="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8927">
          <w:marLeft w:val="0"/>
          <w:marRight w:val="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6D358CE4E6455CA58AB4C2746C84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3B42B5-509B-4533-8A0C-C536D113C7D2}"/>
      </w:docPartPr>
      <w:docPartBody>
        <w:p w:rsidR="00965C0A" w:rsidRDefault="00965C0A" w:rsidP="00965C0A">
          <w:pPr>
            <w:pStyle w:val="B96D358CE4E6455CA58AB4C2746C84FB"/>
          </w:pPr>
          <w:r w:rsidRPr="00322EDF">
            <w:rPr>
              <w:rStyle w:val="Platzhaltertext"/>
              <w:rFonts w:cs="Arial"/>
              <w:szCs w:val="22"/>
            </w:rPr>
            <w:t>Klicken oder tippen Sie hier, um Text einzugeben.</w:t>
          </w:r>
        </w:p>
      </w:docPartBody>
    </w:docPart>
    <w:docPart>
      <w:docPartPr>
        <w:name w:val="D0B627EF2E6F440BBE5FEAE8E5FFC6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982111-769C-4503-9E0A-08E768F48363}"/>
      </w:docPartPr>
      <w:docPartBody>
        <w:p w:rsidR="00965C0A" w:rsidRDefault="00965C0A" w:rsidP="00965C0A">
          <w:pPr>
            <w:pStyle w:val="D0B627EF2E6F440BBE5FEAE8E5FFC64D"/>
          </w:pPr>
          <w:r w:rsidRPr="00322EDF">
            <w:rPr>
              <w:rStyle w:val="Platzhaltertext"/>
              <w:rFonts w:cs="Arial"/>
              <w:szCs w:val="22"/>
            </w:rPr>
            <w:t>Klicken oder tippen Sie hier, um Text einzugeben.</w:t>
          </w:r>
        </w:p>
      </w:docPartBody>
    </w:docPart>
    <w:docPart>
      <w:docPartPr>
        <w:name w:val="1BCC4BCCDBAC40249BC22314EBAB31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F90AFD-841A-4924-BDE0-296B8F76110E}"/>
      </w:docPartPr>
      <w:docPartBody>
        <w:p w:rsidR="00965C0A" w:rsidRDefault="00965C0A" w:rsidP="00965C0A">
          <w:pPr>
            <w:pStyle w:val="1BCC4BCCDBAC40249BC22314EBAB3178"/>
          </w:pPr>
          <w:r w:rsidRPr="00322EDF">
            <w:rPr>
              <w:rStyle w:val="Platzhaltertext"/>
              <w:rFonts w:cs="Arial"/>
              <w:szCs w:val="22"/>
            </w:rPr>
            <w:t>Klicken oder tippen Sie hier, um Text einzugeben.</w:t>
          </w:r>
        </w:p>
      </w:docPartBody>
    </w:docPart>
    <w:docPart>
      <w:docPartPr>
        <w:name w:val="A8EF4A1EAC5A43CAA95A59194164B6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86730B-BEA8-4EBA-9ED5-193ECD0EFA4E}"/>
      </w:docPartPr>
      <w:docPartBody>
        <w:p w:rsidR="00AD1922" w:rsidRDefault="00AD1922" w:rsidP="00AD1922">
          <w:pPr>
            <w:pStyle w:val="A8EF4A1EAC5A43CAA95A59194164B62B"/>
          </w:pPr>
          <w:r w:rsidRPr="00412189"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7AE805E380594B17B1E147547D3F0A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FD6AA7-954D-4CB4-A58F-3894850967FF}"/>
      </w:docPartPr>
      <w:docPartBody>
        <w:p w:rsidR="00AD1922" w:rsidRDefault="00AD1922" w:rsidP="00AD1922">
          <w:pPr>
            <w:pStyle w:val="7AE805E380594B17B1E147547D3F0AAC"/>
          </w:pPr>
          <w:r>
            <w:rPr>
              <w:rFonts w:cs="Arial"/>
              <w:color w:val="808080"/>
              <w:u w:val="single"/>
            </w:rPr>
            <w:t>Klicken oder tippen Sie hier, um Text einzugeben.</w:t>
          </w:r>
        </w:p>
      </w:docPartBody>
    </w:docPart>
    <w:docPart>
      <w:docPartPr>
        <w:name w:val="41C05748EFB2421297FB1A7D440CF6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152946-D10E-49CB-91DE-A54E8F0C83C1}"/>
      </w:docPartPr>
      <w:docPartBody>
        <w:p w:rsidR="00AD1922" w:rsidRDefault="00AD1922" w:rsidP="00AD1922">
          <w:pPr>
            <w:pStyle w:val="41C05748EFB2421297FB1A7D440CF650"/>
          </w:pPr>
          <w:r w:rsidRPr="00412189"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7ED0DF8E6AAF4CB8A9CAD40EBDBC92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956B69-2DE1-479C-ACF2-484020F59F2F}"/>
      </w:docPartPr>
      <w:docPartBody>
        <w:p w:rsidR="00AD1922" w:rsidRDefault="00AD1922" w:rsidP="00AD1922">
          <w:pPr>
            <w:pStyle w:val="7ED0DF8E6AAF4CB8A9CAD40EBDBC928D"/>
          </w:pPr>
          <w:r>
            <w:rPr>
              <w:rFonts w:cs="Arial"/>
              <w:color w:val="808080"/>
              <w:u w:val="single"/>
            </w:rPr>
            <w:t>Klicken oder tippen Sie hier, um Text einzugeben.</w:t>
          </w:r>
        </w:p>
      </w:docPartBody>
    </w:docPart>
    <w:docPart>
      <w:docPartPr>
        <w:name w:val="C38628798D7E4D82BEE04E04A3CE2D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86B3A3-B31C-4F4C-AEE4-2CA71EAA40E5}"/>
      </w:docPartPr>
      <w:docPartBody>
        <w:p w:rsidR="00AD1922" w:rsidRDefault="00AD1922" w:rsidP="00AD1922">
          <w:pPr>
            <w:pStyle w:val="C38628798D7E4D82BEE04E04A3CE2DEE"/>
          </w:pPr>
          <w:r w:rsidRPr="00412189"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C27BF2DB407C4D87AB572D6D67BDD0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091D37-1001-4028-B1C0-BA54549823D5}"/>
      </w:docPartPr>
      <w:docPartBody>
        <w:p w:rsidR="00AD1922" w:rsidRDefault="00AD1922" w:rsidP="00AD1922">
          <w:pPr>
            <w:pStyle w:val="C27BF2DB407C4D87AB572D6D67BDD090"/>
          </w:pPr>
          <w:r>
            <w:rPr>
              <w:rFonts w:cs="Arial"/>
              <w:color w:val="808080"/>
              <w:u w:val="single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A1B"/>
    <w:rsid w:val="00003A1B"/>
    <w:rsid w:val="0007437B"/>
    <w:rsid w:val="00197BD9"/>
    <w:rsid w:val="001E7928"/>
    <w:rsid w:val="0029308C"/>
    <w:rsid w:val="002B7942"/>
    <w:rsid w:val="002C0470"/>
    <w:rsid w:val="002D60FB"/>
    <w:rsid w:val="00364740"/>
    <w:rsid w:val="004C776A"/>
    <w:rsid w:val="008571A2"/>
    <w:rsid w:val="0093328C"/>
    <w:rsid w:val="00965C0A"/>
    <w:rsid w:val="00A93143"/>
    <w:rsid w:val="00AD1922"/>
    <w:rsid w:val="00B46B1C"/>
    <w:rsid w:val="00C76F90"/>
    <w:rsid w:val="00F27645"/>
    <w:rsid w:val="00FA4AB2"/>
    <w:rsid w:val="00FC5AED"/>
    <w:rsid w:val="00FE01BB"/>
    <w:rsid w:val="00FF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65C0A"/>
    <w:rPr>
      <w:color w:val="808080"/>
    </w:rPr>
  </w:style>
  <w:style w:type="paragraph" w:customStyle="1" w:styleId="B96D358CE4E6455CA58AB4C2746C84FB">
    <w:name w:val="B96D358CE4E6455CA58AB4C2746C84FB"/>
    <w:rsid w:val="00965C0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B627EF2E6F440BBE5FEAE8E5FFC64D">
    <w:name w:val="D0B627EF2E6F440BBE5FEAE8E5FFC64D"/>
    <w:rsid w:val="00965C0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CC4BCCDBAC40249BC22314EBAB3178">
    <w:name w:val="1BCC4BCCDBAC40249BC22314EBAB3178"/>
    <w:rsid w:val="00965C0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EF4A1EAC5A43CAA95A59194164B62B">
    <w:name w:val="A8EF4A1EAC5A43CAA95A59194164B62B"/>
    <w:rsid w:val="00AD192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E805E380594B17B1E147547D3F0AAC">
    <w:name w:val="7AE805E380594B17B1E147547D3F0AAC"/>
    <w:rsid w:val="00AD192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C05748EFB2421297FB1A7D440CF650">
    <w:name w:val="41C05748EFB2421297FB1A7D440CF650"/>
    <w:rsid w:val="00AD192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ED0DF8E6AAF4CB8A9CAD40EBDBC928D">
    <w:name w:val="7ED0DF8E6AAF4CB8A9CAD40EBDBC928D"/>
    <w:rsid w:val="00AD192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8628798D7E4D82BEE04E04A3CE2DEE">
    <w:name w:val="C38628798D7E4D82BEE04E04A3CE2DEE"/>
    <w:rsid w:val="00AD192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7BF2DB407C4D87AB572D6D67BDD090">
    <w:name w:val="C27BF2DB407C4D87AB572D6D67BDD090"/>
    <w:rsid w:val="00AD192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403DC059807F4993B4C49BCD5A8625" ma:contentTypeVersion="3" ma:contentTypeDescription="Ein neues Dokument erstellen." ma:contentTypeScope="" ma:versionID="84a1fa58f4c3fe46d52a7ed3235fb875">
  <xsd:schema xmlns:xsd="http://www.w3.org/2001/XMLSchema" xmlns:xs="http://www.w3.org/2001/XMLSchema" xmlns:p="http://schemas.microsoft.com/office/2006/metadata/properties" xmlns:ns2="d1488dbd-c5d5-4c19-ab86-2768b6abb023" targetNamespace="http://schemas.microsoft.com/office/2006/metadata/properties" ma:root="true" ma:fieldsID="1b097ada0be67ca98b785559d7076123" ns2:_="">
    <xsd:import namespace="d1488dbd-c5d5-4c19-ab86-2768b6abb0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88dbd-c5d5-4c19-ab86-2768b6abb0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A70668-7D2C-445E-A331-689307F05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88dbd-c5d5-4c19-ab86-2768b6abb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598379-6A3D-4095-B8C5-40D21DCE1E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31BCAF6-A70C-45B6-867C-CB4D2D98BC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2</Pages>
  <Words>308</Words>
  <Characters>2073</Characters>
  <Application>Microsoft Office Word</Application>
  <DocSecurity>8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Müller, Thorsten [HE] SRG-SAV, 32119</cp:lastModifiedBy>
  <cp:revision>17</cp:revision>
  <cp:lastPrinted>2012-08-29T14:23:00Z</cp:lastPrinted>
  <dcterms:created xsi:type="dcterms:W3CDTF">2025-09-30T09:16:00Z</dcterms:created>
  <dcterms:modified xsi:type="dcterms:W3CDTF">2026-10-12T11:39:00Z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0x010100E7403DC059807F4993B4C49BCD5A8625</vt:lpwstr>
  </property>
</Properties>
</file>