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1594" w14:textId="0FAA02BA" w:rsidR="00D71CAF" w:rsidRPr="00063F54" w:rsidRDefault="00D71CAF" w:rsidP="6AFF4B68">
      <w:pPr>
        <w:spacing w:before="120" w:after="360" w:line="240" w:lineRule="auto"/>
        <w:rPr>
          <w:rFonts w:ascii="Arial Fett" w:hAnsi="Arial Fett"/>
          <w:b/>
          <w:bCs/>
          <w:caps/>
        </w:rPr>
      </w:pPr>
      <w:r w:rsidRPr="6AFF4B68">
        <w:rPr>
          <w:rFonts w:ascii="Arial Fett" w:hAnsi="Arial Fett"/>
          <w:b/>
          <w:bCs/>
          <w:caps/>
        </w:rPr>
        <w:t>Anlage B.</w:t>
      </w:r>
      <w:r w:rsidR="00BE193B" w:rsidRPr="6AFF4B68">
        <w:rPr>
          <w:rFonts w:ascii="Arial Fett" w:hAnsi="Arial Fett"/>
          <w:b/>
          <w:bCs/>
          <w:caps/>
        </w:rPr>
        <w:t>0</w:t>
      </w:r>
      <w:r w:rsidR="00BE193B">
        <w:rPr>
          <w:rFonts w:ascii="Arial Fett" w:hAnsi="Arial Fett"/>
          <w:b/>
          <w:bCs/>
          <w:caps/>
        </w:rPr>
        <w:t>6</w:t>
      </w:r>
      <w:r w:rsidR="00BE193B" w:rsidRPr="6AFF4B68">
        <w:rPr>
          <w:rFonts w:ascii="Arial Fett" w:hAnsi="Arial Fett"/>
          <w:b/>
          <w:bCs/>
          <w:caps/>
        </w:rPr>
        <w:t xml:space="preserve"> </w:t>
      </w:r>
      <w:r w:rsidRPr="6AFF4B68">
        <w:rPr>
          <w:rFonts w:ascii="Arial Fett" w:hAnsi="Arial Fett"/>
          <w:b/>
          <w:bCs/>
          <w:caps/>
        </w:rPr>
        <w:t xml:space="preserve">– </w:t>
      </w:r>
      <w:r w:rsidR="00C10B90" w:rsidRPr="6AFF4B68">
        <w:rPr>
          <w:rFonts w:ascii="Arial Fett" w:hAnsi="Arial Fett"/>
          <w:b/>
          <w:bCs/>
          <w:caps/>
        </w:rPr>
        <w:t>Eigenerklärung Prüfungszeitraum bei Auftraggeberin</w:t>
      </w:r>
    </w:p>
    <w:p w14:paraId="5CA7DEDC" w14:textId="15C5FC6A" w:rsidR="00D82171" w:rsidRPr="00D44DEE" w:rsidRDefault="00D82171" w:rsidP="00D82171">
      <w:pPr>
        <w:shd w:val="clear" w:color="auto" w:fill="EBFAE8"/>
        <w:spacing w:before="180" w:after="120"/>
        <w:rPr>
          <w:rFonts w:cs="Arial"/>
          <w:b/>
          <w:color w:val="005E3F"/>
          <w:szCs w:val="20"/>
        </w:rPr>
      </w:pPr>
      <w:bookmarkStart w:id="0" w:name="_Hlk127952494"/>
      <w:bookmarkStart w:id="1" w:name="_Hlk129762456"/>
      <w:r w:rsidRPr="00D44DEE">
        <w:rPr>
          <w:rFonts w:cs="Arial"/>
          <w:b/>
          <w:color w:val="005E3F"/>
          <w:szCs w:val="20"/>
        </w:rPr>
        <w:t>Die nachfolgenden Erklärungen gelten für folgende</w:t>
      </w:r>
      <w:r w:rsidR="00DB3A12">
        <w:rPr>
          <w:rFonts w:cs="Arial"/>
          <w:b/>
          <w:color w:val="005E3F"/>
          <w:szCs w:val="20"/>
        </w:rPr>
        <w:t>s</w:t>
      </w:r>
      <w:r w:rsidRPr="00D44DEE">
        <w:rPr>
          <w:rFonts w:cs="Arial"/>
          <w:b/>
          <w:color w:val="005E3F"/>
          <w:szCs w:val="20"/>
        </w:rPr>
        <w:t xml:space="preserve"> Los:</w:t>
      </w:r>
    </w:p>
    <w:p w14:paraId="04379DCD" w14:textId="496A1B27" w:rsidR="00B24295" w:rsidRDefault="00057A3F" w:rsidP="00A534C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5297A">
            <w:rPr>
              <w:rFonts w:ascii="MS Gothic" w:eastAsia="MS Gothic" w:hAnsi="MS Gothic" w:cs="Arial" w:hint="eastAsia"/>
              <w:bCs/>
              <w:szCs w:val="20"/>
            </w:rPr>
            <w:t>☒</w:t>
          </w:r>
        </w:sdtContent>
      </w:sdt>
      <w:r w:rsidR="00D82171" w:rsidRPr="000E7F28">
        <w:rPr>
          <w:rFonts w:cs="Arial"/>
          <w:bCs/>
          <w:szCs w:val="20"/>
        </w:rPr>
        <w:tab/>
      </w:r>
      <w:r w:rsidR="00D82171" w:rsidRPr="0045297A">
        <w:rPr>
          <w:rFonts w:cs="Arial"/>
          <w:bCs/>
          <w:szCs w:val="20"/>
        </w:rPr>
        <w:t>Der Auftrag ist nicht in Lose aufgeteilt.</w:t>
      </w:r>
      <w:bookmarkEnd w:id="0"/>
      <w:bookmarkEnd w:id="1"/>
    </w:p>
    <w:p w14:paraId="4CF393AD" w14:textId="4BED605D" w:rsidR="00A534C1" w:rsidRDefault="00A534C1" w:rsidP="00C10B90">
      <w:pPr>
        <w:pStyle w:val="3BVberschriftnum"/>
        <w:numPr>
          <w:ilvl w:val="0"/>
          <w:numId w:val="0"/>
        </w:numPr>
        <w:ind w:left="567" w:hanging="567"/>
      </w:pPr>
      <w:r w:rsidRPr="00135F91">
        <w:t>Angabe zu</w:t>
      </w:r>
      <w:r w:rsidR="00BE193B">
        <w:t>m</w:t>
      </w:r>
      <w:r w:rsidRPr="00135F91">
        <w:t xml:space="preserve"> </w:t>
      </w:r>
      <w:r w:rsidR="00BE193B">
        <w:t>Prüfungszeitraum</w:t>
      </w:r>
    </w:p>
    <w:p w14:paraId="37753FAC" w14:textId="77777777" w:rsidR="00A534C1" w:rsidRDefault="00A534C1" w:rsidP="00A534C1">
      <w:pPr>
        <w:spacing w:after="40"/>
        <w:jc w:val="both"/>
        <w:rPr>
          <w:rFonts w:cs="Arial"/>
          <w:szCs w:val="22"/>
        </w:rPr>
      </w:pPr>
    </w:p>
    <w:p w14:paraId="28186B93" w14:textId="522E6E72" w:rsidR="00A534C1" w:rsidRDefault="00A534C1" w:rsidP="00A534C1">
      <w:pPr>
        <w:spacing w:after="40"/>
        <w:jc w:val="both"/>
        <w:rPr>
          <w:rFonts w:cs="Arial"/>
          <w:szCs w:val="22"/>
        </w:rPr>
      </w:pPr>
      <w:r w:rsidRPr="00DF20A8">
        <w:rPr>
          <w:rFonts w:cs="Arial"/>
          <w:szCs w:val="22"/>
        </w:rPr>
        <w:t>Ich erkläre/wir erklären</w:t>
      </w:r>
      <w:r>
        <w:rPr>
          <w:rFonts w:cs="Arial"/>
          <w:szCs w:val="22"/>
        </w:rPr>
        <w:t xml:space="preserve">, dass ich/wir als </w:t>
      </w:r>
      <w:r w:rsidR="00AC49E2">
        <w:rPr>
          <w:rFonts w:cs="Arial"/>
          <w:szCs w:val="22"/>
        </w:rPr>
        <w:t>Wirtschaftsprüfer</w:t>
      </w:r>
      <w:r w:rsidR="00643B80">
        <w:rPr>
          <w:rFonts w:cs="Arial"/>
          <w:szCs w:val="22"/>
        </w:rPr>
        <w:t xml:space="preserve"> oder</w:t>
      </w:r>
      <w:r w:rsidR="00AC49E2">
        <w:rPr>
          <w:rFonts w:cs="Arial"/>
          <w:szCs w:val="22"/>
        </w:rPr>
        <w:t xml:space="preserve"> vereidigter Buchprüfer </w:t>
      </w:r>
      <w:r>
        <w:rPr>
          <w:rFonts w:cs="Arial"/>
          <w:szCs w:val="22"/>
        </w:rPr>
        <w:t xml:space="preserve">in den letzten fünf aufeinander folgenden Jahren ohne Unterbrechung </w:t>
      </w:r>
      <w:r w:rsidR="00053018">
        <w:rPr>
          <w:rFonts w:cs="Arial"/>
          <w:szCs w:val="22"/>
        </w:rPr>
        <w:t>keine</w:t>
      </w:r>
      <w:r>
        <w:rPr>
          <w:rFonts w:cs="Arial"/>
          <w:szCs w:val="22"/>
        </w:rPr>
        <w:t xml:space="preserve"> Prüfung bei der Auftraggeberin durchgeführt haben und somit gemäß </w:t>
      </w:r>
      <w:r w:rsidRPr="00073D61">
        <w:rPr>
          <w:rFonts w:cs="Arial"/>
          <w:szCs w:val="22"/>
        </w:rPr>
        <w:t>§77 Abs. 1a Satz 6 SGB IV</w:t>
      </w:r>
      <w:r>
        <w:rPr>
          <w:rFonts w:cs="Arial"/>
          <w:szCs w:val="22"/>
        </w:rPr>
        <w:t xml:space="preserve"> </w:t>
      </w:r>
      <w:r w:rsidR="00053018">
        <w:rPr>
          <w:rFonts w:cs="Arial"/>
          <w:szCs w:val="22"/>
        </w:rPr>
        <w:t xml:space="preserve">nicht </w:t>
      </w:r>
      <w:r>
        <w:rPr>
          <w:rFonts w:cs="Arial"/>
          <w:szCs w:val="22"/>
        </w:rPr>
        <w:t>von der Prüfung aus</w:t>
      </w:r>
      <w:r w:rsidR="00053018">
        <w:rPr>
          <w:rFonts w:cs="Arial"/>
          <w:szCs w:val="22"/>
        </w:rPr>
        <w:t>zuschließen</w:t>
      </w:r>
      <w:r>
        <w:rPr>
          <w:rFonts w:cs="Arial"/>
          <w:szCs w:val="22"/>
        </w:rPr>
        <w:t xml:space="preserve"> sind</w:t>
      </w:r>
      <w:r w:rsidR="00053018">
        <w:rPr>
          <w:rFonts w:cs="Arial"/>
          <w:szCs w:val="22"/>
        </w:rPr>
        <w:t xml:space="preserve">, sofern wir den Zuschlag erhalten </w:t>
      </w:r>
      <w:r w:rsidR="00A96A76">
        <w:rPr>
          <w:rFonts w:cs="Arial"/>
          <w:szCs w:val="22"/>
        </w:rPr>
        <w:t>sollten.</w:t>
      </w:r>
    </w:p>
    <w:p w14:paraId="4BE3A1D2" w14:textId="77777777" w:rsidR="00A534C1" w:rsidRDefault="00A534C1" w:rsidP="00A534C1">
      <w:pPr>
        <w:spacing w:after="40"/>
        <w:jc w:val="both"/>
        <w:rPr>
          <w:rFonts w:cs="Arial"/>
          <w:szCs w:val="22"/>
        </w:rPr>
      </w:pPr>
    </w:p>
    <w:p w14:paraId="512A53F2" w14:textId="77777777" w:rsidR="00A534C1" w:rsidRDefault="00A534C1" w:rsidP="00A534C1">
      <w:pPr>
        <w:spacing w:after="40"/>
        <w:jc w:val="both"/>
        <w:rPr>
          <w:rFonts w:cs="Arial"/>
          <w:szCs w:val="22"/>
        </w:rPr>
      </w:pPr>
    </w:p>
    <w:p w14:paraId="118E8893" w14:textId="5C91D2BA" w:rsidR="00053018" w:rsidRDefault="00057A3F" w:rsidP="00053018">
      <w:pPr>
        <w:pStyle w:val="GleissTextformat"/>
        <w:tabs>
          <w:tab w:val="left" w:pos="567"/>
          <w:tab w:val="left" w:pos="2835"/>
          <w:tab w:val="left" w:pos="3544"/>
        </w:tabs>
        <w:spacing w:line="24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44446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72825727" w:edGrp="everyone"/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72825727"/>
        </w:sdtContent>
      </w:sdt>
      <w:r w:rsidR="00A534C1" w:rsidRPr="00621BCB">
        <w:rPr>
          <w:rFonts w:ascii="Arial" w:hAnsi="Arial" w:cs="Arial"/>
          <w:sz w:val="22"/>
          <w:szCs w:val="22"/>
        </w:rPr>
        <w:tab/>
      </w:r>
      <w:r w:rsidR="000C2678">
        <w:rPr>
          <w:rFonts w:ascii="Arial" w:hAnsi="Arial" w:cs="Arial"/>
          <w:sz w:val="22"/>
          <w:szCs w:val="22"/>
        </w:rPr>
        <w:t>Ja</w:t>
      </w:r>
      <w:r w:rsidR="000C2678">
        <w:rPr>
          <w:rFonts w:ascii="Arial" w:hAnsi="Arial" w:cs="Arial"/>
          <w:sz w:val="22"/>
          <w:szCs w:val="22"/>
        </w:rPr>
        <w:tab/>
      </w:r>
      <w:r w:rsidR="00053018">
        <w:rPr>
          <w:rFonts w:ascii="Arial" w:hAnsi="Arial" w:cs="Arial"/>
          <w:sz w:val="22"/>
          <w:szCs w:val="22"/>
        </w:rPr>
        <w:tab/>
      </w:r>
      <w:permStart w:id="1376220149" w:edGrp="everyone"/>
      <w:sdt>
        <w:sdtPr>
          <w:rPr>
            <w:rFonts w:ascii="Arial" w:hAnsi="Arial" w:cs="Arial"/>
            <w:sz w:val="22"/>
            <w:szCs w:val="22"/>
          </w:rPr>
          <w:id w:val="-165236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1376220149"/>
      <w:r w:rsidR="00053018" w:rsidRPr="00621BCB">
        <w:rPr>
          <w:rFonts w:ascii="Arial" w:hAnsi="Arial" w:cs="Arial"/>
          <w:sz w:val="22"/>
          <w:szCs w:val="22"/>
        </w:rPr>
        <w:tab/>
        <w:t>Nein</w:t>
      </w:r>
    </w:p>
    <w:p w14:paraId="6E3E836F" w14:textId="77777777" w:rsidR="008B16E0" w:rsidRDefault="008B16E0" w:rsidP="00A534C1">
      <w:pPr>
        <w:pStyle w:val="GleissTextformat"/>
        <w:tabs>
          <w:tab w:val="left" w:pos="567"/>
          <w:tab w:val="left" w:pos="2835"/>
          <w:tab w:val="left" w:pos="3544"/>
        </w:tabs>
        <w:spacing w:line="240" w:lineRule="auto"/>
        <w:rPr>
          <w:rFonts w:ascii="Arial" w:hAnsi="Arial" w:cs="Arial"/>
          <w:sz w:val="22"/>
          <w:szCs w:val="22"/>
        </w:rPr>
      </w:pPr>
    </w:p>
    <w:p w14:paraId="2B4A8360" w14:textId="5A4FFFC7" w:rsidR="00A534C1" w:rsidRPr="00621BCB" w:rsidRDefault="00A534C1" w:rsidP="0027090E">
      <w:pPr>
        <w:pStyle w:val="GleissTextformat"/>
        <w:tabs>
          <w:tab w:val="left" w:pos="567"/>
          <w:tab w:val="left" w:pos="2835"/>
          <w:tab w:val="left" w:pos="3544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 folgt ein Ausschluss </w:t>
      </w:r>
      <w:r w:rsidR="00AC49E2">
        <w:rPr>
          <w:rFonts w:ascii="Arial" w:hAnsi="Arial" w:cs="Arial"/>
          <w:sz w:val="22"/>
          <w:szCs w:val="22"/>
        </w:rPr>
        <w:t xml:space="preserve">des Angebots </w:t>
      </w:r>
      <w:r>
        <w:rPr>
          <w:rFonts w:ascii="Arial" w:hAnsi="Arial" w:cs="Arial"/>
          <w:sz w:val="22"/>
          <w:szCs w:val="22"/>
        </w:rPr>
        <w:t xml:space="preserve">vom Vergabeverfahren, wenn </w:t>
      </w:r>
      <w:r w:rsidR="009A435B" w:rsidRPr="009A435B">
        <w:rPr>
          <w:rFonts w:ascii="Arial" w:hAnsi="Arial" w:cs="Arial"/>
          <w:sz w:val="22"/>
          <w:szCs w:val="22"/>
        </w:rPr>
        <w:t>in den letzten fünf aufeinander folgenden Jahren ohne Unterbrechung die Prüfung bei der Auftraggeberin durchgeführt</w:t>
      </w:r>
      <w:r w:rsidR="009A435B">
        <w:rPr>
          <w:rFonts w:ascii="Arial" w:hAnsi="Arial" w:cs="Arial"/>
          <w:sz w:val="22"/>
          <w:szCs w:val="22"/>
        </w:rPr>
        <w:t xml:space="preserve"> wurde.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B294C04" w14:textId="77777777" w:rsidR="007C1728" w:rsidRDefault="007C1728" w:rsidP="007C1728">
      <w:pPr>
        <w:pStyle w:val="GleissTextformat"/>
        <w:spacing w:line="240" w:lineRule="auto"/>
        <w:rPr>
          <w:rFonts w:ascii="Arial" w:hAnsi="Arial" w:cs="Arial"/>
          <w:sz w:val="22"/>
          <w:szCs w:val="22"/>
        </w:rPr>
      </w:pPr>
    </w:p>
    <w:p w14:paraId="1A55F2AC" w14:textId="77777777" w:rsidR="007C1728" w:rsidRPr="00A4219C" w:rsidRDefault="00057A3F" w:rsidP="007C1728">
      <w:pPr>
        <w:jc w:val="both"/>
        <w:rPr>
          <w:szCs w:val="22"/>
        </w:rPr>
      </w:pPr>
      <w:sdt>
        <w:sdtPr>
          <w:rPr>
            <w:szCs w:val="22"/>
          </w:rPr>
          <w:id w:val="-821890405"/>
          <w:placeholder>
            <w:docPart w:val="D999ED88390445CE96AFDBF2DFA27D30"/>
          </w:placeholder>
          <w:showingPlcHdr/>
        </w:sdtPr>
        <w:sdtEndPr/>
        <w:sdtContent>
          <w:permStart w:id="116477123" w:edGrp="everyone"/>
          <w:r w:rsidR="007C1728" w:rsidRPr="00A4219C">
            <w:rPr>
              <w:color w:val="808080"/>
              <w:szCs w:val="22"/>
              <w:u w:val="single"/>
            </w:rPr>
            <w:t>Klicken oder tippen Sie hier, um Text einzugeben.</w:t>
          </w:r>
          <w:permEnd w:id="116477123"/>
        </w:sdtContent>
      </w:sdt>
    </w:p>
    <w:p w14:paraId="6E4B7351" w14:textId="77777777" w:rsidR="007C1728" w:rsidRPr="00A4219C" w:rsidRDefault="007C1728" w:rsidP="007C1728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5F93EB87" w14:textId="77777777" w:rsidR="007C1728" w:rsidRPr="00A4219C" w:rsidRDefault="007C1728" w:rsidP="007C1728">
      <w:pPr>
        <w:pStyle w:val="Kopfzeile"/>
        <w:jc w:val="both"/>
        <w:rPr>
          <w:szCs w:val="22"/>
          <w:u w:val="single"/>
        </w:rPr>
      </w:pPr>
    </w:p>
    <w:permStart w:id="1793393356" w:edGrp="everyone" w:displacedByCustomXml="next"/>
    <w:sdt>
      <w:sdtPr>
        <w:rPr>
          <w:szCs w:val="22"/>
        </w:rPr>
        <w:id w:val="1210535844"/>
        <w:placeholder>
          <w:docPart w:val="C3E495A4C1E5463CB4B9290DE71E4909"/>
        </w:placeholder>
        <w:showingPlcHdr/>
      </w:sdtPr>
      <w:sdtEndPr/>
      <w:sdtContent>
        <w:p w14:paraId="48BF72AF" w14:textId="77777777" w:rsidR="007C1728" w:rsidRPr="00A4219C" w:rsidRDefault="007C1728" w:rsidP="007C1728">
          <w:pPr>
            <w:jc w:val="both"/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</w:sdtContent>
    </w:sdt>
    <w:permEnd w:id="1793393356"/>
    <w:p w14:paraId="739F78D7" w14:textId="77777777" w:rsidR="007C1728" w:rsidRDefault="007C1728" w:rsidP="007C17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>
        <w:rPr>
          <w:bCs/>
          <w:sz w:val="18"/>
          <w:szCs w:val="18"/>
        </w:rPr>
        <w:t>Wirtschaftsteilnehmers</w:t>
      </w:r>
    </w:p>
    <w:p w14:paraId="296577AD" w14:textId="77777777" w:rsidR="000C2678" w:rsidRPr="00A4219C" w:rsidRDefault="000C2678" w:rsidP="007C1728">
      <w:pPr>
        <w:jc w:val="both"/>
        <w:rPr>
          <w:bCs/>
          <w:sz w:val="18"/>
          <w:szCs w:val="18"/>
        </w:rPr>
      </w:pPr>
    </w:p>
    <w:sdt>
      <w:sdtPr>
        <w:rPr>
          <w:szCs w:val="22"/>
        </w:rPr>
        <w:id w:val="153190654"/>
        <w:placeholder>
          <w:docPart w:val="D999ED88390445CE96AFDBF2DFA27D30"/>
        </w:placeholder>
        <w:showingPlcHdr/>
      </w:sdtPr>
      <w:sdtEndPr/>
      <w:sdtContent>
        <w:permStart w:id="2042328181" w:edGrp="everyone" w:displacedByCustomXml="prev"/>
        <w:p w14:paraId="3AF40BD8" w14:textId="77777777" w:rsidR="007C1728" w:rsidRPr="00A4219C" w:rsidRDefault="007C1728" w:rsidP="007C1728">
          <w:pPr>
            <w:jc w:val="both"/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2042328181" w:displacedByCustomXml="next"/>
      </w:sdtContent>
    </w:sdt>
    <w:p w14:paraId="3F77422C" w14:textId="77777777" w:rsidR="007C1728" w:rsidRPr="007333B4" w:rsidRDefault="007C1728" w:rsidP="007C1728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p w14:paraId="088ECA8D" w14:textId="77777777" w:rsidR="00B24295" w:rsidRPr="00EA3208" w:rsidRDefault="00B24295" w:rsidP="00EA3208"/>
    <w:sectPr w:rsidR="00B24295" w:rsidRPr="00EA3208" w:rsidSect="006E2A3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3059" w14:textId="4668600A" w:rsidR="0013144D" w:rsidRPr="005B0994" w:rsidRDefault="0089312D" w:rsidP="0013144D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 xml:space="preserve">ANL </w:t>
    </w:r>
    <w:r w:rsidR="00C60FB4">
      <w:rPr>
        <w:rFonts w:ascii="AOK Buenos Aires Text" w:hAnsi="AOK Buenos Aires Text"/>
        <w:color w:val="005E3F"/>
      </w:rPr>
      <w:t>B.</w:t>
    </w:r>
    <w:r w:rsidR="00BE193B">
      <w:rPr>
        <w:rFonts w:ascii="AOK Buenos Aires Text" w:hAnsi="AOK Buenos Aires Text"/>
        <w:color w:val="005E3F"/>
      </w:rPr>
      <w:t>06</w:t>
    </w:r>
    <w:r w:rsidR="00BE193B" w:rsidRPr="005B0994">
      <w:rPr>
        <w:rFonts w:ascii="AOK Buenos Aires Text" w:hAnsi="AOK Buenos Aires Text"/>
        <w:color w:val="005E3F"/>
      </w:rPr>
      <w:t xml:space="preserve"> </w:t>
    </w:r>
    <w:r w:rsidR="0013144D" w:rsidRPr="005B0994">
      <w:rPr>
        <w:rFonts w:ascii="AOK Buenos Aires Text" w:hAnsi="AOK Buenos Aires Text"/>
        <w:color w:val="005E3F"/>
      </w:rPr>
      <w:t xml:space="preserve">– </w:t>
    </w:r>
    <w:r w:rsidR="00C10B90">
      <w:rPr>
        <w:rFonts w:ascii="AOK Buenos Aires Text" w:hAnsi="AOK Buenos Aires Text"/>
        <w:color w:val="005E3F"/>
      </w:rPr>
      <w:t xml:space="preserve">EE </w:t>
    </w:r>
    <w:r w:rsidR="00C10B90" w:rsidRPr="00C10B90">
      <w:rPr>
        <w:rFonts w:ascii="AOK Buenos Aires Text" w:hAnsi="AOK Buenos Aires Text"/>
        <w:color w:val="005E3F"/>
      </w:rPr>
      <w:t>Prüfungszeitraum</w:t>
    </w:r>
    <w:r w:rsidR="0013144D" w:rsidRPr="005B0994">
      <w:rPr>
        <w:rFonts w:ascii="AOK Buenos Aires Text" w:hAnsi="AOK Buenos Aires Text"/>
        <w:color w:val="005E3F"/>
      </w:rPr>
      <w:tab/>
    </w:r>
    <w:r w:rsidR="0013144D" w:rsidRPr="005B0994">
      <w:rPr>
        <w:rFonts w:ascii="AOK Buenos Aires Text" w:hAnsi="AOK Buenos Aires Text"/>
        <w:color w:val="005E3F"/>
        <w:spacing w:val="60"/>
      </w:rPr>
      <w:tab/>
      <w:t>Seite</w:t>
    </w:r>
    <w:r w:rsidR="0013144D" w:rsidRPr="005B0994">
      <w:rPr>
        <w:rFonts w:ascii="AOK Buenos Aires Text" w:hAnsi="AOK Buenos Aires Text"/>
        <w:color w:val="005E3F"/>
      </w:rPr>
      <w:t xml:space="preserve">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PAGE 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</w:t>
    </w:r>
    <w:r w:rsidR="0013144D" w:rsidRPr="005B0994">
      <w:rPr>
        <w:rFonts w:ascii="AOK Buenos Aires Text" w:hAnsi="AOK Buenos Aires Text"/>
        <w:color w:val="005E3F"/>
      </w:rPr>
      <w:fldChar w:fldCharType="end"/>
    </w:r>
    <w:r w:rsidR="0013144D" w:rsidRPr="005B0994">
      <w:rPr>
        <w:rFonts w:ascii="AOK Buenos Aires Text" w:hAnsi="AOK Buenos Aires Text"/>
        <w:color w:val="005E3F"/>
      </w:rPr>
      <w:t xml:space="preserve"> | </w:t>
    </w:r>
    <w:r w:rsidR="0013144D" w:rsidRPr="005B0994">
      <w:rPr>
        <w:rFonts w:ascii="AOK Buenos Aires Text" w:hAnsi="AOK Buenos Aires Text"/>
        <w:color w:val="005E3F"/>
      </w:rPr>
      <w:fldChar w:fldCharType="begin"/>
    </w:r>
    <w:r w:rsidR="0013144D" w:rsidRPr="005B0994">
      <w:rPr>
        <w:rFonts w:ascii="AOK Buenos Aires Text" w:hAnsi="AOK Buenos Aires Text"/>
        <w:color w:val="005E3F"/>
      </w:rPr>
      <w:instrText>NUMPAGES  \* Arabic  \* MERGEFORMAT</w:instrText>
    </w:r>
    <w:r w:rsidR="0013144D" w:rsidRPr="005B0994">
      <w:rPr>
        <w:rFonts w:ascii="AOK Buenos Aires Text" w:hAnsi="AOK Buenos Aires Text"/>
        <w:color w:val="005E3F"/>
      </w:rPr>
      <w:fldChar w:fldCharType="separate"/>
    </w:r>
    <w:r w:rsidR="0013144D">
      <w:rPr>
        <w:rFonts w:ascii="AOK Buenos Aires Text" w:hAnsi="AOK Buenos Aires Text"/>
        <w:color w:val="005E3F"/>
      </w:rPr>
      <w:t>20</w:t>
    </w:r>
    <w:r w:rsidR="0013144D" w:rsidRPr="005B0994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90F6F" w14:textId="76FB0954" w:rsidR="003D7E72" w:rsidRDefault="00057A3F">
    <w:pPr>
      <w:pStyle w:val="Kopfzeile"/>
    </w:pPr>
    <w:r>
      <w:rPr>
        <w:noProof/>
      </w:rPr>
      <w:pict w14:anchorId="17A1D0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6" o:spid="_x0000_s2103" type="#_x0000_t75" style="position:absolute;margin-left:0;margin-top:0;width:270pt;height:390pt;z-index:-251625984;mso-position-horizontal:center;mso-position-horizontal-relative:margin;mso-position-vertical:center;mso-position-vertical-relative:margin" o:allowincell="f">
          <v:imagedata r:id="rId1" o:title="230508_dc_Hintergrun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8322" w14:textId="14D0317F" w:rsidR="0013144D" w:rsidRPr="005B0994" w:rsidRDefault="0013144D" w:rsidP="001314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97664" behindDoc="0" locked="0" layoutInCell="1" allowOverlap="1" wp14:anchorId="1F0016D3" wp14:editId="61786375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1296055076" name="Grafik 1296055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9575D0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11527033" w14:textId="5165A30A" w:rsidR="003D7E72" w:rsidRDefault="0013144D" w:rsidP="00D71CA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96640" behindDoc="0" locked="0" layoutInCell="1" allowOverlap="1" wp14:anchorId="628C724B" wp14:editId="41098B93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9F96C5D">
            <v:shapetype id="_x0000_t32" coordsize="21600,21600" o:oned="t" filled="f" o:spt="32" path="m,l21600,21600e" w14:anchorId="4B13C32A">
              <v:path fillok="f" arrowok="t" o:connecttype="none"/>
              <o:lock v:ext="edit" shapetype="t"/>
            </v:shapetype>
            <v:shape id="Gerade Verbindung mit Pfeil 1" style="position:absolute;margin-left:0;margin-top:4.9pt;width:450.7pt;height:0;z-index:2516966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005e3f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>
              <w10:wrap anchorx="margin"/>
            </v:shape>
          </w:pict>
        </mc:Fallback>
      </mc:AlternateContent>
    </w:r>
    <w:r w:rsidR="000D6A5D"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 w:rsidR="000D6A5D"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9575D0" w:rsidRPr="00F47967">
      <w:rPr>
        <w:rFonts w:ascii="AOK Buenos Aires SemiBold" w:hAnsi="AOK Buenos Aires SemiBold"/>
        <w:bCs/>
        <w:color w:val="005E3F"/>
        <w:szCs w:val="22"/>
      </w:rPr>
      <w:t xml:space="preserve"> (SAVE_305_2026_304</w:t>
    </w:r>
    <w:r>
      <w:rPr>
        <w:rFonts w:ascii="AOK Buenos Aires SemiBold" w:hAnsi="AOK Buenos Aires SemiBold"/>
        <w:bCs/>
        <w:color w:val="005E3F"/>
        <w:szCs w:val="22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6484" w14:textId="7B32F436" w:rsidR="003D7E72" w:rsidRDefault="00057A3F">
    <w:pPr>
      <w:pStyle w:val="Kopfzeile"/>
    </w:pPr>
    <w:r>
      <w:rPr>
        <w:noProof/>
      </w:rPr>
      <w:pict w14:anchorId="6CCFB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65865" o:spid="_x0000_s2102" type="#_x0000_t75" style="position:absolute;margin-left:0;margin-top:0;width:270pt;height:390pt;z-index:-251627008;mso-position-horizontal:center;mso-position-horizontal-relative:margin;mso-position-vertical:center;mso-position-vertical-relative:margin" o:allowincell="f">
          <v:imagedata r:id="rId1" o:title="230508_dc_Hintergrun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17BCC"/>
    <w:multiLevelType w:val="hybridMultilevel"/>
    <w:tmpl w:val="1DF8F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976E0"/>
    <w:multiLevelType w:val="multilevel"/>
    <w:tmpl w:val="46CEBAD0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567" w:hanging="567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F41A4"/>
    <w:multiLevelType w:val="hybridMultilevel"/>
    <w:tmpl w:val="B502AD08"/>
    <w:lvl w:ilvl="0" w:tplc="406AA634">
      <w:start w:val="1"/>
      <w:numFmt w:val="upperLetter"/>
      <w:pStyle w:val="KeineGlied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47374E9F"/>
    <w:multiLevelType w:val="hybridMultilevel"/>
    <w:tmpl w:val="DEC6E3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A7940"/>
    <w:multiLevelType w:val="hybridMultilevel"/>
    <w:tmpl w:val="7C984B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F0AA9"/>
    <w:multiLevelType w:val="multilevel"/>
    <w:tmpl w:val="738433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C383B"/>
    <w:multiLevelType w:val="multilevel"/>
    <w:tmpl w:val="98DA749E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567" w:hanging="567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840805004">
    <w:abstractNumId w:val="22"/>
  </w:num>
  <w:num w:numId="2" w16cid:durableId="1075740552">
    <w:abstractNumId w:val="16"/>
  </w:num>
  <w:num w:numId="3" w16cid:durableId="1673871781">
    <w:abstractNumId w:val="10"/>
  </w:num>
  <w:num w:numId="4" w16cid:durableId="1655060152">
    <w:abstractNumId w:val="6"/>
  </w:num>
  <w:num w:numId="5" w16cid:durableId="1395616099">
    <w:abstractNumId w:val="9"/>
  </w:num>
  <w:num w:numId="6" w16cid:durableId="1071077598">
    <w:abstractNumId w:val="21"/>
  </w:num>
  <w:num w:numId="7" w16cid:durableId="92407851">
    <w:abstractNumId w:val="8"/>
  </w:num>
  <w:num w:numId="8" w16cid:durableId="138806357">
    <w:abstractNumId w:val="19"/>
  </w:num>
  <w:num w:numId="9" w16cid:durableId="1447656455">
    <w:abstractNumId w:val="0"/>
  </w:num>
  <w:num w:numId="10" w16cid:durableId="1736973064">
    <w:abstractNumId w:val="13"/>
  </w:num>
  <w:num w:numId="11" w16cid:durableId="1022323702">
    <w:abstractNumId w:val="17"/>
  </w:num>
  <w:num w:numId="12" w16cid:durableId="217984734">
    <w:abstractNumId w:val="5"/>
  </w:num>
  <w:num w:numId="13" w16cid:durableId="803548325">
    <w:abstractNumId w:val="15"/>
  </w:num>
  <w:num w:numId="14" w16cid:durableId="1790314515">
    <w:abstractNumId w:val="12"/>
  </w:num>
  <w:num w:numId="15" w16cid:durableId="1783528920">
    <w:abstractNumId w:val="7"/>
  </w:num>
  <w:num w:numId="16" w16cid:durableId="310407074">
    <w:abstractNumId w:val="20"/>
  </w:num>
  <w:num w:numId="17" w16cid:durableId="2061243971">
    <w:abstractNumId w:val="1"/>
  </w:num>
  <w:num w:numId="18" w16cid:durableId="1347100984">
    <w:abstractNumId w:val="4"/>
  </w:num>
  <w:num w:numId="19" w16cid:durableId="2047173127">
    <w:abstractNumId w:val="11"/>
  </w:num>
  <w:num w:numId="20" w16cid:durableId="2000113467">
    <w:abstractNumId w:val="22"/>
  </w:num>
  <w:num w:numId="21" w16cid:durableId="523784642">
    <w:abstractNumId w:val="22"/>
  </w:num>
  <w:num w:numId="22" w16cid:durableId="1707218006">
    <w:abstractNumId w:val="22"/>
  </w:num>
  <w:num w:numId="23" w16cid:durableId="175733892">
    <w:abstractNumId w:val="22"/>
  </w:num>
  <w:num w:numId="24" w16cid:durableId="156728912">
    <w:abstractNumId w:val="22"/>
  </w:num>
  <w:num w:numId="25" w16cid:durableId="186991884">
    <w:abstractNumId w:val="3"/>
  </w:num>
  <w:num w:numId="26" w16cid:durableId="731150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9748257">
    <w:abstractNumId w:val="14"/>
  </w:num>
  <w:num w:numId="28" w16cid:durableId="364602191">
    <w:abstractNumId w:val="2"/>
  </w:num>
  <w:num w:numId="29" w16cid:durableId="227501272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wbAdCHocmZO3s6CfSTU309+nw2Ysaf1SqyqHj8A4U3ajFr8xTgmwIsDZbgd9LEusye3vrhXuY94yNmIFQtJZOg==" w:salt="p6/ZXnU0kEkRruF3hnHG9A=="/>
  <w:defaultTabStop w:val="709"/>
  <w:autoHyphenation/>
  <w:hyphenationZone w:val="454"/>
  <w:doNotHyphenateCaps/>
  <w:noPunctuationKerning/>
  <w:characterSpacingControl w:val="doNotCompress"/>
  <w:hdrShapeDefaults>
    <o:shapedefaults v:ext="edit" spidmax="2104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052E"/>
    <w:rsid w:val="0001159F"/>
    <w:rsid w:val="00024AF3"/>
    <w:rsid w:val="000344A5"/>
    <w:rsid w:val="00036EB6"/>
    <w:rsid w:val="0004239F"/>
    <w:rsid w:val="000462F1"/>
    <w:rsid w:val="00047C78"/>
    <w:rsid w:val="00053018"/>
    <w:rsid w:val="0005604B"/>
    <w:rsid w:val="00057A3F"/>
    <w:rsid w:val="00057D40"/>
    <w:rsid w:val="00063FF9"/>
    <w:rsid w:val="000738ED"/>
    <w:rsid w:val="00084EB5"/>
    <w:rsid w:val="000865C4"/>
    <w:rsid w:val="00091E9E"/>
    <w:rsid w:val="000951EC"/>
    <w:rsid w:val="000A0243"/>
    <w:rsid w:val="000A3581"/>
    <w:rsid w:val="000B09EB"/>
    <w:rsid w:val="000B31D6"/>
    <w:rsid w:val="000B3E81"/>
    <w:rsid w:val="000C0F22"/>
    <w:rsid w:val="000C2678"/>
    <w:rsid w:val="000C3BA3"/>
    <w:rsid w:val="000C6065"/>
    <w:rsid w:val="000D5D1C"/>
    <w:rsid w:val="000D6041"/>
    <w:rsid w:val="000D6A5D"/>
    <w:rsid w:val="000E282F"/>
    <w:rsid w:val="000E7250"/>
    <w:rsid w:val="000E7E2F"/>
    <w:rsid w:val="001054A9"/>
    <w:rsid w:val="00107373"/>
    <w:rsid w:val="0011093C"/>
    <w:rsid w:val="00116AD9"/>
    <w:rsid w:val="0013144D"/>
    <w:rsid w:val="00131E7D"/>
    <w:rsid w:val="0013533A"/>
    <w:rsid w:val="0014468B"/>
    <w:rsid w:val="0014541E"/>
    <w:rsid w:val="0014738A"/>
    <w:rsid w:val="001538BB"/>
    <w:rsid w:val="00161A01"/>
    <w:rsid w:val="00165074"/>
    <w:rsid w:val="00166B87"/>
    <w:rsid w:val="00173255"/>
    <w:rsid w:val="00174759"/>
    <w:rsid w:val="0018203C"/>
    <w:rsid w:val="00182472"/>
    <w:rsid w:val="00183699"/>
    <w:rsid w:val="00190708"/>
    <w:rsid w:val="00192A8F"/>
    <w:rsid w:val="00195389"/>
    <w:rsid w:val="001A0377"/>
    <w:rsid w:val="001B0A8A"/>
    <w:rsid w:val="001B3A29"/>
    <w:rsid w:val="001B3D98"/>
    <w:rsid w:val="001B5435"/>
    <w:rsid w:val="001B5E85"/>
    <w:rsid w:val="001C585E"/>
    <w:rsid w:val="001D1086"/>
    <w:rsid w:val="001E45DF"/>
    <w:rsid w:val="00203609"/>
    <w:rsid w:val="00206A07"/>
    <w:rsid w:val="00207971"/>
    <w:rsid w:val="00213CD0"/>
    <w:rsid w:val="00215467"/>
    <w:rsid w:val="002220CD"/>
    <w:rsid w:val="00225EAB"/>
    <w:rsid w:val="00235FF7"/>
    <w:rsid w:val="0024266E"/>
    <w:rsid w:val="002431AE"/>
    <w:rsid w:val="0025331F"/>
    <w:rsid w:val="00257362"/>
    <w:rsid w:val="0025742B"/>
    <w:rsid w:val="0027090E"/>
    <w:rsid w:val="00281787"/>
    <w:rsid w:val="00287ACA"/>
    <w:rsid w:val="002900DE"/>
    <w:rsid w:val="002A2C71"/>
    <w:rsid w:val="002A30F4"/>
    <w:rsid w:val="002A31E7"/>
    <w:rsid w:val="002A456D"/>
    <w:rsid w:val="002A486C"/>
    <w:rsid w:val="002B1DC2"/>
    <w:rsid w:val="002B40EE"/>
    <w:rsid w:val="002C158A"/>
    <w:rsid w:val="002C6894"/>
    <w:rsid w:val="002C70E7"/>
    <w:rsid w:val="002E37EB"/>
    <w:rsid w:val="002E7D13"/>
    <w:rsid w:val="002F3DB3"/>
    <w:rsid w:val="002F5913"/>
    <w:rsid w:val="0030023C"/>
    <w:rsid w:val="0031471C"/>
    <w:rsid w:val="00324F7C"/>
    <w:rsid w:val="00326641"/>
    <w:rsid w:val="00326A26"/>
    <w:rsid w:val="003370F8"/>
    <w:rsid w:val="00342423"/>
    <w:rsid w:val="00344EE0"/>
    <w:rsid w:val="00346BF1"/>
    <w:rsid w:val="00350622"/>
    <w:rsid w:val="00361AB2"/>
    <w:rsid w:val="00364ACE"/>
    <w:rsid w:val="00364E6C"/>
    <w:rsid w:val="00374897"/>
    <w:rsid w:val="003A0743"/>
    <w:rsid w:val="003A52C8"/>
    <w:rsid w:val="003A6E69"/>
    <w:rsid w:val="003A74AE"/>
    <w:rsid w:val="003A7EB1"/>
    <w:rsid w:val="003B1DA4"/>
    <w:rsid w:val="003C0A06"/>
    <w:rsid w:val="003C55B7"/>
    <w:rsid w:val="003C61B4"/>
    <w:rsid w:val="003D76A5"/>
    <w:rsid w:val="003D7E72"/>
    <w:rsid w:val="003E0D48"/>
    <w:rsid w:val="003E31C3"/>
    <w:rsid w:val="003E4418"/>
    <w:rsid w:val="003F1290"/>
    <w:rsid w:val="003F1B40"/>
    <w:rsid w:val="003F53A7"/>
    <w:rsid w:val="00403B2D"/>
    <w:rsid w:val="00406DE5"/>
    <w:rsid w:val="0041049F"/>
    <w:rsid w:val="004131EA"/>
    <w:rsid w:val="004169B7"/>
    <w:rsid w:val="00420D91"/>
    <w:rsid w:val="004228CA"/>
    <w:rsid w:val="00424CDF"/>
    <w:rsid w:val="00426836"/>
    <w:rsid w:val="00430C6E"/>
    <w:rsid w:val="00431C68"/>
    <w:rsid w:val="00435252"/>
    <w:rsid w:val="004428C9"/>
    <w:rsid w:val="004442C4"/>
    <w:rsid w:val="00447F95"/>
    <w:rsid w:val="0045297A"/>
    <w:rsid w:val="004534C4"/>
    <w:rsid w:val="004629DF"/>
    <w:rsid w:val="00470045"/>
    <w:rsid w:val="00482EC7"/>
    <w:rsid w:val="00483A07"/>
    <w:rsid w:val="004949EF"/>
    <w:rsid w:val="00494F2B"/>
    <w:rsid w:val="004B32C0"/>
    <w:rsid w:val="004C0EF2"/>
    <w:rsid w:val="004D0F90"/>
    <w:rsid w:val="004D4696"/>
    <w:rsid w:val="004D4DF4"/>
    <w:rsid w:val="004E1ADC"/>
    <w:rsid w:val="004F2386"/>
    <w:rsid w:val="004F4989"/>
    <w:rsid w:val="004F57AD"/>
    <w:rsid w:val="004F751D"/>
    <w:rsid w:val="00501067"/>
    <w:rsid w:val="0050277A"/>
    <w:rsid w:val="005046DD"/>
    <w:rsid w:val="005049CF"/>
    <w:rsid w:val="00505F83"/>
    <w:rsid w:val="00506E82"/>
    <w:rsid w:val="00511B4E"/>
    <w:rsid w:val="00514D5E"/>
    <w:rsid w:val="00516714"/>
    <w:rsid w:val="00521085"/>
    <w:rsid w:val="00522A6A"/>
    <w:rsid w:val="00524014"/>
    <w:rsid w:val="0052412D"/>
    <w:rsid w:val="00533C3A"/>
    <w:rsid w:val="005379FD"/>
    <w:rsid w:val="00540EDE"/>
    <w:rsid w:val="00541D19"/>
    <w:rsid w:val="0054689A"/>
    <w:rsid w:val="005468E2"/>
    <w:rsid w:val="005524DE"/>
    <w:rsid w:val="00555986"/>
    <w:rsid w:val="00561E80"/>
    <w:rsid w:val="00562AB8"/>
    <w:rsid w:val="0056524D"/>
    <w:rsid w:val="00571219"/>
    <w:rsid w:val="00572D01"/>
    <w:rsid w:val="00576A60"/>
    <w:rsid w:val="00583D79"/>
    <w:rsid w:val="005932A0"/>
    <w:rsid w:val="00593A8C"/>
    <w:rsid w:val="005952B3"/>
    <w:rsid w:val="005952DF"/>
    <w:rsid w:val="005A07FD"/>
    <w:rsid w:val="005A0CC9"/>
    <w:rsid w:val="005B7774"/>
    <w:rsid w:val="005C0CA8"/>
    <w:rsid w:val="005C61A0"/>
    <w:rsid w:val="005D2852"/>
    <w:rsid w:val="005E3985"/>
    <w:rsid w:val="005E5C40"/>
    <w:rsid w:val="005F09E5"/>
    <w:rsid w:val="005F4BF1"/>
    <w:rsid w:val="0060256A"/>
    <w:rsid w:val="00606DDC"/>
    <w:rsid w:val="00611470"/>
    <w:rsid w:val="00617822"/>
    <w:rsid w:val="006205B9"/>
    <w:rsid w:val="00622359"/>
    <w:rsid w:val="0063492C"/>
    <w:rsid w:val="00635A2E"/>
    <w:rsid w:val="00641CDF"/>
    <w:rsid w:val="00641D59"/>
    <w:rsid w:val="00643B80"/>
    <w:rsid w:val="0065318B"/>
    <w:rsid w:val="006617A8"/>
    <w:rsid w:val="006672A9"/>
    <w:rsid w:val="00675352"/>
    <w:rsid w:val="00683333"/>
    <w:rsid w:val="00683607"/>
    <w:rsid w:val="00683C72"/>
    <w:rsid w:val="006949FD"/>
    <w:rsid w:val="00695E35"/>
    <w:rsid w:val="006A0440"/>
    <w:rsid w:val="006A29B6"/>
    <w:rsid w:val="006A4586"/>
    <w:rsid w:val="006B5856"/>
    <w:rsid w:val="006B685E"/>
    <w:rsid w:val="006B6DCD"/>
    <w:rsid w:val="006D7CA6"/>
    <w:rsid w:val="006E1F4A"/>
    <w:rsid w:val="006E2A3D"/>
    <w:rsid w:val="006E407A"/>
    <w:rsid w:val="006F3C11"/>
    <w:rsid w:val="007056D4"/>
    <w:rsid w:val="0070769E"/>
    <w:rsid w:val="007105FD"/>
    <w:rsid w:val="00712B9C"/>
    <w:rsid w:val="00714BA4"/>
    <w:rsid w:val="00714CB0"/>
    <w:rsid w:val="0072075B"/>
    <w:rsid w:val="00732833"/>
    <w:rsid w:val="0073454B"/>
    <w:rsid w:val="00760058"/>
    <w:rsid w:val="00760523"/>
    <w:rsid w:val="007631F8"/>
    <w:rsid w:val="007649D6"/>
    <w:rsid w:val="00764AF0"/>
    <w:rsid w:val="0076550D"/>
    <w:rsid w:val="007664A2"/>
    <w:rsid w:val="007734B9"/>
    <w:rsid w:val="007747DF"/>
    <w:rsid w:val="0077751A"/>
    <w:rsid w:val="00783CB7"/>
    <w:rsid w:val="0078655B"/>
    <w:rsid w:val="00786C89"/>
    <w:rsid w:val="00794B36"/>
    <w:rsid w:val="00796B46"/>
    <w:rsid w:val="00797A49"/>
    <w:rsid w:val="007A2806"/>
    <w:rsid w:val="007A79A0"/>
    <w:rsid w:val="007C1728"/>
    <w:rsid w:val="007D0BB8"/>
    <w:rsid w:val="007D292E"/>
    <w:rsid w:val="007D34C6"/>
    <w:rsid w:val="007D4BDE"/>
    <w:rsid w:val="007E042D"/>
    <w:rsid w:val="007E15E9"/>
    <w:rsid w:val="007E1A2F"/>
    <w:rsid w:val="007E31A1"/>
    <w:rsid w:val="007F0E1B"/>
    <w:rsid w:val="007F3E9A"/>
    <w:rsid w:val="007F4B44"/>
    <w:rsid w:val="007F65AA"/>
    <w:rsid w:val="007F75E1"/>
    <w:rsid w:val="00805416"/>
    <w:rsid w:val="008071B0"/>
    <w:rsid w:val="0081445F"/>
    <w:rsid w:val="008163B4"/>
    <w:rsid w:val="008228CE"/>
    <w:rsid w:val="00823347"/>
    <w:rsid w:val="008327D0"/>
    <w:rsid w:val="0083586D"/>
    <w:rsid w:val="00843537"/>
    <w:rsid w:val="00844762"/>
    <w:rsid w:val="00852853"/>
    <w:rsid w:val="00855A09"/>
    <w:rsid w:val="008561EA"/>
    <w:rsid w:val="00872DF5"/>
    <w:rsid w:val="00873E7A"/>
    <w:rsid w:val="008757F3"/>
    <w:rsid w:val="008827FC"/>
    <w:rsid w:val="0089234D"/>
    <w:rsid w:val="0089312D"/>
    <w:rsid w:val="00893D57"/>
    <w:rsid w:val="008946BE"/>
    <w:rsid w:val="00897B89"/>
    <w:rsid w:val="008A4133"/>
    <w:rsid w:val="008B16E0"/>
    <w:rsid w:val="008B28E6"/>
    <w:rsid w:val="008B6531"/>
    <w:rsid w:val="008C1CCD"/>
    <w:rsid w:val="008C3B89"/>
    <w:rsid w:val="008C55DC"/>
    <w:rsid w:val="008C7CF4"/>
    <w:rsid w:val="008D176D"/>
    <w:rsid w:val="008E03F5"/>
    <w:rsid w:val="008E2353"/>
    <w:rsid w:val="009024CE"/>
    <w:rsid w:val="00912DC5"/>
    <w:rsid w:val="00916691"/>
    <w:rsid w:val="00917BD0"/>
    <w:rsid w:val="00920269"/>
    <w:rsid w:val="00920784"/>
    <w:rsid w:val="00925362"/>
    <w:rsid w:val="0093104C"/>
    <w:rsid w:val="00934A2E"/>
    <w:rsid w:val="00936DFD"/>
    <w:rsid w:val="009441EB"/>
    <w:rsid w:val="00950BB7"/>
    <w:rsid w:val="00953501"/>
    <w:rsid w:val="00954B66"/>
    <w:rsid w:val="00957063"/>
    <w:rsid w:val="009575D0"/>
    <w:rsid w:val="00961413"/>
    <w:rsid w:val="009617CC"/>
    <w:rsid w:val="00966E9F"/>
    <w:rsid w:val="00971A2F"/>
    <w:rsid w:val="0097274B"/>
    <w:rsid w:val="00981BBD"/>
    <w:rsid w:val="00993687"/>
    <w:rsid w:val="009A0DB3"/>
    <w:rsid w:val="009A435B"/>
    <w:rsid w:val="009A73F9"/>
    <w:rsid w:val="009B44DE"/>
    <w:rsid w:val="009B5A9C"/>
    <w:rsid w:val="009D1A3D"/>
    <w:rsid w:val="009D3B83"/>
    <w:rsid w:val="009D3D1A"/>
    <w:rsid w:val="009E6E6C"/>
    <w:rsid w:val="009F18E8"/>
    <w:rsid w:val="00A01744"/>
    <w:rsid w:val="00A20864"/>
    <w:rsid w:val="00A225E4"/>
    <w:rsid w:val="00A2279B"/>
    <w:rsid w:val="00A250E3"/>
    <w:rsid w:val="00A31701"/>
    <w:rsid w:val="00A379E3"/>
    <w:rsid w:val="00A409DB"/>
    <w:rsid w:val="00A46BBE"/>
    <w:rsid w:val="00A50089"/>
    <w:rsid w:val="00A534C1"/>
    <w:rsid w:val="00A60082"/>
    <w:rsid w:val="00A61487"/>
    <w:rsid w:val="00A6251B"/>
    <w:rsid w:val="00A73540"/>
    <w:rsid w:val="00A75F74"/>
    <w:rsid w:val="00A8020D"/>
    <w:rsid w:val="00A81195"/>
    <w:rsid w:val="00A851DA"/>
    <w:rsid w:val="00A86A23"/>
    <w:rsid w:val="00A90501"/>
    <w:rsid w:val="00A93B56"/>
    <w:rsid w:val="00A96A76"/>
    <w:rsid w:val="00A9781E"/>
    <w:rsid w:val="00AA18A1"/>
    <w:rsid w:val="00AB792A"/>
    <w:rsid w:val="00AC49E2"/>
    <w:rsid w:val="00AE06CD"/>
    <w:rsid w:val="00AE0E4F"/>
    <w:rsid w:val="00AE0EED"/>
    <w:rsid w:val="00AE4110"/>
    <w:rsid w:val="00AE5BAE"/>
    <w:rsid w:val="00AF0878"/>
    <w:rsid w:val="00AF5526"/>
    <w:rsid w:val="00B15F91"/>
    <w:rsid w:val="00B16295"/>
    <w:rsid w:val="00B17E22"/>
    <w:rsid w:val="00B21897"/>
    <w:rsid w:val="00B24295"/>
    <w:rsid w:val="00B2491A"/>
    <w:rsid w:val="00B32E16"/>
    <w:rsid w:val="00B40D00"/>
    <w:rsid w:val="00B4124B"/>
    <w:rsid w:val="00B41F54"/>
    <w:rsid w:val="00B42E08"/>
    <w:rsid w:val="00B43469"/>
    <w:rsid w:val="00B44723"/>
    <w:rsid w:val="00B4777F"/>
    <w:rsid w:val="00B50396"/>
    <w:rsid w:val="00B57AE8"/>
    <w:rsid w:val="00B602D7"/>
    <w:rsid w:val="00B67225"/>
    <w:rsid w:val="00B676DD"/>
    <w:rsid w:val="00B73D3D"/>
    <w:rsid w:val="00B73E51"/>
    <w:rsid w:val="00B74717"/>
    <w:rsid w:val="00B8663F"/>
    <w:rsid w:val="00B86D1C"/>
    <w:rsid w:val="00B92BAD"/>
    <w:rsid w:val="00B92D07"/>
    <w:rsid w:val="00BA50D5"/>
    <w:rsid w:val="00BA6797"/>
    <w:rsid w:val="00BB0F8E"/>
    <w:rsid w:val="00BB1151"/>
    <w:rsid w:val="00BC1B00"/>
    <w:rsid w:val="00BC1BCA"/>
    <w:rsid w:val="00BC5D46"/>
    <w:rsid w:val="00BD180E"/>
    <w:rsid w:val="00BE193B"/>
    <w:rsid w:val="00BF0A04"/>
    <w:rsid w:val="00BF29ED"/>
    <w:rsid w:val="00BF60AF"/>
    <w:rsid w:val="00C04558"/>
    <w:rsid w:val="00C04C05"/>
    <w:rsid w:val="00C0605F"/>
    <w:rsid w:val="00C10B90"/>
    <w:rsid w:val="00C15F9A"/>
    <w:rsid w:val="00C31FAA"/>
    <w:rsid w:val="00C3559F"/>
    <w:rsid w:val="00C4447B"/>
    <w:rsid w:val="00C44EA9"/>
    <w:rsid w:val="00C46A1B"/>
    <w:rsid w:val="00C524E5"/>
    <w:rsid w:val="00C55B80"/>
    <w:rsid w:val="00C60FB4"/>
    <w:rsid w:val="00C72F10"/>
    <w:rsid w:val="00C73352"/>
    <w:rsid w:val="00C76D49"/>
    <w:rsid w:val="00C81714"/>
    <w:rsid w:val="00C85648"/>
    <w:rsid w:val="00C87086"/>
    <w:rsid w:val="00C87DDB"/>
    <w:rsid w:val="00CA5906"/>
    <w:rsid w:val="00CA5ED9"/>
    <w:rsid w:val="00CA747A"/>
    <w:rsid w:val="00CC7B11"/>
    <w:rsid w:val="00CD6801"/>
    <w:rsid w:val="00CE1D3C"/>
    <w:rsid w:val="00CE2F67"/>
    <w:rsid w:val="00CF24EE"/>
    <w:rsid w:val="00CF443F"/>
    <w:rsid w:val="00CF5C0E"/>
    <w:rsid w:val="00CF69A8"/>
    <w:rsid w:val="00D0432F"/>
    <w:rsid w:val="00D11154"/>
    <w:rsid w:val="00D114F9"/>
    <w:rsid w:val="00D141BB"/>
    <w:rsid w:val="00D148AC"/>
    <w:rsid w:val="00D175E3"/>
    <w:rsid w:val="00D233B0"/>
    <w:rsid w:val="00D240BD"/>
    <w:rsid w:val="00D27CC0"/>
    <w:rsid w:val="00D308B8"/>
    <w:rsid w:val="00D34576"/>
    <w:rsid w:val="00D3521B"/>
    <w:rsid w:val="00D45F57"/>
    <w:rsid w:val="00D46DAC"/>
    <w:rsid w:val="00D524D0"/>
    <w:rsid w:val="00D61DF6"/>
    <w:rsid w:val="00D67095"/>
    <w:rsid w:val="00D71CAF"/>
    <w:rsid w:val="00D73E33"/>
    <w:rsid w:val="00D75088"/>
    <w:rsid w:val="00D82171"/>
    <w:rsid w:val="00D82DD2"/>
    <w:rsid w:val="00D90A17"/>
    <w:rsid w:val="00DA20C1"/>
    <w:rsid w:val="00DB26E9"/>
    <w:rsid w:val="00DB3A12"/>
    <w:rsid w:val="00DB3F2E"/>
    <w:rsid w:val="00DB6C74"/>
    <w:rsid w:val="00DE319D"/>
    <w:rsid w:val="00DE3706"/>
    <w:rsid w:val="00E043EC"/>
    <w:rsid w:val="00E054A2"/>
    <w:rsid w:val="00E1375A"/>
    <w:rsid w:val="00E14250"/>
    <w:rsid w:val="00E1427B"/>
    <w:rsid w:val="00E32872"/>
    <w:rsid w:val="00E35259"/>
    <w:rsid w:val="00E420A8"/>
    <w:rsid w:val="00E44C3C"/>
    <w:rsid w:val="00E5245E"/>
    <w:rsid w:val="00E53CF6"/>
    <w:rsid w:val="00E545EE"/>
    <w:rsid w:val="00E61098"/>
    <w:rsid w:val="00E61432"/>
    <w:rsid w:val="00E65298"/>
    <w:rsid w:val="00E65EF0"/>
    <w:rsid w:val="00E671A2"/>
    <w:rsid w:val="00E730D1"/>
    <w:rsid w:val="00E815F5"/>
    <w:rsid w:val="00E85D09"/>
    <w:rsid w:val="00E85E99"/>
    <w:rsid w:val="00E8718D"/>
    <w:rsid w:val="00E87ECC"/>
    <w:rsid w:val="00E95DDD"/>
    <w:rsid w:val="00EA3208"/>
    <w:rsid w:val="00EB3FB1"/>
    <w:rsid w:val="00EB44B8"/>
    <w:rsid w:val="00EB542C"/>
    <w:rsid w:val="00EB6532"/>
    <w:rsid w:val="00EB7737"/>
    <w:rsid w:val="00EB7D0F"/>
    <w:rsid w:val="00EC769A"/>
    <w:rsid w:val="00EC79E8"/>
    <w:rsid w:val="00EC7B25"/>
    <w:rsid w:val="00ED5E59"/>
    <w:rsid w:val="00ED7C63"/>
    <w:rsid w:val="00EE7FAD"/>
    <w:rsid w:val="00EF468B"/>
    <w:rsid w:val="00F002BF"/>
    <w:rsid w:val="00F02FF5"/>
    <w:rsid w:val="00F0353B"/>
    <w:rsid w:val="00F0495D"/>
    <w:rsid w:val="00F04996"/>
    <w:rsid w:val="00F11959"/>
    <w:rsid w:val="00F12F90"/>
    <w:rsid w:val="00F148AA"/>
    <w:rsid w:val="00F1749C"/>
    <w:rsid w:val="00F43B4B"/>
    <w:rsid w:val="00F544AE"/>
    <w:rsid w:val="00F60A39"/>
    <w:rsid w:val="00F628A2"/>
    <w:rsid w:val="00F62AA8"/>
    <w:rsid w:val="00F7273D"/>
    <w:rsid w:val="00F804E7"/>
    <w:rsid w:val="00F80551"/>
    <w:rsid w:val="00F8533C"/>
    <w:rsid w:val="00F85806"/>
    <w:rsid w:val="00F90106"/>
    <w:rsid w:val="00FA2014"/>
    <w:rsid w:val="00FB6E86"/>
    <w:rsid w:val="00FC0614"/>
    <w:rsid w:val="00FC1ABC"/>
    <w:rsid w:val="00FC5C3C"/>
    <w:rsid w:val="00FD09F2"/>
    <w:rsid w:val="00FD21C2"/>
    <w:rsid w:val="00FD4435"/>
    <w:rsid w:val="00FD5BFC"/>
    <w:rsid w:val="00FE1E06"/>
    <w:rsid w:val="00FE6A70"/>
    <w:rsid w:val="00FF5B78"/>
    <w:rsid w:val="00FF6C0F"/>
    <w:rsid w:val="4BAB9795"/>
    <w:rsid w:val="6AFF4B68"/>
    <w:rsid w:val="6FF4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4">
      <o:colormenu v:ext="edit" fillcolor="none"/>
    </o:shapedefaults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511B4E"/>
    <w:pPr>
      <w:keepNext/>
      <w:ind w:left="567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25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1C585E"/>
    <w:pPr>
      <w:keepNext/>
      <w:keepLines/>
      <w:numPr>
        <w:ilvl w:val="2"/>
        <w:numId w:val="25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82171"/>
    <w:pPr>
      <w:keepNext/>
      <w:keepLines/>
      <w:numPr>
        <w:ilvl w:val="3"/>
        <w:numId w:val="25"/>
      </w:numPr>
      <w:spacing w:before="240" w:after="120" w:line="240" w:lineRule="auto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25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link w:val="FuzeileZchn"/>
    <w:uiPriority w:val="99"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511B4E"/>
    <w:pPr>
      <w:tabs>
        <w:tab w:val="left" w:pos="880"/>
        <w:tab w:val="right" w:leader="dot" w:pos="9060"/>
      </w:tabs>
      <w:spacing w:after="12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4D4DF4"/>
    <w:pPr>
      <w:tabs>
        <w:tab w:val="left" w:pos="880"/>
        <w:tab w:val="right" w:leader="dot" w:pos="9060"/>
      </w:tabs>
      <w:spacing w:before="240" w:after="60" w:line="240" w:lineRule="auto"/>
      <w:ind w:left="567" w:hanging="567"/>
    </w:pPr>
    <w:rPr>
      <w:bCs/>
      <w:noProof/>
    </w:rPr>
  </w:style>
  <w:style w:type="paragraph" w:styleId="Verzeichnis3">
    <w:name w:val="toc 3"/>
    <w:basedOn w:val="Standard"/>
    <w:next w:val="Standard"/>
    <w:autoRedefine/>
    <w:uiPriority w:val="39"/>
    <w:rsid w:val="00E35259"/>
    <w:pPr>
      <w:tabs>
        <w:tab w:val="left" w:pos="880"/>
        <w:tab w:val="right" w:leader="dot" w:pos="9060"/>
      </w:tabs>
    </w:pPr>
  </w:style>
  <w:style w:type="paragraph" w:styleId="Verzeichnis4">
    <w:name w:val="toc 4"/>
    <w:basedOn w:val="Standard"/>
    <w:next w:val="Standard"/>
    <w:autoRedefine/>
    <w:uiPriority w:val="39"/>
    <w:rsid w:val="003A6E69"/>
    <w:pPr>
      <w:tabs>
        <w:tab w:val="left" w:pos="880"/>
        <w:tab w:val="right" w:leader="dot" w:pos="9060"/>
      </w:tabs>
    </w:pPr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aliases w:val="Tabellentext bullet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1C585E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aliases w:val="Tabellentext bullet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5E5C40"/>
    <w:rPr>
      <w:rFonts w:ascii="Arial" w:hAnsi="Arial" w:cs="Arial"/>
      <w:b/>
      <w:bCs/>
      <w:iCs/>
      <w:sz w:val="22"/>
      <w:szCs w:val="28"/>
    </w:rPr>
  </w:style>
  <w:style w:type="character" w:customStyle="1" w:styleId="zit">
    <w:name w:val="zit"/>
    <w:basedOn w:val="Absatz-Standardschriftart"/>
    <w:rsid w:val="00B86D1C"/>
  </w:style>
  <w:style w:type="paragraph" w:styleId="StandardWeb">
    <w:name w:val="Normal (Web)"/>
    <w:basedOn w:val="Standard"/>
    <w:uiPriority w:val="99"/>
    <w:semiHidden/>
    <w:unhideWhenUsed/>
    <w:rsid w:val="00B86D1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ervorhebung">
    <w:name w:val="Emphasis"/>
    <w:basedOn w:val="Absatz-Standardschriftart"/>
    <w:uiPriority w:val="20"/>
    <w:qFormat/>
    <w:rsid w:val="00B86D1C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FE6A70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F02FF5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locked/>
    <w:rsid w:val="001A0377"/>
    <w:rPr>
      <w:rFonts w:ascii="Arial" w:hAnsi="Arial"/>
      <w:sz w:val="22"/>
      <w:szCs w:val="24"/>
    </w:rPr>
  </w:style>
  <w:style w:type="paragraph" w:customStyle="1" w:styleId="KeineGliederung">
    <w:name w:val="Keine Gliederung"/>
    <w:basedOn w:val="Standard"/>
    <w:qFormat/>
    <w:rsid w:val="00511B4E"/>
    <w:pPr>
      <w:numPr>
        <w:numId w:val="4"/>
      </w:numPr>
      <w:autoSpaceDE w:val="0"/>
      <w:autoSpaceDN w:val="0"/>
      <w:adjustRightInd w:val="0"/>
      <w:spacing w:before="360" w:after="120" w:line="240" w:lineRule="auto"/>
    </w:pPr>
    <w:rPr>
      <w:rFonts w:ascii="Arial Fett" w:hAnsi="Arial Fett" w:cs="Arial"/>
      <w:b/>
      <w:bCs/>
      <w:szCs w:val="22"/>
    </w:rPr>
  </w:style>
  <w:style w:type="paragraph" w:customStyle="1" w:styleId="GleissTextformat">
    <w:name w:val="Gleiss Textformat"/>
    <w:rsid w:val="0018203C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18203C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18203C"/>
    <w:rPr>
      <w:rFonts w:ascii="Arial" w:hAnsi="Arial"/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3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4811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3085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927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99ED88390445CE96AFDBF2DFA27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F1C72-1EB9-4C72-BF25-180360B58417}"/>
      </w:docPartPr>
      <w:docPartBody>
        <w:p w:rsidR="004629DF" w:rsidRDefault="004629DF" w:rsidP="004629DF">
          <w:pPr>
            <w:pStyle w:val="D999ED88390445CE96AFDBF2DFA27D30"/>
          </w:pPr>
          <w:r w:rsidRPr="00A4219C">
            <w:rPr>
              <w:color w:val="808080"/>
              <w:u w:val="single"/>
            </w:rPr>
            <w:t>Klicken oder tippen Sie hier, um Text einzugeben.</w:t>
          </w:r>
        </w:p>
      </w:docPartBody>
    </w:docPart>
    <w:docPart>
      <w:docPartPr>
        <w:name w:val="C3E495A4C1E5463CB4B9290DE71E4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59EA6B-177B-42B3-8BF0-EDBA047CC79C}"/>
      </w:docPartPr>
      <w:docPartBody>
        <w:p w:rsidR="004629DF" w:rsidRDefault="004629DF" w:rsidP="004629DF">
          <w:pPr>
            <w:pStyle w:val="C3E495A4C1E5463CB4B9290DE71E4909"/>
          </w:pPr>
          <w:r w:rsidRPr="00A4219C">
            <w:rPr>
              <w:color w:val="808080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1B"/>
    <w:rsid w:val="00003A1B"/>
    <w:rsid w:val="000462F1"/>
    <w:rsid w:val="0005604B"/>
    <w:rsid w:val="000C3BA3"/>
    <w:rsid w:val="000E7E2F"/>
    <w:rsid w:val="001538BB"/>
    <w:rsid w:val="00166B87"/>
    <w:rsid w:val="00197BD9"/>
    <w:rsid w:val="002900DE"/>
    <w:rsid w:val="003E0D48"/>
    <w:rsid w:val="00406DE5"/>
    <w:rsid w:val="00424CDF"/>
    <w:rsid w:val="004629DF"/>
    <w:rsid w:val="004C776A"/>
    <w:rsid w:val="005049CF"/>
    <w:rsid w:val="005F22E6"/>
    <w:rsid w:val="0070769E"/>
    <w:rsid w:val="00732833"/>
    <w:rsid w:val="00760523"/>
    <w:rsid w:val="008071B0"/>
    <w:rsid w:val="008C7CF4"/>
    <w:rsid w:val="00920269"/>
    <w:rsid w:val="00950BB7"/>
    <w:rsid w:val="009617CC"/>
    <w:rsid w:val="009D1A3D"/>
    <w:rsid w:val="00A20864"/>
    <w:rsid w:val="00A75F74"/>
    <w:rsid w:val="00AE0E4F"/>
    <w:rsid w:val="00B73E51"/>
    <w:rsid w:val="00BF29ED"/>
    <w:rsid w:val="00C0605F"/>
    <w:rsid w:val="00CF69A8"/>
    <w:rsid w:val="00D73E33"/>
    <w:rsid w:val="00D90A17"/>
    <w:rsid w:val="00E545EE"/>
    <w:rsid w:val="00E85D09"/>
    <w:rsid w:val="00EB6532"/>
    <w:rsid w:val="00EF468B"/>
    <w:rsid w:val="00FC5AED"/>
    <w:rsid w:val="00F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C5AED"/>
    <w:rPr>
      <w:color w:val="808080"/>
    </w:rPr>
  </w:style>
  <w:style w:type="paragraph" w:customStyle="1" w:styleId="D999ED88390445CE96AFDBF2DFA27D30">
    <w:name w:val="D999ED88390445CE96AFDBF2DFA27D30"/>
    <w:rsid w:val="004629D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495A4C1E5463CB4B9290DE71E4909">
    <w:name w:val="C3E495A4C1E5463CB4B9290DE71E4909"/>
    <w:rsid w:val="004629D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748CB-F918-4BFA-B778-D2360FB68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88C4F6-20BD-49F2-AF86-397B8B29DD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86E864-A945-4DCF-95D6-400082FC8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143</Words>
  <Characters>911</Characters>
  <Application>Microsoft Office Word</Application>
  <DocSecurity>8</DocSecurity>
  <Lines>7</Lines>
  <Paragraphs>2</Paragraphs>
  <ScaleCrop>false</ScaleCrop>
  <Company>AOK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21</cp:revision>
  <cp:lastPrinted>2012-08-29T14:23:00Z</cp:lastPrinted>
  <dcterms:created xsi:type="dcterms:W3CDTF">2025-12-18T11:43:00Z</dcterms:created>
  <dcterms:modified xsi:type="dcterms:W3CDTF">2026-10-12T11:35:00Z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