
<file path=[Content_Types].xml><?xml version="1.0" encoding="utf-8"?>
<Types xmlns="http://schemas.openxmlformats.org/package/2006/content-types">
  <Default Extension="bin" ContentType="application/vnd.ms-office.activeX"/>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71594" w14:textId="02B0214E" w:rsidR="00D71CAF" w:rsidRPr="00063F54" w:rsidRDefault="00D71CAF" w:rsidP="00D71CAF">
      <w:pPr>
        <w:spacing w:before="120" w:after="360" w:line="240" w:lineRule="auto"/>
        <w:rPr>
          <w:rFonts w:ascii="Arial Fett" w:hAnsi="Arial Fett"/>
          <w:b/>
          <w:bCs/>
          <w:caps/>
          <w:szCs w:val="22"/>
        </w:rPr>
      </w:pPr>
      <w:r w:rsidRPr="00063F54">
        <w:rPr>
          <w:rFonts w:ascii="Arial Fett" w:hAnsi="Arial Fett"/>
          <w:b/>
          <w:bCs/>
          <w:caps/>
          <w:szCs w:val="22"/>
        </w:rPr>
        <w:t xml:space="preserve">Anlage </w:t>
      </w:r>
      <w:r>
        <w:rPr>
          <w:rFonts w:ascii="Arial Fett" w:hAnsi="Arial Fett"/>
          <w:b/>
          <w:bCs/>
          <w:caps/>
          <w:szCs w:val="22"/>
        </w:rPr>
        <w:t>B.0</w:t>
      </w:r>
      <w:r w:rsidR="00524D97">
        <w:rPr>
          <w:rFonts w:ascii="Arial Fett" w:hAnsi="Arial Fett"/>
          <w:b/>
          <w:bCs/>
          <w:caps/>
          <w:szCs w:val="22"/>
        </w:rPr>
        <w:t>5</w:t>
      </w:r>
      <w:r w:rsidRPr="00063F54">
        <w:rPr>
          <w:rFonts w:ascii="Arial Fett" w:hAnsi="Arial Fett"/>
          <w:b/>
          <w:bCs/>
          <w:caps/>
          <w:szCs w:val="22"/>
        </w:rPr>
        <w:t xml:space="preserve"> – </w:t>
      </w:r>
      <w:r w:rsidR="00524D97">
        <w:rPr>
          <w:rFonts w:ascii="Arial Fett" w:hAnsi="Arial Fett"/>
          <w:b/>
          <w:bCs/>
          <w:caps/>
          <w:szCs w:val="22"/>
        </w:rPr>
        <w:t>Eigen</w:t>
      </w:r>
      <w:r>
        <w:rPr>
          <w:rFonts w:ascii="Arial Fett" w:hAnsi="Arial Fett"/>
          <w:b/>
          <w:bCs/>
          <w:caps/>
          <w:szCs w:val="22"/>
        </w:rPr>
        <w:t>Erklärungen</w:t>
      </w:r>
      <w:r w:rsidR="00524D97">
        <w:rPr>
          <w:rFonts w:ascii="Arial Fett" w:hAnsi="Arial Fett"/>
          <w:b/>
          <w:bCs/>
          <w:caps/>
          <w:szCs w:val="22"/>
        </w:rPr>
        <w:t xml:space="preserve"> zu Eignungskriterien</w:t>
      </w:r>
    </w:p>
    <w:p w14:paraId="665211C0" w14:textId="2D9DD475" w:rsidR="00F64115" w:rsidRPr="00D44DEE" w:rsidRDefault="00F64115" w:rsidP="00D44DEE">
      <w:pPr>
        <w:shd w:val="clear" w:color="auto" w:fill="EBFAE8"/>
        <w:spacing w:before="180" w:after="120"/>
        <w:rPr>
          <w:rFonts w:cs="Arial"/>
          <w:b/>
          <w:color w:val="005E3F"/>
          <w:szCs w:val="20"/>
        </w:rPr>
      </w:pPr>
      <w:bookmarkStart w:id="0" w:name="_Hlk127952494"/>
      <w:bookmarkStart w:id="1" w:name="_Hlk129762456"/>
      <w:r w:rsidRPr="00D44DEE">
        <w:rPr>
          <w:rFonts w:cs="Arial"/>
          <w:b/>
          <w:color w:val="005E3F"/>
          <w:szCs w:val="20"/>
        </w:rPr>
        <w:t>Die nachfolgenden Erklärungen gelten für folgende</w:t>
      </w:r>
      <w:r w:rsidR="00E047E4">
        <w:rPr>
          <w:rFonts w:cs="Arial"/>
          <w:b/>
          <w:color w:val="005E3F"/>
          <w:szCs w:val="20"/>
        </w:rPr>
        <w:t>s</w:t>
      </w:r>
      <w:r w:rsidRPr="00D44DEE">
        <w:rPr>
          <w:rFonts w:cs="Arial"/>
          <w:b/>
          <w:color w:val="005E3F"/>
          <w:szCs w:val="20"/>
        </w:rPr>
        <w:t xml:space="preserve"> Los:</w:t>
      </w:r>
    </w:p>
    <w:p w14:paraId="6435BBE7" w14:textId="56BCF5BB" w:rsidR="000E7F28" w:rsidRPr="00547CED" w:rsidRDefault="00DD54B6" w:rsidP="000E7F28">
      <w:pPr>
        <w:tabs>
          <w:tab w:val="left" w:pos="567"/>
        </w:tabs>
        <w:spacing w:after="120" w:line="240" w:lineRule="auto"/>
        <w:rPr>
          <w:rFonts w:cs="Arial"/>
          <w:bCs/>
          <w:szCs w:val="20"/>
          <w:highlight w:val="yellow"/>
        </w:rPr>
      </w:pPr>
      <w:sdt>
        <w:sdtPr>
          <w:rPr>
            <w:rFonts w:cs="Arial"/>
            <w:bCs/>
            <w:szCs w:val="20"/>
          </w:rPr>
          <w:id w:val="-780185621"/>
          <w14:checkbox>
            <w14:checked w14:val="1"/>
            <w14:checkedState w14:val="2612" w14:font="MS Gothic"/>
            <w14:uncheckedState w14:val="2610" w14:font="MS Gothic"/>
          </w14:checkbox>
        </w:sdtPr>
        <w:sdtEndPr/>
        <w:sdtContent>
          <w:r w:rsidR="00A612E1">
            <w:rPr>
              <w:rFonts w:ascii="MS Gothic" w:eastAsia="MS Gothic" w:hAnsi="MS Gothic" w:cs="Arial" w:hint="eastAsia"/>
              <w:bCs/>
              <w:szCs w:val="20"/>
            </w:rPr>
            <w:t>☒</w:t>
          </w:r>
        </w:sdtContent>
      </w:sdt>
      <w:r w:rsidR="00F64115" w:rsidRPr="000E7F28">
        <w:rPr>
          <w:rFonts w:cs="Arial"/>
          <w:bCs/>
          <w:szCs w:val="20"/>
        </w:rPr>
        <w:tab/>
      </w:r>
      <w:r w:rsidR="00F64115" w:rsidRPr="00547CED">
        <w:rPr>
          <w:rFonts w:cs="Arial"/>
          <w:bCs/>
          <w:szCs w:val="20"/>
        </w:rPr>
        <w:t>Der Auftrag ist nicht in Lose aufgeteilt.</w:t>
      </w:r>
    </w:p>
    <w:p w14:paraId="069F6D9E" w14:textId="05070FB2" w:rsidR="00162768" w:rsidRPr="00910205" w:rsidRDefault="00162768" w:rsidP="007C12F1">
      <w:pPr>
        <w:pStyle w:val="KeineGliederung"/>
        <w:ind w:left="567" w:hanging="567"/>
      </w:pPr>
      <w:r>
        <w:t>Bewerber-/</w:t>
      </w:r>
      <w:r w:rsidRPr="00910205">
        <w:t>Bietergemeinschaften / Unterauftragnehmer / Eignungsleihe</w:t>
      </w:r>
    </w:p>
    <w:p w14:paraId="2D3CF8AD" w14:textId="77777777" w:rsidR="00162768" w:rsidRDefault="00162768" w:rsidP="00162768">
      <w:pPr>
        <w:spacing w:after="120" w:line="240" w:lineRule="auto"/>
        <w:rPr>
          <w:rFonts w:cs="Arial"/>
          <w:bCs/>
          <w:szCs w:val="20"/>
        </w:rPr>
      </w:pPr>
      <w:r w:rsidRPr="00A46BBE">
        <w:rPr>
          <w:rFonts w:cs="Arial"/>
          <w:bCs/>
          <w:szCs w:val="20"/>
        </w:rPr>
        <w:t>Wenn mehrere Unternehmen sich zusammen</w:t>
      </w:r>
      <w:r>
        <w:rPr>
          <w:rFonts w:cs="Arial"/>
          <w:bCs/>
          <w:szCs w:val="20"/>
        </w:rPr>
        <w:t xml:space="preserve"> am Verfahren</w:t>
      </w:r>
      <w:r w:rsidRPr="00A46BBE">
        <w:rPr>
          <w:rFonts w:cs="Arial"/>
          <w:bCs/>
          <w:szCs w:val="20"/>
        </w:rPr>
        <w:t xml:space="preserve"> beteiligen, gilt Folgendes:</w:t>
      </w:r>
    </w:p>
    <w:p w14:paraId="171CDA1E" w14:textId="1FE6BFFA" w:rsidR="00162768" w:rsidRPr="00A46BBE" w:rsidRDefault="00162768" w:rsidP="007C12F1">
      <w:pPr>
        <w:pStyle w:val="Listenabsatz"/>
        <w:numPr>
          <w:ilvl w:val="0"/>
          <w:numId w:val="3"/>
        </w:numPr>
        <w:tabs>
          <w:tab w:val="clear" w:pos="1776"/>
          <w:tab w:val="num" w:pos="1418"/>
        </w:tabs>
        <w:spacing w:after="120"/>
        <w:ind w:left="850" w:hanging="425"/>
        <w:rPr>
          <w:rFonts w:cs="Arial"/>
        </w:rPr>
      </w:pPr>
      <w:r w:rsidRPr="00A46BBE">
        <w:rPr>
          <w:rFonts w:cs="Arial"/>
        </w:rPr>
        <w:t xml:space="preserve">Wenn eine Gruppe von Unternehmen gemeinsam als </w:t>
      </w:r>
      <w:r w:rsidRPr="00350622">
        <w:rPr>
          <w:rFonts w:cs="Arial"/>
          <w:b/>
          <w:bCs/>
        </w:rPr>
        <w:t>Bewerber- oder Bietergemeinschaft</w:t>
      </w:r>
      <w:r w:rsidRPr="00A46BBE">
        <w:rPr>
          <w:rFonts w:cs="Arial"/>
        </w:rPr>
        <w:t xml:space="preserve"> an Vergabeverfahren teilnimmt, muss jedes der beteiligten Unternehmen</w:t>
      </w:r>
      <w:r>
        <w:rPr>
          <w:rFonts w:cs="Arial"/>
        </w:rPr>
        <w:t xml:space="preserve"> eine </w:t>
      </w:r>
      <w:r w:rsidRPr="00350622">
        <w:rPr>
          <w:rFonts w:cs="Arial"/>
          <w:u w:val="single"/>
        </w:rPr>
        <w:t>jeweils separat ausgefüllte Anlage B.0</w:t>
      </w:r>
      <w:r>
        <w:rPr>
          <w:rFonts w:cs="Arial"/>
          <w:u w:val="single"/>
        </w:rPr>
        <w:t>5</w:t>
      </w:r>
      <w:r w:rsidRPr="00A46BBE">
        <w:rPr>
          <w:rFonts w:cs="Arial"/>
        </w:rPr>
        <w:t xml:space="preserve"> vorlegen.</w:t>
      </w:r>
    </w:p>
    <w:p w14:paraId="48E87F7F" w14:textId="5AAFAA06" w:rsidR="00162768" w:rsidRPr="00350622" w:rsidRDefault="00162768" w:rsidP="007C12F1">
      <w:pPr>
        <w:pStyle w:val="Listenabsatz"/>
        <w:numPr>
          <w:ilvl w:val="0"/>
          <w:numId w:val="3"/>
        </w:numPr>
        <w:tabs>
          <w:tab w:val="clear" w:pos="1776"/>
          <w:tab w:val="num" w:pos="1418"/>
        </w:tabs>
        <w:spacing w:after="120"/>
        <w:ind w:left="850" w:hanging="425"/>
        <w:rPr>
          <w:rFonts w:cs="Arial"/>
          <w:bCs/>
          <w:szCs w:val="20"/>
        </w:rPr>
      </w:pPr>
      <w:r w:rsidRPr="00350622">
        <w:rPr>
          <w:rFonts w:cs="Arial"/>
        </w:rPr>
        <w:t xml:space="preserve">Wenn ein Unternehmen zwar in eigenem Namen an einem Vergabeverfahren teilnimmt, aber für seine Eignung die Kapazitäten eines anderen oder mehrerer anderer Unternehmen in Anspruch nimmt (= </w:t>
      </w:r>
      <w:r w:rsidRPr="00350622">
        <w:rPr>
          <w:rFonts w:cs="Arial"/>
          <w:b/>
          <w:bCs/>
        </w:rPr>
        <w:t>Eignungsleihe</w:t>
      </w:r>
      <w:r w:rsidRPr="00350622">
        <w:rPr>
          <w:rFonts w:cs="Arial"/>
        </w:rPr>
        <w:t>), muss das Unternehmen, das in eigenem Namen an dem Vergabeverfahren teilnimmt, für die Eignungsprüfung (</w:t>
      </w:r>
      <w:r w:rsidRPr="00350622">
        <w:rPr>
          <w:rFonts w:cs="Arial"/>
          <w:u w:val="single"/>
        </w:rPr>
        <w:t>zusammen mit seiner eigens ausgefüllten Anlage B.0</w:t>
      </w:r>
      <w:r w:rsidR="00EA1A59">
        <w:rPr>
          <w:rFonts w:cs="Arial"/>
          <w:u w:val="single"/>
        </w:rPr>
        <w:t>5</w:t>
      </w:r>
      <w:r w:rsidRPr="00350622">
        <w:rPr>
          <w:rFonts w:cs="Arial"/>
          <w:u w:val="single"/>
        </w:rPr>
        <w:t>) eine separat ausgefüllte Anlage B.0</w:t>
      </w:r>
      <w:r>
        <w:rPr>
          <w:rFonts w:cs="Arial"/>
          <w:u w:val="single"/>
        </w:rPr>
        <w:t>5</w:t>
      </w:r>
      <w:r w:rsidRPr="00350622">
        <w:rPr>
          <w:rFonts w:cs="Arial"/>
          <w:u w:val="single"/>
        </w:rPr>
        <w:t xml:space="preserve"> für jedes der in Anspruch genommenen Unternehmen</w:t>
      </w:r>
      <w:r w:rsidRPr="00350622">
        <w:rPr>
          <w:rFonts w:cs="Arial"/>
        </w:rPr>
        <w:t xml:space="preserve"> beifügen.</w:t>
      </w:r>
    </w:p>
    <w:p w14:paraId="545142C2" w14:textId="4521F6E3" w:rsidR="00F64115" w:rsidRPr="002B40EE" w:rsidRDefault="00F64115" w:rsidP="007C12F1">
      <w:pPr>
        <w:pStyle w:val="Listenabsatz"/>
        <w:numPr>
          <w:ilvl w:val="0"/>
          <w:numId w:val="3"/>
        </w:numPr>
        <w:tabs>
          <w:tab w:val="clear" w:pos="1776"/>
          <w:tab w:val="num" w:pos="1418"/>
        </w:tabs>
        <w:spacing w:after="120"/>
        <w:ind w:left="850" w:hanging="425"/>
        <w:rPr>
          <w:rFonts w:cs="Arial"/>
          <w:bCs/>
          <w:szCs w:val="20"/>
        </w:rPr>
      </w:pPr>
      <w:r w:rsidRPr="002B40EE">
        <w:rPr>
          <w:rFonts w:cs="Arial"/>
          <w:bCs/>
          <w:szCs w:val="20"/>
        </w:rPr>
        <w:t xml:space="preserve">Wenn ein Unternehmen </w:t>
      </w:r>
      <w:r w:rsidRPr="002B40EE">
        <w:rPr>
          <w:rFonts w:cs="Arial"/>
          <w:b/>
          <w:szCs w:val="20"/>
        </w:rPr>
        <w:t>Unterauftragnehmer/Nachunternehmer</w:t>
      </w:r>
      <w:r w:rsidRPr="002B40EE">
        <w:rPr>
          <w:rFonts w:cs="Arial"/>
          <w:bCs/>
          <w:szCs w:val="20"/>
        </w:rPr>
        <w:t xml:space="preserve"> einsetzen will, ohne dass es sich um Eignungsleihe handelt, muss für die Unterauftragnehmer grundsätzlich eine separate Anlage B.0</w:t>
      </w:r>
      <w:r w:rsidR="000E7F28">
        <w:rPr>
          <w:rFonts w:cs="Arial"/>
          <w:bCs/>
          <w:szCs w:val="20"/>
        </w:rPr>
        <w:t>5</w:t>
      </w:r>
      <w:r w:rsidRPr="002B40EE">
        <w:rPr>
          <w:rFonts w:cs="Arial"/>
          <w:bCs/>
          <w:szCs w:val="20"/>
        </w:rPr>
        <w:t xml:space="preserve"> beigefügt werden.</w:t>
      </w:r>
    </w:p>
    <w:p w14:paraId="65C7F016" w14:textId="77777777" w:rsidR="00EA1A59" w:rsidRPr="00EA1A59" w:rsidRDefault="00EA1A59" w:rsidP="00EA1A59">
      <w:pPr>
        <w:spacing w:after="120"/>
        <w:rPr>
          <w:rFonts w:cs="Arial"/>
          <w:bCs/>
          <w:szCs w:val="20"/>
        </w:rPr>
      </w:pPr>
    </w:p>
    <w:p w14:paraId="5294EF29" w14:textId="3CF2900D" w:rsidR="00511B4E" w:rsidRPr="00910205" w:rsidRDefault="00511B4E" w:rsidP="007C12F1">
      <w:pPr>
        <w:pStyle w:val="KeineGliederung"/>
        <w:ind w:left="567" w:hanging="567"/>
      </w:pPr>
      <w:r>
        <w:t>Inhaltsübersicht</w:t>
      </w:r>
    </w:p>
    <w:bookmarkEnd w:id="0"/>
    <w:bookmarkEnd w:id="1"/>
    <w:p w14:paraId="148E7299" w14:textId="7917EA39" w:rsidR="00DD54B6" w:rsidRDefault="00EA7904">
      <w:pPr>
        <w:pStyle w:val="Verzeichnis2"/>
        <w:rPr>
          <w:rFonts w:asciiTheme="minorHAnsi" w:eastAsiaTheme="minorEastAsia" w:hAnsiTheme="minorHAnsi" w:cstheme="minorBidi"/>
          <w:bCs w:val="0"/>
          <w:kern w:val="2"/>
          <w:sz w:val="24"/>
          <w14:ligatures w14:val="standardContextual"/>
        </w:rPr>
      </w:pPr>
      <w:r>
        <w:fldChar w:fldCharType="begin"/>
      </w:r>
      <w:r>
        <w:instrText xml:space="preserve"> TOC \o "1-2" \h \z \u </w:instrText>
      </w:r>
      <w:r>
        <w:fldChar w:fldCharType="separate"/>
      </w:r>
      <w:hyperlink w:anchor="_Toc242703976" w:history="1">
        <w:r w:rsidR="00DD54B6" w:rsidRPr="00AF5507">
          <w:rPr>
            <w:rStyle w:val="Hyperlink"/>
          </w:rPr>
          <w:t>1.</w:t>
        </w:r>
        <w:r w:rsidR="00DD54B6">
          <w:rPr>
            <w:rFonts w:asciiTheme="minorHAnsi" w:eastAsiaTheme="minorEastAsia" w:hAnsiTheme="minorHAnsi" w:cstheme="minorBidi"/>
            <w:bCs w:val="0"/>
            <w:kern w:val="2"/>
            <w:sz w:val="24"/>
            <w14:ligatures w14:val="standardContextual"/>
          </w:rPr>
          <w:tab/>
        </w:r>
        <w:r w:rsidR="00DD54B6" w:rsidRPr="00AF5507">
          <w:rPr>
            <w:rStyle w:val="Hyperlink"/>
          </w:rPr>
          <w:t>Angaben zum Wirtschaftsteilnehmer</w:t>
        </w:r>
        <w:r w:rsidR="00DD54B6">
          <w:rPr>
            <w:webHidden/>
          </w:rPr>
          <w:tab/>
        </w:r>
        <w:r w:rsidR="00DD54B6">
          <w:rPr>
            <w:webHidden/>
          </w:rPr>
          <w:fldChar w:fldCharType="begin"/>
        </w:r>
        <w:r w:rsidR="00DD54B6">
          <w:rPr>
            <w:webHidden/>
          </w:rPr>
          <w:instrText xml:space="preserve"> PAGEREF _Toc242703976 \h </w:instrText>
        </w:r>
        <w:r w:rsidR="00DD54B6">
          <w:rPr>
            <w:webHidden/>
          </w:rPr>
        </w:r>
        <w:r w:rsidR="00DD54B6">
          <w:rPr>
            <w:webHidden/>
          </w:rPr>
          <w:fldChar w:fldCharType="separate"/>
        </w:r>
        <w:r w:rsidR="00DD54B6">
          <w:rPr>
            <w:webHidden/>
          </w:rPr>
          <w:t>2</w:t>
        </w:r>
        <w:r w:rsidR="00DD54B6">
          <w:rPr>
            <w:webHidden/>
          </w:rPr>
          <w:fldChar w:fldCharType="end"/>
        </w:r>
      </w:hyperlink>
    </w:p>
    <w:p w14:paraId="37CF213D" w14:textId="736416B5" w:rsidR="00DD54B6" w:rsidRDefault="00DD54B6">
      <w:pPr>
        <w:pStyle w:val="Verzeichnis2"/>
        <w:rPr>
          <w:rFonts w:asciiTheme="minorHAnsi" w:eastAsiaTheme="minorEastAsia" w:hAnsiTheme="minorHAnsi" w:cstheme="minorBidi"/>
          <w:bCs w:val="0"/>
          <w:kern w:val="2"/>
          <w:sz w:val="24"/>
          <w14:ligatures w14:val="standardContextual"/>
        </w:rPr>
      </w:pPr>
      <w:hyperlink w:anchor="_Toc242703977" w:history="1">
        <w:r w:rsidRPr="00AF5507">
          <w:rPr>
            <w:rStyle w:val="Hyperlink"/>
          </w:rPr>
          <w:t>2.</w:t>
        </w:r>
        <w:r>
          <w:rPr>
            <w:rFonts w:asciiTheme="minorHAnsi" w:eastAsiaTheme="minorEastAsia" w:hAnsiTheme="minorHAnsi" w:cstheme="minorBidi"/>
            <w:bCs w:val="0"/>
            <w:kern w:val="2"/>
            <w:sz w:val="24"/>
            <w14:ligatures w14:val="standardContextual"/>
          </w:rPr>
          <w:tab/>
        </w:r>
        <w:r w:rsidRPr="00AF5507">
          <w:rPr>
            <w:rStyle w:val="Hyperlink"/>
          </w:rPr>
          <w:t>Eigenerklärung Mitgliederverzeichnis Berufskammer Wirtschaftsprüfer und Wirtschaftsprüfungsgesellschaften</w:t>
        </w:r>
        <w:r>
          <w:rPr>
            <w:webHidden/>
          </w:rPr>
          <w:tab/>
        </w:r>
        <w:r>
          <w:rPr>
            <w:webHidden/>
          </w:rPr>
          <w:fldChar w:fldCharType="begin"/>
        </w:r>
        <w:r>
          <w:rPr>
            <w:webHidden/>
          </w:rPr>
          <w:instrText xml:space="preserve"> PAGEREF _Toc242703977 \h </w:instrText>
        </w:r>
        <w:r>
          <w:rPr>
            <w:webHidden/>
          </w:rPr>
        </w:r>
        <w:r>
          <w:rPr>
            <w:webHidden/>
          </w:rPr>
          <w:fldChar w:fldCharType="separate"/>
        </w:r>
        <w:r>
          <w:rPr>
            <w:webHidden/>
          </w:rPr>
          <w:t>3</w:t>
        </w:r>
        <w:r>
          <w:rPr>
            <w:webHidden/>
          </w:rPr>
          <w:fldChar w:fldCharType="end"/>
        </w:r>
      </w:hyperlink>
    </w:p>
    <w:p w14:paraId="203AE9D8" w14:textId="50C864A6" w:rsidR="00DD54B6" w:rsidRDefault="00DD54B6">
      <w:pPr>
        <w:pStyle w:val="Verzeichnis2"/>
        <w:rPr>
          <w:rFonts w:asciiTheme="minorHAnsi" w:eastAsiaTheme="minorEastAsia" w:hAnsiTheme="minorHAnsi" w:cstheme="minorBidi"/>
          <w:bCs w:val="0"/>
          <w:kern w:val="2"/>
          <w:sz w:val="24"/>
          <w14:ligatures w14:val="standardContextual"/>
        </w:rPr>
      </w:pPr>
      <w:hyperlink w:anchor="_Toc242703978" w:history="1">
        <w:r w:rsidRPr="00AF5507">
          <w:rPr>
            <w:rStyle w:val="Hyperlink"/>
          </w:rPr>
          <w:t>3.</w:t>
        </w:r>
        <w:r>
          <w:rPr>
            <w:rFonts w:asciiTheme="minorHAnsi" w:eastAsiaTheme="minorEastAsia" w:hAnsiTheme="minorHAnsi" w:cstheme="minorBidi"/>
            <w:bCs w:val="0"/>
            <w:kern w:val="2"/>
            <w:sz w:val="24"/>
            <w14:ligatures w14:val="standardContextual"/>
          </w:rPr>
          <w:tab/>
        </w:r>
        <w:r w:rsidRPr="00AF5507">
          <w:rPr>
            <w:rStyle w:val="Hyperlink"/>
          </w:rPr>
          <w:t>Eigenerklärung Umsatz - ENTFÄLLT</w:t>
        </w:r>
        <w:r>
          <w:rPr>
            <w:webHidden/>
          </w:rPr>
          <w:tab/>
        </w:r>
        <w:r>
          <w:rPr>
            <w:webHidden/>
          </w:rPr>
          <w:fldChar w:fldCharType="begin"/>
        </w:r>
        <w:r>
          <w:rPr>
            <w:webHidden/>
          </w:rPr>
          <w:instrText xml:space="preserve"> PAGEREF _Toc242703978 \h </w:instrText>
        </w:r>
        <w:r>
          <w:rPr>
            <w:webHidden/>
          </w:rPr>
        </w:r>
        <w:r>
          <w:rPr>
            <w:webHidden/>
          </w:rPr>
          <w:fldChar w:fldCharType="separate"/>
        </w:r>
        <w:r>
          <w:rPr>
            <w:webHidden/>
          </w:rPr>
          <w:t>4</w:t>
        </w:r>
        <w:r>
          <w:rPr>
            <w:webHidden/>
          </w:rPr>
          <w:fldChar w:fldCharType="end"/>
        </w:r>
      </w:hyperlink>
    </w:p>
    <w:p w14:paraId="0F29BE4A" w14:textId="0FD1ED7C" w:rsidR="00DD54B6" w:rsidRDefault="00DD54B6">
      <w:pPr>
        <w:pStyle w:val="Verzeichnis2"/>
        <w:rPr>
          <w:rFonts w:asciiTheme="minorHAnsi" w:eastAsiaTheme="minorEastAsia" w:hAnsiTheme="minorHAnsi" w:cstheme="minorBidi"/>
          <w:bCs w:val="0"/>
          <w:kern w:val="2"/>
          <w:sz w:val="24"/>
          <w14:ligatures w14:val="standardContextual"/>
        </w:rPr>
      </w:pPr>
      <w:hyperlink w:anchor="_Toc242703979" w:history="1">
        <w:r w:rsidRPr="00AF5507">
          <w:rPr>
            <w:rStyle w:val="Hyperlink"/>
          </w:rPr>
          <w:t>4.</w:t>
        </w:r>
        <w:r>
          <w:rPr>
            <w:rFonts w:asciiTheme="minorHAnsi" w:eastAsiaTheme="minorEastAsia" w:hAnsiTheme="minorHAnsi" w:cstheme="minorBidi"/>
            <w:bCs w:val="0"/>
            <w:kern w:val="2"/>
            <w:sz w:val="24"/>
            <w14:ligatures w14:val="standardContextual"/>
          </w:rPr>
          <w:tab/>
        </w:r>
        <w:r w:rsidRPr="00AF5507">
          <w:rPr>
            <w:rStyle w:val="Hyperlink"/>
          </w:rPr>
          <w:t>Eigenerklärung Haftpflichtversicherung</w:t>
        </w:r>
        <w:r>
          <w:rPr>
            <w:webHidden/>
          </w:rPr>
          <w:tab/>
        </w:r>
        <w:r>
          <w:rPr>
            <w:webHidden/>
          </w:rPr>
          <w:fldChar w:fldCharType="begin"/>
        </w:r>
        <w:r>
          <w:rPr>
            <w:webHidden/>
          </w:rPr>
          <w:instrText xml:space="preserve"> PAGEREF _Toc242703979 \h </w:instrText>
        </w:r>
        <w:r>
          <w:rPr>
            <w:webHidden/>
          </w:rPr>
        </w:r>
        <w:r>
          <w:rPr>
            <w:webHidden/>
          </w:rPr>
          <w:fldChar w:fldCharType="separate"/>
        </w:r>
        <w:r>
          <w:rPr>
            <w:webHidden/>
          </w:rPr>
          <w:t>4</w:t>
        </w:r>
        <w:r>
          <w:rPr>
            <w:webHidden/>
          </w:rPr>
          <w:fldChar w:fldCharType="end"/>
        </w:r>
      </w:hyperlink>
    </w:p>
    <w:p w14:paraId="4F75E6E9" w14:textId="536A9554" w:rsidR="00DD54B6" w:rsidRDefault="00DD54B6">
      <w:pPr>
        <w:pStyle w:val="Verzeichnis2"/>
        <w:rPr>
          <w:rFonts w:asciiTheme="minorHAnsi" w:eastAsiaTheme="minorEastAsia" w:hAnsiTheme="minorHAnsi" w:cstheme="minorBidi"/>
          <w:bCs w:val="0"/>
          <w:kern w:val="2"/>
          <w:sz w:val="24"/>
          <w14:ligatures w14:val="standardContextual"/>
        </w:rPr>
      </w:pPr>
      <w:hyperlink w:anchor="_Toc242703980" w:history="1">
        <w:r w:rsidRPr="00AF5507">
          <w:rPr>
            <w:rStyle w:val="Hyperlink"/>
          </w:rPr>
          <w:t>5.</w:t>
        </w:r>
        <w:r>
          <w:rPr>
            <w:rFonts w:asciiTheme="minorHAnsi" w:eastAsiaTheme="minorEastAsia" w:hAnsiTheme="minorHAnsi" w:cstheme="minorBidi"/>
            <w:bCs w:val="0"/>
            <w:kern w:val="2"/>
            <w:sz w:val="24"/>
            <w14:ligatures w14:val="standardContextual"/>
          </w:rPr>
          <w:tab/>
        </w:r>
        <w:r w:rsidRPr="00AF5507">
          <w:rPr>
            <w:rStyle w:val="Hyperlink"/>
          </w:rPr>
          <w:t>Eigenerklärung technische und berufliche Leistungsfähigkeit</w:t>
        </w:r>
        <w:r>
          <w:rPr>
            <w:webHidden/>
          </w:rPr>
          <w:tab/>
        </w:r>
        <w:r>
          <w:rPr>
            <w:webHidden/>
          </w:rPr>
          <w:fldChar w:fldCharType="begin"/>
        </w:r>
        <w:r>
          <w:rPr>
            <w:webHidden/>
          </w:rPr>
          <w:instrText xml:space="preserve"> PAGEREF _Toc242703980 \h </w:instrText>
        </w:r>
        <w:r>
          <w:rPr>
            <w:webHidden/>
          </w:rPr>
        </w:r>
        <w:r>
          <w:rPr>
            <w:webHidden/>
          </w:rPr>
          <w:fldChar w:fldCharType="separate"/>
        </w:r>
        <w:r>
          <w:rPr>
            <w:webHidden/>
          </w:rPr>
          <w:t>5</w:t>
        </w:r>
        <w:r>
          <w:rPr>
            <w:webHidden/>
          </w:rPr>
          <w:fldChar w:fldCharType="end"/>
        </w:r>
      </w:hyperlink>
    </w:p>
    <w:p w14:paraId="7928642A" w14:textId="13324709" w:rsidR="00DD54B6" w:rsidRDefault="00DD54B6">
      <w:pPr>
        <w:pStyle w:val="Verzeichnis2"/>
        <w:rPr>
          <w:rFonts w:asciiTheme="minorHAnsi" w:eastAsiaTheme="minorEastAsia" w:hAnsiTheme="minorHAnsi" w:cstheme="minorBidi"/>
          <w:bCs w:val="0"/>
          <w:kern w:val="2"/>
          <w:sz w:val="24"/>
          <w14:ligatures w14:val="standardContextual"/>
        </w:rPr>
      </w:pPr>
      <w:hyperlink w:anchor="_Toc242703981" w:history="1">
        <w:r w:rsidRPr="00AF5507">
          <w:rPr>
            <w:rStyle w:val="Hyperlink"/>
          </w:rPr>
          <w:t>6.</w:t>
        </w:r>
        <w:r>
          <w:rPr>
            <w:rFonts w:asciiTheme="minorHAnsi" w:eastAsiaTheme="minorEastAsia" w:hAnsiTheme="minorHAnsi" w:cstheme="minorBidi"/>
            <w:bCs w:val="0"/>
            <w:kern w:val="2"/>
            <w:sz w:val="24"/>
            <w14:ligatures w14:val="standardContextual"/>
          </w:rPr>
          <w:tab/>
        </w:r>
        <w:r w:rsidRPr="00AF5507">
          <w:rPr>
            <w:rStyle w:val="Hyperlink"/>
          </w:rPr>
          <w:t>Eigenerklärung Qualitätssicherung &amp; Umweltmaßnahmen - ENTFÄLLT</w:t>
        </w:r>
        <w:r>
          <w:rPr>
            <w:webHidden/>
          </w:rPr>
          <w:tab/>
        </w:r>
        <w:r>
          <w:rPr>
            <w:webHidden/>
          </w:rPr>
          <w:fldChar w:fldCharType="begin"/>
        </w:r>
        <w:r>
          <w:rPr>
            <w:webHidden/>
          </w:rPr>
          <w:instrText xml:space="preserve"> PAGEREF _Toc242703981 \h </w:instrText>
        </w:r>
        <w:r>
          <w:rPr>
            <w:webHidden/>
          </w:rPr>
        </w:r>
        <w:r>
          <w:rPr>
            <w:webHidden/>
          </w:rPr>
          <w:fldChar w:fldCharType="separate"/>
        </w:r>
        <w:r>
          <w:rPr>
            <w:webHidden/>
          </w:rPr>
          <w:t>9</w:t>
        </w:r>
        <w:r>
          <w:rPr>
            <w:webHidden/>
          </w:rPr>
          <w:fldChar w:fldCharType="end"/>
        </w:r>
      </w:hyperlink>
    </w:p>
    <w:p w14:paraId="1D979233" w14:textId="31325211" w:rsidR="00DD54B6" w:rsidRDefault="00DD54B6">
      <w:pPr>
        <w:pStyle w:val="Verzeichnis2"/>
        <w:rPr>
          <w:rFonts w:asciiTheme="minorHAnsi" w:eastAsiaTheme="minorEastAsia" w:hAnsiTheme="minorHAnsi" w:cstheme="minorBidi"/>
          <w:bCs w:val="0"/>
          <w:kern w:val="2"/>
          <w:sz w:val="24"/>
          <w14:ligatures w14:val="standardContextual"/>
        </w:rPr>
      </w:pPr>
      <w:hyperlink w:anchor="_Toc242703982" w:history="1">
        <w:r w:rsidRPr="00AF5507">
          <w:rPr>
            <w:rStyle w:val="Hyperlink"/>
          </w:rPr>
          <w:t>7.</w:t>
        </w:r>
        <w:r>
          <w:rPr>
            <w:rFonts w:asciiTheme="minorHAnsi" w:eastAsiaTheme="minorEastAsia" w:hAnsiTheme="minorHAnsi" w:cstheme="minorBidi"/>
            <w:bCs w:val="0"/>
            <w:kern w:val="2"/>
            <w:sz w:val="24"/>
            <w14:ligatures w14:val="standardContextual"/>
          </w:rPr>
          <w:tab/>
        </w:r>
        <w:r w:rsidRPr="00AF5507">
          <w:rPr>
            <w:rStyle w:val="Hyperlink"/>
          </w:rPr>
          <w:t>Abschlusserklärungen</w:t>
        </w:r>
        <w:r>
          <w:rPr>
            <w:webHidden/>
          </w:rPr>
          <w:tab/>
        </w:r>
        <w:r>
          <w:rPr>
            <w:webHidden/>
          </w:rPr>
          <w:fldChar w:fldCharType="begin"/>
        </w:r>
        <w:r>
          <w:rPr>
            <w:webHidden/>
          </w:rPr>
          <w:instrText xml:space="preserve"> PAGEREF _Toc242703982 \h </w:instrText>
        </w:r>
        <w:r>
          <w:rPr>
            <w:webHidden/>
          </w:rPr>
        </w:r>
        <w:r>
          <w:rPr>
            <w:webHidden/>
          </w:rPr>
          <w:fldChar w:fldCharType="separate"/>
        </w:r>
        <w:r>
          <w:rPr>
            <w:webHidden/>
          </w:rPr>
          <w:t>9</w:t>
        </w:r>
        <w:r>
          <w:rPr>
            <w:webHidden/>
          </w:rPr>
          <w:fldChar w:fldCharType="end"/>
        </w:r>
      </w:hyperlink>
    </w:p>
    <w:p w14:paraId="0DC17F33" w14:textId="5AD07A94" w:rsidR="004D4DF4" w:rsidRDefault="00EA7904" w:rsidP="00EA7904">
      <w:pPr>
        <w:pStyle w:val="Verzeichnis2"/>
      </w:pPr>
      <w:r>
        <w:fldChar w:fldCharType="end"/>
      </w:r>
    </w:p>
    <w:p w14:paraId="28B6A1FF" w14:textId="4554E51E" w:rsidR="005C3CCD" w:rsidRDefault="0055796D" w:rsidP="007C12F1">
      <w:pPr>
        <w:pStyle w:val="KeineGliederung"/>
        <w:ind w:left="567" w:hanging="567"/>
      </w:pPr>
      <w:bookmarkStart w:id="2" w:name="_Hlk127860360"/>
      <w:r>
        <w:t xml:space="preserve">Eigenerklärungen zu Eignungskriterien </w:t>
      </w:r>
    </w:p>
    <w:p w14:paraId="64E67C66" w14:textId="77777777" w:rsidR="005C3CCD" w:rsidRDefault="005C3CCD">
      <w:pPr>
        <w:spacing w:line="240" w:lineRule="auto"/>
        <w:rPr>
          <w:rFonts w:ascii="Arial Fett" w:hAnsi="Arial Fett" w:cs="Arial"/>
          <w:b/>
          <w:bCs/>
          <w:szCs w:val="22"/>
        </w:rPr>
      </w:pPr>
      <w:r>
        <w:br w:type="page"/>
      </w:r>
    </w:p>
    <w:p w14:paraId="65B1B512" w14:textId="6B7E8A6C" w:rsidR="00C60FB4" w:rsidRPr="00961413" w:rsidRDefault="00C60FB4" w:rsidP="00C60FB4">
      <w:pPr>
        <w:pStyle w:val="berschrift2"/>
        <w:tabs>
          <w:tab w:val="clear" w:pos="720"/>
          <w:tab w:val="clear" w:pos="851"/>
        </w:tabs>
        <w:spacing w:before="360" w:after="120"/>
        <w:ind w:left="567" w:hanging="567"/>
      </w:pPr>
      <w:bookmarkStart w:id="3" w:name="_Toc473637843"/>
      <w:bookmarkStart w:id="4" w:name="_Toc473114200"/>
      <w:bookmarkStart w:id="5" w:name="_Toc242703976"/>
      <w:bookmarkEnd w:id="2"/>
      <w:r>
        <w:lastRenderedPageBreak/>
        <w:t>Angaben zum Wirtschaftsteilnehmer</w:t>
      </w:r>
      <w:bookmarkEnd w:id="5"/>
    </w:p>
    <w:bookmarkEnd w:id="4" w:displacedByCustomXml="next"/>
    <w:bookmarkEnd w:id="3" w:displacedByCustomXml="next"/>
    <w:bookmarkStart w:id="6" w:name="_Hlk135742746" w:displacedByCustomXml="next"/>
    <w:bookmarkStart w:id="7" w:name="_Hlk135742625" w:displacedByCustomXml="next"/>
    <w:sdt>
      <w:sdtPr>
        <w:rPr>
          <w:rFonts w:cs="Arial"/>
        </w:rPr>
        <w:id w:val="-1956476624"/>
        <w:placeholder>
          <w:docPart w:val="608111D158BB436AA00402BB3FADF9A6"/>
        </w:placeholder>
        <w:showingPlcHdr/>
      </w:sdtPr>
      <w:sdtEndPr/>
      <w:sdtContent>
        <w:permStart w:id="716253594" w:edGrp="everyone" w:displacedByCustomXml="prev"/>
        <w:p w14:paraId="6D7C4F66"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716253594" w:displacedByCustomXml="next"/>
      </w:sdtContent>
    </w:sdt>
    <w:p w14:paraId="54FEF06B" w14:textId="77777777" w:rsidR="00C60FB4"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Name/Bezeichnung</w:t>
      </w:r>
    </w:p>
    <w:sdt>
      <w:sdtPr>
        <w:rPr>
          <w:rFonts w:cs="Arial"/>
        </w:rPr>
        <w:id w:val="1228795431"/>
        <w:placeholder>
          <w:docPart w:val="8A5EFE6988E74B98ACFC8F68D060A8CC"/>
        </w:placeholder>
        <w:showingPlcHdr/>
      </w:sdtPr>
      <w:sdtEndPr/>
      <w:sdtContent>
        <w:permStart w:id="1182159128" w:edGrp="everyone" w:displacedByCustomXml="prev"/>
        <w:p w14:paraId="535A1628"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1182159128" w:displacedByCustomXml="next"/>
      </w:sdtContent>
    </w:sdt>
    <w:p w14:paraId="4210DBD7" w14:textId="77777777" w:rsidR="00C60FB4" w:rsidRPr="001A36A3"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Straße und Hausnummer</w:t>
      </w:r>
    </w:p>
    <w:sdt>
      <w:sdtPr>
        <w:rPr>
          <w:rFonts w:cs="Arial"/>
        </w:rPr>
        <w:id w:val="-1324116935"/>
        <w:placeholder>
          <w:docPart w:val="CB4C8E1762554A038F055B369020E988"/>
        </w:placeholder>
        <w:showingPlcHdr/>
      </w:sdtPr>
      <w:sdtEndPr/>
      <w:sdtContent>
        <w:permStart w:id="666380711" w:edGrp="everyone" w:displacedByCustomXml="prev"/>
        <w:p w14:paraId="1BCEA2BF"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666380711" w:displacedByCustomXml="next"/>
      </w:sdtContent>
    </w:sdt>
    <w:p w14:paraId="6146327B" w14:textId="77777777" w:rsidR="00C60FB4" w:rsidRPr="00EC4D54"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Postleitzahl</w:t>
      </w:r>
    </w:p>
    <w:sdt>
      <w:sdtPr>
        <w:rPr>
          <w:rFonts w:cs="Arial"/>
        </w:rPr>
        <w:id w:val="-1081757680"/>
        <w:placeholder>
          <w:docPart w:val="CF88A9E7137A46439D89C724255E1CCD"/>
        </w:placeholder>
        <w:showingPlcHdr/>
      </w:sdtPr>
      <w:sdtEndPr/>
      <w:sdtContent>
        <w:permStart w:id="383343071" w:edGrp="everyone" w:displacedByCustomXml="prev"/>
        <w:p w14:paraId="5D0B8242"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383343071" w:displacedByCustomXml="next"/>
      </w:sdtContent>
    </w:sdt>
    <w:p w14:paraId="1D90F532" w14:textId="77777777" w:rsidR="00C60FB4" w:rsidRPr="001A36A3"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Stadt</w:t>
      </w:r>
    </w:p>
    <w:sdt>
      <w:sdtPr>
        <w:rPr>
          <w:rFonts w:cs="Arial"/>
        </w:rPr>
        <w:id w:val="-1344315564"/>
        <w:placeholder>
          <w:docPart w:val="59FD6DB538F24A4294A1F1C608101E39"/>
        </w:placeholder>
        <w:showingPlcHdr/>
      </w:sdtPr>
      <w:sdtEndPr/>
      <w:sdtContent>
        <w:permStart w:id="1767059121" w:edGrp="everyone" w:displacedByCustomXml="prev"/>
        <w:p w14:paraId="5D1B431F"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1767059121" w:displacedByCustomXml="next"/>
      </w:sdtContent>
    </w:sdt>
    <w:p w14:paraId="79EAF2CC" w14:textId="77777777" w:rsidR="00C60FB4"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Land</w:t>
      </w:r>
    </w:p>
    <w:bookmarkEnd w:id="7"/>
    <w:bookmarkEnd w:id="6"/>
    <w:p w14:paraId="2C5A4819" w14:textId="77777777" w:rsidR="00C60FB4" w:rsidRDefault="00C60FB4" w:rsidP="00C60FB4">
      <w:pPr>
        <w:spacing w:after="120" w:line="240" w:lineRule="auto"/>
        <w:jc w:val="both"/>
        <w:rPr>
          <w:rFonts w:cs="Arial"/>
          <w:b/>
          <w:szCs w:val="20"/>
        </w:rPr>
      </w:pPr>
    </w:p>
    <w:p w14:paraId="1B58D944" w14:textId="77777777" w:rsidR="0068436F" w:rsidRDefault="0068436F">
      <w:pPr>
        <w:spacing w:line="240" w:lineRule="auto"/>
        <w:rPr>
          <w:rFonts w:cs="Arial"/>
          <w:bCs/>
          <w:szCs w:val="20"/>
        </w:rPr>
      </w:pPr>
      <w:r>
        <w:rPr>
          <w:rFonts w:cs="Arial"/>
          <w:bCs/>
          <w:szCs w:val="20"/>
        </w:rPr>
        <w:br w:type="page"/>
      </w:r>
    </w:p>
    <w:p w14:paraId="694D6569" w14:textId="1D499B9D" w:rsidR="0068436F" w:rsidRPr="00D616A8" w:rsidRDefault="0068436F" w:rsidP="0068436F">
      <w:pPr>
        <w:pStyle w:val="berschrift2"/>
        <w:tabs>
          <w:tab w:val="clear" w:pos="720"/>
          <w:tab w:val="clear" w:pos="851"/>
        </w:tabs>
        <w:spacing w:before="360" w:after="120"/>
        <w:ind w:left="567" w:hanging="567"/>
      </w:pPr>
      <w:bookmarkStart w:id="8" w:name="_Toc161828326"/>
      <w:bookmarkStart w:id="9" w:name="_Toc242703977"/>
      <w:r>
        <w:lastRenderedPageBreak/>
        <w:t>Eigenerklärung</w:t>
      </w:r>
      <w:r w:rsidR="00790385">
        <w:t xml:space="preserve"> </w:t>
      </w:r>
      <w:bookmarkEnd w:id="8"/>
      <w:r w:rsidR="007C7D66">
        <w:t>Mitgliederverzeichnis Berufskammer Wirtschaftsprüfer und Wirtschaftsprüfungsgesellschaften</w:t>
      </w:r>
      <w:bookmarkEnd w:id="9"/>
    </w:p>
    <w:p w14:paraId="59384B7A" w14:textId="01478C08" w:rsidR="0068436F" w:rsidRDefault="0068436F" w:rsidP="0068436F">
      <w:pPr>
        <w:spacing w:before="120" w:line="240" w:lineRule="auto"/>
        <w:rPr>
          <w:rFonts w:cs="Arial"/>
          <w:szCs w:val="22"/>
        </w:rPr>
      </w:pPr>
      <w:r>
        <w:rPr>
          <w:rFonts w:cs="Arial"/>
          <w:szCs w:val="22"/>
        </w:rPr>
        <w:t xml:space="preserve">nach Maßgabe des </w:t>
      </w:r>
      <w:r w:rsidRPr="008C5C79">
        <w:rPr>
          <w:rFonts w:cs="Arial"/>
          <w:szCs w:val="22"/>
        </w:rPr>
        <w:t>Artikel</w:t>
      </w:r>
      <w:r w:rsidR="00BD58F2">
        <w:rPr>
          <w:rFonts w:cs="Arial"/>
          <w:szCs w:val="22"/>
        </w:rPr>
        <w:t>s</w:t>
      </w:r>
      <w:r w:rsidRPr="008C5C79">
        <w:rPr>
          <w:rFonts w:cs="Arial"/>
          <w:szCs w:val="22"/>
        </w:rPr>
        <w:t xml:space="preserve"> 58 Absatz 1</w:t>
      </w:r>
      <w:r>
        <w:rPr>
          <w:rFonts w:cs="Arial"/>
          <w:szCs w:val="22"/>
        </w:rPr>
        <w:t xml:space="preserve"> und 2 i.V.m. Anhang XI</w:t>
      </w:r>
      <w:r w:rsidRPr="008C5C79">
        <w:rPr>
          <w:rFonts w:cs="Arial"/>
          <w:szCs w:val="22"/>
        </w:rPr>
        <w:t xml:space="preserve"> der Richtlinie 2014/24/EU</w:t>
      </w:r>
      <w:r>
        <w:rPr>
          <w:rFonts w:cs="Arial"/>
          <w:szCs w:val="22"/>
        </w:rPr>
        <w:t xml:space="preserve"> (</w:t>
      </w:r>
      <w:r w:rsidRPr="008C5C79">
        <w:rPr>
          <w:rFonts w:cs="Arial"/>
          <w:szCs w:val="22"/>
        </w:rPr>
        <w:t>Eignungskriteri</w:t>
      </w:r>
      <w:r>
        <w:rPr>
          <w:rFonts w:cs="Arial"/>
          <w:szCs w:val="22"/>
        </w:rPr>
        <w:t>um)</w:t>
      </w:r>
      <w:r w:rsidRPr="008C5C79">
        <w:rPr>
          <w:rFonts w:cs="Arial"/>
          <w:szCs w:val="22"/>
        </w:rPr>
        <w:t>:</w:t>
      </w:r>
    </w:p>
    <w:p w14:paraId="641CBB34" w14:textId="61470090" w:rsidR="000E3927" w:rsidRPr="000E3927" w:rsidRDefault="0068436F" w:rsidP="0068436F">
      <w:pPr>
        <w:spacing w:before="120" w:line="240" w:lineRule="auto"/>
        <w:rPr>
          <w:rFonts w:cs="Arial"/>
          <w:bCs/>
          <w:szCs w:val="20"/>
        </w:rPr>
      </w:pPr>
      <w:r w:rsidRPr="008C5C79">
        <w:rPr>
          <w:rFonts w:cs="Arial"/>
          <w:bCs/>
          <w:szCs w:val="20"/>
        </w:rPr>
        <w:t>D</w:t>
      </w:r>
      <w:r>
        <w:rPr>
          <w:rFonts w:cs="Arial"/>
          <w:bCs/>
          <w:szCs w:val="20"/>
        </w:rPr>
        <w:t>er</w:t>
      </w:r>
      <w:r w:rsidRPr="008C5C79">
        <w:rPr>
          <w:rFonts w:cs="Arial"/>
          <w:bCs/>
          <w:szCs w:val="20"/>
        </w:rPr>
        <w:t xml:space="preserve"> Wirtschaftsteilnehmer ist in </w:t>
      </w:r>
      <w:r w:rsidR="000E3927">
        <w:rPr>
          <w:rFonts w:cs="Arial"/>
          <w:bCs/>
          <w:szCs w:val="20"/>
        </w:rPr>
        <w:t xml:space="preserve">dem </w:t>
      </w:r>
      <w:r w:rsidR="000552D4">
        <w:rPr>
          <w:rFonts w:cs="Arial"/>
          <w:bCs/>
          <w:szCs w:val="20"/>
        </w:rPr>
        <w:t xml:space="preserve">einschlägigen Mitgliederverzeichnis der Berufskammer </w:t>
      </w:r>
      <w:r w:rsidR="000E3927">
        <w:rPr>
          <w:rFonts w:cs="Arial"/>
          <w:bCs/>
          <w:szCs w:val="20"/>
        </w:rPr>
        <w:t xml:space="preserve">für Wirtschaftsprüfer und </w:t>
      </w:r>
      <w:r w:rsidR="009C63F4">
        <w:t>Wirtschaftsprüfungsgesellschaften</w:t>
      </w:r>
      <w:r w:rsidRPr="008C5C79">
        <w:rPr>
          <w:rFonts w:cs="Arial"/>
          <w:bCs/>
          <w:szCs w:val="20"/>
        </w:rPr>
        <w:t xml:space="preserve"> </w:t>
      </w:r>
      <w:r w:rsidR="000552D4">
        <w:rPr>
          <w:rFonts w:cs="Arial"/>
          <w:bCs/>
          <w:szCs w:val="20"/>
        </w:rPr>
        <w:t xml:space="preserve">seines Niederlassungslandes </w:t>
      </w:r>
      <w:r w:rsidRPr="008C5C79">
        <w:rPr>
          <w:rFonts w:cs="Arial"/>
          <w:bCs/>
          <w:szCs w:val="20"/>
        </w:rPr>
        <w:t>verzeichnet; aufgelistet in Anhang XI der Richtlinie 2014/24/EU; Wirtschaftsteilnehmende aus bestimmten Mitgliedstaaten müssen ggf. andere in jenem Anhang aufgeführte Anforderungen erfüllen.</w:t>
      </w:r>
    </w:p>
    <w:bookmarkStart w:id="10" w:name="_Hlk40339346"/>
    <w:p w14:paraId="29F1262D" w14:textId="39D066BD" w:rsidR="0068436F" w:rsidRDefault="0068436F" w:rsidP="0068436F">
      <w:pPr>
        <w:spacing w:after="120" w:line="240" w:lineRule="auto"/>
        <w:rPr>
          <w:rFonts w:cs="Arial"/>
          <w:b/>
          <w:szCs w:val="20"/>
        </w:rPr>
      </w:pPr>
      <w:r>
        <w:rPr>
          <w:rFonts w:cs="Arial"/>
          <w:b/>
          <w:szCs w:val="20"/>
        </w:rPr>
        <w:object w:dxaOrig="1440" w:dyaOrig="1440" w14:anchorId="31F9E6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108pt;height:21pt" o:ole="">
            <v:imagedata r:id="rId11" o:title=""/>
          </v:shape>
          <w:control r:id="rId12" w:name="Ja21" w:shapeid="_x0000_i1067"/>
        </w:object>
      </w:r>
      <w:r>
        <w:rPr>
          <w:rFonts w:cs="Arial"/>
          <w:b/>
          <w:szCs w:val="20"/>
        </w:rPr>
        <w:object w:dxaOrig="1440" w:dyaOrig="1440" w14:anchorId="5B15890C">
          <v:shape id="_x0000_i1066" type="#_x0000_t75" style="width:108pt;height:21pt" o:ole="">
            <v:imagedata r:id="rId13" o:title=""/>
          </v:shape>
          <w:control r:id="rId14" w:name="Nein21" w:shapeid="_x0000_i1066"/>
        </w:object>
      </w:r>
    </w:p>
    <w:p w14:paraId="23524AB1" w14:textId="77777777" w:rsidR="0068436F" w:rsidRDefault="0068436F" w:rsidP="0068436F">
      <w:pPr>
        <w:autoSpaceDE w:val="0"/>
        <w:autoSpaceDN w:val="0"/>
        <w:adjustRightInd w:val="0"/>
        <w:rPr>
          <w:rFonts w:cs="Arial"/>
          <w:szCs w:val="22"/>
        </w:rPr>
      </w:pPr>
      <w:r w:rsidRPr="0050587D">
        <w:rPr>
          <w:rFonts w:cs="Arial"/>
          <w:szCs w:val="22"/>
        </w:rPr>
        <w:t>Können diese Informationen von den Behörden kostenfrei in der Datenbank</w:t>
      </w:r>
      <w:r>
        <w:rPr>
          <w:rFonts w:cs="Arial"/>
          <w:szCs w:val="22"/>
        </w:rPr>
        <w:t xml:space="preserve"> </w:t>
      </w:r>
      <w:r w:rsidRPr="0050587D">
        <w:rPr>
          <w:rFonts w:cs="Arial"/>
          <w:szCs w:val="22"/>
        </w:rPr>
        <w:t>eines EU-Mitgliedstaats</w:t>
      </w:r>
      <w:r>
        <w:rPr>
          <w:rFonts w:cs="Arial"/>
          <w:szCs w:val="22"/>
        </w:rPr>
        <w:t>*</w:t>
      </w:r>
      <w:r w:rsidRPr="0050587D">
        <w:rPr>
          <w:rFonts w:cs="Arial"/>
          <w:szCs w:val="22"/>
        </w:rPr>
        <w:t xml:space="preserve"> abgefragt werden?</w:t>
      </w:r>
    </w:p>
    <w:bookmarkEnd w:id="10"/>
    <w:p w14:paraId="27082093" w14:textId="7D635C93" w:rsidR="0068436F" w:rsidRDefault="0068436F" w:rsidP="0068436F">
      <w:pPr>
        <w:spacing w:after="120" w:line="240" w:lineRule="auto"/>
        <w:rPr>
          <w:rFonts w:cs="Arial"/>
          <w:b/>
          <w:szCs w:val="20"/>
        </w:rPr>
      </w:pPr>
      <w:r>
        <w:rPr>
          <w:rFonts w:cs="Arial"/>
          <w:b/>
          <w:szCs w:val="20"/>
        </w:rPr>
        <w:object w:dxaOrig="1440" w:dyaOrig="1440" w14:anchorId="64376786">
          <v:shape id="_x0000_i1065" type="#_x0000_t75" style="width:108pt;height:21pt" o:ole="">
            <v:imagedata r:id="rId11" o:title=""/>
          </v:shape>
          <w:control r:id="rId15" w:name="Ja2112" w:shapeid="_x0000_i1065"/>
        </w:object>
      </w:r>
      <w:r>
        <w:rPr>
          <w:rFonts w:cs="Arial"/>
          <w:b/>
          <w:szCs w:val="20"/>
        </w:rPr>
        <w:object w:dxaOrig="1440" w:dyaOrig="1440" w14:anchorId="3C8B7B89">
          <v:shape id="_x0000_i1064" type="#_x0000_t75" style="width:108pt;height:21pt" o:ole="">
            <v:imagedata r:id="rId13" o:title=""/>
          </v:shape>
          <w:control r:id="rId16" w:name="Ja21114" w:shapeid="_x0000_i1064"/>
        </w:object>
      </w:r>
    </w:p>
    <w:bookmarkStart w:id="11" w:name="_Hlk145930985" w:displacedByCustomXml="next"/>
    <w:sdt>
      <w:sdtPr>
        <w:rPr>
          <w:rFonts w:cs="Arial"/>
        </w:rPr>
        <w:id w:val="-92939153"/>
        <w:placeholder>
          <w:docPart w:val="DB476E8F1BEF42EAAAA6AC0DAF7FF2FC"/>
        </w:placeholder>
        <w:showingPlcHdr/>
      </w:sdtPr>
      <w:sdtEndPr/>
      <w:sdtContent>
        <w:permStart w:id="524509477" w:edGrp="everyone" w:displacedByCustomXml="prev"/>
        <w:p w14:paraId="7DD66AAF" w14:textId="77777777" w:rsidR="0068436F" w:rsidRPr="007327B2" w:rsidRDefault="0068436F" w:rsidP="0068436F">
          <w:pPr>
            <w:rPr>
              <w:rFonts w:cs="Arial"/>
              <w:szCs w:val="22"/>
            </w:rPr>
          </w:pPr>
          <w:r w:rsidRPr="007327B2">
            <w:rPr>
              <w:rFonts w:cs="Arial"/>
              <w:color w:val="808080"/>
              <w:szCs w:val="22"/>
              <w:u w:val="single"/>
            </w:rPr>
            <w:t>Klicken oder tippen Sie hier, um Text einzugeben.</w:t>
          </w:r>
        </w:p>
        <w:permEnd w:id="524509477" w:displacedByCustomXml="next"/>
      </w:sdtContent>
    </w:sdt>
    <w:bookmarkEnd w:id="11" w:displacedByCustomXml="prev"/>
    <w:p w14:paraId="25C7C020" w14:textId="77777777" w:rsidR="0068436F" w:rsidRPr="007327B2" w:rsidRDefault="0068436F" w:rsidP="0068436F">
      <w:pPr>
        <w:autoSpaceDE w:val="0"/>
        <w:autoSpaceDN w:val="0"/>
        <w:adjustRightInd w:val="0"/>
        <w:spacing w:after="180"/>
        <w:jc w:val="both"/>
        <w:rPr>
          <w:rFonts w:cs="Arial"/>
          <w:bCs/>
          <w:szCs w:val="22"/>
        </w:rPr>
      </w:pPr>
      <w:r w:rsidRPr="00D27CC0">
        <w:rPr>
          <w:rFonts w:cs="Arial"/>
          <w:bCs/>
          <w:color w:val="000000"/>
          <w:sz w:val="18"/>
          <w:szCs w:val="18"/>
        </w:rPr>
        <w:t>URL</w:t>
      </w:r>
    </w:p>
    <w:sdt>
      <w:sdtPr>
        <w:rPr>
          <w:rFonts w:cs="Arial"/>
        </w:rPr>
        <w:id w:val="3717072"/>
        <w:placeholder>
          <w:docPart w:val="15C538845B744CF78AC911192EB6965B"/>
        </w:placeholder>
        <w:showingPlcHdr/>
      </w:sdtPr>
      <w:sdtEndPr/>
      <w:sdtContent>
        <w:permStart w:id="2124632836" w:edGrp="everyone" w:displacedByCustomXml="prev"/>
        <w:p w14:paraId="7B224B89" w14:textId="77777777" w:rsidR="0068436F" w:rsidRPr="007327B2" w:rsidRDefault="0068436F" w:rsidP="0068436F">
          <w:pPr>
            <w:rPr>
              <w:rFonts w:cs="Arial"/>
              <w:szCs w:val="22"/>
            </w:rPr>
          </w:pPr>
          <w:r w:rsidRPr="007327B2">
            <w:rPr>
              <w:rFonts w:cs="Arial"/>
              <w:color w:val="808080"/>
              <w:szCs w:val="22"/>
              <w:u w:val="single"/>
            </w:rPr>
            <w:t>Klicken oder tippen Sie hier, um Text einzugeben.</w:t>
          </w:r>
        </w:p>
        <w:permEnd w:id="2124632836" w:displacedByCustomXml="next"/>
      </w:sdtContent>
    </w:sdt>
    <w:p w14:paraId="6DB8C4A6" w14:textId="77777777" w:rsidR="0068436F" w:rsidRDefault="0068436F" w:rsidP="0068436F">
      <w:pPr>
        <w:autoSpaceDE w:val="0"/>
        <w:autoSpaceDN w:val="0"/>
        <w:adjustRightInd w:val="0"/>
        <w:spacing w:after="180"/>
        <w:jc w:val="both"/>
        <w:rPr>
          <w:rFonts w:cs="Arial"/>
          <w:bCs/>
          <w:szCs w:val="22"/>
        </w:rPr>
      </w:pPr>
      <w:r w:rsidRPr="00D27CC0">
        <w:rPr>
          <w:rFonts w:cs="Arial"/>
          <w:bCs/>
          <w:color w:val="000000"/>
          <w:sz w:val="18"/>
          <w:szCs w:val="18"/>
        </w:rPr>
        <w:t>Code</w:t>
      </w:r>
      <w:r w:rsidRPr="007327B2">
        <w:rPr>
          <w:rFonts w:cs="Arial"/>
          <w:bCs/>
          <w:szCs w:val="22"/>
        </w:rPr>
        <w:t xml:space="preserve"> </w:t>
      </w:r>
    </w:p>
    <w:sdt>
      <w:sdtPr>
        <w:rPr>
          <w:rFonts w:cs="Arial"/>
        </w:rPr>
        <w:id w:val="1266191398"/>
        <w:placeholder>
          <w:docPart w:val="B50AD61007494E33BA9DF9E577DF4E08"/>
        </w:placeholder>
        <w:showingPlcHdr/>
      </w:sdtPr>
      <w:sdtEndPr/>
      <w:sdtContent>
        <w:permStart w:id="1508376784" w:edGrp="everyone" w:displacedByCustomXml="prev"/>
        <w:p w14:paraId="645CF423" w14:textId="77777777" w:rsidR="0068436F" w:rsidRPr="007327B2" w:rsidRDefault="0068436F" w:rsidP="0068436F">
          <w:pPr>
            <w:rPr>
              <w:rFonts w:cs="Arial"/>
              <w:szCs w:val="22"/>
            </w:rPr>
          </w:pPr>
          <w:r w:rsidRPr="007327B2">
            <w:rPr>
              <w:rFonts w:cs="Arial"/>
              <w:color w:val="808080"/>
              <w:szCs w:val="22"/>
              <w:u w:val="single"/>
            </w:rPr>
            <w:t>Klicken oder tippen Sie hier, um Text einzugeben.</w:t>
          </w:r>
        </w:p>
        <w:permEnd w:id="1508376784" w:displacedByCustomXml="next"/>
      </w:sdtContent>
    </w:sdt>
    <w:p w14:paraId="5D0EC8D7" w14:textId="0365B4B0" w:rsidR="00A311A1" w:rsidRPr="000552D4" w:rsidRDefault="0068436F" w:rsidP="00A311A1">
      <w:pPr>
        <w:autoSpaceDE w:val="0"/>
        <w:autoSpaceDN w:val="0"/>
        <w:adjustRightInd w:val="0"/>
        <w:spacing w:after="180"/>
        <w:jc w:val="both"/>
        <w:rPr>
          <w:rFonts w:cs="Arial"/>
          <w:szCs w:val="22"/>
        </w:rPr>
      </w:pPr>
      <w:r w:rsidRPr="00D27CC0">
        <w:rPr>
          <w:rFonts w:cs="Arial"/>
          <w:bCs/>
          <w:color w:val="000000"/>
          <w:sz w:val="18"/>
          <w:szCs w:val="18"/>
        </w:rPr>
        <w:t>Aussteller</w:t>
      </w:r>
    </w:p>
    <w:p w14:paraId="27589952" w14:textId="043B76B5" w:rsidR="000552D4" w:rsidRDefault="00DD54B6" w:rsidP="000552D4">
      <w:pPr>
        <w:rPr>
          <w:rFonts w:cs="Arial"/>
          <w:szCs w:val="22"/>
        </w:rPr>
      </w:pPr>
      <w:sdt>
        <w:sdtPr>
          <w:rPr>
            <w:rFonts w:cs="Arial"/>
            <w:szCs w:val="22"/>
          </w:rPr>
          <w:id w:val="-1276940596"/>
          <w:placeholder>
            <w:docPart w:val="A631ACAC017A4127BFB0D8B8C7377493"/>
          </w:placeholder>
          <w:showingPlcHdr/>
        </w:sdtPr>
        <w:sdtEndPr/>
        <w:sdtContent>
          <w:permStart w:id="1907296138" w:edGrp="everyone"/>
          <w:r w:rsidR="000552D4" w:rsidRPr="007327B2">
            <w:rPr>
              <w:rFonts w:cs="Arial"/>
              <w:color w:val="808080"/>
              <w:szCs w:val="22"/>
              <w:u w:val="single"/>
            </w:rPr>
            <w:t>Klicken oder tippen Sie hier, um Text einzugeben.</w:t>
          </w:r>
          <w:permEnd w:id="1907296138"/>
        </w:sdtContent>
      </w:sdt>
    </w:p>
    <w:p w14:paraId="6F035924" w14:textId="1CB17798" w:rsidR="0068436F" w:rsidRDefault="00545698" w:rsidP="0068436F">
      <w:pPr>
        <w:autoSpaceDE w:val="0"/>
        <w:autoSpaceDN w:val="0"/>
        <w:adjustRightInd w:val="0"/>
        <w:spacing w:after="180"/>
        <w:jc w:val="both"/>
        <w:rPr>
          <w:rFonts w:cs="Arial"/>
          <w:bCs/>
          <w:color w:val="000000"/>
          <w:sz w:val="18"/>
          <w:szCs w:val="18"/>
        </w:rPr>
      </w:pPr>
      <w:r>
        <w:rPr>
          <w:rFonts w:cs="Arial"/>
          <w:bCs/>
          <w:color w:val="000000"/>
          <w:sz w:val="18"/>
          <w:szCs w:val="18"/>
        </w:rPr>
        <w:t>Mitgli</w:t>
      </w:r>
      <w:r w:rsidR="00675861">
        <w:rPr>
          <w:rFonts w:cs="Arial"/>
          <w:bCs/>
          <w:color w:val="000000"/>
          <w:sz w:val="18"/>
          <w:szCs w:val="18"/>
        </w:rPr>
        <w:t>e</w:t>
      </w:r>
      <w:r>
        <w:rPr>
          <w:rFonts w:cs="Arial"/>
          <w:bCs/>
          <w:color w:val="000000"/>
          <w:sz w:val="18"/>
          <w:szCs w:val="18"/>
        </w:rPr>
        <w:t>derverzeichnis</w:t>
      </w:r>
      <w:r w:rsidR="00675861">
        <w:rPr>
          <w:rFonts w:cs="Arial"/>
          <w:bCs/>
          <w:color w:val="000000"/>
          <w:sz w:val="18"/>
          <w:szCs w:val="18"/>
        </w:rPr>
        <w:t xml:space="preserve"> (Name)</w:t>
      </w:r>
    </w:p>
    <w:sdt>
      <w:sdtPr>
        <w:rPr>
          <w:rFonts w:cs="Arial"/>
        </w:rPr>
        <w:id w:val="1135596273"/>
        <w:placeholder>
          <w:docPart w:val="F8CD7A06A3F4471E997528577EA48B0A"/>
        </w:placeholder>
        <w:showingPlcHdr/>
      </w:sdtPr>
      <w:sdtEndPr/>
      <w:sdtContent>
        <w:permStart w:id="998770392" w:edGrp="everyone" w:displacedByCustomXml="prev"/>
        <w:p w14:paraId="6E7FA91F" w14:textId="77777777" w:rsidR="0068436F" w:rsidRDefault="0068436F" w:rsidP="0068436F">
          <w:pPr>
            <w:tabs>
              <w:tab w:val="left" w:pos="142"/>
            </w:tabs>
            <w:rPr>
              <w:rFonts w:cs="Arial"/>
              <w:szCs w:val="22"/>
            </w:rPr>
          </w:pPr>
          <w:r>
            <w:rPr>
              <w:rFonts w:cs="Arial"/>
              <w:color w:val="808080"/>
              <w:szCs w:val="22"/>
              <w:u w:val="single"/>
            </w:rPr>
            <w:t>Klicken oder tippen Sie hier, um Text einzugeben.</w:t>
          </w:r>
        </w:p>
        <w:permEnd w:id="998770392" w:displacedByCustomXml="next"/>
      </w:sdtContent>
    </w:sdt>
    <w:p w14:paraId="3287EB98" w14:textId="77777777" w:rsidR="0068436F" w:rsidRPr="001A36A3" w:rsidRDefault="0068436F" w:rsidP="0068436F">
      <w:pPr>
        <w:autoSpaceDE w:val="0"/>
        <w:autoSpaceDN w:val="0"/>
        <w:adjustRightInd w:val="0"/>
        <w:spacing w:after="180"/>
        <w:jc w:val="both"/>
        <w:rPr>
          <w:rFonts w:cs="Arial"/>
          <w:bCs/>
          <w:color w:val="000000"/>
          <w:sz w:val="18"/>
          <w:szCs w:val="18"/>
        </w:rPr>
      </w:pPr>
      <w:r>
        <w:rPr>
          <w:rFonts w:cs="Arial"/>
          <w:bCs/>
          <w:color w:val="000000"/>
          <w:sz w:val="18"/>
          <w:szCs w:val="18"/>
        </w:rPr>
        <w:t>Nummer der Eintragung</w:t>
      </w:r>
    </w:p>
    <w:sdt>
      <w:sdtPr>
        <w:rPr>
          <w:rFonts w:cs="Arial"/>
        </w:rPr>
        <w:id w:val="-569658624"/>
        <w:placeholder>
          <w:docPart w:val="2604750B576E404B962B52B9ACB0B6D7"/>
        </w:placeholder>
        <w:showingPlcHdr/>
      </w:sdtPr>
      <w:sdtEndPr/>
      <w:sdtContent>
        <w:permStart w:id="961172967" w:edGrp="everyone" w:displacedByCustomXml="prev"/>
        <w:p w14:paraId="6E8CBE46" w14:textId="77777777" w:rsidR="0068436F" w:rsidRDefault="0068436F" w:rsidP="0068436F">
          <w:pPr>
            <w:tabs>
              <w:tab w:val="left" w:pos="142"/>
            </w:tabs>
            <w:rPr>
              <w:rFonts w:cs="Arial"/>
              <w:szCs w:val="22"/>
            </w:rPr>
          </w:pPr>
          <w:r>
            <w:rPr>
              <w:rFonts w:cs="Arial"/>
              <w:color w:val="808080"/>
              <w:szCs w:val="22"/>
              <w:u w:val="single"/>
            </w:rPr>
            <w:t>Klicken oder tippen Sie hier, um Text einzugeben.</w:t>
          </w:r>
        </w:p>
        <w:permEnd w:id="961172967" w:displacedByCustomXml="next"/>
      </w:sdtContent>
    </w:sdt>
    <w:p w14:paraId="286C6F07" w14:textId="77777777" w:rsidR="0068436F" w:rsidRPr="001A36A3" w:rsidRDefault="0068436F" w:rsidP="0068436F">
      <w:pPr>
        <w:autoSpaceDE w:val="0"/>
        <w:autoSpaceDN w:val="0"/>
        <w:adjustRightInd w:val="0"/>
        <w:spacing w:after="180"/>
        <w:jc w:val="both"/>
        <w:rPr>
          <w:rFonts w:cs="Arial"/>
          <w:bCs/>
          <w:color w:val="000000"/>
          <w:sz w:val="18"/>
          <w:szCs w:val="18"/>
        </w:rPr>
      </w:pPr>
      <w:r>
        <w:rPr>
          <w:rFonts w:cs="Arial"/>
          <w:bCs/>
          <w:color w:val="000000"/>
          <w:sz w:val="18"/>
          <w:szCs w:val="18"/>
        </w:rPr>
        <w:t>Firma (Name)</w:t>
      </w:r>
    </w:p>
    <w:sdt>
      <w:sdtPr>
        <w:rPr>
          <w:rFonts w:cs="Arial"/>
        </w:rPr>
        <w:id w:val="2116090836"/>
        <w:placeholder>
          <w:docPart w:val="274EC0BF9E83433DA36C7B5F2EFB9058"/>
        </w:placeholder>
        <w:showingPlcHdr/>
      </w:sdtPr>
      <w:sdtEndPr/>
      <w:sdtContent>
        <w:permStart w:id="124734805" w:edGrp="everyone" w:displacedByCustomXml="prev"/>
        <w:p w14:paraId="62EC3316" w14:textId="77777777" w:rsidR="0068436F" w:rsidRDefault="0068436F" w:rsidP="0068436F">
          <w:pPr>
            <w:tabs>
              <w:tab w:val="left" w:pos="142"/>
            </w:tabs>
            <w:rPr>
              <w:rFonts w:cs="Arial"/>
              <w:szCs w:val="22"/>
            </w:rPr>
          </w:pPr>
          <w:r>
            <w:rPr>
              <w:rFonts w:cs="Arial"/>
              <w:color w:val="808080"/>
              <w:szCs w:val="22"/>
              <w:u w:val="single"/>
            </w:rPr>
            <w:t>Klicken oder tippen Sie hier, um Text einzugeben.</w:t>
          </w:r>
        </w:p>
        <w:permEnd w:id="124734805" w:displacedByCustomXml="next"/>
      </w:sdtContent>
    </w:sdt>
    <w:p w14:paraId="1A70C124" w14:textId="77777777" w:rsidR="0068436F" w:rsidRPr="001A36A3" w:rsidRDefault="0068436F" w:rsidP="0068436F">
      <w:pPr>
        <w:autoSpaceDE w:val="0"/>
        <w:autoSpaceDN w:val="0"/>
        <w:adjustRightInd w:val="0"/>
        <w:spacing w:after="180"/>
        <w:jc w:val="both"/>
        <w:rPr>
          <w:rFonts w:cs="Arial"/>
          <w:bCs/>
          <w:color w:val="000000"/>
          <w:sz w:val="18"/>
          <w:szCs w:val="18"/>
        </w:rPr>
      </w:pPr>
      <w:r>
        <w:rPr>
          <w:rFonts w:cs="Arial"/>
          <w:bCs/>
          <w:color w:val="000000"/>
          <w:sz w:val="18"/>
          <w:szCs w:val="18"/>
        </w:rPr>
        <w:t>Straße und Hausnummer</w:t>
      </w:r>
    </w:p>
    <w:sdt>
      <w:sdtPr>
        <w:rPr>
          <w:rFonts w:cs="Arial"/>
        </w:rPr>
        <w:id w:val="1660888833"/>
        <w:placeholder>
          <w:docPart w:val="BEA22E5A240F4B7CA8ED824E6B49F698"/>
        </w:placeholder>
        <w:showingPlcHdr/>
      </w:sdtPr>
      <w:sdtEndPr/>
      <w:sdtContent>
        <w:permStart w:id="249984178" w:edGrp="everyone" w:displacedByCustomXml="prev"/>
        <w:p w14:paraId="72AE3600" w14:textId="77777777" w:rsidR="0068436F" w:rsidRDefault="0068436F" w:rsidP="0068436F">
          <w:pPr>
            <w:tabs>
              <w:tab w:val="left" w:pos="142"/>
            </w:tabs>
            <w:rPr>
              <w:rFonts w:cs="Arial"/>
              <w:szCs w:val="22"/>
            </w:rPr>
          </w:pPr>
          <w:r>
            <w:rPr>
              <w:rFonts w:cs="Arial"/>
              <w:color w:val="808080"/>
              <w:szCs w:val="22"/>
              <w:u w:val="single"/>
            </w:rPr>
            <w:t>Klicken oder tippen Sie hier, um Text einzugeben.</w:t>
          </w:r>
        </w:p>
        <w:permEnd w:id="249984178" w:displacedByCustomXml="next"/>
      </w:sdtContent>
    </w:sdt>
    <w:p w14:paraId="205A997C" w14:textId="77777777" w:rsidR="0068436F" w:rsidRPr="00EC4D54" w:rsidRDefault="0068436F" w:rsidP="0068436F">
      <w:pPr>
        <w:autoSpaceDE w:val="0"/>
        <w:autoSpaceDN w:val="0"/>
        <w:adjustRightInd w:val="0"/>
        <w:spacing w:after="180"/>
        <w:jc w:val="both"/>
        <w:rPr>
          <w:rFonts w:cs="Arial"/>
          <w:bCs/>
          <w:color w:val="000000"/>
          <w:sz w:val="18"/>
          <w:szCs w:val="18"/>
        </w:rPr>
      </w:pPr>
      <w:r>
        <w:rPr>
          <w:rFonts w:cs="Arial"/>
          <w:bCs/>
          <w:color w:val="000000"/>
          <w:sz w:val="18"/>
          <w:szCs w:val="18"/>
        </w:rPr>
        <w:t>Postleitzahl</w:t>
      </w:r>
    </w:p>
    <w:sdt>
      <w:sdtPr>
        <w:rPr>
          <w:rFonts w:cs="Arial"/>
        </w:rPr>
        <w:id w:val="-1825121754"/>
        <w:placeholder>
          <w:docPart w:val="4679216BA91E48769492532F2645F249"/>
        </w:placeholder>
        <w:showingPlcHdr/>
      </w:sdtPr>
      <w:sdtEndPr/>
      <w:sdtContent>
        <w:permStart w:id="870126006" w:edGrp="everyone" w:displacedByCustomXml="prev"/>
        <w:p w14:paraId="4EBEEAB6" w14:textId="77777777" w:rsidR="0068436F" w:rsidRDefault="0068436F" w:rsidP="0068436F">
          <w:pPr>
            <w:tabs>
              <w:tab w:val="left" w:pos="142"/>
            </w:tabs>
            <w:rPr>
              <w:rFonts w:cs="Arial"/>
              <w:szCs w:val="22"/>
            </w:rPr>
          </w:pPr>
          <w:r>
            <w:rPr>
              <w:rFonts w:cs="Arial"/>
              <w:color w:val="808080"/>
              <w:szCs w:val="22"/>
              <w:u w:val="single"/>
            </w:rPr>
            <w:t>Klicken oder tippen Sie hier, um Text einzugeben.</w:t>
          </w:r>
        </w:p>
        <w:permEnd w:id="870126006" w:displacedByCustomXml="next"/>
      </w:sdtContent>
    </w:sdt>
    <w:p w14:paraId="0D3F1898" w14:textId="77777777" w:rsidR="0068436F" w:rsidRDefault="0068436F" w:rsidP="0068436F">
      <w:pPr>
        <w:autoSpaceDE w:val="0"/>
        <w:autoSpaceDN w:val="0"/>
        <w:adjustRightInd w:val="0"/>
        <w:spacing w:after="180"/>
        <w:jc w:val="both"/>
        <w:rPr>
          <w:rFonts w:cs="Arial"/>
          <w:bCs/>
          <w:color w:val="000000"/>
          <w:sz w:val="18"/>
          <w:szCs w:val="18"/>
        </w:rPr>
      </w:pPr>
      <w:r>
        <w:rPr>
          <w:rFonts w:cs="Arial"/>
          <w:bCs/>
          <w:color w:val="000000"/>
          <w:sz w:val="18"/>
          <w:szCs w:val="18"/>
        </w:rPr>
        <w:t>Stadt</w:t>
      </w:r>
    </w:p>
    <w:p w14:paraId="489F35D7" w14:textId="77777777" w:rsidR="0068436F" w:rsidRDefault="0068436F" w:rsidP="0068436F">
      <w:pPr>
        <w:autoSpaceDE w:val="0"/>
        <w:autoSpaceDN w:val="0"/>
        <w:adjustRightInd w:val="0"/>
        <w:spacing w:after="180"/>
        <w:jc w:val="both"/>
        <w:rPr>
          <w:rFonts w:cs="Arial"/>
          <w:bCs/>
          <w:color w:val="000000"/>
          <w:sz w:val="18"/>
          <w:szCs w:val="18"/>
        </w:rPr>
      </w:pPr>
    </w:p>
    <w:p w14:paraId="030AC2F0" w14:textId="61A9EFF6" w:rsidR="00A46BBE" w:rsidRDefault="0068436F" w:rsidP="1D752E95">
      <w:pPr>
        <w:spacing w:line="240" w:lineRule="auto"/>
        <w:rPr>
          <w:rFonts w:cs="Arial"/>
        </w:rPr>
      </w:pPr>
      <w:r w:rsidRPr="1D752E95">
        <w:rPr>
          <w:rFonts w:cs="Arial"/>
          <w:b/>
          <w:bCs/>
        </w:rPr>
        <w:t>*Hinweis:</w:t>
      </w:r>
      <w:r w:rsidRPr="1D752E95">
        <w:rPr>
          <w:rFonts w:cs="Arial"/>
        </w:rPr>
        <w:t xml:space="preserve"> Sofern ein kostenfreier elektronische</w:t>
      </w:r>
      <w:r w:rsidR="2707B355" w:rsidRPr="1D752E95">
        <w:rPr>
          <w:rFonts w:cs="Arial"/>
        </w:rPr>
        <w:t>r</w:t>
      </w:r>
      <w:r w:rsidRPr="1D752E95">
        <w:rPr>
          <w:rFonts w:cs="Arial"/>
        </w:rPr>
        <w:t xml:space="preserve"> Abruf nicht möglich ist, muss auf Anforderung durch die Auftraggeberin ein aktueller </w:t>
      </w:r>
      <w:r w:rsidR="000552D4" w:rsidRPr="1D752E95">
        <w:rPr>
          <w:rFonts w:cs="Arial"/>
        </w:rPr>
        <w:t>Mitgliedsnachweis</w:t>
      </w:r>
      <w:r w:rsidRPr="1D752E95">
        <w:rPr>
          <w:rFonts w:cs="Arial"/>
        </w:rPr>
        <w:t xml:space="preserve"> </w:t>
      </w:r>
      <w:r w:rsidR="004D1DB1" w:rsidRPr="1D752E95">
        <w:rPr>
          <w:rFonts w:cs="Arial"/>
        </w:rPr>
        <w:t xml:space="preserve">der Berufskammer </w:t>
      </w:r>
      <w:r w:rsidRPr="1D752E95">
        <w:rPr>
          <w:rFonts w:cs="Arial"/>
        </w:rPr>
        <w:t>in Kopie, für Bieter außerhalb Deutschlands ersatzweise die Nachweise gem. § 44 Abs. 1 VgV analog (nicht älter als 6 Monate)</w:t>
      </w:r>
      <w:r w:rsidR="00BD58F2" w:rsidRPr="1D752E95">
        <w:rPr>
          <w:rFonts w:cs="Arial"/>
        </w:rPr>
        <w:t>,</w:t>
      </w:r>
      <w:r w:rsidRPr="1D752E95">
        <w:rPr>
          <w:rFonts w:cs="Arial"/>
        </w:rPr>
        <w:t xml:space="preserve"> vorgelegt werden.</w:t>
      </w:r>
      <w:r w:rsidRPr="1D752E95">
        <w:rPr>
          <w:rFonts w:cs="Arial"/>
        </w:rPr>
        <w:br w:type="page"/>
      </w:r>
    </w:p>
    <w:p w14:paraId="2E55227D" w14:textId="3EA899BA" w:rsidR="00A46BBE" w:rsidRPr="00961413" w:rsidRDefault="000E7F28" w:rsidP="00A46BBE">
      <w:pPr>
        <w:pStyle w:val="berschrift2"/>
        <w:tabs>
          <w:tab w:val="clear" w:pos="720"/>
          <w:tab w:val="clear" w:pos="851"/>
        </w:tabs>
        <w:spacing w:before="360" w:after="120"/>
        <w:ind w:left="567" w:hanging="567"/>
      </w:pPr>
      <w:bookmarkStart w:id="12" w:name="_Toc242703978"/>
      <w:r>
        <w:lastRenderedPageBreak/>
        <w:t>Eigenerklärung Umsatz</w:t>
      </w:r>
      <w:r w:rsidR="00547CED">
        <w:t xml:space="preserve"> - ENTFÄLLT</w:t>
      </w:r>
      <w:bookmarkEnd w:id="12"/>
    </w:p>
    <w:p w14:paraId="35F1BCE7" w14:textId="4290C9A9" w:rsidR="00350622" w:rsidRPr="00961413" w:rsidRDefault="00350622" w:rsidP="00350622">
      <w:pPr>
        <w:pStyle w:val="berschrift2"/>
        <w:tabs>
          <w:tab w:val="clear" w:pos="720"/>
          <w:tab w:val="clear" w:pos="851"/>
        </w:tabs>
        <w:spacing w:before="360" w:after="120"/>
        <w:ind w:left="567" w:hanging="567"/>
      </w:pPr>
      <w:bookmarkStart w:id="13" w:name="_Toc242703979"/>
      <w:r>
        <w:t xml:space="preserve">Eigenerklärung </w:t>
      </w:r>
      <w:r w:rsidR="000E7F28">
        <w:t>Haftpflichtversicherung</w:t>
      </w:r>
      <w:bookmarkEnd w:id="13"/>
    </w:p>
    <w:p w14:paraId="3F8DA9A9" w14:textId="27E7A6B7" w:rsidR="00A201AB" w:rsidRPr="00961413" w:rsidRDefault="00A201AB" w:rsidP="005C3CCD">
      <w:pPr>
        <w:pStyle w:val="berschrift3"/>
      </w:pPr>
      <w:r>
        <w:t>Hinweis für Bewerber-/Bietergemeinschaften</w:t>
      </w:r>
    </w:p>
    <w:p w14:paraId="580AC9CC" w14:textId="11C72B38" w:rsidR="00777C57" w:rsidRDefault="00777C57" w:rsidP="00A201AB">
      <w:pPr>
        <w:spacing w:after="120" w:line="240" w:lineRule="auto"/>
        <w:rPr>
          <w:rFonts w:cs="Arial"/>
          <w:bCs/>
          <w:szCs w:val="20"/>
        </w:rPr>
      </w:pPr>
      <w:r>
        <w:rPr>
          <w:rFonts w:ascii="Helvetica" w:hAnsi="Helvetica"/>
          <w:color w:val="333333"/>
          <w:shd w:val="clear" w:color="auto" w:fill="FFFFFF"/>
        </w:rPr>
        <w:t xml:space="preserve">Bewerber-/Bietergemeinschaften werden wie Einzelbewerber/-bieter behandelt. </w:t>
      </w:r>
      <w:r w:rsidR="00A201AB" w:rsidRPr="00B751D8">
        <w:rPr>
          <w:rFonts w:cs="Arial"/>
          <w:bCs/>
          <w:szCs w:val="20"/>
        </w:rPr>
        <w:t xml:space="preserve">Die </w:t>
      </w:r>
      <w:r w:rsidR="00A201AB">
        <w:rPr>
          <w:rFonts w:cs="Arial"/>
          <w:bCs/>
          <w:szCs w:val="20"/>
        </w:rPr>
        <w:t>Erklärung zur Haftpflichtversicherung kann im Falle einer Bewerber-/</w:t>
      </w:r>
      <w:r w:rsidR="00A201AB" w:rsidRPr="00B751D8">
        <w:rPr>
          <w:rFonts w:cs="Arial"/>
          <w:bCs/>
          <w:szCs w:val="20"/>
        </w:rPr>
        <w:t xml:space="preserve">Bietergemeinschaft </w:t>
      </w:r>
      <w:r>
        <w:rPr>
          <w:rFonts w:cs="Arial"/>
          <w:bCs/>
          <w:szCs w:val="20"/>
        </w:rPr>
        <w:t xml:space="preserve">daher </w:t>
      </w:r>
      <w:r w:rsidR="00A201AB" w:rsidRPr="00B751D8">
        <w:rPr>
          <w:rFonts w:cs="Arial"/>
          <w:bCs/>
          <w:szCs w:val="20"/>
        </w:rPr>
        <w:t>gemeinsam erbracht werden.</w:t>
      </w:r>
      <w:r w:rsidR="00A201AB">
        <w:rPr>
          <w:rFonts w:cs="Arial"/>
          <w:bCs/>
          <w:szCs w:val="20"/>
        </w:rPr>
        <w:t xml:space="preserve"> </w:t>
      </w:r>
    </w:p>
    <w:p w14:paraId="332B55CB" w14:textId="77777777" w:rsidR="00A201AB" w:rsidRPr="00961413" w:rsidRDefault="00A201AB" w:rsidP="005C3CCD">
      <w:pPr>
        <w:pStyle w:val="berschrift3"/>
      </w:pPr>
      <w:r>
        <w:t>Erklärung</w:t>
      </w:r>
    </w:p>
    <w:p w14:paraId="051EC670" w14:textId="0137ACEB" w:rsidR="00A201AB" w:rsidRPr="00B47E80" w:rsidRDefault="00A201AB" w:rsidP="00A201AB">
      <w:pPr>
        <w:spacing w:after="240" w:line="240" w:lineRule="auto"/>
        <w:jc w:val="both"/>
        <w:rPr>
          <w:rFonts w:cs="Arial"/>
          <w:bCs/>
          <w:szCs w:val="20"/>
        </w:rPr>
      </w:pPr>
      <w:r w:rsidRPr="00F97380">
        <w:rPr>
          <w:rFonts w:cs="Arial"/>
          <w:bCs/>
          <w:color w:val="005E3F"/>
          <w:szCs w:val="20"/>
          <w:shd w:val="clear" w:color="auto" w:fill="EBFAE8"/>
        </w:rPr>
        <w:t>Ich erkläre/Wir erklären</w:t>
      </w:r>
      <w:r w:rsidRPr="00B47E80">
        <w:rPr>
          <w:rFonts w:cs="Arial"/>
          <w:bCs/>
          <w:szCs w:val="20"/>
        </w:rPr>
        <w:t>, dass ich/wir über eine Betriebs</w:t>
      </w:r>
      <w:r w:rsidR="00B47E80" w:rsidRPr="00B47E80">
        <w:rPr>
          <w:rFonts w:cs="Arial"/>
          <w:bCs/>
          <w:szCs w:val="20"/>
        </w:rPr>
        <w:t>-/Berufs</w:t>
      </w:r>
      <w:r w:rsidRPr="00B47E80">
        <w:rPr>
          <w:rFonts w:cs="Arial"/>
          <w:bCs/>
          <w:szCs w:val="20"/>
        </w:rPr>
        <w:t xml:space="preserve">haftpflichtversicherung (Versicherungssummen je Versicherungsfall) in </w:t>
      </w:r>
      <w:r w:rsidR="00547CED">
        <w:rPr>
          <w:rFonts w:cs="Arial"/>
          <w:bCs/>
          <w:szCs w:val="20"/>
        </w:rPr>
        <w:t xml:space="preserve">branchenüblicher </w:t>
      </w:r>
      <w:r w:rsidRPr="00B47E80">
        <w:rPr>
          <w:rFonts w:cs="Arial"/>
          <w:bCs/>
          <w:szCs w:val="20"/>
        </w:rPr>
        <w:t xml:space="preserve">Höhe </w:t>
      </w:r>
      <w:r w:rsidR="00547CED">
        <w:rPr>
          <w:rFonts w:cs="Arial"/>
          <w:bCs/>
          <w:szCs w:val="20"/>
        </w:rPr>
        <w:t xml:space="preserve">in EUR </w:t>
      </w:r>
      <w:r w:rsidRPr="00B47E80">
        <w:rPr>
          <w:rFonts w:cs="Arial"/>
          <w:bCs/>
          <w:szCs w:val="20"/>
        </w:rPr>
        <w:t xml:space="preserve"> </w:t>
      </w:r>
    </w:p>
    <w:p w14:paraId="08AF6FDD" w14:textId="4FF17708" w:rsidR="00A201AB" w:rsidRDefault="00A201AB" w:rsidP="007C12F1">
      <w:pPr>
        <w:pStyle w:val="Listenabsatz"/>
        <w:numPr>
          <w:ilvl w:val="0"/>
          <w:numId w:val="3"/>
        </w:numPr>
        <w:tabs>
          <w:tab w:val="clear" w:pos="1776"/>
          <w:tab w:val="num" w:pos="1418"/>
        </w:tabs>
        <w:spacing w:after="120"/>
        <w:ind w:left="850" w:hanging="425"/>
        <w:jc w:val="both"/>
        <w:rPr>
          <w:rFonts w:cs="Arial"/>
        </w:rPr>
      </w:pPr>
      <w:r w:rsidRPr="00B47E80">
        <w:rPr>
          <w:rFonts w:cs="Arial"/>
        </w:rPr>
        <w:t>für Sachschäden</w:t>
      </w:r>
    </w:p>
    <w:p w14:paraId="4D63151A" w14:textId="7D704891" w:rsidR="00A201AB" w:rsidRPr="00B47E80" w:rsidRDefault="00A201AB" w:rsidP="007C12F1">
      <w:pPr>
        <w:pStyle w:val="Listenabsatz"/>
        <w:numPr>
          <w:ilvl w:val="0"/>
          <w:numId w:val="3"/>
        </w:numPr>
        <w:tabs>
          <w:tab w:val="clear" w:pos="1776"/>
          <w:tab w:val="num" w:pos="1418"/>
        </w:tabs>
        <w:spacing w:after="120"/>
        <w:ind w:left="850" w:hanging="425"/>
        <w:jc w:val="both"/>
        <w:rPr>
          <w:rFonts w:cs="Arial"/>
        </w:rPr>
      </w:pPr>
      <w:r w:rsidRPr="00B47E80">
        <w:rPr>
          <w:rFonts w:cs="Arial"/>
        </w:rPr>
        <w:t xml:space="preserve">für Vermögensschäden, inklusive Verletzung von Datenschutzbestimmungen (nur sofern auch datenschutzrechtliche Anforderungen im Zusammenhang mit dem Vertrag bzw. Leistung tatsächlich bestehen)  </w:t>
      </w:r>
    </w:p>
    <w:p w14:paraId="45E6FCDA" w14:textId="48425534" w:rsidR="00103AB7" w:rsidRDefault="00A201AB" w:rsidP="00A201AB">
      <w:pPr>
        <w:spacing w:before="240" w:after="120" w:line="240" w:lineRule="auto"/>
        <w:jc w:val="both"/>
        <w:rPr>
          <w:rFonts w:cs="Arial"/>
          <w:bCs/>
          <w:szCs w:val="20"/>
        </w:rPr>
      </w:pPr>
      <w:r w:rsidRPr="00B47E80">
        <w:rPr>
          <w:rFonts w:cs="Arial"/>
          <w:bCs/>
          <w:szCs w:val="20"/>
        </w:rPr>
        <w:t>verfüge/verfügen</w:t>
      </w:r>
      <w:r w:rsidR="00103AB7">
        <w:rPr>
          <w:rFonts w:cs="Arial"/>
          <w:bCs/>
          <w:szCs w:val="20"/>
        </w:rPr>
        <w:t xml:space="preserve"> bzw. eine Bestätigung eines Versicherungsunternehmens über eine entsprechende Versicherbarkeit im Auftragsfall vor Zuschlagserteilung beibringe/n.</w:t>
      </w:r>
    </w:p>
    <w:p w14:paraId="353471F5" w14:textId="1D9AE052" w:rsidR="00A201AB" w:rsidRDefault="00A201AB" w:rsidP="00A201AB">
      <w:pPr>
        <w:spacing w:before="240" w:after="120" w:line="240" w:lineRule="auto"/>
        <w:jc w:val="both"/>
        <w:rPr>
          <w:rFonts w:cs="Arial"/>
          <w:bCs/>
          <w:szCs w:val="20"/>
        </w:rPr>
      </w:pPr>
      <w:r w:rsidRPr="00552FCD">
        <w:rPr>
          <w:rFonts w:cs="Arial"/>
        </w:rPr>
        <w:t xml:space="preserve">Darüber hinaus </w:t>
      </w:r>
      <w:r w:rsidRPr="001D2569">
        <w:rPr>
          <w:rFonts w:cs="Arial"/>
          <w:bCs/>
          <w:color w:val="005E3F"/>
          <w:szCs w:val="20"/>
          <w:shd w:val="clear" w:color="auto" w:fill="EBFAE8"/>
        </w:rPr>
        <w:t>erkläre ich/erklären wir</w:t>
      </w:r>
      <w:r w:rsidRPr="00552FCD">
        <w:rPr>
          <w:rFonts w:cs="Arial"/>
        </w:rPr>
        <w:t xml:space="preserve">, dass im </w:t>
      </w:r>
      <w:r w:rsidRPr="002E37DE">
        <w:rPr>
          <w:rFonts w:cs="Arial"/>
        </w:rPr>
        <w:t xml:space="preserve">Zuschlagsfall </w:t>
      </w:r>
      <w:r w:rsidR="00B47E80">
        <w:rPr>
          <w:rFonts w:cs="Arial"/>
        </w:rPr>
        <w:t xml:space="preserve">auf Anforderung durch die Auftraggeberin bzw. spätestens </w:t>
      </w:r>
      <w:r w:rsidRPr="002E37DE">
        <w:rPr>
          <w:rFonts w:cs="Arial"/>
        </w:rPr>
        <w:t>vier Wochen nach Zuschlagserteilung de</w:t>
      </w:r>
      <w:r w:rsidR="00B47E80">
        <w:rPr>
          <w:rFonts w:cs="Arial"/>
        </w:rPr>
        <w:t>r</w:t>
      </w:r>
      <w:r w:rsidRPr="002E37DE">
        <w:rPr>
          <w:rFonts w:cs="Arial"/>
        </w:rPr>
        <w:t xml:space="preserve"> Nachweis über das Vorliegen einer </w:t>
      </w:r>
      <w:r w:rsidR="004666FF">
        <w:rPr>
          <w:rFonts w:cs="Arial"/>
        </w:rPr>
        <w:t xml:space="preserve">entsprechenden </w:t>
      </w:r>
      <w:r w:rsidRPr="002E37DE">
        <w:rPr>
          <w:rFonts w:cs="Arial"/>
        </w:rPr>
        <w:t>Betriebs</w:t>
      </w:r>
      <w:r w:rsidR="00501502">
        <w:rPr>
          <w:rFonts w:cs="Arial"/>
        </w:rPr>
        <w:t>-/Berufs</w:t>
      </w:r>
      <w:r w:rsidRPr="002E37DE">
        <w:rPr>
          <w:rFonts w:cs="Arial"/>
        </w:rPr>
        <w:t>haftpflichtvers</w:t>
      </w:r>
      <w:r w:rsidRPr="00552FCD">
        <w:rPr>
          <w:rFonts w:cs="Arial"/>
        </w:rPr>
        <w:t>icherung für Sach-</w:t>
      </w:r>
      <w:r w:rsidR="00BE1A3B">
        <w:rPr>
          <w:rFonts w:cs="Arial"/>
        </w:rPr>
        <w:t xml:space="preserve"> </w:t>
      </w:r>
      <w:r w:rsidRPr="00552FCD">
        <w:rPr>
          <w:rFonts w:cs="Arial"/>
        </w:rPr>
        <w:t xml:space="preserve">und Vermögensschäden </w:t>
      </w:r>
      <w:r w:rsidRPr="00B47E80">
        <w:rPr>
          <w:rFonts w:cs="Arial"/>
        </w:rPr>
        <w:t>inklusive Verletzungen von Datenschutzbestimmungen</w:t>
      </w:r>
      <w:r w:rsidRPr="00552FCD">
        <w:rPr>
          <w:rFonts w:cs="Arial"/>
        </w:rPr>
        <w:t xml:space="preserve"> </w:t>
      </w:r>
      <w:r w:rsidR="00F42BF2" w:rsidRPr="00B47E80">
        <w:rPr>
          <w:rFonts w:cs="Arial"/>
        </w:rPr>
        <w:t>(nur sofern auch datenschutzrechtliche Anforderungen im Zusammenhang mit dem Vertrag bzw. Leistung tatsächlich bestehen)</w:t>
      </w:r>
      <w:r w:rsidR="00F42BF2">
        <w:rPr>
          <w:rFonts w:cs="Arial"/>
        </w:rPr>
        <w:t xml:space="preserve"> </w:t>
      </w:r>
      <w:r w:rsidRPr="00552FCD">
        <w:rPr>
          <w:rFonts w:cs="Arial"/>
        </w:rPr>
        <w:t>vorgelegt wird.</w:t>
      </w:r>
    </w:p>
    <w:p w14:paraId="318E8972" w14:textId="77777777" w:rsidR="00A201AB" w:rsidRDefault="00A201AB" w:rsidP="00350622">
      <w:pPr>
        <w:spacing w:after="120" w:line="240" w:lineRule="auto"/>
        <w:rPr>
          <w:rFonts w:cs="Arial"/>
          <w:bCs/>
          <w:szCs w:val="20"/>
        </w:rPr>
      </w:pPr>
    </w:p>
    <w:p w14:paraId="47531A7F" w14:textId="77777777" w:rsidR="00350622" w:rsidRDefault="00350622">
      <w:pPr>
        <w:spacing w:line="240" w:lineRule="auto"/>
        <w:rPr>
          <w:rFonts w:cs="Arial"/>
          <w:bCs/>
          <w:szCs w:val="20"/>
        </w:rPr>
      </w:pPr>
      <w:r>
        <w:rPr>
          <w:rFonts w:cs="Arial"/>
          <w:bCs/>
          <w:szCs w:val="20"/>
        </w:rPr>
        <w:br w:type="page"/>
      </w:r>
    </w:p>
    <w:p w14:paraId="42F33F33" w14:textId="0FAEAD3D" w:rsidR="00672D1E" w:rsidRDefault="000E7F28" w:rsidP="00672D1E">
      <w:pPr>
        <w:pStyle w:val="berschrift2"/>
        <w:tabs>
          <w:tab w:val="clear" w:pos="720"/>
          <w:tab w:val="clear" w:pos="851"/>
        </w:tabs>
        <w:spacing w:before="360" w:after="120"/>
        <w:ind w:left="567" w:hanging="567"/>
      </w:pPr>
      <w:bookmarkStart w:id="14" w:name="_Toc242703980"/>
      <w:r w:rsidRPr="00777C57">
        <w:lastRenderedPageBreak/>
        <w:t xml:space="preserve">Eigenerklärung </w:t>
      </w:r>
      <w:r w:rsidR="00231862">
        <w:t>technische und berufliche Leistungsfähigkeit</w:t>
      </w:r>
      <w:bookmarkEnd w:id="14"/>
    </w:p>
    <w:p w14:paraId="5B13899A" w14:textId="77777777" w:rsidR="00672D1E" w:rsidRPr="00961413" w:rsidRDefault="00672D1E" w:rsidP="00672D1E">
      <w:pPr>
        <w:pStyle w:val="berschrift3"/>
      </w:pPr>
      <w:r>
        <w:t>Eigenerklärung Referenzliste</w:t>
      </w:r>
    </w:p>
    <w:p w14:paraId="1792D0D5" w14:textId="77777777" w:rsidR="00672D1E" w:rsidRPr="00961413" w:rsidRDefault="00672D1E" w:rsidP="00672D1E">
      <w:pPr>
        <w:pStyle w:val="berschrift4"/>
        <w:ind w:left="567" w:hanging="567"/>
      </w:pPr>
      <w:r>
        <w:t>Hinweis für Bewerber-/Bietergemeinschaften</w:t>
      </w:r>
    </w:p>
    <w:p w14:paraId="766246D4" w14:textId="77777777" w:rsidR="00672D1E" w:rsidRPr="00B751D8" w:rsidRDefault="00672D1E" w:rsidP="00672D1E">
      <w:pPr>
        <w:spacing w:after="120" w:line="240" w:lineRule="auto"/>
        <w:rPr>
          <w:rFonts w:cs="Arial"/>
          <w:bCs/>
          <w:szCs w:val="20"/>
        </w:rPr>
      </w:pPr>
      <w:r>
        <w:rPr>
          <w:rFonts w:ascii="Helvetica" w:hAnsi="Helvetica"/>
          <w:color w:val="333333"/>
          <w:shd w:val="clear" w:color="auto" w:fill="FFFFFF"/>
        </w:rPr>
        <w:t>Bewerber-/Bietergemeinschaften werden wie Einzelbewerber/-bieter behandelt. Bei der Erklärung zu den Referenzen kommt es daher auf die Gesamtbetrachtung der von den einzelnen Gemeinschaftsmitgliedern eingereichten Daten</w:t>
      </w:r>
      <w:r>
        <w:rPr>
          <w:rFonts w:cs="Arial"/>
          <w:bCs/>
          <w:szCs w:val="20"/>
        </w:rPr>
        <w:t xml:space="preserve"> an</w:t>
      </w:r>
      <w:r w:rsidRPr="00B751D8">
        <w:rPr>
          <w:rFonts w:cs="Arial"/>
          <w:bCs/>
          <w:szCs w:val="20"/>
        </w:rPr>
        <w:t>.</w:t>
      </w:r>
    </w:p>
    <w:p w14:paraId="6276072A" w14:textId="77777777" w:rsidR="00672D1E" w:rsidRPr="00B257E0" w:rsidRDefault="00672D1E" w:rsidP="00672D1E">
      <w:pPr>
        <w:pStyle w:val="berschrift4"/>
        <w:ind w:left="567" w:hanging="567"/>
      </w:pPr>
      <w:r>
        <w:t>Vorgaben zur Eigenerklärung</w:t>
      </w:r>
    </w:p>
    <w:p w14:paraId="64FDB69D" w14:textId="7074F991" w:rsidR="00672D1E" w:rsidRDefault="00672D1E" w:rsidP="00672D1E">
      <w:pPr>
        <w:spacing w:after="120" w:line="240" w:lineRule="auto"/>
        <w:rPr>
          <w:rFonts w:cs="Arial"/>
          <w:bCs/>
          <w:szCs w:val="20"/>
        </w:rPr>
      </w:pPr>
      <w:r w:rsidRPr="00F02DAB">
        <w:rPr>
          <w:rFonts w:cs="Arial"/>
          <w:bCs/>
          <w:szCs w:val="20"/>
        </w:rPr>
        <w:t xml:space="preserve">Es sind </w:t>
      </w:r>
      <w:r w:rsidRPr="0017194E">
        <w:rPr>
          <w:rFonts w:cs="Arial"/>
          <w:bCs/>
          <w:szCs w:val="20"/>
        </w:rPr>
        <w:t>zwei Referenzen</w:t>
      </w:r>
      <w:r w:rsidRPr="00F02DAB">
        <w:rPr>
          <w:rFonts w:cs="Arial"/>
          <w:bCs/>
          <w:szCs w:val="20"/>
        </w:rPr>
        <w:t xml:space="preserve"> über vergleichbare Aufträge der letzten </w:t>
      </w:r>
      <w:r w:rsidR="00EE5D75">
        <w:rPr>
          <w:rFonts w:cs="Arial"/>
          <w:bCs/>
          <w:szCs w:val="20"/>
        </w:rPr>
        <w:t>sieben</w:t>
      </w:r>
      <w:r w:rsidRPr="00F02DAB">
        <w:rPr>
          <w:rFonts w:cs="Arial"/>
          <w:bCs/>
          <w:szCs w:val="20"/>
        </w:rPr>
        <w:t xml:space="preserve"> Jahre, mit dem Angebot einzureichen. </w:t>
      </w:r>
      <w:r>
        <w:rPr>
          <w:rFonts w:cs="Arial"/>
          <w:bCs/>
          <w:szCs w:val="20"/>
        </w:rPr>
        <w:t>Hinsichtlich der Referenzen gelten die nachfolgenden Vorgaben:</w:t>
      </w:r>
    </w:p>
    <w:p w14:paraId="74539580" w14:textId="451D23A8" w:rsidR="00672D1E" w:rsidRPr="00F02DAB" w:rsidRDefault="00672D1E" w:rsidP="00672D1E">
      <w:pPr>
        <w:pStyle w:val="Listenabsatz"/>
        <w:numPr>
          <w:ilvl w:val="0"/>
          <w:numId w:val="3"/>
        </w:numPr>
        <w:tabs>
          <w:tab w:val="clear" w:pos="1776"/>
          <w:tab w:val="num" w:pos="1418"/>
        </w:tabs>
        <w:spacing w:after="120"/>
        <w:ind w:left="850" w:hanging="425"/>
        <w:rPr>
          <w:rFonts w:cs="Arial"/>
        </w:rPr>
      </w:pPr>
      <w:r w:rsidRPr="00F02DAB">
        <w:rPr>
          <w:rFonts w:cs="Arial"/>
        </w:rPr>
        <w:t xml:space="preserve">Der Referenzzeitraum darf nicht vor </w:t>
      </w:r>
      <w:r w:rsidRPr="00790385">
        <w:rPr>
          <w:rFonts w:cs="Arial"/>
        </w:rPr>
        <w:t xml:space="preserve">dem </w:t>
      </w:r>
      <w:r w:rsidR="00153C15">
        <w:rPr>
          <w:rFonts w:cs="Arial"/>
        </w:rPr>
        <w:t>11</w:t>
      </w:r>
      <w:r w:rsidRPr="00153C15">
        <w:rPr>
          <w:rFonts w:cs="Arial"/>
        </w:rPr>
        <w:t>/</w:t>
      </w:r>
      <w:r w:rsidR="00EE5D75" w:rsidRPr="00153C15">
        <w:rPr>
          <w:rFonts w:cs="Arial"/>
        </w:rPr>
        <w:t>201</w:t>
      </w:r>
      <w:r w:rsidR="00991165" w:rsidRPr="00153C15">
        <w:rPr>
          <w:rFonts w:cs="Arial"/>
        </w:rPr>
        <w:t>9</w:t>
      </w:r>
      <w:r w:rsidR="00EE5D75" w:rsidRPr="00CE3400">
        <w:rPr>
          <w:rFonts w:cs="Arial"/>
        </w:rPr>
        <w:t xml:space="preserve"> </w:t>
      </w:r>
      <w:r w:rsidRPr="00CE3400">
        <w:rPr>
          <w:rFonts w:cs="Arial"/>
        </w:rPr>
        <w:t>liegen</w:t>
      </w:r>
      <w:r w:rsidRPr="00F02DAB">
        <w:rPr>
          <w:rFonts w:cs="Arial"/>
        </w:rPr>
        <w:t xml:space="preserve">. </w:t>
      </w:r>
    </w:p>
    <w:p w14:paraId="79CF1BFE" w14:textId="4C4CD8B5" w:rsidR="0084306E" w:rsidRDefault="00672D1E" w:rsidP="0084306E">
      <w:pPr>
        <w:pStyle w:val="Listenabsatz"/>
        <w:numPr>
          <w:ilvl w:val="0"/>
          <w:numId w:val="3"/>
        </w:numPr>
        <w:tabs>
          <w:tab w:val="clear" w:pos="1776"/>
          <w:tab w:val="num" w:pos="1418"/>
        </w:tabs>
        <w:spacing w:after="120"/>
        <w:ind w:left="850" w:hanging="425"/>
        <w:rPr>
          <w:rFonts w:cs="Arial"/>
        </w:rPr>
      </w:pPr>
      <w:r w:rsidRPr="00F02DAB">
        <w:rPr>
          <w:rFonts w:cs="Arial"/>
        </w:rPr>
        <w:t>Eine Referenz wird als vergleichbar angesehen, wenn sie nach Art, Umfang und Schwierigkeitsgrad mit dem ausgeschriebenen Auftrag vergleichbar</w:t>
      </w:r>
      <w:r>
        <w:rPr>
          <w:rFonts w:cs="Arial"/>
        </w:rPr>
        <w:t xml:space="preserve"> ist</w:t>
      </w:r>
      <w:r w:rsidR="000F7FCF">
        <w:rPr>
          <w:rFonts w:cs="Arial"/>
        </w:rPr>
        <w:t xml:space="preserve"> </w:t>
      </w:r>
      <w:r w:rsidR="000F7FCF" w:rsidRPr="00A50845">
        <w:rPr>
          <w:rFonts w:cs="Arial"/>
          <w:szCs w:val="22"/>
        </w:rPr>
        <w:t>und für Rechnungsprüfungen im Rahmen de</w:t>
      </w:r>
      <w:r w:rsidR="000F7FCF">
        <w:rPr>
          <w:rFonts w:cs="Arial"/>
          <w:szCs w:val="22"/>
        </w:rPr>
        <w:t>s § 77 SGB IV i. V</w:t>
      </w:r>
      <w:r w:rsidR="000F7FCF" w:rsidRPr="00A50845">
        <w:rPr>
          <w:rFonts w:cs="Arial"/>
          <w:szCs w:val="22"/>
        </w:rPr>
        <w:t>. m. § 31 SVHV im Bereich der gesetzlichen Krankenversicherung</w:t>
      </w:r>
      <w:r w:rsidR="000F7FCF">
        <w:rPr>
          <w:rFonts w:cs="Arial"/>
          <w:szCs w:val="22"/>
        </w:rPr>
        <w:t xml:space="preserve">, der </w:t>
      </w:r>
      <w:r w:rsidR="000F7FCF" w:rsidRPr="00A50845">
        <w:rPr>
          <w:rFonts w:cs="Arial"/>
          <w:szCs w:val="22"/>
        </w:rPr>
        <w:t>sozialen Pflegeversicherung</w:t>
      </w:r>
      <w:r w:rsidR="000F7FCF">
        <w:rPr>
          <w:rFonts w:cs="Arial"/>
          <w:szCs w:val="22"/>
        </w:rPr>
        <w:t xml:space="preserve"> und der Ausgleichskassen (AAG)</w:t>
      </w:r>
      <w:r w:rsidR="000F7FCF" w:rsidRPr="00A50845">
        <w:rPr>
          <w:rFonts w:cs="Arial"/>
          <w:szCs w:val="22"/>
        </w:rPr>
        <w:t xml:space="preserve"> erfolgreich durchgeführt worden </w:t>
      </w:r>
      <w:r w:rsidR="000F7FCF">
        <w:rPr>
          <w:rFonts w:cs="Arial"/>
          <w:szCs w:val="22"/>
        </w:rPr>
        <w:t>ist</w:t>
      </w:r>
      <w:r w:rsidRPr="00F02DAB">
        <w:rPr>
          <w:rFonts w:cs="Arial"/>
        </w:rPr>
        <w:t xml:space="preserve">. Es ist eine hinreichend detaillierte Beschreibung der erbrachten Leistungen vorzunehmen und anzugeben, wann diese erbracht wurden (Leistungszeitraum). Zwingend sind weitere Angaben </w:t>
      </w:r>
      <w:r>
        <w:rPr>
          <w:rFonts w:cs="Arial"/>
        </w:rPr>
        <w:t xml:space="preserve">zum Referenzgeber (inkl. </w:t>
      </w:r>
      <w:r w:rsidR="00E30FBA">
        <w:rPr>
          <w:rFonts w:cs="Arial"/>
        </w:rPr>
        <w:t xml:space="preserve">Auftraggeber </w:t>
      </w:r>
      <w:r>
        <w:rPr>
          <w:rFonts w:cs="Arial"/>
        </w:rPr>
        <w:t>und Anschrift)</w:t>
      </w:r>
      <w:r w:rsidRPr="00F02DAB">
        <w:rPr>
          <w:rFonts w:cs="Arial"/>
        </w:rPr>
        <w:t>, der Branche, Umfang der Leistung</w:t>
      </w:r>
      <w:r w:rsidR="009C0C01">
        <w:rPr>
          <w:rFonts w:cs="Arial"/>
        </w:rPr>
        <w:t>, Anzahl der Versicherten (mind. 500.000)</w:t>
      </w:r>
      <w:r w:rsidR="0017194E">
        <w:rPr>
          <w:rFonts w:cs="Arial"/>
        </w:rPr>
        <w:t xml:space="preserve"> </w:t>
      </w:r>
      <w:r w:rsidRPr="004666FF">
        <w:rPr>
          <w:rFonts w:cs="Arial"/>
        </w:rPr>
        <w:t xml:space="preserve">und </w:t>
      </w:r>
      <w:r>
        <w:rPr>
          <w:rFonts w:cs="Arial"/>
        </w:rPr>
        <w:t xml:space="preserve">der </w:t>
      </w:r>
      <w:r w:rsidRPr="004666FF">
        <w:rPr>
          <w:rFonts w:cs="Arial"/>
        </w:rPr>
        <w:t>Referenzansprechp</w:t>
      </w:r>
      <w:r>
        <w:rPr>
          <w:rFonts w:cs="Arial"/>
        </w:rPr>
        <w:t>erson</w:t>
      </w:r>
      <w:r w:rsidRPr="004666FF">
        <w:rPr>
          <w:rFonts w:cs="Arial"/>
        </w:rPr>
        <w:t xml:space="preserve"> (inkl. Telefonnummer) zu machen</w:t>
      </w:r>
      <w:r w:rsidRPr="00F02DAB">
        <w:rPr>
          <w:rFonts w:cs="Arial"/>
        </w:rPr>
        <w:t>.</w:t>
      </w:r>
    </w:p>
    <w:p w14:paraId="5B4CB247" w14:textId="3121DF41" w:rsidR="0084306E" w:rsidRPr="0084306E" w:rsidRDefault="0084306E" w:rsidP="0084306E">
      <w:pPr>
        <w:pStyle w:val="Listenabsatz"/>
        <w:numPr>
          <w:ilvl w:val="0"/>
          <w:numId w:val="3"/>
        </w:numPr>
        <w:tabs>
          <w:tab w:val="clear" w:pos="1776"/>
          <w:tab w:val="num" w:pos="1418"/>
        </w:tabs>
        <w:spacing w:after="120"/>
        <w:ind w:left="850" w:hanging="425"/>
        <w:rPr>
          <w:rFonts w:cs="Arial"/>
        </w:rPr>
      </w:pPr>
      <w:r w:rsidRPr="0084306E">
        <w:rPr>
          <w:rFonts w:cs="Arial"/>
          <w:szCs w:val="22"/>
        </w:rPr>
        <w:t>D</w:t>
      </w:r>
      <w:r w:rsidRPr="0084306E">
        <w:rPr>
          <w:rFonts w:cs="Arial"/>
        </w:rPr>
        <w:t>ie</w:t>
      </w:r>
      <w:r w:rsidRPr="0084306E">
        <w:rPr>
          <w:rFonts w:cs="Arial"/>
          <w:szCs w:val="22"/>
        </w:rPr>
        <w:t xml:space="preserve"> Erfahrungsnachweise in Form einer vom Bieter gefertigten Referenzliste</w:t>
      </w:r>
      <w:r w:rsidR="00E30FBA">
        <w:rPr>
          <w:rFonts w:cs="Arial"/>
          <w:szCs w:val="22"/>
        </w:rPr>
        <w:t xml:space="preserve"> (siehe nachfolgend Referenz 1 und 2)</w:t>
      </w:r>
      <w:r w:rsidRPr="0084306E">
        <w:rPr>
          <w:rFonts w:cs="Arial"/>
          <w:szCs w:val="22"/>
        </w:rPr>
        <w:t xml:space="preserve"> können auf zwei unterschiedliche Weisen erbracht werden. Es muss ersichtlich sein, dass der Bieter innerhalb </w:t>
      </w:r>
      <w:r w:rsidRPr="0059563D">
        <w:rPr>
          <w:rFonts w:cs="Arial"/>
          <w:szCs w:val="22"/>
        </w:rPr>
        <w:t xml:space="preserve">der letzten </w:t>
      </w:r>
      <w:r w:rsidR="00EE5D75">
        <w:rPr>
          <w:rFonts w:cs="Arial"/>
          <w:szCs w:val="22"/>
        </w:rPr>
        <w:t>sieben</w:t>
      </w:r>
      <w:r w:rsidRPr="000F7FCF">
        <w:rPr>
          <w:rFonts w:cs="Arial"/>
          <w:szCs w:val="22"/>
        </w:rPr>
        <w:t xml:space="preserve"> Jahre</w:t>
      </w:r>
      <w:r w:rsidRPr="0084306E">
        <w:rPr>
          <w:rFonts w:cs="Arial"/>
          <w:szCs w:val="22"/>
        </w:rPr>
        <w:t xml:space="preserve"> entweder </w:t>
      </w:r>
    </w:p>
    <w:p w14:paraId="19A5B92C" w14:textId="77777777" w:rsidR="0084306E" w:rsidRPr="0084306E" w:rsidRDefault="0084306E" w:rsidP="0084306E">
      <w:pPr>
        <w:pStyle w:val="Listenabsatz"/>
        <w:numPr>
          <w:ilvl w:val="1"/>
          <w:numId w:val="3"/>
        </w:numPr>
        <w:spacing w:after="120"/>
        <w:rPr>
          <w:rFonts w:cs="Arial"/>
        </w:rPr>
      </w:pPr>
      <w:r w:rsidRPr="0084306E">
        <w:rPr>
          <w:rFonts w:cs="Arial"/>
          <w:szCs w:val="22"/>
        </w:rPr>
        <w:t xml:space="preserve">bei einer gesetzlichen Krankenkasse an mindestens zwei aufeinanderfolgenden Jahren die Jahresrechnungsprüfung erfolgreich durchgeführt hat </w:t>
      </w:r>
      <w:r w:rsidRPr="0084306E">
        <w:rPr>
          <w:rFonts w:cs="Arial"/>
          <w:szCs w:val="22"/>
          <w:u w:val="single"/>
        </w:rPr>
        <w:t>oder</w:t>
      </w:r>
    </w:p>
    <w:p w14:paraId="1A095054" w14:textId="77777777" w:rsidR="0084306E" w:rsidRPr="0084306E" w:rsidRDefault="0084306E" w:rsidP="0084306E">
      <w:pPr>
        <w:pStyle w:val="Listenabsatz"/>
        <w:numPr>
          <w:ilvl w:val="1"/>
          <w:numId w:val="3"/>
        </w:numPr>
        <w:spacing w:after="120"/>
        <w:rPr>
          <w:rFonts w:cs="Arial"/>
        </w:rPr>
      </w:pPr>
      <w:r w:rsidRPr="0084306E">
        <w:rPr>
          <w:rFonts w:cs="Arial"/>
          <w:szCs w:val="22"/>
        </w:rPr>
        <w:t xml:space="preserve">bei zwei unterschiedlichen gesetzlichen Krankenkassen für jeweils mindestens ein Jahr die Jahresrechnungsprüfung erfolgreich durchgeführt hat. </w:t>
      </w:r>
    </w:p>
    <w:p w14:paraId="1673991D" w14:textId="7A85FD41" w:rsidR="0084306E" w:rsidRPr="0084306E" w:rsidRDefault="0084306E" w:rsidP="0084306E">
      <w:pPr>
        <w:pStyle w:val="Listenabsatz"/>
        <w:numPr>
          <w:ilvl w:val="0"/>
          <w:numId w:val="10"/>
        </w:numPr>
        <w:spacing w:after="120"/>
        <w:rPr>
          <w:rFonts w:cs="Arial"/>
        </w:rPr>
      </w:pPr>
      <w:r w:rsidRPr="0084306E">
        <w:rPr>
          <w:rFonts w:cs="Arial"/>
          <w:szCs w:val="22"/>
        </w:rPr>
        <w:t xml:space="preserve">Bei beiden Optionen müssen die Prüfungen bei (einer) Krankenkasse(n) durchgeführt worden sein, die jeweils mindestens </w:t>
      </w:r>
      <w:r w:rsidR="00875C20">
        <w:rPr>
          <w:rFonts w:cs="Arial"/>
          <w:szCs w:val="22"/>
        </w:rPr>
        <w:t>500.000</w:t>
      </w:r>
      <w:r w:rsidRPr="0084306E">
        <w:rPr>
          <w:rFonts w:cs="Arial"/>
          <w:szCs w:val="22"/>
        </w:rPr>
        <w:t xml:space="preserve"> Versicherte betreut/betreuen. Der Nachweis der Option a) ist dabei in Form von zwei Nachweisen zu erbringen, indem jede erfolgreich abgeschlossene Jahresrechnungsprüfung als separat betrachtet wird und somit eine eigene Referenz darste</w:t>
      </w:r>
      <w:r>
        <w:rPr>
          <w:rFonts w:cs="Arial"/>
          <w:szCs w:val="22"/>
        </w:rPr>
        <w:t>llt.</w:t>
      </w:r>
    </w:p>
    <w:p w14:paraId="6E046950" w14:textId="77777777" w:rsidR="0084306E" w:rsidRDefault="00672D1E" w:rsidP="0084306E">
      <w:pPr>
        <w:pStyle w:val="Listenabsatz"/>
        <w:numPr>
          <w:ilvl w:val="0"/>
          <w:numId w:val="10"/>
        </w:numPr>
        <w:spacing w:after="120"/>
        <w:rPr>
          <w:rFonts w:cs="Arial"/>
        </w:rPr>
      </w:pPr>
      <w:r w:rsidRPr="0084306E">
        <w:rPr>
          <w:rFonts w:cs="Arial"/>
        </w:rPr>
        <w:t xml:space="preserve">Die Auftraggeberin betrachtet Wirtschaftsteilnehmer, welche nicht die geforderten Referenzen (Qualität &amp; Quantität) vorweisen können, als für die Auftragserfüllung ungeeignet, so dass deren Teilnahmeanträge/Angebote vom Vergabeverfahren ausgeschlossen werden. </w:t>
      </w:r>
    </w:p>
    <w:p w14:paraId="4D945336" w14:textId="6F3C0E7B" w:rsidR="00672D1E" w:rsidRPr="0084306E" w:rsidRDefault="00672D1E" w:rsidP="0084306E">
      <w:pPr>
        <w:pStyle w:val="Listenabsatz"/>
        <w:numPr>
          <w:ilvl w:val="0"/>
          <w:numId w:val="10"/>
        </w:numPr>
        <w:spacing w:after="120"/>
        <w:rPr>
          <w:rFonts w:cs="Arial"/>
        </w:rPr>
      </w:pPr>
      <w:r w:rsidRPr="0084306E">
        <w:rPr>
          <w:rFonts w:cs="Arial"/>
        </w:rPr>
        <w:t xml:space="preserve">Das Referenzformular ist vom Wirtschaftsteilnehmer vollständig auszufüllen. Die Abfrage auch personenbezogener Daten ist vorliegend mit den Grundsätzen der DSGVO vereinbar. Die Verarbeitung der Daten erfolgt rechtmäßig und ausschließlich im Rahmen dieses Verfahrens. Bei entsprechender Nichtangabe aller geforderten Angaben wird die Referenz als nicht vollständig gewertet. </w:t>
      </w:r>
      <w:r w:rsidRPr="0084306E">
        <w:rPr>
          <w:rFonts w:cs="Arial"/>
          <w:szCs w:val="22"/>
        </w:rPr>
        <w:t xml:space="preserve">Soweit hierdurch nicht die </w:t>
      </w:r>
      <w:r w:rsidRPr="0084306E">
        <w:rPr>
          <w:rFonts w:cs="Arial"/>
          <w:szCs w:val="22"/>
        </w:rPr>
        <w:lastRenderedPageBreak/>
        <w:t xml:space="preserve">qualitativen Mindestanforderungen erfüllt werden und/oder die Mindestanzahl der geforderten Referenzen eingereicht wird, erfolgt der zwangsweise Ausschluss. </w:t>
      </w:r>
    </w:p>
    <w:p w14:paraId="4E491529" w14:textId="77777777" w:rsidR="00672D1E" w:rsidRPr="00961413" w:rsidRDefault="00672D1E" w:rsidP="00672D1E">
      <w:pPr>
        <w:pStyle w:val="berschrift4"/>
        <w:ind w:left="567" w:hanging="567"/>
      </w:pPr>
      <w:r>
        <w:t>Erklärung</w:t>
      </w:r>
    </w:p>
    <w:p w14:paraId="64BD97DD" w14:textId="78141A35" w:rsidR="00672D1E" w:rsidRDefault="00672D1E" w:rsidP="00672D1E">
      <w:pPr>
        <w:spacing w:after="120" w:line="240" w:lineRule="auto"/>
        <w:rPr>
          <w:rFonts w:cs="Arial"/>
          <w:bCs/>
          <w:szCs w:val="20"/>
        </w:rPr>
      </w:pPr>
      <w:r>
        <w:rPr>
          <w:rFonts w:cs="Arial"/>
          <w:bCs/>
          <w:szCs w:val="20"/>
        </w:rPr>
        <w:t xml:space="preserve">Für die Referenzangaben sind </w:t>
      </w:r>
      <w:r w:rsidR="000F7FCF">
        <w:rPr>
          <w:rFonts w:cs="Arial"/>
          <w:bCs/>
          <w:szCs w:val="20"/>
        </w:rPr>
        <w:t>die</w:t>
      </w:r>
      <w:r>
        <w:rPr>
          <w:rFonts w:cs="Arial"/>
          <w:bCs/>
          <w:szCs w:val="20"/>
        </w:rPr>
        <w:t xml:space="preserve"> nachfolgenden Formulare zu verwenden: </w:t>
      </w:r>
    </w:p>
    <w:p w14:paraId="54F7246A" w14:textId="77777777" w:rsidR="00672D1E" w:rsidRDefault="00672D1E">
      <w:pPr>
        <w:spacing w:line="240" w:lineRule="auto"/>
        <w:rPr>
          <w:rFonts w:cs="Arial"/>
          <w:bCs/>
          <w:szCs w:val="20"/>
        </w:rPr>
      </w:pPr>
      <w:r>
        <w:rPr>
          <w:rFonts w:cs="Arial"/>
          <w:bCs/>
          <w:szCs w:val="20"/>
        </w:rPr>
        <w:br w:type="page"/>
      </w:r>
    </w:p>
    <w:p w14:paraId="104CB1AC" w14:textId="77777777" w:rsidR="00672D1E" w:rsidRPr="00554278" w:rsidRDefault="00672D1E" w:rsidP="00672D1E">
      <w:pPr>
        <w:shd w:val="clear" w:color="auto" w:fill="F2F2F2" w:themeFill="background1" w:themeFillShade="F2"/>
        <w:spacing w:after="240" w:line="240" w:lineRule="auto"/>
        <w:rPr>
          <w:rFonts w:cs="Arial"/>
          <w:b/>
          <w:szCs w:val="20"/>
        </w:rPr>
      </w:pPr>
      <w:r w:rsidRPr="00554278">
        <w:rPr>
          <w:rFonts w:cs="Arial"/>
          <w:b/>
          <w:szCs w:val="20"/>
        </w:rPr>
        <w:lastRenderedPageBreak/>
        <w:t>Referenz 1</w:t>
      </w:r>
    </w:p>
    <w:tbl>
      <w:tblPr>
        <w:tblStyle w:val="Tabellenraster"/>
        <w:tblW w:w="9072" w:type="dxa"/>
        <w:tblInd w:w="-5" w:type="dxa"/>
        <w:tblLook w:val="04A0" w:firstRow="1" w:lastRow="0" w:firstColumn="1" w:lastColumn="0" w:noHBand="0" w:noVBand="1"/>
      </w:tblPr>
      <w:tblGrid>
        <w:gridCol w:w="2799"/>
        <w:gridCol w:w="6273"/>
      </w:tblGrid>
      <w:tr w:rsidR="00672D1E" w14:paraId="21A7565F" w14:textId="77777777" w:rsidTr="00380C86">
        <w:trPr>
          <w:trHeight w:val="403"/>
        </w:trPr>
        <w:tc>
          <w:tcPr>
            <w:tcW w:w="2799" w:type="dxa"/>
          </w:tcPr>
          <w:p w14:paraId="6948CC34" w14:textId="77777777" w:rsidR="00672D1E" w:rsidRPr="00FB6BEE" w:rsidRDefault="00672D1E" w:rsidP="00380C86">
            <w:pPr>
              <w:spacing w:before="60" w:after="60"/>
              <w:rPr>
                <w:b/>
                <w:bCs/>
                <w:szCs w:val="22"/>
              </w:rPr>
            </w:pPr>
          </w:p>
        </w:tc>
        <w:tc>
          <w:tcPr>
            <w:tcW w:w="6273" w:type="dxa"/>
          </w:tcPr>
          <w:p w14:paraId="28CED3FD" w14:textId="77777777" w:rsidR="00672D1E" w:rsidRPr="00E50E8C" w:rsidRDefault="00672D1E" w:rsidP="00380C86">
            <w:pPr>
              <w:spacing w:before="60" w:after="60"/>
              <w:jc w:val="both"/>
              <w:rPr>
                <w:b/>
                <w:bCs/>
                <w:szCs w:val="22"/>
              </w:rPr>
            </w:pPr>
            <w:r>
              <w:rPr>
                <w:b/>
                <w:bCs/>
                <w:szCs w:val="22"/>
              </w:rPr>
              <w:t>Ihre Eintragung</w:t>
            </w:r>
          </w:p>
        </w:tc>
      </w:tr>
      <w:tr w:rsidR="00672D1E" w14:paraId="5997B234" w14:textId="77777777" w:rsidTr="00380C86">
        <w:trPr>
          <w:trHeight w:val="395"/>
        </w:trPr>
        <w:tc>
          <w:tcPr>
            <w:tcW w:w="2799" w:type="dxa"/>
          </w:tcPr>
          <w:p w14:paraId="2BA93C9A" w14:textId="77777777" w:rsidR="00672D1E" w:rsidRPr="00554278" w:rsidRDefault="00672D1E" w:rsidP="00380C86">
            <w:pPr>
              <w:rPr>
                <w:szCs w:val="22"/>
              </w:rPr>
            </w:pPr>
            <w:r w:rsidRPr="00554278">
              <w:rPr>
                <w:szCs w:val="22"/>
              </w:rPr>
              <w:t xml:space="preserve">Referenzgeber </w:t>
            </w:r>
          </w:p>
          <w:p w14:paraId="16869B5E" w14:textId="0D9BA361" w:rsidR="00672D1E" w:rsidRPr="00E50E8C" w:rsidRDefault="00672D1E" w:rsidP="00380C86">
            <w:pPr>
              <w:rPr>
                <w:szCs w:val="22"/>
              </w:rPr>
            </w:pPr>
            <w:r w:rsidRPr="00554278">
              <w:rPr>
                <w:szCs w:val="22"/>
              </w:rPr>
              <w:t>(</w:t>
            </w:r>
            <w:r w:rsidR="000C07DF">
              <w:rPr>
                <w:szCs w:val="22"/>
              </w:rPr>
              <w:t>Auftraggeber</w:t>
            </w:r>
            <w:r>
              <w:rPr>
                <w:szCs w:val="22"/>
              </w:rPr>
              <w:t>, Anschrift</w:t>
            </w:r>
            <w:r w:rsidRPr="00554278">
              <w:rPr>
                <w:szCs w:val="22"/>
              </w:rPr>
              <w:t>)</w:t>
            </w:r>
          </w:p>
        </w:tc>
        <w:tc>
          <w:tcPr>
            <w:tcW w:w="6273" w:type="dxa"/>
          </w:tcPr>
          <w:permStart w:id="865940948" w:edGrp="everyone" w:displacedByCustomXml="next"/>
          <w:sdt>
            <w:sdtPr>
              <w:rPr>
                <w:rFonts w:cs="Arial"/>
                <w:szCs w:val="22"/>
              </w:rPr>
              <w:id w:val="470406975"/>
              <w:placeholder>
                <w:docPart w:val="B817CB7E98024EB685727832D9AD81B6"/>
              </w:placeholder>
              <w:showingPlcHdr/>
            </w:sdtPr>
            <w:sdtEndPr/>
            <w:sdtContent>
              <w:p w14:paraId="45031A33" w14:textId="77777777" w:rsidR="00672D1E" w:rsidRDefault="00672D1E" w:rsidP="00380C86">
                <w:pPr>
                  <w:spacing w:before="60"/>
                  <w:rPr>
                    <w:rFonts w:cs="Arial"/>
                    <w:szCs w:val="22"/>
                  </w:rPr>
                </w:pPr>
                <w:r w:rsidRPr="00322EDF">
                  <w:rPr>
                    <w:rStyle w:val="Platzhaltertext"/>
                    <w:rFonts w:cs="Arial"/>
                    <w:szCs w:val="22"/>
                  </w:rPr>
                  <w:t>Klicken oder tippen Sie hier, um Text einzugeben.</w:t>
                </w:r>
              </w:p>
            </w:sdtContent>
          </w:sdt>
          <w:permEnd w:id="865940948"/>
          <w:p w14:paraId="2310E115" w14:textId="77777777" w:rsidR="00672D1E" w:rsidRPr="00E50E8C" w:rsidRDefault="00672D1E" w:rsidP="00380C86">
            <w:pPr>
              <w:jc w:val="right"/>
              <w:rPr>
                <w:szCs w:val="22"/>
              </w:rPr>
            </w:pPr>
          </w:p>
        </w:tc>
      </w:tr>
      <w:tr w:rsidR="00672D1E" w14:paraId="50F6331D" w14:textId="77777777" w:rsidTr="00380C86">
        <w:trPr>
          <w:trHeight w:val="395"/>
        </w:trPr>
        <w:tc>
          <w:tcPr>
            <w:tcW w:w="2799" w:type="dxa"/>
          </w:tcPr>
          <w:p w14:paraId="2B9C4AFC" w14:textId="77777777" w:rsidR="00672D1E" w:rsidRPr="00E50E8C" w:rsidRDefault="00672D1E" w:rsidP="00380C86">
            <w:pPr>
              <w:rPr>
                <w:szCs w:val="22"/>
              </w:rPr>
            </w:pPr>
            <w:r>
              <w:rPr>
                <w:szCs w:val="22"/>
              </w:rPr>
              <w:t>Branche</w:t>
            </w:r>
          </w:p>
        </w:tc>
        <w:tc>
          <w:tcPr>
            <w:tcW w:w="6273" w:type="dxa"/>
          </w:tcPr>
          <w:permStart w:id="948001946" w:edGrp="everyone" w:displacedByCustomXml="next"/>
          <w:sdt>
            <w:sdtPr>
              <w:rPr>
                <w:rFonts w:cs="Arial"/>
                <w:szCs w:val="22"/>
              </w:rPr>
              <w:id w:val="986357853"/>
              <w:placeholder>
                <w:docPart w:val="EE04DF4E5DAF48FCAD173275D3A2B7D9"/>
              </w:placeholder>
              <w:showingPlcHdr/>
            </w:sdtPr>
            <w:sdtEndPr/>
            <w:sdtContent>
              <w:p w14:paraId="25F57413" w14:textId="77777777" w:rsidR="00672D1E" w:rsidRDefault="00672D1E" w:rsidP="00380C86">
                <w:pPr>
                  <w:spacing w:before="60"/>
                  <w:rPr>
                    <w:rFonts w:cs="Arial"/>
                    <w:szCs w:val="22"/>
                  </w:rPr>
                </w:pPr>
                <w:r w:rsidRPr="00322EDF">
                  <w:rPr>
                    <w:rStyle w:val="Platzhaltertext"/>
                    <w:rFonts w:cs="Arial"/>
                    <w:szCs w:val="22"/>
                  </w:rPr>
                  <w:t>Klicken oder tippen Sie hier, um Text einzugeben.</w:t>
                </w:r>
              </w:p>
            </w:sdtContent>
          </w:sdt>
          <w:permEnd w:id="948001946"/>
          <w:p w14:paraId="5472BE2A" w14:textId="77777777" w:rsidR="00672D1E" w:rsidRDefault="00672D1E" w:rsidP="00380C86">
            <w:pPr>
              <w:jc w:val="right"/>
              <w:rPr>
                <w:szCs w:val="22"/>
              </w:rPr>
            </w:pPr>
          </w:p>
        </w:tc>
      </w:tr>
      <w:tr w:rsidR="00672D1E" w14:paraId="517E9197" w14:textId="77777777" w:rsidTr="00380C86">
        <w:trPr>
          <w:trHeight w:val="395"/>
        </w:trPr>
        <w:tc>
          <w:tcPr>
            <w:tcW w:w="2799" w:type="dxa"/>
          </w:tcPr>
          <w:p w14:paraId="1013C1EB" w14:textId="77777777" w:rsidR="00672D1E" w:rsidRPr="00E50E8C" w:rsidRDefault="00672D1E" w:rsidP="00380C86">
            <w:pPr>
              <w:rPr>
                <w:szCs w:val="22"/>
              </w:rPr>
            </w:pPr>
            <w:r>
              <w:rPr>
                <w:szCs w:val="22"/>
              </w:rPr>
              <w:t xml:space="preserve">Leistungszeitraum </w:t>
            </w:r>
            <w:r>
              <w:rPr>
                <w:szCs w:val="22"/>
              </w:rPr>
              <w:br/>
              <w:t>(Start und Ende)</w:t>
            </w:r>
          </w:p>
        </w:tc>
        <w:tc>
          <w:tcPr>
            <w:tcW w:w="6273" w:type="dxa"/>
          </w:tcPr>
          <w:permStart w:id="122383784" w:edGrp="everyone" w:displacedByCustomXml="next"/>
          <w:sdt>
            <w:sdtPr>
              <w:rPr>
                <w:rFonts w:cs="Arial"/>
                <w:szCs w:val="22"/>
              </w:rPr>
              <w:id w:val="302275867"/>
              <w:placeholder>
                <w:docPart w:val="26669CCE6F1E4022B5B93583038E828F"/>
              </w:placeholder>
              <w:showingPlcHdr/>
            </w:sdtPr>
            <w:sdtEndPr/>
            <w:sdtContent>
              <w:p w14:paraId="61031ACD" w14:textId="77777777" w:rsidR="00672D1E" w:rsidRDefault="00672D1E" w:rsidP="00380C86">
                <w:pPr>
                  <w:spacing w:before="60"/>
                  <w:rPr>
                    <w:rFonts w:cs="Arial"/>
                    <w:szCs w:val="22"/>
                  </w:rPr>
                </w:pPr>
                <w:r w:rsidRPr="00322EDF">
                  <w:rPr>
                    <w:rStyle w:val="Platzhaltertext"/>
                    <w:rFonts w:cs="Arial"/>
                    <w:szCs w:val="22"/>
                  </w:rPr>
                  <w:t>Klicken oder tippen Sie hier, um Text einzugeben.</w:t>
                </w:r>
              </w:p>
            </w:sdtContent>
          </w:sdt>
          <w:permEnd w:id="122383784"/>
          <w:p w14:paraId="4F2820C9" w14:textId="77777777" w:rsidR="00672D1E" w:rsidRDefault="00672D1E" w:rsidP="00380C86">
            <w:pPr>
              <w:jc w:val="right"/>
              <w:rPr>
                <w:szCs w:val="22"/>
              </w:rPr>
            </w:pPr>
          </w:p>
        </w:tc>
      </w:tr>
      <w:tr w:rsidR="00672D1E" w14:paraId="0CEB7466" w14:textId="77777777" w:rsidTr="00380C86">
        <w:trPr>
          <w:trHeight w:val="395"/>
        </w:trPr>
        <w:tc>
          <w:tcPr>
            <w:tcW w:w="2799" w:type="dxa"/>
          </w:tcPr>
          <w:p w14:paraId="1A99AEC1" w14:textId="77777777" w:rsidR="00672D1E" w:rsidRDefault="00672D1E" w:rsidP="00380C86">
            <w:pPr>
              <w:rPr>
                <w:szCs w:val="22"/>
              </w:rPr>
            </w:pPr>
            <w:r>
              <w:rPr>
                <w:szCs w:val="22"/>
              </w:rPr>
              <w:t>Kurzbeschreibung der erbrachten Leistungen</w:t>
            </w:r>
          </w:p>
        </w:tc>
        <w:tc>
          <w:tcPr>
            <w:tcW w:w="6273" w:type="dxa"/>
          </w:tcPr>
          <w:permStart w:id="1621838007" w:edGrp="everyone" w:displacedByCustomXml="next"/>
          <w:sdt>
            <w:sdtPr>
              <w:rPr>
                <w:rFonts w:cs="Arial"/>
                <w:szCs w:val="22"/>
              </w:rPr>
              <w:id w:val="-520473410"/>
              <w:placeholder>
                <w:docPart w:val="546A9E43652243959CE959DB354E8FAA"/>
              </w:placeholder>
              <w:showingPlcHdr/>
            </w:sdtPr>
            <w:sdtEndPr/>
            <w:sdtContent>
              <w:p w14:paraId="14D1E6C0" w14:textId="77777777" w:rsidR="00672D1E" w:rsidRDefault="00672D1E" w:rsidP="00380C86">
                <w:pPr>
                  <w:spacing w:before="60"/>
                  <w:rPr>
                    <w:rFonts w:cs="Arial"/>
                    <w:szCs w:val="22"/>
                  </w:rPr>
                </w:pPr>
                <w:r w:rsidRPr="00322EDF">
                  <w:rPr>
                    <w:rStyle w:val="Platzhaltertext"/>
                    <w:rFonts w:cs="Arial"/>
                    <w:szCs w:val="22"/>
                  </w:rPr>
                  <w:t>Klicken oder tippen Sie hier, um Text einzugeben.</w:t>
                </w:r>
              </w:p>
            </w:sdtContent>
          </w:sdt>
          <w:permEnd w:id="1621838007"/>
          <w:p w14:paraId="538E15E9" w14:textId="77777777" w:rsidR="00672D1E" w:rsidRDefault="00672D1E" w:rsidP="00380C86">
            <w:pPr>
              <w:jc w:val="right"/>
              <w:rPr>
                <w:szCs w:val="22"/>
              </w:rPr>
            </w:pPr>
          </w:p>
        </w:tc>
      </w:tr>
      <w:tr w:rsidR="009C0C01" w14:paraId="3D0226E5" w14:textId="77777777" w:rsidTr="00380C86">
        <w:trPr>
          <w:trHeight w:val="395"/>
        </w:trPr>
        <w:tc>
          <w:tcPr>
            <w:tcW w:w="2799" w:type="dxa"/>
          </w:tcPr>
          <w:p w14:paraId="18A903F6" w14:textId="360FB676" w:rsidR="009C0C01" w:rsidRDefault="009C0C01" w:rsidP="00380C86">
            <w:pPr>
              <w:rPr>
                <w:szCs w:val="22"/>
              </w:rPr>
            </w:pPr>
            <w:r>
              <w:rPr>
                <w:szCs w:val="22"/>
              </w:rPr>
              <w:t>Anzahl Versicherter (mind. 500.000)</w:t>
            </w:r>
          </w:p>
        </w:tc>
        <w:sdt>
          <w:sdtPr>
            <w:rPr>
              <w:rFonts w:cs="Arial"/>
              <w:szCs w:val="22"/>
            </w:rPr>
            <w:id w:val="1359000159"/>
            <w:placeholder>
              <w:docPart w:val="DefaultPlaceholder_-1854013440"/>
            </w:placeholder>
            <w:showingPlcHdr/>
            <w:text/>
          </w:sdtPr>
          <w:sdtEndPr/>
          <w:sdtContent>
            <w:permStart w:id="1624254775" w:edGrp="everyone" w:displacedByCustomXml="prev"/>
            <w:tc>
              <w:tcPr>
                <w:tcW w:w="6273" w:type="dxa"/>
              </w:tcPr>
              <w:p w14:paraId="2709C61E" w14:textId="22713FC8" w:rsidR="009C0C01" w:rsidRDefault="002A1B2C" w:rsidP="00380C86">
                <w:pPr>
                  <w:spacing w:before="60"/>
                  <w:rPr>
                    <w:rFonts w:cs="Arial"/>
                    <w:szCs w:val="22"/>
                  </w:rPr>
                </w:pPr>
                <w:r w:rsidRPr="00D957B5">
                  <w:rPr>
                    <w:rStyle w:val="Platzhaltertext"/>
                  </w:rPr>
                  <w:t>Klicken oder tippen Sie hier, um Text einzugeben.</w:t>
                </w:r>
              </w:p>
            </w:tc>
            <w:permEnd w:id="1624254775" w:displacedByCustomXml="next"/>
          </w:sdtContent>
        </w:sdt>
      </w:tr>
      <w:tr w:rsidR="00672D1E" w14:paraId="16DE775D" w14:textId="77777777" w:rsidTr="00380C86">
        <w:trPr>
          <w:trHeight w:val="395"/>
        </w:trPr>
        <w:tc>
          <w:tcPr>
            <w:tcW w:w="2799" w:type="dxa"/>
          </w:tcPr>
          <w:p w14:paraId="3FDD1DFC" w14:textId="77777777" w:rsidR="00672D1E" w:rsidRDefault="00672D1E" w:rsidP="00380C86">
            <w:pPr>
              <w:rPr>
                <w:szCs w:val="22"/>
              </w:rPr>
            </w:pPr>
            <w:r>
              <w:rPr>
                <w:szCs w:val="22"/>
              </w:rPr>
              <w:t>Ansprechperson</w:t>
            </w:r>
            <w:r>
              <w:rPr>
                <w:szCs w:val="22"/>
              </w:rPr>
              <w:br/>
              <w:t>(Name, Telefonnummer, E-Mail)</w:t>
            </w:r>
          </w:p>
        </w:tc>
        <w:tc>
          <w:tcPr>
            <w:tcW w:w="6273" w:type="dxa"/>
          </w:tcPr>
          <w:permStart w:id="1999985756" w:edGrp="everyone" w:displacedByCustomXml="next"/>
          <w:sdt>
            <w:sdtPr>
              <w:rPr>
                <w:rFonts w:cs="Arial"/>
                <w:szCs w:val="22"/>
              </w:rPr>
              <w:id w:val="839740008"/>
              <w:placeholder>
                <w:docPart w:val="9B3F40DA454F497DBDCF6F717CA4AE50"/>
              </w:placeholder>
              <w:showingPlcHdr/>
            </w:sdtPr>
            <w:sdtEndPr/>
            <w:sdtContent>
              <w:p w14:paraId="20D4177A" w14:textId="77777777" w:rsidR="00672D1E" w:rsidRDefault="00672D1E" w:rsidP="00380C86">
                <w:pPr>
                  <w:spacing w:before="60"/>
                  <w:rPr>
                    <w:rFonts w:cs="Arial"/>
                    <w:szCs w:val="22"/>
                  </w:rPr>
                </w:pPr>
                <w:r w:rsidRPr="00322EDF">
                  <w:rPr>
                    <w:rStyle w:val="Platzhaltertext"/>
                    <w:rFonts w:cs="Arial"/>
                    <w:szCs w:val="22"/>
                  </w:rPr>
                  <w:t>Klicken oder tippen Sie hier, um Text einzugeben.</w:t>
                </w:r>
              </w:p>
            </w:sdtContent>
          </w:sdt>
          <w:permEnd w:id="1999985756"/>
          <w:p w14:paraId="03956F60" w14:textId="77777777" w:rsidR="00672D1E" w:rsidRDefault="00672D1E" w:rsidP="00380C86">
            <w:pPr>
              <w:spacing w:before="60"/>
              <w:rPr>
                <w:rFonts w:cs="Arial"/>
                <w:szCs w:val="22"/>
              </w:rPr>
            </w:pPr>
          </w:p>
        </w:tc>
      </w:tr>
      <w:tr w:rsidR="00672D1E" w14:paraId="6808D92D" w14:textId="77777777" w:rsidTr="00380C86">
        <w:trPr>
          <w:trHeight w:val="395"/>
        </w:trPr>
        <w:tc>
          <w:tcPr>
            <w:tcW w:w="2799" w:type="dxa"/>
          </w:tcPr>
          <w:p w14:paraId="6F95FB2E" w14:textId="77777777" w:rsidR="00672D1E" w:rsidRDefault="00672D1E" w:rsidP="00380C86">
            <w:pPr>
              <w:rPr>
                <w:szCs w:val="22"/>
              </w:rPr>
            </w:pPr>
            <w:r>
              <w:rPr>
                <w:szCs w:val="22"/>
              </w:rPr>
              <w:t>Sonstige Anmerkungen</w:t>
            </w:r>
          </w:p>
        </w:tc>
        <w:tc>
          <w:tcPr>
            <w:tcW w:w="6273" w:type="dxa"/>
          </w:tcPr>
          <w:permStart w:id="524842426" w:edGrp="everyone" w:displacedByCustomXml="next"/>
          <w:sdt>
            <w:sdtPr>
              <w:rPr>
                <w:rFonts w:cs="Arial"/>
                <w:szCs w:val="22"/>
              </w:rPr>
              <w:id w:val="-912231361"/>
              <w:placeholder>
                <w:docPart w:val="8874858B666241B3A202CA4C4B3FB12B"/>
              </w:placeholder>
              <w:showingPlcHdr/>
            </w:sdtPr>
            <w:sdtEndPr/>
            <w:sdtContent>
              <w:p w14:paraId="67D21017" w14:textId="77777777" w:rsidR="00672D1E" w:rsidRDefault="00672D1E" w:rsidP="00380C86">
                <w:pPr>
                  <w:spacing w:before="60"/>
                  <w:rPr>
                    <w:rFonts w:cs="Arial"/>
                    <w:szCs w:val="22"/>
                  </w:rPr>
                </w:pPr>
                <w:r w:rsidRPr="00322EDF">
                  <w:rPr>
                    <w:rStyle w:val="Platzhaltertext"/>
                    <w:rFonts w:cs="Arial"/>
                    <w:szCs w:val="22"/>
                  </w:rPr>
                  <w:t>Klicken oder tippen Sie hier, um Text einzugeben.</w:t>
                </w:r>
              </w:p>
            </w:sdtContent>
          </w:sdt>
          <w:permEnd w:id="524842426"/>
          <w:p w14:paraId="00C03048" w14:textId="77777777" w:rsidR="00672D1E" w:rsidRDefault="00672D1E" w:rsidP="00380C86">
            <w:pPr>
              <w:spacing w:before="60"/>
              <w:rPr>
                <w:rFonts w:cs="Arial"/>
                <w:szCs w:val="22"/>
              </w:rPr>
            </w:pPr>
          </w:p>
        </w:tc>
      </w:tr>
    </w:tbl>
    <w:p w14:paraId="368074D5" w14:textId="77777777" w:rsidR="00672D1E" w:rsidRDefault="00672D1E" w:rsidP="00672D1E">
      <w:pPr>
        <w:rPr>
          <w:rFonts w:cs="Arial"/>
          <w:szCs w:val="22"/>
        </w:rPr>
      </w:pPr>
    </w:p>
    <w:p w14:paraId="790EDA61" w14:textId="77777777" w:rsidR="00672D1E" w:rsidRDefault="00672D1E" w:rsidP="00672D1E">
      <w:pPr>
        <w:spacing w:line="240" w:lineRule="auto"/>
        <w:rPr>
          <w:rFonts w:cs="Arial"/>
          <w:bCs/>
          <w:szCs w:val="20"/>
        </w:rPr>
      </w:pPr>
      <w:r>
        <w:rPr>
          <w:rFonts w:cs="Arial"/>
          <w:bCs/>
          <w:szCs w:val="20"/>
        </w:rPr>
        <w:br w:type="page"/>
      </w:r>
    </w:p>
    <w:p w14:paraId="49DCB49F" w14:textId="77777777" w:rsidR="00672D1E" w:rsidRPr="00554278" w:rsidRDefault="00672D1E" w:rsidP="00672D1E">
      <w:pPr>
        <w:shd w:val="clear" w:color="auto" w:fill="F2F2F2" w:themeFill="background1" w:themeFillShade="F2"/>
        <w:spacing w:after="240" w:line="240" w:lineRule="auto"/>
        <w:rPr>
          <w:rFonts w:cs="Arial"/>
          <w:b/>
          <w:szCs w:val="20"/>
        </w:rPr>
      </w:pPr>
      <w:r w:rsidRPr="00554278">
        <w:rPr>
          <w:rFonts w:cs="Arial"/>
          <w:b/>
          <w:szCs w:val="20"/>
        </w:rPr>
        <w:lastRenderedPageBreak/>
        <w:t xml:space="preserve">Referenz </w:t>
      </w:r>
      <w:r>
        <w:rPr>
          <w:rFonts w:cs="Arial"/>
          <w:b/>
          <w:szCs w:val="20"/>
        </w:rPr>
        <w:t>2</w:t>
      </w:r>
    </w:p>
    <w:tbl>
      <w:tblPr>
        <w:tblStyle w:val="Tabellenraster"/>
        <w:tblW w:w="9072" w:type="dxa"/>
        <w:tblInd w:w="-5" w:type="dxa"/>
        <w:tblLook w:val="04A0" w:firstRow="1" w:lastRow="0" w:firstColumn="1" w:lastColumn="0" w:noHBand="0" w:noVBand="1"/>
      </w:tblPr>
      <w:tblGrid>
        <w:gridCol w:w="2799"/>
        <w:gridCol w:w="6273"/>
      </w:tblGrid>
      <w:tr w:rsidR="00672D1E" w14:paraId="57EFAA5B" w14:textId="77777777" w:rsidTr="00380C86">
        <w:trPr>
          <w:trHeight w:val="403"/>
        </w:trPr>
        <w:tc>
          <w:tcPr>
            <w:tcW w:w="2799" w:type="dxa"/>
          </w:tcPr>
          <w:p w14:paraId="330A1B7E" w14:textId="77777777" w:rsidR="00672D1E" w:rsidRPr="00FB6BEE" w:rsidRDefault="00672D1E" w:rsidP="00380C86">
            <w:pPr>
              <w:spacing w:before="60" w:after="60"/>
              <w:rPr>
                <w:b/>
                <w:bCs/>
                <w:szCs w:val="22"/>
              </w:rPr>
            </w:pPr>
          </w:p>
        </w:tc>
        <w:tc>
          <w:tcPr>
            <w:tcW w:w="6273" w:type="dxa"/>
          </w:tcPr>
          <w:p w14:paraId="25CD818C" w14:textId="77777777" w:rsidR="00672D1E" w:rsidRPr="00E50E8C" w:rsidRDefault="00672D1E" w:rsidP="00380C86">
            <w:pPr>
              <w:spacing w:before="60" w:after="60"/>
              <w:jc w:val="both"/>
              <w:rPr>
                <w:b/>
                <w:bCs/>
                <w:szCs w:val="22"/>
              </w:rPr>
            </w:pPr>
            <w:r>
              <w:rPr>
                <w:b/>
                <w:bCs/>
                <w:szCs w:val="22"/>
              </w:rPr>
              <w:t>Ihre Eintragung</w:t>
            </w:r>
          </w:p>
        </w:tc>
      </w:tr>
      <w:tr w:rsidR="00672D1E" w14:paraId="50474EE3" w14:textId="77777777" w:rsidTr="00380C86">
        <w:trPr>
          <w:trHeight w:val="395"/>
        </w:trPr>
        <w:tc>
          <w:tcPr>
            <w:tcW w:w="2799" w:type="dxa"/>
          </w:tcPr>
          <w:p w14:paraId="20673E60" w14:textId="77777777" w:rsidR="00672D1E" w:rsidRPr="00554278" w:rsidRDefault="00672D1E" w:rsidP="00380C86">
            <w:pPr>
              <w:rPr>
                <w:szCs w:val="22"/>
              </w:rPr>
            </w:pPr>
            <w:r w:rsidRPr="00554278">
              <w:rPr>
                <w:szCs w:val="22"/>
              </w:rPr>
              <w:t xml:space="preserve">Referenzgeber </w:t>
            </w:r>
          </w:p>
          <w:p w14:paraId="33D0B022" w14:textId="7845A324" w:rsidR="00672D1E" w:rsidRPr="00E50E8C" w:rsidRDefault="00672D1E" w:rsidP="00380C86">
            <w:pPr>
              <w:rPr>
                <w:szCs w:val="22"/>
              </w:rPr>
            </w:pPr>
            <w:r w:rsidRPr="00554278">
              <w:rPr>
                <w:szCs w:val="22"/>
              </w:rPr>
              <w:t>(</w:t>
            </w:r>
            <w:r w:rsidR="000C07DF">
              <w:rPr>
                <w:szCs w:val="22"/>
              </w:rPr>
              <w:t>Auftraggeber</w:t>
            </w:r>
            <w:r>
              <w:rPr>
                <w:szCs w:val="22"/>
              </w:rPr>
              <w:t>, Anschrift</w:t>
            </w:r>
            <w:r w:rsidRPr="00554278">
              <w:rPr>
                <w:szCs w:val="22"/>
              </w:rPr>
              <w:t>)</w:t>
            </w:r>
          </w:p>
        </w:tc>
        <w:tc>
          <w:tcPr>
            <w:tcW w:w="6273" w:type="dxa"/>
          </w:tcPr>
          <w:permStart w:id="121783844" w:edGrp="everyone" w:displacedByCustomXml="next"/>
          <w:sdt>
            <w:sdtPr>
              <w:rPr>
                <w:rFonts w:cs="Arial"/>
                <w:szCs w:val="22"/>
              </w:rPr>
              <w:id w:val="-507523075"/>
              <w:placeholder>
                <w:docPart w:val="907C47E993A74550A27798C84C97399F"/>
              </w:placeholder>
              <w:showingPlcHdr/>
            </w:sdtPr>
            <w:sdtEndPr/>
            <w:sdtContent>
              <w:p w14:paraId="6801D839" w14:textId="77777777" w:rsidR="00672D1E" w:rsidRDefault="00672D1E" w:rsidP="00380C86">
                <w:pPr>
                  <w:spacing w:before="60"/>
                  <w:rPr>
                    <w:rFonts w:cs="Arial"/>
                    <w:szCs w:val="22"/>
                  </w:rPr>
                </w:pPr>
                <w:r w:rsidRPr="00322EDF">
                  <w:rPr>
                    <w:rStyle w:val="Platzhaltertext"/>
                    <w:rFonts w:cs="Arial"/>
                    <w:szCs w:val="22"/>
                  </w:rPr>
                  <w:t>Klicken oder tippen Sie hier, um Text einzugeben.</w:t>
                </w:r>
              </w:p>
            </w:sdtContent>
          </w:sdt>
          <w:permEnd w:id="121783844"/>
          <w:p w14:paraId="29D0F4AD" w14:textId="77777777" w:rsidR="00672D1E" w:rsidRPr="00E50E8C" w:rsidRDefault="00672D1E" w:rsidP="00380C86">
            <w:pPr>
              <w:jc w:val="right"/>
              <w:rPr>
                <w:szCs w:val="22"/>
              </w:rPr>
            </w:pPr>
          </w:p>
        </w:tc>
      </w:tr>
      <w:tr w:rsidR="00672D1E" w14:paraId="79771A7C" w14:textId="77777777" w:rsidTr="00380C86">
        <w:trPr>
          <w:trHeight w:val="395"/>
        </w:trPr>
        <w:tc>
          <w:tcPr>
            <w:tcW w:w="2799" w:type="dxa"/>
          </w:tcPr>
          <w:p w14:paraId="5AAA4397" w14:textId="77777777" w:rsidR="00672D1E" w:rsidRPr="00E50E8C" w:rsidRDefault="00672D1E" w:rsidP="00380C86">
            <w:pPr>
              <w:rPr>
                <w:szCs w:val="22"/>
              </w:rPr>
            </w:pPr>
            <w:r>
              <w:rPr>
                <w:szCs w:val="22"/>
              </w:rPr>
              <w:t>Branche</w:t>
            </w:r>
          </w:p>
        </w:tc>
        <w:tc>
          <w:tcPr>
            <w:tcW w:w="6273" w:type="dxa"/>
          </w:tcPr>
          <w:permStart w:id="922887197" w:edGrp="everyone" w:displacedByCustomXml="next"/>
          <w:sdt>
            <w:sdtPr>
              <w:rPr>
                <w:rFonts w:cs="Arial"/>
                <w:szCs w:val="22"/>
              </w:rPr>
              <w:id w:val="-2115351494"/>
              <w:placeholder>
                <w:docPart w:val="674F6F7607004D49A84FFB5A7F816A2A"/>
              </w:placeholder>
              <w:showingPlcHdr/>
            </w:sdtPr>
            <w:sdtEndPr/>
            <w:sdtContent>
              <w:p w14:paraId="50EFCBA0" w14:textId="77777777" w:rsidR="00672D1E" w:rsidRDefault="00672D1E" w:rsidP="00380C86">
                <w:pPr>
                  <w:spacing w:before="60"/>
                  <w:rPr>
                    <w:rFonts w:cs="Arial"/>
                    <w:szCs w:val="22"/>
                  </w:rPr>
                </w:pPr>
                <w:r w:rsidRPr="00322EDF">
                  <w:rPr>
                    <w:rStyle w:val="Platzhaltertext"/>
                    <w:rFonts w:cs="Arial"/>
                    <w:szCs w:val="22"/>
                  </w:rPr>
                  <w:t>Klicken oder tippen Sie hier, um Text einzugeben.</w:t>
                </w:r>
              </w:p>
            </w:sdtContent>
          </w:sdt>
          <w:permEnd w:id="922887197"/>
          <w:p w14:paraId="1A6395D0" w14:textId="77777777" w:rsidR="00672D1E" w:rsidRDefault="00672D1E" w:rsidP="00380C86">
            <w:pPr>
              <w:jc w:val="right"/>
              <w:rPr>
                <w:szCs w:val="22"/>
              </w:rPr>
            </w:pPr>
          </w:p>
        </w:tc>
      </w:tr>
      <w:tr w:rsidR="00672D1E" w14:paraId="33CEC002" w14:textId="77777777" w:rsidTr="00380C86">
        <w:trPr>
          <w:trHeight w:val="395"/>
        </w:trPr>
        <w:tc>
          <w:tcPr>
            <w:tcW w:w="2799" w:type="dxa"/>
          </w:tcPr>
          <w:p w14:paraId="694003A7" w14:textId="77777777" w:rsidR="00672D1E" w:rsidRPr="00E50E8C" w:rsidRDefault="00672D1E" w:rsidP="00380C86">
            <w:pPr>
              <w:rPr>
                <w:szCs w:val="22"/>
              </w:rPr>
            </w:pPr>
            <w:r>
              <w:rPr>
                <w:szCs w:val="22"/>
              </w:rPr>
              <w:t xml:space="preserve">Leistungszeitraum </w:t>
            </w:r>
            <w:r>
              <w:rPr>
                <w:szCs w:val="22"/>
              </w:rPr>
              <w:br/>
              <w:t>(Start und Ende)</w:t>
            </w:r>
          </w:p>
        </w:tc>
        <w:tc>
          <w:tcPr>
            <w:tcW w:w="6273" w:type="dxa"/>
          </w:tcPr>
          <w:permStart w:id="1187018548" w:edGrp="everyone" w:displacedByCustomXml="next"/>
          <w:sdt>
            <w:sdtPr>
              <w:rPr>
                <w:rFonts w:cs="Arial"/>
                <w:szCs w:val="22"/>
              </w:rPr>
              <w:id w:val="-1840001079"/>
              <w:placeholder>
                <w:docPart w:val="D3E26BBFBE3A4BD49794847F294883D9"/>
              </w:placeholder>
              <w:showingPlcHdr/>
            </w:sdtPr>
            <w:sdtEndPr/>
            <w:sdtContent>
              <w:p w14:paraId="57D8FA34" w14:textId="77777777" w:rsidR="00672D1E" w:rsidRDefault="00672D1E" w:rsidP="00380C86">
                <w:pPr>
                  <w:spacing w:before="60"/>
                  <w:rPr>
                    <w:rFonts w:cs="Arial"/>
                    <w:szCs w:val="22"/>
                  </w:rPr>
                </w:pPr>
                <w:r w:rsidRPr="00322EDF">
                  <w:rPr>
                    <w:rStyle w:val="Platzhaltertext"/>
                    <w:rFonts w:cs="Arial"/>
                    <w:szCs w:val="22"/>
                  </w:rPr>
                  <w:t>Klicken oder tippen Sie hier, um Text einzugeben.</w:t>
                </w:r>
              </w:p>
            </w:sdtContent>
          </w:sdt>
          <w:permEnd w:id="1187018548"/>
          <w:p w14:paraId="3A03833E" w14:textId="77777777" w:rsidR="00672D1E" w:rsidRDefault="00672D1E" w:rsidP="00380C86">
            <w:pPr>
              <w:jc w:val="right"/>
              <w:rPr>
                <w:szCs w:val="22"/>
              </w:rPr>
            </w:pPr>
          </w:p>
        </w:tc>
      </w:tr>
      <w:tr w:rsidR="00672D1E" w14:paraId="4E87B851" w14:textId="77777777" w:rsidTr="00380C86">
        <w:trPr>
          <w:trHeight w:val="395"/>
        </w:trPr>
        <w:tc>
          <w:tcPr>
            <w:tcW w:w="2799" w:type="dxa"/>
          </w:tcPr>
          <w:p w14:paraId="2457AA1F" w14:textId="77777777" w:rsidR="00672D1E" w:rsidRDefault="00672D1E" w:rsidP="00380C86">
            <w:pPr>
              <w:rPr>
                <w:szCs w:val="22"/>
              </w:rPr>
            </w:pPr>
            <w:r>
              <w:rPr>
                <w:szCs w:val="22"/>
              </w:rPr>
              <w:t>Kurzbeschreibung der erbrachten Leistungen</w:t>
            </w:r>
          </w:p>
        </w:tc>
        <w:tc>
          <w:tcPr>
            <w:tcW w:w="6273" w:type="dxa"/>
          </w:tcPr>
          <w:permStart w:id="2002403461" w:edGrp="everyone" w:displacedByCustomXml="next"/>
          <w:sdt>
            <w:sdtPr>
              <w:rPr>
                <w:rFonts w:cs="Arial"/>
                <w:szCs w:val="22"/>
              </w:rPr>
              <w:id w:val="-1218515803"/>
              <w:placeholder>
                <w:docPart w:val="9AA50E094AA8494F9A991C68EA8C5E61"/>
              </w:placeholder>
              <w:showingPlcHdr/>
            </w:sdtPr>
            <w:sdtEndPr/>
            <w:sdtContent>
              <w:p w14:paraId="5226218E" w14:textId="77777777" w:rsidR="00672D1E" w:rsidRDefault="00672D1E" w:rsidP="00380C86">
                <w:pPr>
                  <w:spacing w:before="60"/>
                  <w:rPr>
                    <w:rFonts w:cs="Arial"/>
                    <w:szCs w:val="22"/>
                  </w:rPr>
                </w:pPr>
                <w:r w:rsidRPr="00322EDF">
                  <w:rPr>
                    <w:rStyle w:val="Platzhaltertext"/>
                    <w:rFonts w:cs="Arial"/>
                    <w:szCs w:val="22"/>
                  </w:rPr>
                  <w:t>Klicken oder tippen Sie hier, um Text einzugeben.</w:t>
                </w:r>
              </w:p>
            </w:sdtContent>
          </w:sdt>
          <w:permEnd w:id="2002403461"/>
          <w:p w14:paraId="1BE22A91" w14:textId="77777777" w:rsidR="00672D1E" w:rsidRDefault="00672D1E" w:rsidP="00380C86">
            <w:pPr>
              <w:jc w:val="right"/>
              <w:rPr>
                <w:szCs w:val="22"/>
              </w:rPr>
            </w:pPr>
          </w:p>
        </w:tc>
      </w:tr>
      <w:tr w:rsidR="009C0C01" w14:paraId="13BF83A5" w14:textId="77777777" w:rsidTr="00380C86">
        <w:trPr>
          <w:trHeight w:val="395"/>
        </w:trPr>
        <w:tc>
          <w:tcPr>
            <w:tcW w:w="2799" w:type="dxa"/>
          </w:tcPr>
          <w:p w14:paraId="6171EECA" w14:textId="4708A660" w:rsidR="009C0C01" w:rsidRDefault="009C0C01" w:rsidP="00380C86">
            <w:pPr>
              <w:rPr>
                <w:szCs w:val="22"/>
              </w:rPr>
            </w:pPr>
            <w:r>
              <w:rPr>
                <w:szCs w:val="22"/>
              </w:rPr>
              <w:t>Anzahl Versicherter (mind. 500.000)</w:t>
            </w:r>
          </w:p>
        </w:tc>
        <w:sdt>
          <w:sdtPr>
            <w:rPr>
              <w:rFonts w:cs="Arial"/>
              <w:szCs w:val="22"/>
            </w:rPr>
            <w:id w:val="2065521178"/>
            <w:placeholder>
              <w:docPart w:val="DefaultPlaceholder_-1854013440"/>
            </w:placeholder>
            <w:showingPlcHdr/>
            <w:text/>
          </w:sdtPr>
          <w:sdtEndPr/>
          <w:sdtContent>
            <w:permStart w:id="1345193859" w:edGrp="everyone" w:displacedByCustomXml="prev"/>
            <w:tc>
              <w:tcPr>
                <w:tcW w:w="6273" w:type="dxa"/>
              </w:tcPr>
              <w:p w14:paraId="6AE2A421" w14:textId="14061C98" w:rsidR="009C0C01" w:rsidRDefault="002A1B2C" w:rsidP="00380C86">
                <w:pPr>
                  <w:spacing w:before="60"/>
                  <w:rPr>
                    <w:rFonts w:cs="Arial"/>
                    <w:szCs w:val="22"/>
                  </w:rPr>
                </w:pPr>
                <w:r w:rsidRPr="00D957B5">
                  <w:rPr>
                    <w:rStyle w:val="Platzhaltertext"/>
                  </w:rPr>
                  <w:t>Klicken oder tippen Sie hier, um Text einzugeben.</w:t>
                </w:r>
              </w:p>
            </w:tc>
            <w:permEnd w:id="1345193859" w:displacedByCustomXml="next"/>
          </w:sdtContent>
        </w:sdt>
      </w:tr>
      <w:tr w:rsidR="00672D1E" w14:paraId="67D682C2" w14:textId="77777777" w:rsidTr="00380C86">
        <w:trPr>
          <w:trHeight w:val="395"/>
        </w:trPr>
        <w:tc>
          <w:tcPr>
            <w:tcW w:w="2799" w:type="dxa"/>
          </w:tcPr>
          <w:p w14:paraId="47B6EBBE" w14:textId="77777777" w:rsidR="00672D1E" w:rsidRDefault="00672D1E" w:rsidP="00380C86">
            <w:pPr>
              <w:rPr>
                <w:szCs w:val="22"/>
              </w:rPr>
            </w:pPr>
            <w:r>
              <w:rPr>
                <w:szCs w:val="22"/>
              </w:rPr>
              <w:t>Ansprechperson</w:t>
            </w:r>
            <w:r>
              <w:rPr>
                <w:szCs w:val="22"/>
              </w:rPr>
              <w:br/>
              <w:t>(Name, Telefonnummer, E-Mail)</w:t>
            </w:r>
          </w:p>
        </w:tc>
        <w:tc>
          <w:tcPr>
            <w:tcW w:w="6273" w:type="dxa"/>
          </w:tcPr>
          <w:permStart w:id="2126085942" w:edGrp="everyone" w:displacedByCustomXml="next"/>
          <w:sdt>
            <w:sdtPr>
              <w:rPr>
                <w:rFonts w:cs="Arial"/>
                <w:szCs w:val="22"/>
              </w:rPr>
              <w:id w:val="2094661262"/>
              <w:placeholder>
                <w:docPart w:val="7A61277608BD4DA4B9CE1545F80488B8"/>
              </w:placeholder>
              <w:showingPlcHdr/>
            </w:sdtPr>
            <w:sdtEndPr/>
            <w:sdtContent>
              <w:p w14:paraId="4F7EBC94" w14:textId="77777777" w:rsidR="00672D1E" w:rsidRDefault="00672D1E" w:rsidP="00380C86">
                <w:pPr>
                  <w:spacing w:before="60"/>
                  <w:rPr>
                    <w:rFonts w:cs="Arial"/>
                    <w:szCs w:val="22"/>
                  </w:rPr>
                </w:pPr>
                <w:r w:rsidRPr="00322EDF">
                  <w:rPr>
                    <w:rStyle w:val="Platzhaltertext"/>
                    <w:rFonts w:cs="Arial"/>
                    <w:szCs w:val="22"/>
                  </w:rPr>
                  <w:t>Klicken oder tippen Sie hier, um Text einzugeben.</w:t>
                </w:r>
              </w:p>
            </w:sdtContent>
          </w:sdt>
          <w:permEnd w:id="2126085942"/>
          <w:p w14:paraId="4C154A77" w14:textId="77777777" w:rsidR="00672D1E" w:rsidRDefault="00672D1E" w:rsidP="00380C86">
            <w:pPr>
              <w:spacing w:before="60"/>
              <w:rPr>
                <w:rFonts w:cs="Arial"/>
                <w:szCs w:val="22"/>
              </w:rPr>
            </w:pPr>
          </w:p>
        </w:tc>
      </w:tr>
      <w:tr w:rsidR="00672D1E" w14:paraId="241E4CEB" w14:textId="77777777" w:rsidTr="00380C86">
        <w:trPr>
          <w:trHeight w:val="395"/>
        </w:trPr>
        <w:tc>
          <w:tcPr>
            <w:tcW w:w="2799" w:type="dxa"/>
          </w:tcPr>
          <w:p w14:paraId="2B6329EA" w14:textId="77777777" w:rsidR="00672D1E" w:rsidRDefault="00672D1E" w:rsidP="00380C86">
            <w:pPr>
              <w:rPr>
                <w:szCs w:val="22"/>
              </w:rPr>
            </w:pPr>
            <w:r>
              <w:rPr>
                <w:szCs w:val="22"/>
              </w:rPr>
              <w:t>Sonstige Anmerkungen</w:t>
            </w:r>
          </w:p>
        </w:tc>
        <w:tc>
          <w:tcPr>
            <w:tcW w:w="6273" w:type="dxa"/>
          </w:tcPr>
          <w:permStart w:id="1460821457" w:edGrp="everyone" w:displacedByCustomXml="next"/>
          <w:sdt>
            <w:sdtPr>
              <w:rPr>
                <w:rFonts w:cs="Arial"/>
                <w:szCs w:val="22"/>
              </w:rPr>
              <w:id w:val="332033396"/>
              <w:placeholder>
                <w:docPart w:val="E67F72C9FCF94CDDB488E1616DFF9CB0"/>
              </w:placeholder>
              <w:showingPlcHdr/>
            </w:sdtPr>
            <w:sdtEndPr/>
            <w:sdtContent>
              <w:p w14:paraId="164BBCE5" w14:textId="77777777" w:rsidR="00672D1E" w:rsidRDefault="00672D1E" w:rsidP="00380C86">
                <w:pPr>
                  <w:spacing w:before="60"/>
                  <w:rPr>
                    <w:rFonts w:cs="Arial"/>
                    <w:szCs w:val="22"/>
                  </w:rPr>
                </w:pPr>
                <w:r w:rsidRPr="00322EDF">
                  <w:rPr>
                    <w:rStyle w:val="Platzhaltertext"/>
                    <w:rFonts w:cs="Arial"/>
                    <w:szCs w:val="22"/>
                  </w:rPr>
                  <w:t>Klicken oder tippen Sie hier, um Text einzugeben.</w:t>
                </w:r>
              </w:p>
            </w:sdtContent>
          </w:sdt>
          <w:permEnd w:id="1460821457"/>
          <w:p w14:paraId="729A4A38" w14:textId="77777777" w:rsidR="00672D1E" w:rsidRDefault="00672D1E" w:rsidP="00380C86">
            <w:pPr>
              <w:spacing w:before="60"/>
              <w:rPr>
                <w:rFonts w:cs="Arial"/>
                <w:szCs w:val="22"/>
              </w:rPr>
            </w:pPr>
          </w:p>
        </w:tc>
      </w:tr>
    </w:tbl>
    <w:p w14:paraId="39798F8A" w14:textId="77777777" w:rsidR="00672D1E" w:rsidRDefault="00672D1E" w:rsidP="00672D1E">
      <w:pPr>
        <w:spacing w:after="120" w:line="240" w:lineRule="auto"/>
        <w:rPr>
          <w:rFonts w:cs="Arial"/>
          <w:bCs/>
          <w:szCs w:val="20"/>
        </w:rPr>
      </w:pPr>
    </w:p>
    <w:p w14:paraId="6EDF4EF4" w14:textId="0DCE2443" w:rsidR="000E7F28" w:rsidRDefault="00672D1E">
      <w:pPr>
        <w:spacing w:line="240" w:lineRule="auto"/>
        <w:rPr>
          <w:rFonts w:cs="Arial"/>
          <w:bCs/>
          <w:szCs w:val="20"/>
        </w:rPr>
      </w:pPr>
      <w:r>
        <w:rPr>
          <w:rFonts w:cs="Arial"/>
          <w:bCs/>
          <w:szCs w:val="20"/>
        </w:rPr>
        <w:br w:type="page"/>
      </w:r>
    </w:p>
    <w:p w14:paraId="24FDEFD5" w14:textId="08B9AD02" w:rsidR="000E7F28" w:rsidRPr="00336425" w:rsidRDefault="000E7F28" w:rsidP="000E7F28">
      <w:pPr>
        <w:pStyle w:val="berschrift2"/>
        <w:tabs>
          <w:tab w:val="clear" w:pos="720"/>
          <w:tab w:val="clear" w:pos="851"/>
        </w:tabs>
        <w:spacing w:before="360" w:after="120"/>
        <w:ind w:left="567" w:hanging="567"/>
      </w:pPr>
      <w:bookmarkStart w:id="15" w:name="_Toc242703981"/>
      <w:r w:rsidRPr="00336425">
        <w:lastRenderedPageBreak/>
        <w:t>Eigenerklärung Qualitätssicherung &amp; Umweltmaßnahmen</w:t>
      </w:r>
      <w:r w:rsidR="0084306E">
        <w:t xml:space="preserve"> - ENTFÄLLT</w:t>
      </w:r>
      <w:bookmarkEnd w:id="15"/>
    </w:p>
    <w:p w14:paraId="5C59FE3D" w14:textId="580D2862" w:rsidR="00350622" w:rsidRPr="00961413" w:rsidRDefault="00350622" w:rsidP="00350622">
      <w:pPr>
        <w:pStyle w:val="berschrift2"/>
        <w:tabs>
          <w:tab w:val="clear" w:pos="720"/>
          <w:tab w:val="clear" w:pos="851"/>
        </w:tabs>
        <w:spacing w:before="360" w:after="120"/>
        <w:ind w:left="567" w:hanging="567"/>
      </w:pPr>
      <w:bookmarkStart w:id="16" w:name="_Toc242703982"/>
      <w:r>
        <w:t>Abschlusserklärungen</w:t>
      </w:r>
      <w:bookmarkEnd w:id="16"/>
    </w:p>
    <w:p w14:paraId="4F4E27F7" w14:textId="32D2B805" w:rsidR="000E7F28" w:rsidRDefault="000E7F28" w:rsidP="000E7F28">
      <w:pPr>
        <w:spacing w:after="120" w:line="240" w:lineRule="auto"/>
        <w:rPr>
          <w:rFonts w:cs="Arial"/>
          <w:bCs/>
          <w:szCs w:val="20"/>
        </w:rPr>
      </w:pPr>
      <w:r w:rsidRPr="001C585E">
        <w:rPr>
          <w:rFonts w:cs="Arial"/>
          <w:bCs/>
          <w:szCs w:val="20"/>
        </w:rPr>
        <w:t>Die Unterzeichne</w:t>
      </w:r>
      <w:r w:rsidR="00B76F9D">
        <w:rPr>
          <w:rFonts w:cs="Arial"/>
          <w:bCs/>
          <w:szCs w:val="20"/>
        </w:rPr>
        <w:t>nde</w:t>
      </w:r>
      <w:r w:rsidRPr="001C585E">
        <w:rPr>
          <w:rFonts w:cs="Arial"/>
          <w:bCs/>
          <w:szCs w:val="20"/>
        </w:rPr>
        <w:t xml:space="preserve">n erklären förmlich, dass die von </w:t>
      </w:r>
      <w:r>
        <w:rPr>
          <w:rFonts w:cs="Arial"/>
          <w:bCs/>
          <w:szCs w:val="20"/>
        </w:rPr>
        <w:t>I</w:t>
      </w:r>
      <w:r w:rsidRPr="001C585E">
        <w:rPr>
          <w:rFonts w:cs="Arial"/>
          <w:bCs/>
          <w:szCs w:val="20"/>
        </w:rPr>
        <w:t xml:space="preserve">hnen in </w:t>
      </w:r>
      <w:r>
        <w:rPr>
          <w:rFonts w:cs="Arial"/>
          <w:bCs/>
          <w:szCs w:val="20"/>
        </w:rPr>
        <w:t xml:space="preserve">der Anlage B.05 </w:t>
      </w:r>
      <w:r w:rsidRPr="001C585E">
        <w:rPr>
          <w:rFonts w:cs="Arial"/>
          <w:bCs/>
          <w:szCs w:val="20"/>
        </w:rPr>
        <w:t>angegebenen Informationen genau und korrekt sind und sie sich der Konsequenzen einer schwerwiegenden Täuschung bewusst sind.</w:t>
      </w:r>
    </w:p>
    <w:p w14:paraId="1DB650EF" w14:textId="14B509F4" w:rsidR="000D0F1F" w:rsidRPr="001C585E" w:rsidRDefault="000D0F1F" w:rsidP="000E7F28">
      <w:pPr>
        <w:spacing w:after="120" w:line="240" w:lineRule="auto"/>
        <w:rPr>
          <w:rFonts w:cs="Arial"/>
          <w:bCs/>
          <w:szCs w:val="20"/>
        </w:rPr>
      </w:pPr>
      <w:r>
        <w:rPr>
          <w:rFonts w:cs="Arial"/>
          <w:bCs/>
          <w:szCs w:val="20"/>
        </w:rPr>
        <w:t>Die Unterzeichne</w:t>
      </w:r>
      <w:r w:rsidR="00BD58F2">
        <w:rPr>
          <w:rFonts w:cs="Arial"/>
          <w:bCs/>
          <w:szCs w:val="20"/>
        </w:rPr>
        <w:t>nd</w:t>
      </w:r>
      <w:r>
        <w:rPr>
          <w:rFonts w:cs="Arial"/>
          <w:bCs/>
          <w:szCs w:val="20"/>
        </w:rPr>
        <w:t>en erklären insbesondere alle in der Anlage B.0</w:t>
      </w:r>
      <w:r w:rsidR="005C3CCD">
        <w:rPr>
          <w:rFonts w:cs="Arial"/>
          <w:bCs/>
          <w:szCs w:val="20"/>
        </w:rPr>
        <w:t>5</w:t>
      </w:r>
      <w:r>
        <w:rPr>
          <w:rFonts w:cs="Arial"/>
          <w:bCs/>
          <w:szCs w:val="20"/>
        </w:rPr>
        <w:t xml:space="preserve"> geführten </w:t>
      </w:r>
      <w:r w:rsidRPr="00B54E94">
        <w:rPr>
          <w:rFonts w:cs="Arial"/>
          <w:bCs/>
          <w:color w:val="005E3F"/>
          <w:szCs w:val="20"/>
          <w:shd w:val="clear" w:color="auto" w:fill="EBFAE8"/>
        </w:rPr>
        <w:t>Erklärungen und Verpflichtungen</w:t>
      </w:r>
      <w:r>
        <w:rPr>
          <w:rFonts w:cs="Arial"/>
          <w:bCs/>
          <w:szCs w:val="20"/>
        </w:rPr>
        <w:t xml:space="preserve"> gelesen, verstanden und wahrheitsgemäß getätigt zu haben.</w:t>
      </w:r>
    </w:p>
    <w:p w14:paraId="046007AD" w14:textId="500F80A0" w:rsidR="000E7F28" w:rsidRDefault="000E7F28" w:rsidP="000E7F28">
      <w:pPr>
        <w:spacing w:after="120" w:line="240" w:lineRule="auto"/>
        <w:rPr>
          <w:rFonts w:cs="Arial"/>
          <w:bCs/>
          <w:szCs w:val="20"/>
        </w:rPr>
      </w:pPr>
      <w:r w:rsidRPr="001C585E">
        <w:rPr>
          <w:rFonts w:cs="Arial"/>
          <w:bCs/>
          <w:szCs w:val="20"/>
        </w:rPr>
        <w:t>Die Unterzeichne</w:t>
      </w:r>
      <w:r w:rsidR="00BD58F2">
        <w:rPr>
          <w:rFonts w:cs="Arial"/>
          <w:bCs/>
          <w:szCs w:val="20"/>
        </w:rPr>
        <w:t>nd</w:t>
      </w:r>
      <w:r w:rsidRPr="001C585E">
        <w:rPr>
          <w:rFonts w:cs="Arial"/>
          <w:bCs/>
          <w:szCs w:val="20"/>
        </w:rPr>
        <w:t xml:space="preserve">en erklären förmlich, dass </w:t>
      </w:r>
      <w:r>
        <w:rPr>
          <w:rFonts w:cs="Arial"/>
          <w:bCs/>
          <w:szCs w:val="20"/>
        </w:rPr>
        <w:t>S</w:t>
      </w:r>
      <w:r w:rsidRPr="001C585E">
        <w:rPr>
          <w:rFonts w:cs="Arial"/>
          <w:bCs/>
          <w:szCs w:val="20"/>
        </w:rPr>
        <w:t>ie in der Lage sind, auf Anfrage unverzüglich die Bescheinigungen und anderen genannten dokumentarischen Nachweise beizubringen, außer</w:t>
      </w:r>
    </w:p>
    <w:p w14:paraId="73131C43" w14:textId="77777777" w:rsidR="000E7F28" w:rsidRPr="00A2279B" w:rsidRDefault="000E7F28" w:rsidP="007C12F1">
      <w:pPr>
        <w:pStyle w:val="Listenabsatz"/>
        <w:numPr>
          <w:ilvl w:val="0"/>
          <w:numId w:val="3"/>
        </w:numPr>
        <w:tabs>
          <w:tab w:val="clear" w:pos="1776"/>
          <w:tab w:val="num" w:pos="1418"/>
        </w:tabs>
        <w:spacing w:after="120"/>
        <w:ind w:left="850" w:hanging="425"/>
        <w:rPr>
          <w:rFonts w:cs="Arial"/>
          <w:bCs/>
          <w:szCs w:val="20"/>
        </w:rPr>
      </w:pPr>
      <w:r w:rsidRPr="00A2279B">
        <w:rPr>
          <w:rFonts w:cs="Arial"/>
        </w:rPr>
        <w:t>wenn die Auftraggeberin über die Möglichkeit verfügt, die betreffenden zusätzlichen Unterlagen direkt über eine gebührenfreie nationale Datenbank in einem Mitgliedstaat der EU abzurufen, oder</w:t>
      </w:r>
    </w:p>
    <w:p w14:paraId="3F301AD2" w14:textId="77777777" w:rsidR="000E7F28" w:rsidRPr="00A2279B" w:rsidRDefault="000E7F28" w:rsidP="007C12F1">
      <w:pPr>
        <w:pStyle w:val="Listenabsatz"/>
        <w:numPr>
          <w:ilvl w:val="0"/>
          <w:numId w:val="3"/>
        </w:numPr>
        <w:tabs>
          <w:tab w:val="clear" w:pos="1776"/>
          <w:tab w:val="num" w:pos="1418"/>
        </w:tabs>
        <w:spacing w:after="120"/>
        <w:ind w:left="850" w:hanging="425"/>
        <w:rPr>
          <w:rFonts w:cs="Arial"/>
          <w:bCs/>
          <w:szCs w:val="20"/>
        </w:rPr>
      </w:pPr>
      <w:r w:rsidRPr="00A2279B">
        <w:rPr>
          <w:rFonts w:cs="Arial"/>
          <w:bCs/>
          <w:szCs w:val="20"/>
        </w:rPr>
        <w:t xml:space="preserve">wenn </w:t>
      </w:r>
      <w:r>
        <w:rPr>
          <w:rFonts w:cs="Arial"/>
          <w:bCs/>
          <w:szCs w:val="20"/>
        </w:rPr>
        <w:t>die</w:t>
      </w:r>
      <w:r w:rsidRPr="00A2279B">
        <w:rPr>
          <w:rFonts w:cs="Arial"/>
          <w:bCs/>
          <w:szCs w:val="20"/>
        </w:rPr>
        <w:t xml:space="preserve"> Auftraggeber</w:t>
      </w:r>
      <w:r>
        <w:rPr>
          <w:rFonts w:cs="Arial"/>
          <w:bCs/>
          <w:szCs w:val="20"/>
        </w:rPr>
        <w:t>in</w:t>
      </w:r>
      <w:r w:rsidRPr="00A2279B">
        <w:rPr>
          <w:rFonts w:cs="Arial"/>
          <w:bCs/>
          <w:szCs w:val="20"/>
        </w:rPr>
        <w:t xml:space="preserve"> bereits im Besitz der betreffenden Unterlagen ist.</w:t>
      </w:r>
    </w:p>
    <w:p w14:paraId="3381B418" w14:textId="25678FE3" w:rsidR="000E7F28" w:rsidRPr="001C585E" w:rsidRDefault="000E7F28" w:rsidP="000E7F28">
      <w:pPr>
        <w:spacing w:after="120" w:line="240" w:lineRule="auto"/>
        <w:rPr>
          <w:rFonts w:cs="Arial"/>
          <w:bCs/>
          <w:szCs w:val="20"/>
        </w:rPr>
      </w:pPr>
      <w:r w:rsidRPr="001C585E">
        <w:rPr>
          <w:rFonts w:cs="Arial"/>
          <w:bCs/>
          <w:szCs w:val="20"/>
        </w:rPr>
        <w:t>Die Unterzeichne</w:t>
      </w:r>
      <w:r w:rsidR="00B76F9D">
        <w:rPr>
          <w:rFonts w:cs="Arial"/>
          <w:bCs/>
          <w:szCs w:val="20"/>
        </w:rPr>
        <w:t>nd</w:t>
      </w:r>
      <w:r w:rsidRPr="001C585E">
        <w:rPr>
          <w:rFonts w:cs="Arial"/>
          <w:bCs/>
          <w:szCs w:val="20"/>
        </w:rPr>
        <w:t>en stimmen förmlich zu, dass</w:t>
      </w:r>
      <w:r>
        <w:rPr>
          <w:rFonts w:cs="Arial"/>
          <w:bCs/>
          <w:szCs w:val="20"/>
        </w:rPr>
        <w:t xml:space="preserve"> die Auftraggeberin </w:t>
      </w:r>
      <w:r w:rsidRPr="001C585E">
        <w:rPr>
          <w:rFonts w:cs="Arial"/>
          <w:bCs/>
          <w:szCs w:val="20"/>
        </w:rPr>
        <w:t>Zugang zu den Unterlagen erhält, mit denen die Informationen belegt werden, die die Unterzeichne</w:t>
      </w:r>
      <w:r w:rsidR="00B76F9D">
        <w:rPr>
          <w:rFonts w:cs="Arial"/>
          <w:bCs/>
          <w:szCs w:val="20"/>
        </w:rPr>
        <w:t>nd</w:t>
      </w:r>
      <w:r w:rsidRPr="001C585E">
        <w:rPr>
          <w:rFonts w:cs="Arial"/>
          <w:bCs/>
          <w:szCs w:val="20"/>
        </w:rPr>
        <w:t xml:space="preserve">en in dieser </w:t>
      </w:r>
      <w:r>
        <w:rPr>
          <w:rFonts w:cs="Arial"/>
          <w:bCs/>
          <w:szCs w:val="20"/>
        </w:rPr>
        <w:t>Anlage B.0</w:t>
      </w:r>
      <w:r w:rsidR="005C3CCD">
        <w:rPr>
          <w:rFonts w:cs="Arial"/>
          <w:bCs/>
          <w:szCs w:val="20"/>
        </w:rPr>
        <w:t>5</w:t>
      </w:r>
      <w:r>
        <w:rPr>
          <w:rFonts w:cs="Arial"/>
          <w:bCs/>
          <w:szCs w:val="20"/>
        </w:rPr>
        <w:t xml:space="preserve"> </w:t>
      </w:r>
      <w:r w:rsidRPr="001C585E">
        <w:rPr>
          <w:rFonts w:cs="Arial"/>
          <w:bCs/>
          <w:szCs w:val="20"/>
        </w:rPr>
        <w:t xml:space="preserve">für die Zwecke des </w:t>
      </w:r>
      <w:r>
        <w:rPr>
          <w:rFonts w:cs="Arial"/>
          <w:bCs/>
          <w:szCs w:val="20"/>
        </w:rPr>
        <w:t>in der Kopfzeile genannten Vergabeverfahrens</w:t>
      </w:r>
      <w:r w:rsidRPr="001C585E">
        <w:rPr>
          <w:rFonts w:cs="Arial"/>
          <w:bCs/>
          <w:szCs w:val="20"/>
        </w:rPr>
        <w:t xml:space="preserve"> angegeben haben.</w:t>
      </w:r>
    </w:p>
    <w:p w14:paraId="11E6D357" w14:textId="77777777" w:rsidR="000E7F28" w:rsidRDefault="000E7F28" w:rsidP="000E7F28">
      <w:pPr>
        <w:pStyle w:val="Kopfzeile"/>
        <w:jc w:val="both"/>
        <w:rPr>
          <w:u w:val="single"/>
        </w:rPr>
      </w:pPr>
    </w:p>
    <w:permStart w:id="805450002" w:edGrp="everyone" w:displacedByCustomXml="next"/>
    <w:sdt>
      <w:sdtPr>
        <w:rPr>
          <w:rFonts w:cs="Arial"/>
        </w:rPr>
        <w:id w:val="960537346"/>
        <w:placeholder>
          <w:docPart w:val="9A4574F8E3AB4B3191D70AD24A90E78B"/>
        </w:placeholder>
        <w:showingPlcHdr/>
      </w:sdtPr>
      <w:sdtEndPr/>
      <w:sdtContent>
        <w:p w14:paraId="7BB640B0" w14:textId="77777777" w:rsidR="00562577" w:rsidRDefault="00562577" w:rsidP="00562577">
          <w:pPr>
            <w:spacing w:before="60"/>
            <w:rPr>
              <w:rFonts w:cs="Arial"/>
              <w:szCs w:val="22"/>
            </w:rPr>
          </w:pPr>
          <w:r w:rsidRPr="00322EDF">
            <w:rPr>
              <w:rStyle w:val="Platzhaltertext"/>
              <w:rFonts w:cs="Arial"/>
              <w:szCs w:val="22"/>
            </w:rPr>
            <w:t>Klicken oder tippen Sie hier, um Text einzugeben.</w:t>
          </w:r>
        </w:p>
      </w:sdtContent>
    </w:sdt>
    <w:permEnd w:id="805450002"/>
    <w:p w14:paraId="2A57CCDB" w14:textId="77777777" w:rsidR="000E7F28" w:rsidRPr="00A4219C" w:rsidRDefault="000E7F28" w:rsidP="000E7F28">
      <w:pPr>
        <w:pStyle w:val="Kopfzeile"/>
        <w:jc w:val="both"/>
        <w:rPr>
          <w:bCs/>
          <w:sz w:val="18"/>
          <w:szCs w:val="18"/>
        </w:rPr>
      </w:pPr>
      <w:r w:rsidRPr="00A4219C">
        <w:rPr>
          <w:bCs/>
          <w:sz w:val="18"/>
          <w:szCs w:val="18"/>
        </w:rPr>
        <w:t>Ort und Datum</w:t>
      </w:r>
    </w:p>
    <w:p w14:paraId="055AABAE" w14:textId="77777777" w:rsidR="000E7F28" w:rsidRPr="00A4219C" w:rsidRDefault="000E7F28" w:rsidP="000E7F28">
      <w:pPr>
        <w:pStyle w:val="Kopfzeile"/>
        <w:jc w:val="both"/>
        <w:rPr>
          <w:szCs w:val="22"/>
          <w:u w:val="single"/>
        </w:rPr>
      </w:pPr>
    </w:p>
    <w:permStart w:id="52185162" w:edGrp="everyone" w:displacedByCustomXml="next"/>
    <w:sdt>
      <w:sdtPr>
        <w:rPr>
          <w:rFonts w:cs="Arial"/>
        </w:rPr>
        <w:id w:val="-929192934"/>
        <w:placeholder>
          <w:docPart w:val="3B8DDBDBF4114D24A98956C04558EEBE"/>
        </w:placeholder>
        <w:showingPlcHdr/>
      </w:sdtPr>
      <w:sdtEndPr/>
      <w:sdtContent>
        <w:p w14:paraId="29B02A02" w14:textId="77777777" w:rsidR="00562577" w:rsidRDefault="00562577" w:rsidP="00562577">
          <w:pPr>
            <w:spacing w:before="60"/>
            <w:rPr>
              <w:rFonts w:cs="Arial"/>
              <w:szCs w:val="22"/>
            </w:rPr>
          </w:pPr>
          <w:r w:rsidRPr="00322EDF">
            <w:rPr>
              <w:rStyle w:val="Platzhaltertext"/>
              <w:rFonts w:cs="Arial"/>
              <w:szCs w:val="22"/>
            </w:rPr>
            <w:t>Klicken oder tippen Sie hier, um Text einzugeben.</w:t>
          </w:r>
        </w:p>
      </w:sdtContent>
    </w:sdt>
    <w:permEnd w:id="52185162"/>
    <w:p w14:paraId="3980E592" w14:textId="2D9123EB" w:rsidR="000E7F28" w:rsidRPr="00A4219C" w:rsidRDefault="000E7F28" w:rsidP="000E7F28">
      <w:pPr>
        <w:jc w:val="both"/>
        <w:rPr>
          <w:bCs/>
          <w:sz w:val="18"/>
          <w:szCs w:val="18"/>
        </w:rPr>
      </w:pPr>
      <w:r w:rsidRPr="00A4219C">
        <w:rPr>
          <w:bCs/>
          <w:sz w:val="18"/>
          <w:szCs w:val="18"/>
        </w:rPr>
        <w:t xml:space="preserve">Name </w:t>
      </w:r>
      <w:r>
        <w:rPr>
          <w:bCs/>
          <w:sz w:val="18"/>
          <w:szCs w:val="18"/>
        </w:rPr>
        <w:t xml:space="preserve">und Anschrift </w:t>
      </w:r>
      <w:r w:rsidRPr="00A4219C">
        <w:rPr>
          <w:bCs/>
          <w:sz w:val="18"/>
          <w:szCs w:val="18"/>
        </w:rPr>
        <w:t xml:space="preserve">des </w:t>
      </w:r>
      <w:r w:rsidR="005A2BEE">
        <w:rPr>
          <w:bCs/>
          <w:sz w:val="18"/>
          <w:szCs w:val="18"/>
        </w:rPr>
        <w:t>Wirtschaftsteilnehmers</w:t>
      </w:r>
    </w:p>
    <w:p w14:paraId="20F3F386" w14:textId="77777777" w:rsidR="000E7F28" w:rsidRPr="00A4219C" w:rsidRDefault="000E7F28" w:rsidP="000E7F28">
      <w:pPr>
        <w:jc w:val="both"/>
        <w:rPr>
          <w:szCs w:val="22"/>
        </w:rPr>
      </w:pPr>
    </w:p>
    <w:permStart w:id="262231612" w:edGrp="everyone" w:displacedByCustomXml="next"/>
    <w:sdt>
      <w:sdtPr>
        <w:rPr>
          <w:rFonts w:cs="Arial"/>
        </w:rPr>
        <w:id w:val="1186944252"/>
        <w:placeholder>
          <w:docPart w:val="335D6764C730459C8542E5B835A2D25A"/>
        </w:placeholder>
        <w:showingPlcHdr/>
      </w:sdtPr>
      <w:sdtEndPr/>
      <w:sdtContent>
        <w:p w14:paraId="5CEC16B0" w14:textId="77777777" w:rsidR="00562577" w:rsidRDefault="00562577" w:rsidP="00562577">
          <w:pPr>
            <w:spacing w:before="60"/>
            <w:rPr>
              <w:rFonts w:cs="Arial"/>
              <w:szCs w:val="22"/>
            </w:rPr>
          </w:pPr>
          <w:r w:rsidRPr="00322EDF">
            <w:rPr>
              <w:rStyle w:val="Platzhaltertext"/>
              <w:rFonts w:cs="Arial"/>
              <w:szCs w:val="22"/>
            </w:rPr>
            <w:t>Klicken oder tippen Sie hier, um Text einzugeben.</w:t>
          </w:r>
        </w:p>
      </w:sdtContent>
    </w:sdt>
    <w:permEnd w:id="262231612"/>
    <w:p w14:paraId="521393AD" w14:textId="77777777" w:rsidR="000E7F28" w:rsidRDefault="000E7F28" w:rsidP="000E7F28">
      <w:pPr>
        <w:jc w:val="both"/>
        <w:rPr>
          <w:bCs/>
          <w:sz w:val="18"/>
          <w:szCs w:val="18"/>
        </w:rPr>
      </w:pPr>
      <w:r w:rsidRPr="00A4219C">
        <w:rPr>
          <w:bCs/>
          <w:sz w:val="18"/>
          <w:szCs w:val="18"/>
        </w:rPr>
        <w:t>Name de</w:t>
      </w:r>
      <w:r>
        <w:rPr>
          <w:bCs/>
          <w:sz w:val="18"/>
          <w:szCs w:val="18"/>
        </w:rPr>
        <w:t>r unterzeichnenden Person</w:t>
      </w:r>
      <w:r w:rsidRPr="00A4219C">
        <w:rPr>
          <w:bCs/>
          <w:sz w:val="18"/>
          <w:szCs w:val="18"/>
        </w:rPr>
        <w:t xml:space="preserve"> oder Name der vertretungsberechtigten natürlichen Person</w:t>
      </w:r>
    </w:p>
    <w:p w14:paraId="08CA7A90" w14:textId="62DFD532" w:rsidR="004D4DF4" w:rsidRPr="002C158A" w:rsidRDefault="004D4DF4" w:rsidP="00445432">
      <w:pPr>
        <w:tabs>
          <w:tab w:val="num" w:pos="1418"/>
        </w:tabs>
        <w:spacing w:after="120"/>
        <w:jc w:val="both"/>
        <w:rPr>
          <w:rFonts w:cs="Arial"/>
        </w:rPr>
      </w:pPr>
    </w:p>
    <w:sectPr w:rsidR="004D4DF4" w:rsidRPr="002C158A" w:rsidSect="006E2A3D">
      <w:headerReference w:type="even" r:id="rId17"/>
      <w:headerReference w:type="default" r:id="rId18"/>
      <w:footerReference w:type="default" r:id="rId19"/>
      <w:headerReference w:type="first" r:id="rId20"/>
      <w:pgSz w:w="11906" w:h="16838" w:code="9"/>
      <w:pgMar w:top="1985"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245C9" w14:textId="77777777" w:rsidR="00C04C05" w:rsidRDefault="00C04C05" w:rsidP="00A851DA">
      <w:pPr>
        <w:spacing w:line="240" w:lineRule="auto"/>
      </w:pPr>
      <w:r>
        <w:separator/>
      </w:r>
    </w:p>
  </w:endnote>
  <w:endnote w:type="continuationSeparator" w:id="0">
    <w:p w14:paraId="3147C0C6" w14:textId="77777777" w:rsidR="00C04C05" w:rsidRDefault="00C04C05" w:rsidP="00A851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Fett">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OK Buenos Aires SemiBold">
    <w:panose1 w:val="00000000000000000000"/>
    <w:charset w:val="00"/>
    <w:family w:val="auto"/>
    <w:pitch w:val="variable"/>
    <w:sig w:usb0="A00000EF" w:usb1="4000207A" w:usb2="00000000" w:usb3="00000000" w:csb0="00000093" w:csb1="00000000"/>
  </w:font>
  <w:font w:name="AOK Buenos Aires Text">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53059" w14:textId="6246E5CB" w:rsidR="0013144D" w:rsidRPr="005B0994" w:rsidRDefault="003B0C45" w:rsidP="0013144D">
    <w:pPr>
      <w:tabs>
        <w:tab w:val="center" w:pos="4550"/>
        <w:tab w:val="left" w:pos="7088"/>
      </w:tabs>
      <w:ind w:right="260"/>
      <w:rPr>
        <w:rFonts w:ascii="AOK Buenos Aires Text" w:hAnsi="AOK Buenos Aires Text"/>
        <w:color w:val="005E3F"/>
      </w:rPr>
    </w:pPr>
    <w:r>
      <w:rPr>
        <w:rFonts w:ascii="AOK Buenos Aires Text" w:hAnsi="AOK Buenos Aires Text"/>
        <w:color w:val="005E3F"/>
      </w:rPr>
      <w:t xml:space="preserve">ANL </w:t>
    </w:r>
    <w:r w:rsidR="00C60FB4">
      <w:rPr>
        <w:rFonts w:ascii="AOK Buenos Aires Text" w:hAnsi="AOK Buenos Aires Text"/>
        <w:color w:val="005E3F"/>
      </w:rPr>
      <w:t>B.0</w:t>
    </w:r>
    <w:r w:rsidR="00524D97">
      <w:rPr>
        <w:rFonts w:ascii="AOK Buenos Aires Text" w:hAnsi="AOK Buenos Aires Text"/>
        <w:color w:val="005E3F"/>
      </w:rPr>
      <w:t>5</w:t>
    </w:r>
    <w:r w:rsidR="0013144D" w:rsidRPr="005B0994">
      <w:rPr>
        <w:rFonts w:ascii="AOK Buenos Aires Text" w:hAnsi="AOK Buenos Aires Text"/>
        <w:color w:val="005E3F"/>
      </w:rPr>
      <w:t xml:space="preserve"> – </w:t>
    </w:r>
    <w:r w:rsidR="00524D97">
      <w:rPr>
        <w:rFonts w:ascii="AOK Buenos Aires Text" w:hAnsi="AOK Buenos Aires Text"/>
        <w:color w:val="005E3F"/>
      </w:rPr>
      <w:t>Eigenerklärungen zu Eignungskriterien</w:t>
    </w:r>
    <w:r w:rsidR="0013144D" w:rsidRPr="005B0994">
      <w:rPr>
        <w:rFonts w:ascii="AOK Buenos Aires Text" w:hAnsi="AOK Buenos Aires Text"/>
        <w:color w:val="005E3F"/>
      </w:rPr>
      <w:t xml:space="preserve"> (</w:t>
    </w:r>
    <w:r w:rsidR="00BB2760">
      <w:rPr>
        <w:rFonts w:ascii="AOK Buenos Aires Text" w:hAnsi="AOK Buenos Aires Text"/>
        <w:color w:val="005E3F"/>
      </w:rPr>
      <w:t>N</w:t>
    </w:r>
    <w:r w:rsidR="00EF48C2">
      <w:rPr>
        <w:rFonts w:ascii="AOK Buenos Aires Text" w:hAnsi="AOK Buenos Aires Text"/>
        <w:color w:val="005E3F"/>
      </w:rPr>
      <w:t>0</w:t>
    </w:r>
    <w:r w:rsidR="00BB2760">
      <w:rPr>
        <w:rFonts w:ascii="AOK Buenos Aires Text" w:hAnsi="AOK Buenos Aires Text"/>
        <w:color w:val="005E3F"/>
      </w:rPr>
      <w:t>726</w:t>
    </w:r>
    <w:r w:rsidR="0013144D" w:rsidRPr="005B0994">
      <w:rPr>
        <w:rFonts w:ascii="AOK Buenos Aires Text" w:hAnsi="AOK Buenos Aires Text"/>
        <w:color w:val="005E3F"/>
      </w:rPr>
      <w:t>)</w:t>
    </w:r>
    <w:r w:rsidR="0013144D" w:rsidRPr="005B0994">
      <w:rPr>
        <w:rFonts w:ascii="AOK Buenos Aires Text" w:hAnsi="AOK Buenos Aires Text"/>
        <w:color w:val="005E3F"/>
      </w:rPr>
      <w:tab/>
    </w:r>
    <w:r w:rsidR="0013144D" w:rsidRPr="005B0994">
      <w:rPr>
        <w:rFonts w:ascii="AOK Buenos Aires Text" w:hAnsi="AOK Buenos Aires Text"/>
        <w:color w:val="005E3F"/>
        <w:spacing w:val="60"/>
      </w:rPr>
      <w:tab/>
      <w:t>Seite</w:t>
    </w:r>
    <w:r w:rsidR="0013144D" w:rsidRPr="005B0994">
      <w:rPr>
        <w:rFonts w:ascii="AOK Buenos Aires Text" w:hAnsi="AOK Buenos Aires Text"/>
        <w:color w:val="005E3F"/>
      </w:rPr>
      <w:t xml:space="preserve">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PAGE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w:t>
    </w:r>
    <w:r w:rsidR="0013144D" w:rsidRPr="005B0994">
      <w:rPr>
        <w:rFonts w:ascii="AOK Buenos Aires Text" w:hAnsi="AOK Buenos Aires Text"/>
        <w:color w:val="005E3F"/>
      </w:rPr>
      <w:fldChar w:fldCharType="end"/>
    </w:r>
    <w:r w:rsidR="0013144D" w:rsidRPr="005B0994">
      <w:rPr>
        <w:rFonts w:ascii="AOK Buenos Aires Text" w:hAnsi="AOK Buenos Aires Text"/>
        <w:color w:val="005E3F"/>
      </w:rPr>
      <w:t xml:space="preserve"> |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NUMPAGES  \* Arabic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20</w:t>
    </w:r>
    <w:r w:rsidR="0013144D" w:rsidRPr="005B0994">
      <w:rPr>
        <w:rFonts w:ascii="AOK Buenos Aires Text" w:hAnsi="AOK Buenos Aires Text"/>
        <w:color w:val="005E3F"/>
      </w:rPr>
      <w:fldChar w:fldCharType="end"/>
    </w:r>
  </w:p>
  <w:p w14:paraId="05A5BFA8" w14:textId="4D1D7FF2" w:rsidR="009441EB" w:rsidRDefault="009441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46D34" w14:textId="77777777" w:rsidR="00C04C05" w:rsidRDefault="00C04C05" w:rsidP="00A851DA">
      <w:pPr>
        <w:spacing w:line="240" w:lineRule="auto"/>
      </w:pPr>
      <w:r>
        <w:separator/>
      </w:r>
    </w:p>
  </w:footnote>
  <w:footnote w:type="continuationSeparator" w:id="0">
    <w:p w14:paraId="59AA5697" w14:textId="77777777" w:rsidR="00C04C05" w:rsidRDefault="00C04C05" w:rsidP="00A851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0F6F" w14:textId="76FB0954" w:rsidR="003D7E72" w:rsidRDefault="00DD54B6">
    <w:pPr>
      <w:pStyle w:val="Kopfzeile"/>
    </w:pPr>
    <w:r>
      <w:rPr>
        <w:noProof/>
      </w:rPr>
      <w:pict w14:anchorId="17A1D0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6" o:spid="_x0000_s2103" type="#_x0000_t75" style="position:absolute;margin-left:0;margin-top:0;width:270pt;height:390pt;z-index:-251625984;mso-position-horizontal:center;mso-position-horizontal-relative:margin;mso-position-vertical:center;mso-position-vertical-relative:margin" o:allowincell="f">
          <v:imagedata r:id="rId1" o:title="230508_dc_Hintergrun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E8322" w14:textId="64FCE57B" w:rsidR="0013144D" w:rsidRPr="005B0994" w:rsidRDefault="0013144D" w:rsidP="0013144D">
    <w:pPr>
      <w:pStyle w:val="Kopfzeile"/>
      <w:rPr>
        <w:rFonts w:ascii="AOK Buenos Aires SemiBold" w:hAnsi="AOK Buenos Aires SemiBold"/>
        <w:bCs/>
        <w:color w:val="005E3F"/>
        <w:sz w:val="26"/>
        <w:szCs w:val="26"/>
      </w:rPr>
    </w:pPr>
    <w:r w:rsidRPr="009B44DE">
      <w:rPr>
        <w:rFonts w:ascii="AOK Buenos Aires SemiBold" w:hAnsi="AOK Buenos Aires SemiBold"/>
        <w:bCs/>
        <w:noProof/>
      </w:rPr>
      <w:drawing>
        <wp:anchor distT="0" distB="0" distL="114300" distR="114300" simplePos="0" relativeHeight="251697664" behindDoc="0" locked="0" layoutInCell="1" allowOverlap="1" wp14:anchorId="1F0016D3" wp14:editId="61786375">
          <wp:simplePos x="0" y="0"/>
          <wp:positionH relativeFrom="margin">
            <wp:posOffset>4603750</wp:posOffset>
          </wp:positionH>
          <wp:positionV relativeFrom="paragraph">
            <wp:posOffset>-137160</wp:posOffset>
          </wp:positionV>
          <wp:extent cx="1163588" cy="360000"/>
          <wp:effectExtent l="0" t="0" r="0" b="2540"/>
          <wp:wrapNone/>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Pr>
        <w:rFonts w:ascii="AOK Buenos Aires SemiBold" w:hAnsi="AOK Buenos Aires SemiBold"/>
        <w:bCs/>
        <w:color w:val="005E3F"/>
        <w:sz w:val="26"/>
        <w:szCs w:val="26"/>
      </w:rPr>
      <w:t xml:space="preserve">AOK </w:t>
    </w:r>
    <w:r w:rsidR="006F46EF">
      <w:rPr>
        <w:rFonts w:ascii="AOK Buenos Aires SemiBold" w:hAnsi="AOK Buenos Aires SemiBold"/>
        <w:bCs/>
        <w:color w:val="005E3F"/>
        <w:sz w:val="26"/>
        <w:szCs w:val="26"/>
      </w:rPr>
      <w:t>Nordost</w:t>
    </w:r>
    <w:r>
      <w:rPr>
        <w:rFonts w:ascii="AOK Buenos Aires SemiBold" w:hAnsi="AOK Buenos Aires SemiBold"/>
        <w:bCs/>
        <w:color w:val="005E3F"/>
        <w:sz w:val="26"/>
        <w:szCs w:val="26"/>
      </w:rPr>
      <w:t>. Die Gesundheitskasse.</w:t>
    </w:r>
  </w:p>
  <w:p w14:paraId="11527033" w14:textId="1E5CF67E" w:rsidR="003D7E72" w:rsidRDefault="008E568E" w:rsidP="00D71CAF">
    <w:pPr>
      <w:spacing w:before="180"/>
    </w:pPr>
    <w:r w:rsidRPr="007F63AA">
      <w:rPr>
        <w:rFonts w:ascii="AOK Buenos Aires SemiBold" w:hAnsi="AOK Buenos Aires SemiBold"/>
        <w:bCs/>
        <w:color w:val="005E3F"/>
        <w:szCs w:val="22"/>
      </w:rPr>
      <w:t>Prüfung der Jahresrechnung für die Jahre 2027 bis 2031</w:t>
    </w:r>
    <w:r>
      <w:rPr>
        <w:rFonts w:ascii="AOK Buenos Aires SemiBold" w:hAnsi="AOK Buenos Aires SemiBold"/>
        <w:bCs/>
        <w:color w:val="005E3F"/>
        <w:szCs w:val="22"/>
      </w:rPr>
      <w:t xml:space="preserve"> für die AOK Nordost (SAVE_305_2026_304</w:t>
    </w:r>
    <w:r w:rsidR="0013144D" w:rsidRPr="005B0994">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96640" behindDoc="0" locked="0" layoutInCell="1" allowOverlap="1" wp14:anchorId="628C724B" wp14:editId="41098B93">
              <wp:simplePos x="0" y="0"/>
              <wp:positionH relativeFrom="margin">
                <wp:posOffset>0</wp:posOffset>
              </wp:positionH>
              <wp:positionV relativeFrom="paragraph">
                <wp:posOffset>62230</wp:posOffset>
              </wp:positionV>
              <wp:extent cx="5724000" cy="0"/>
              <wp:effectExtent l="0" t="0" r="0" b="0"/>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07726AD">
            <v:shapetype id="_x0000_t32" coordsize="21600,21600" o:oned="t" filled="f" o:spt="32" path="m,l21600,21600e" w14:anchorId="4B13C32A">
              <v:path fillok="f" arrowok="t" o:connecttype="none"/>
              <o:lock v:ext="edit" shapetype="t"/>
            </v:shapetype>
            <v:shape id="Gerade Verbindung mit Pfeil 1" style="position:absolute;margin-left:0;margin-top:4.9pt;width:450.7pt;height:0;z-index:2516966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spid="_x0000_s1026" strokecolor="#005e3f"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w10:wrap anchorx="margin"/>
            </v:shape>
          </w:pict>
        </mc:Fallback>
      </mc:AlternateContent>
    </w:r>
    <w:r w:rsidR="0013144D">
      <w:rPr>
        <w:rFonts w:ascii="AOK Buenos Aires SemiBold" w:hAnsi="AOK Buenos Aires SemiBold"/>
        <w:bCs/>
        <w:color w:val="005E3F"/>
        <w:szCs w:val="22"/>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6484" w14:textId="7B32F436" w:rsidR="003D7E72" w:rsidRDefault="00DD54B6">
    <w:pPr>
      <w:pStyle w:val="Kopfzeile"/>
    </w:pPr>
    <w:r>
      <w:rPr>
        <w:noProof/>
      </w:rPr>
      <w:pict w14:anchorId="6CCFB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5" o:spid="_x0000_s2102" type="#_x0000_t75" style="position:absolute;margin-left:0;margin-top:0;width:270pt;height:390pt;z-index:-251627008;mso-position-horizontal:center;mso-position-horizontal-relative:margin;mso-position-vertical:center;mso-position-vertical-relative:margin" o:allowincell="f">
          <v:imagedata r:id="rId1" o:title="230508_dc_Hintergrun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13401"/>
    <w:multiLevelType w:val="hybridMultilevel"/>
    <w:tmpl w:val="4B068206"/>
    <w:lvl w:ilvl="0" w:tplc="04070017">
      <w:start w:val="1"/>
      <w:numFmt w:val="lowerLetter"/>
      <w:lvlText w:val="%1)"/>
      <w:lvlJc w:val="left"/>
      <w:pPr>
        <w:ind w:left="720" w:hanging="360"/>
      </w:pPr>
      <w:rPr>
        <w:rFonts w:hint="default"/>
        <w:u w:val="no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A9F41A4"/>
    <w:multiLevelType w:val="hybridMultilevel"/>
    <w:tmpl w:val="B502AD08"/>
    <w:lvl w:ilvl="0" w:tplc="406AA634">
      <w:start w:val="1"/>
      <w:numFmt w:val="upperLetter"/>
      <w:pStyle w:val="KeineGlieder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EAC059F"/>
    <w:multiLevelType w:val="hybridMultilevel"/>
    <w:tmpl w:val="84E49850"/>
    <w:lvl w:ilvl="0" w:tplc="32240FD4">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1A47D38"/>
    <w:multiLevelType w:val="hybridMultilevel"/>
    <w:tmpl w:val="815ACD48"/>
    <w:lvl w:ilvl="0" w:tplc="32240FD4">
      <w:numFmt w:val="bullet"/>
      <w:lvlText w:val="-"/>
      <w:lvlJc w:val="left"/>
      <w:pPr>
        <w:tabs>
          <w:tab w:val="num" w:pos="1776"/>
        </w:tabs>
        <w:ind w:left="1776" w:hanging="360"/>
      </w:pPr>
      <w:rPr>
        <w:rFonts w:ascii="Times New Roman" w:eastAsia="Times New Roman" w:hAnsi="Times New Roman" w:cs="Times New Roman" w:hint="default"/>
      </w:rPr>
    </w:lvl>
    <w:lvl w:ilvl="1" w:tplc="04070019">
      <w:start w:val="1"/>
      <w:numFmt w:val="lowerLetter"/>
      <w:lvlText w:val="%2."/>
      <w:lvlJc w:val="left"/>
      <w:pPr>
        <w:tabs>
          <w:tab w:val="num" w:pos="2496"/>
        </w:tabs>
        <w:ind w:left="2496" w:hanging="360"/>
      </w:pPr>
    </w:lvl>
    <w:lvl w:ilvl="2" w:tplc="0407001B" w:tentative="1">
      <w:start w:val="1"/>
      <w:numFmt w:val="lowerRoman"/>
      <w:lvlText w:val="%3."/>
      <w:lvlJc w:val="right"/>
      <w:pPr>
        <w:tabs>
          <w:tab w:val="num" w:pos="3216"/>
        </w:tabs>
        <w:ind w:left="3216" w:hanging="180"/>
      </w:pPr>
    </w:lvl>
    <w:lvl w:ilvl="3" w:tplc="0407000F" w:tentative="1">
      <w:start w:val="1"/>
      <w:numFmt w:val="decimal"/>
      <w:lvlText w:val="%4."/>
      <w:lvlJc w:val="left"/>
      <w:pPr>
        <w:tabs>
          <w:tab w:val="num" w:pos="3936"/>
        </w:tabs>
        <w:ind w:left="3936" w:hanging="360"/>
      </w:pPr>
    </w:lvl>
    <w:lvl w:ilvl="4" w:tplc="04070019" w:tentative="1">
      <w:start w:val="1"/>
      <w:numFmt w:val="lowerLetter"/>
      <w:lvlText w:val="%5."/>
      <w:lvlJc w:val="left"/>
      <w:pPr>
        <w:tabs>
          <w:tab w:val="num" w:pos="4656"/>
        </w:tabs>
        <w:ind w:left="4656" w:hanging="360"/>
      </w:pPr>
    </w:lvl>
    <w:lvl w:ilvl="5" w:tplc="0407001B" w:tentative="1">
      <w:start w:val="1"/>
      <w:numFmt w:val="lowerRoman"/>
      <w:lvlText w:val="%6."/>
      <w:lvlJc w:val="right"/>
      <w:pPr>
        <w:tabs>
          <w:tab w:val="num" w:pos="5376"/>
        </w:tabs>
        <w:ind w:left="5376" w:hanging="180"/>
      </w:pPr>
    </w:lvl>
    <w:lvl w:ilvl="6" w:tplc="0407000F" w:tentative="1">
      <w:start w:val="1"/>
      <w:numFmt w:val="decimal"/>
      <w:lvlText w:val="%7."/>
      <w:lvlJc w:val="left"/>
      <w:pPr>
        <w:tabs>
          <w:tab w:val="num" w:pos="6096"/>
        </w:tabs>
        <w:ind w:left="6096" w:hanging="360"/>
      </w:pPr>
    </w:lvl>
    <w:lvl w:ilvl="7" w:tplc="04070019" w:tentative="1">
      <w:start w:val="1"/>
      <w:numFmt w:val="lowerLetter"/>
      <w:lvlText w:val="%8."/>
      <w:lvlJc w:val="left"/>
      <w:pPr>
        <w:tabs>
          <w:tab w:val="num" w:pos="6816"/>
        </w:tabs>
        <w:ind w:left="6816" w:hanging="360"/>
      </w:pPr>
    </w:lvl>
    <w:lvl w:ilvl="8" w:tplc="0407001B" w:tentative="1">
      <w:start w:val="1"/>
      <w:numFmt w:val="lowerRoman"/>
      <w:lvlText w:val="%9."/>
      <w:lvlJc w:val="right"/>
      <w:pPr>
        <w:tabs>
          <w:tab w:val="num" w:pos="7536"/>
        </w:tabs>
        <w:ind w:left="7536" w:hanging="180"/>
      </w:pPr>
    </w:lvl>
  </w:abstractNum>
  <w:abstractNum w:abstractNumId="4"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776C383B"/>
    <w:multiLevelType w:val="multilevel"/>
    <w:tmpl w:val="7CC6508C"/>
    <w:lvl w:ilvl="0">
      <w:start w:val="1"/>
      <w:numFmt w:val="upperLetter"/>
      <w:lvlText w:val="%1."/>
      <w:lvlJc w:val="left"/>
      <w:pPr>
        <w:ind w:left="0" w:hanging="360"/>
      </w:pPr>
      <w:rPr>
        <w:rFonts w:hint="default"/>
      </w:rPr>
    </w:lvl>
    <w:lvl w:ilvl="1">
      <w:start w:val="1"/>
      <w:numFmt w:val="decimal"/>
      <w:pStyle w:val="berschrift2"/>
      <w:lvlText w:val="%2."/>
      <w:lvlJc w:val="left"/>
      <w:pPr>
        <w:tabs>
          <w:tab w:val="num" w:pos="720"/>
        </w:tabs>
        <w:ind w:left="432" w:hanging="432"/>
      </w:pPr>
      <w:rPr>
        <w:rFonts w:hint="default"/>
      </w:rPr>
    </w:lvl>
    <w:lvl w:ilvl="2">
      <w:start w:val="1"/>
      <w:numFmt w:val="decimal"/>
      <w:pStyle w:val="berschrift3"/>
      <w:lvlText w:val="%2.%3"/>
      <w:lvlJc w:val="left"/>
      <w:pPr>
        <w:tabs>
          <w:tab w:val="num" w:pos="1440"/>
        </w:tabs>
        <w:ind w:left="567" w:hanging="567"/>
      </w:pPr>
      <w:rPr>
        <w:rFonts w:ascii="Arial" w:hAnsi="Arial" w:hint="default"/>
      </w:rPr>
    </w:lvl>
    <w:lvl w:ilvl="3">
      <w:start w:val="1"/>
      <w:numFmt w:val="decimal"/>
      <w:pStyle w:val="berschrift4"/>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num w:numId="1" w16cid:durableId="1840805004">
    <w:abstractNumId w:val="5"/>
  </w:num>
  <w:num w:numId="2" w16cid:durableId="1075740552">
    <w:abstractNumId w:val="4"/>
  </w:num>
  <w:num w:numId="3" w16cid:durableId="1673871781">
    <w:abstractNumId w:val="3"/>
  </w:num>
  <w:num w:numId="4" w16cid:durableId="1655060152">
    <w:abstractNumId w:val="1"/>
  </w:num>
  <w:num w:numId="5" w16cid:durableId="721632751">
    <w:abstractNumId w:val="5"/>
  </w:num>
  <w:num w:numId="6" w16cid:durableId="1880821868">
    <w:abstractNumId w:val="5"/>
  </w:num>
  <w:num w:numId="7" w16cid:durableId="1938755958">
    <w:abstractNumId w:val="5"/>
  </w:num>
  <w:num w:numId="8" w16cid:durableId="1383404417">
    <w:abstractNumId w:val="5"/>
  </w:num>
  <w:num w:numId="9" w16cid:durableId="1727680939">
    <w:abstractNumId w:val="0"/>
  </w:num>
  <w:num w:numId="10" w16cid:durableId="920025507">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activeWritingStyle w:appName="MSWord" w:lang="de-DE" w:vendorID="9" w:dllVersion="512" w:checkStyle="1"/>
  <w:proofState w:spelling="clean" w:grammar="clean"/>
  <w:attachedTemplate r:id="rId1"/>
  <w:documentProtection w:edit="readOnly" w:enforcement="1" w:cryptProviderType="rsaAES" w:cryptAlgorithmClass="hash" w:cryptAlgorithmType="typeAny" w:cryptAlgorithmSid="14" w:cryptSpinCount="100000" w:hash="1g5JQZ6FXnfLpTtCtfGbix965VQB3MB+48oGUrSFawLKCgSw8uFrhcEU04UKD+PluyGHc1PgznPV9ZlmX9DY0A==" w:salt="YdXZ4TXl8aAJPSuar8UjIw=="/>
  <w:defaultTabStop w:val="709"/>
  <w:autoHyphenation/>
  <w:hyphenationZone w:val="454"/>
  <w:doNotHyphenateCaps/>
  <w:noPunctuationKerning/>
  <w:characterSpacingControl w:val="doNotCompress"/>
  <w:hdrShapeDefaults>
    <o:shapedefaults v:ext="edit" spidmax="2104">
      <o:colormenu v:ext="edit" fillcolor="none"/>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9D6"/>
    <w:rsid w:val="00004A82"/>
    <w:rsid w:val="0001052E"/>
    <w:rsid w:val="0001159F"/>
    <w:rsid w:val="00015AD1"/>
    <w:rsid w:val="00020090"/>
    <w:rsid w:val="00024AF3"/>
    <w:rsid w:val="00036EB6"/>
    <w:rsid w:val="0004239F"/>
    <w:rsid w:val="00047C78"/>
    <w:rsid w:val="00053B97"/>
    <w:rsid w:val="000552D4"/>
    <w:rsid w:val="00057AE4"/>
    <w:rsid w:val="00057D40"/>
    <w:rsid w:val="00060701"/>
    <w:rsid w:val="00063FF9"/>
    <w:rsid w:val="000738ED"/>
    <w:rsid w:val="00083588"/>
    <w:rsid w:val="00084EB5"/>
    <w:rsid w:val="000865C4"/>
    <w:rsid w:val="00091E9E"/>
    <w:rsid w:val="000951EC"/>
    <w:rsid w:val="0009761D"/>
    <w:rsid w:val="000A3581"/>
    <w:rsid w:val="000B09EB"/>
    <w:rsid w:val="000B31D6"/>
    <w:rsid w:val="000B3E81"/>
    <w:rsid w:val="000C07DF"/>
    <w:rsid w:val="000C0F22"/>
    <w:rsid w:val="000C6065"/>
    <w:rsid w:val="000D0F1F"/>
    <w:rsid w:val="000D5D1C"/>
    <w:rsid w:val="000D6041"/>
    <w:rsid w:val="000E282F"/>
    <w:rsid w:val="000E3927"/>
    <w:rsid w:val="000E7250"/>
    <w:rsid w:val="000E7F28"/>
    <w:rsid w:val="000F7FCF"/>
    <w:rsid w:val="00102EB0"/>
    <w:rsid w:val="00103AB7"/>
    <w:rsid w:val="001054A9"/>
    <w:rsid w:val="00105534"/>
    <w:rsid w:val="00107373"/>
    <w:rsid w:val="0011093C"/>
    <w:rsid w:val="00114AEA"/>
    <w:rsid w:val="0011634C"/>
    <w:rsid w:val="00116AD9"/>
    <w:rsid w:val="00125ED7"/>
    <w:rsid w:val="0013144D"/>
    <w:rsid w:val="001337A1"/>
    <w:rsid w:val="0014468B"/>
    <w:rsid w:val="0014541E"/>
    <w:rsid w:val="0014738A"/>
    <w:rsid w:val="001477B4"/>
    <w:rsid w:val="00151616"/>
    <w:rsid w:val="00153C15"/>
    <w:rsid w:val="00161A01"/>
    <w:rsid w:val="00162768"/>
    <w:rsid w:val="00165074"/>
    <w:rsid w:val="0017194E"/>
    <w:rsid w:val="00174759"/>
    <w:rsid w:val="00181B0D"/>
    <w:rsid w:val="00184369"/>
    <w:rsid w:val="00187958"/>
    <w:rsid w:val="00190708"/>
    <w:rsid w:val="00192573"/>
    <w:rsid w:val="001A0377"/>
    <w:rsid w:val="001B0A8A"/>
    <w:rsid w:val="001B3A29"/>
    <w:rsid w:val="001B3D98"/>
    <w:rsid w:val="001B5435"/>
    <w:rsid w:val="001B559E"/>
    <w:rsid w:val="001B5E85"/>
    <w:rsid w:val="001C7698"/>
    <w:rsid w:val="001D1086"/>
    <w:rsid w:val="001D2569"/>
    <w:rsid w:val="001E184A"/>
    <w:rsid w:val="001E45DF"/>
    <w:rsid w:val="001E4A90"/>
    <w:rsid w:val="001F1993"/>
    <w:rsid w:val="001F4FC8"/>
    <w:rsid w:val="00203609"/>
    <w:rsid w:val="00207971"/>
    <w:rsid w:val="0021095C"/>
    <w:rsid w:val="002120AA"/>
    <w:rsid w:val="00213CD0"/>
    <w:rsid w:val="00215467"/>
    <w:rsid w:val="00217042"/>
    <w:rsid w:val="002220CD"/>
    <w:rsid w:val="00222610"/>
    <w:rsid w:val="002236CC"/>
    <w:rsid w:val="00224AD5"/>
    <w:rsid w:val="00225EAB"/>
    <w:rsid w:val="00231862"/>
    <w:rsid w:val="00232BA3"/>
    <w:rsid w:val="0023658D"/>
    <w:rsid w:val="0024266E"/>
    <w:rsid w:val="002431AE"/>
    <w:rsid w:val="0025331F"/>
    <w:rsid w:val="0025742B"/>
    <w:rsid w:val="00263974"/>
    <w:rsid w:val="00277EA3"/>
    <w:rsid w:val="00281787"/>
    <w:rsid w:val="00285555"/>
    <w:rsid w:val="00287ACA"/>
    <w:rsid w:val="002A1B2C"/>
    <w:rsid w:val="002A2C71"/>
    <w:rsid w:val="002A30F4"/>
    <w:rsid w:val="002A486C"/>
    <w:rsid w:val="002B08EC"/>
    <w:rsid w:val="002C158A"/>
    <w:rsid w:val="002C6894"/>
    <w:rsid w:val="002C70E7"/>
    <w:rsid w:val="002D70AF"/>
    <w:rsid w:val="002E3234"/>
    <w:rsid w:val="002E37EB"/>
    <w:rsid w:val="002E4D93"/>
    <w:rsid w:val="002E7D13"/>
    <w:rsid w:val="002F09AE"/>
    <w:rsid w:val="002F3DB3"/>
    <w:rsid w:val="002F6261"/>
    <w:rsid w:val="0030023C"/>
    <w:rsid w:val="00304EF8"/>
    <w:rsid w:val="0031471C"/>
    <w:rsid w:val="00321936"/>
    <w:rsid w:val="00324F7C"/>
    <w:rsid w:val="00326641"/>
    <w:rsid w:val="00326A26"/>
    <w:rsid w:val="00333D59"/>
    <w:rsid w:val="00336425"/>
    <w:rsid w:val="003370F8"/>
    <w:rsid w:val="00342423"/>
    <w:rsid w:val="00344EE0"/>
    <w:rsid w:val="003462D2"/>
    <w:rsid w:val="00350622"/>
    <w:rsid w:val="00361AB2"/>
    <w:rsid w:val="00364ACE"/>
    <w:rsid w:val="00364E6C"/>
    <w:rsid w:val="00374897"/>
    <w:rsid w:val="003842D9"/>
    <w:rsid w:val="00390FE3"/>
    <w:rsid w:val="003A0743"/>
    <w:rsid w:val="003A52C8"/>
    <w:rsid w:val="003A6E69"/>
    <w:rsid w:val="003A74AE"/>
    <w:rsid w:val="003A7EB1"/>
    <w:rsid w:val="003B0C45"/>
    <w:rsid w:val="003B1DA4"/>
    <w:rsid w:val="003C0A06"/>
    <w:rsid w:val="003C55B7"/>
    <w:rsid w:val="003C61B4"/>
    <w:rsid w:val="003D5725"/>
    <w:rsid w:val="003D76A5"/>
    <w:rsid w:val="003D7E72"/>
    <w:rsid w:val="003E0D8A"/>
    <w:rsid w:val="003E4418"/>
    <w:rsid w:val="003F1290"/>
    <w:rsid w:val="003F1B40"/>
    <w:rsid w:val="003F53A7"/>
    <w:rsid w:val="0041049F"/>
    <w:rsid w:val="004131EA"/>
    <w:rsid w:val="004169B7"/>
    <w:rsid w:val="00420D91"/>
    <w:rsid w:val="004228CA"/>
    <w:rsid w:val="00425A6E"/>
    <w:rsid w:val="00426836"/>
    <w:rsid w:val="00430C6E"/>
    <w:rsid w:val="004442C4"/>
    <w:rsid w:val="00445432"/>
    <w:rsid w:val="00447F95"/>
    <w:rsid w:val="004534C4"/>
    <w:rsid w:val="004666FF"/>
    <w:rsid w:val="00470045"/>
    <w:rsid w:val="00483A07"/>
    <w:rsid w:val="004949EF"/>
    <w:rsid w:val="004B18EA"/>
    <w:rsid w:val="004B32C0"/>
    <w:rsid w:val="004D1DB1"/>
    <w:rsid w:val="004D4DF4"/>
    <w:rsid w:val="004E1ADC"/>
    <w:rsid w:val="004E6279"/>
    <w:rsid w:val="004F2386"/>
    <w:rsid w:val="004F57AD"/>
    <w:rsid w:val="004F751D"/>
    <w:rsid w:val="00501067"/>
    <w:rsid w:val="00501502"/>
    <w:rsid w:val="0050277A"/>
    <w:rsid w:val="005046DD"/>
    <w:rsid w:val="00506E82"/>
    <w:rsid w:val="00507981"/>
    <w:rsid w:val="00511B4E"/>
    <w:rsid w:val="00514D5E"/>
    <w:rsid w:val="00521085"/>
    <w:rsid w:val="00522A6A"/>
    <w:rsid w:val="00523874"/>
    <w:rsid w:val="00524014"/>
    <w:rsid w:val="0052412D"/>
    <w:rsid w:val="00524D97"/>
    <w:rsid w:val="00533C3A"/>
    <w:rsid w:val="005379FD"/>
    <w:rsid w:val="00541D19"/>
    <w:rsid w:val="00545698"/>
    <w:rsid w:val="005468E2"/>
    <w:rsid w:val="00547CED"/>
    <w:rsid w:val="005524DE"/>
    <w:rsid w:val="00554278"/>
    <w:rsid w:val="00555986"/>
    <w:rsid w:val="0055796D"/>
    <w:rsid w:val="00561E80"/>
    <w:rsid w:val="00562577"/>
    <w:rsid w:val="00562AB8"/>
    <w:rsid w:val="0056524D"/>
    <w:rsid w:val="00571219"/>
    <w:rsid w:val="0057132D"/>
    <w:rsid w:val="00576A60"/>
    <w:rsid w:val="00576F46"/>
    <w:rsid w:val="00583D79"/>
    <w:rsid w:val="00587792"/>
    <w:rsid w:val="005932A0"/>
    <w:rsid w:val="00593A8C"/>
    <w:rsid w:val="005952B3"/>
    <w:rsid w:val="0059563D"/>
    <w:rsid w:val="005A0CC9"/>
    <w:rsid w:val="005A2BEE"/>
    <w:rsid w:val="005A65CE"/>
    <w:rsid w:val="005A77BF"/>
    <w:rsid w:val="005B7774"/>
    <w:rsid w:val="005B783A"/>
    <w:rsid w:val="005C0CA8"/>
    <w:rsid w:val="005C3CCD"/>
    <w:rsid w:val="005C61A0"/>
    <w:rsid w:val="005D2852"/>
    <w:rsid w:val="005E3985"/>
    <w:rsid w:val="005E5C40"/>
    <w:rsid w:val="005F09E5"/>
    <w:rsid w:val="00606DDC"/>
    <w:rsid w:val="00607B9D"/>
    <w:rsid w:val="006205B9"/>
    <w:rsid w:val="00622359"/>
    <w:rsid w:val="0063492C"/>
    <w:rsid w:val="00635A2E"/>
    <w:rsid w:val="00641CDF"/>
    <w:rsid w:val="00643195"/>
    <w:rsid w:val="0065318B"/>
    <w:rsid w:val="006617A8"/>
    <w:rsid w:val="00663E9F"/>
    <w:rsid w:val="00672D1E"/>
    <w:rsid w:val="00675352"/>
    <w:rsid w:val="00675861"/>
    <w:rsid w:val="00683333"/>
    <w:rsid w:val="00683607"/>
    <w:rsid w:val="00683C72"/>
    <w:rsid w:val="0068436F"/>
    <w:rsid w:val="006919E2"/>
    <w:rsid w:val="006949FD"/>
    <w:rsid w:val="00695E35"/>
    <w:rsid w:val="006A0440"/>
    <w:rsid w:val="006A29B6"/>
    <w:rsid w:val="006A2E88"/>
    <w:rsid w:val="006A6397"/>
    <w:rsid w:val="006B5856"/>
    <w:rsid w:val="006B685E"/>
    <w:rsid w:val="006B6DCD"/>
    <w:rsid w:val="006C65C6"/>
    <w:rsid w:val="006D7CA6"/>
    <w:rsid w:val="006E2A3D"/>
    <w:rsid w:val="006E407A"/>
    <w:rsid w:val="006E49E1"/>
    <w:rsid w:val="006E6FCB"/>
    <w:rsid w:val="006F46EF"/>
    <w:rsid w:val="00703AA0"/>
    <w:rsid w:val="007056D4"/>
    <w:rsid w:val="007105FD"/>
    <w:rsid w:val="00712B9C"/>
    <w:rsid w:val="00714BA4"/>
    <w:rsid w:val="00714CB0"/>
    <w:rsid w:val="0072075B"/>
    <w:rsid w:val="00752D17"/>
    <w:rsid w:val="00760058"/>
    <w:rsid w:val="007608B4"/>
    <w:rsid w:val="007631F8"/>
    <w:rsid w:val="007649D6"/>
    <w:rsid w:val="00764AF0"/>
    <w:rsid w:val="0076550D"/>
    <w:rsid w:val="007664A2"/>
    <w:rsid w:val="007734B9"/>
    <w:rsid w:val="007747DF"/>
    <w:rsid w:val="0077751A"/>
    <w:rsid w:val="00777C57"/>
    <w:rsid w:val="00783CB7"/>
    <w:rsid w:val="0078655B"/>
    <w:rsid w:val="00786C89"/>
    <w:rsid w:val="0078711B"/>
    <w:rsid w:val="00790385"/>
    <w:rsid w:val="00794B36"/>
    <w:rsid w:val="007971ED"/>
    <w:rsid w:val="00797A49"/>
    <w:rsid w:val="007A2806"/>
    <w:rsid w:val="007C12F1"/>
    <w:rsid w:val="007C7D66"/>
    <w:rsid w:val="007D0BB8"/>
    <w:rsid w:val="007D292E"/>
    <w:rsid w:val="007D34C6"/>
    <w:rsid w:val="007D483D"/>
    <w:rsid w:val="007D4BDE"/>
    <w:rsid w:val="007E042D"/>
    <w:rsid w:val="007E15E9"/>
    <w:rsid w:val="007E1A2F"/>
    <w:rsid w:val="007E31A1"/>
    <w:rsid w:val="007F0E1B"/>
    <w:rsid w:val="007F3E9A"/>
    <w:rsid w:val="007F4B44"/>
    <w:rsid w:val="007F65AA"/>
    <w:rsid w:val="007F75E1"/>
    <w:rsid w:val="00811D91"/>
    <w:rsid w:val="008143AF"/>
    <w:rsid w:val="008163B4"/>
    <w:rsid w:val="008228CE"/>
    <w:rsid w:val="00823347"/>
    <w:rsid w:val="00827BA1"/>
    <w:rsid w:val="008324DD"/>
    <w:rsid w:val="008327D0"/>
    <w:rsid w:val="00835810"/>
    <w:rsid w:val="0083586D"/>
    <w:rsid w:val="0084306E"/>
    <w:rsid w:val="00843537"/>
    <w:rsid w:val="00844762"/>
    <w:rsid w:val="00852853"/>
    <w:rsid w:val="00855A09"/>
    <w:rsid w:val="008561EA"/>
    <w:rsid w:val="00872DF5"/>
    <w:rsid w:val="008757F3"/>
    <w:rsid w:val="00875C20"/>
    <w:rsid w:val="0089234D"/>
    <w:rsid w:val="00893D57"/>
    <w:rsid w:val="008946BE"/>
    <w:rsid w:val="00897B89"/>
    <w:rsid w:val="008A4133"/>
    <w:rsid w:val="008A4ADF"/>
    <w:rsid w:val="008B28E6"/>
    <w:rsid w:val="008B5DC4"/>
    <w:rsid w:val="008B6531"/>
    <w:rsid w:val="008C1A94"/>
    <w:rsid w:val="008C1CCD"/>
    <w:rsid w:val="008C3B89"/>
    <w:rsid w:val="008C55DC"/>
    <w:rsid w:val="008C741A"/>
    <w:rsid w:val="008D176D"/>
    <w:rsid w:val="008E03F5"/>
    <w:rsid w:val="008E2353"/>
    <w:rsid w:val="008E568E"/>
    <w:rsid w:val="009024CE"/>
    <w:rsid w:val="0090406F"/>
    <w:rsid w:val="00912DC5"/>
    <w:rsid w:val="00916691"/>
    <w:rsid w:val="00924160"/>
    <w:rsid w:val="00925362"/>
    <w:rsid w:val="0093104C"/>
    <w:rsid w:val="00934A2E"/>
    <w:rsid w:val="00936DFD"/>
    <w:rsid w:val="0094096A"/>
    <w:rsid w:val="009441EB"/>
    <w:rsid w:val="00947D10"/>
    <w:rsid w:val="009518B0"/>
    <w:rsid w:val="00953501"/>
    <w:rsid w:val="00957063"/>
    <w:rsid w:val="00961413"/>
    <w:rsid w:val="0096273F"/>
    <w:rsid w:val="0096289C"/>
    <w:rsid w:val="00966E9F"/>
    <w:rsid w:val="00971A2F"/>
    <w:rsid w:val="009721FA"/>
    <w:rsid w:val="009723F3"/>
    <w:rsid w:val="0097274B"/>
    <w:rsid w:val="00975A43"/>
    <w:rsid w:val="0097711A"/>
    <w:rsid w:val="00981BBD"/>
    <w:rsid w:val="0098617D"/>
    <w:rsid w:val="00986AC9"/>
    <w:rsid w:val="00991165"/>
    <w:rsid w:val="00993687"/>
    <w:rsid w:val="009A0DB3"/>
    <w:rsid w:val="009A1A0D"/>
    <w:rsid w:val="009A73F9"/>
    <w:rsid w:val="009B44DE"/>
    <w:rsid w:val="009B5A9C"/>
    <w:rsid w:val="009C0C01"/>
    <w:rsid w:val="009C63F4"/>
    <w:rsid w:val="009D3D1A"/>
    <w:rsid w:val="009E3073"/>
    <w:rsid w:val="009F18E8"/>
    <w:rsid w:val="00A01744"/>
    <w:rsid w:val="00A027AA"/>
    <w:rsid w:val="00A201AB"/>
    <w:rsid w:val="00A20864"/>
    <w:rsid w:val="00A224C3"/>
    <w:rsid w:val="00A225E4"/>
    <w:rsid w:val="00A250E3"/>
    <w:rsid w:val="00A311A1"/>
    <w:rsid w:val="00A31701"/>
    <w:rsid w:val="00A409DB"/>
    <w:rsid w:val="00A46BBE"/>
    <w:rsid w:val="00A612E1"/>
    <w:rsid w:val="00A63082"/>
    <w:rsid w:val="00A64AA3"/>
    <w:rsid w:val="00A72372"/>
    <w:rsid w:val="00A73540"/>
    <w:rsid w:val="00A8020D"/>
    <w:rsid w:val="00A851DA"/>
    <w:rsid w:val="00A86A23"/>
    <w:rsid w:val="00A90501"/>
    <w:rsid w:val="00A93B56"/>
    <w:rsid w:val="00A9781E"/>
    <w:rsid w:val="00AA0635"/>
    <w:rsid w:val="00AA18A1"/>
    <w:rsid w:val="00AB1B59"/>
    <w:rsid w:val="00AC61F0"/>
    <w:rsid w:val="00AE06CD"/>
    <w:rsid w:val="00AE0EED"/>
    <w:rsid w:val="00AE4110"/>
    <w:rsid w:val="00AE5BAE"/>
    <w:rsid w:val="00AE6B72"/>
    <w:rsid w:val="00AF5526"/>
    <w:rsid w:val="00B07DD1"/>
    <w:rsid w:val="00B13159"/>
    <w:rsid w:val="00B23840"/>
    <w:rsid w:val="00B23A96"/>
    <w:rsid w:val="00B2491A"/>
    <w:rsid w:val="00B32E16"/>
    <w:rsid w:val="00B401CA"/>
    <w:rsid w:val="00B43469"/>
    <w:rsid w:val="00B44723"/>
    <w:rsid w:val="00B4777F"/>
    <w:rsid w:val="00B4789A"/>
    <w:rsid w:val="00B47E80"/>
    <w:rsid w:val="00B50396"/>
    <w:rsid w:val="00B57AE8"/>
    <w:rsid w:val="00B67225"/>
    <w:rsid w:val="00B676DD"/>
    <w:rsid w:val="00B73345"/>
    <w:rsid w:val="00B73D3D"/>
    <w:rsid w:val="00B73E51"/>
    <w:rsid w:val="00B74717"/>
    <w:rsid w:val="00B76F9D"/>
    <w:rsid w:val="00B83465"/>
    <w:rsid w:val="00B8663F"/>
    <w:rsid w:val="00B86D1C"/>
    <w:rsid w:val="00B92BAD"/>
    <w:rsid w:val="00B92D07"/>
    <w:rsid w:val="00BB0F8E"/>
    <w:rsid w:val="00BB1151"/>
    <w:rsid w:val="00BB2760"/>
    <w:rsid w:val="00BC1BCA"/>
    <w:rsid w:val="00BC4213"/>
    <w:rsid w:val="00BC5D46"/>
    <w:rsid w:val="00BD180E"/>
    <w:rsid w:val="00BD58F2"/>
    <w:rsid w:val="00BD68A2"/>
    <w:rsid w:val="00BE1A3B"/>
    <w:rsid w:val="00BE4DC5"/>
    <w:rsid w:val="00BF0A04"/>
    <w:rsid w:val="00C03468"/>
    <w:rsid w:val="00C04558"/>
    <w:rsid w:val="00C04C05"/>
    <w:rsid w:val="00C1091C"/>
    <w:rsid w:val="00C115C7"/>
    <w:rsid w:val="00C131D6"/>
    <w:rsid w:val="00C15F9A"/>
    <w:rsid w:val="00C2396A"/>
    <w:rsid w:val="00C23D49"/>
    <w:rsid w:val="00C27DF2"/>
    <w:rsid w:val="00C3559F"/>
    <w:rsid w:val="00C42C14"/>
    <w:rsid w:val="00C4447B"/>
    <w:rsid w:val="00C44EA9"/>
    <w:rsid w:val="00C524E5"/>
    <w:rsid w:val="00C556EC"/>
    <w:rsid w:val="00C55B80"/>
    <w:rsid w:val="00C60FB4"/>
    <w:rsid w:val="00C6383F"/>
    <w:rsid w:val="00C72F10"/>
    <w:rsid w:val="00C73352"/>
    <w:rsid w:val="00C76D49"/>
    <w:rsid w:val="00C8039B"/>
    <w:rsid w:val="00C81714"/>
    <w:rsid w:val="00C87086"/>
    <w:rsid w:val="00CA5906"/>
    <w:rsid w:val="00CA5ED9"/>
    <w:rsid w:val="00CA747A"/>
    <w:rsid w:val="00CC7B11"/>
    <w:rsid w:val="00CD6801"/>
    <w:rsid w:val="00CE2BDB"/>
    <w:rsid w:val="00CE2F67"/>
    <w:rsid w:val="00CE3400"/>
    <w:rsid w:val="00CE55BC"/>
    <w:rsid w:val="00CF24EE"/>
    <w:rsid w:val="00CF443F"/>
    <w:rsid w:val="00CF5C0E"/>
    <w:rsid w:val="00D0432F"/>
    <w:rsid w:val="00D11154"/>
    <w:rsid w:val="00D114F9"/>
    <w:rsid w:val="00D13620"/>
    <w:rsid w:val="00D141BB"/>
    <w:rsid w:val="00D175E3"/>
    <w:rsid w:val="00D233B0"/>
    <w:rsid w:val="00D240BD"/>
    <w:rsid w:val="00D308B8"/>
    <w:rsid w:val="00D319BE"/>
    <w:rsid w:val="00D34576"/>
    <w:rsid w:val="00D44DEE"/>
    <w:rsid w:val="00D454D7"/>
    <w:rsid w:val="00D45F57"/>
    <w:rsid w:val="00D46DAC"/>
    <w:rsid w:val="00D524D0"/>
    <w:rsid w:val="00D5479A"/>
    <w:rsid w:val="00D54C2A"/>
    <w:rsid w:val="00D61DF6"/>
    <w:rsid w:val="00D62026"/>
    <w:rsid w:val="00D67095"/>
    <w:rsid w:val="00D71CAF"/>
    <w:rsid w:val="00D75088"/>
    <w:rsid w:val="00D77A45"/>
    <w:rsid w:val="00D83291"/>
    <w:rsid w:val="00DA20C1"/>
    <w:rsid w:val="00DB26E9"/>
    <w:rsid w:val="00DB3F2E"/>
    <w:rsid w:val="00DB451D"/>
    <w:rsid w:val="00DB6C74"/>
    <w:rsid w:val="00DC7A4B"/>
    <w:rsid w:val="00DC7EFD"/>
    <w:rsid w:val="00DD0F8D"/>
    <w:rsid w:val="00DD2349"/>
    <w:rsid w:val="00DD2ED5"/>
    <w:rsid w:val="00DD54B6"/>
    <w:rsid w:val="00DE319D"/>
    <w:rsid w:val="00DE3706"/>
    <w:rsid w:val="00E043EC"/>
    <w:rsid w:val="00E047E4"/>
    <w:rsid w:val="00E054A2"/>
    <w:rsid w:val="00E06749"/>
    <w:rsid w:val="00E1375A"/>
    <w:rsid w:val="00E14250"/>
    <w:rsid w:val="00E1427B"/>
    <w:rsid w:val="00E1793F"/>
    <w:rsid w:val="00E24855"/>
    <w:rsid w:val="00E304AD"/>
    <w:rsid w:val="00E305EB"/>
    <w:rsid w:val="00E30FBA"/>
    <w:rsid w:val="00E32872"/>
    <w:rsid w:val="00E35259"/>
    <w:rsid w:val="00E40F76"/>
    <w:rsid w:val="00E420A8"/>
    <w:rsid w:val="00E42566"/>
    <w:rsid w:val="00E44C3C"/>
    <w:rsid w:val="00E50CA6"/>
    <w:rsid w:val="00E52159"/>
    <w:rsid w:val="00E5245E"/>
    <w:rsid w:val="00E53CF6"/>
    <w:rsid w:val="00E61432"/>
    <w:rsid w:val="00E65EF0"/>
    <w:rsid w:val="00E730D1"/>
    <w:rsid w:val="00E73410"/>
    <w:rsid w:val="00E815F5"/>
    <w:rsid w:val="00E85E99"/>
    <w:rsid w:val="00E8718D"/>
    <w:rsid w:val="00E94F47"/>
    <w:rsid w:val="00E95DDD"/>
    <w:rsid w:val="00EA1A59"/>
    <w:rsid w:val="00EA7904"/>
    <w:rsid w:val="00EB44B8"/>
    <w:rsid w:val="00EB7737"/>
    <w:rsid w:val="00EB7D0F"/>
    <w:rsid w:val="00EC769A"/>
    <w:rsid w:val="00EC79E8"/>
    <w:rsid w:val="00EC7B25"/>
    <w:rsid w:val="00ED3DFD"/>
    <w:rsid w:val="00ED5E59"/>
    <w:rsid w:val="00ED7C63"/>
    <w:rsid w:val="00ED7ECA"/>
    <w:rsid w:val="00EE5D75"/>
    <w:rsid w:val="00EE7FAD"/>
    <w:rsid w:val="00EF3604"/>
    <w:rsid w:val="00EF48C2"/>
    <w:rsid w:val="00F002BF"/>
    <w:rsid w:val="00F02FF5"/>
    <w:rsid w:val="00F0495D"/>
    <w:rsid w:val="00F11959"/>
    <w:rsid w:val="00F12266"/>
    <w:rsid w:val="00F12F90"/>
    <w:rsid w:val="00F148AA"/>
    <w:rsid w:val="00F1749C"/>
    <w:rsid w:val="00F3134A"/>
    <w:rsid w:val="00F42BF2"/>
    <w:rsid w:val="00F544AE"/>
    <w:rsid w:val="00F60A39"/>
    <w:rsid w:val="00F62AA8"/>
    <w:rsid w:val="00F64115"/>
    <w:rsid w:val="00F7273D"/>
    <w:rsid w:val="00F80551"/>
    <w:rsid w:val="00F822B5"/>
    <w:rsid w:val="00F8533C"/>
    <w:rsid w:val="00F90106"/>
    <w:rsid w:val="00F97380"/>
    <w:rsid w:val="00FA2960"/>
    <w:rsid w:val="00FB1A26"/>
    <w:rsid w:val="00FB6E86"/>
    <w:rsid w:val="00FC0614"/>
    <w:rsid w:val="00FC1ABC"/>
    <w:rsid w:val="00FC57C4"/>
    <w:rsid w:val="00FC5C3C"/>
    <w:rsid w:val="00FD09F2"/>
    <w:rsid w:val="00FD21C2"/>
    <w:rsid w:val="00FD5BFC"/>
    <w:rsid w:val="00FE1E06"/>
    <w:rsid w:val="00FE6A70"/>
    <w:rsid w:val="00FF5B78"/>
    <w:rsid w:val="00FF73A6"/>
    <w:rsid w:val="1D752E95"/>
    <w:rsid w:val="2707B35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4">
      <o:colormenu v:ext="edit" fillcolor="none"/>
    </o:shapedefaults>
    <o:shapelayout v:ext="edit">
      <o:idmap v:ext="edit" data="1"/>
    </o:shapelayout>
  </w:shapeDefaults>
  <w:decimalSymbol w:val=","/>
  <w:listSeparator w:val=";"/>
  <w14:docId w14:val="5AD86003"/>
  <w15:docId w15:val="{BD72431B-7D59-4CF6-B866-89A14630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50E3"/>
    <w:pPr>
      <w:spacing w:line="288" w:lineRule="auto"/>
    </w:pPr>
    <w:rPr>
      <w:rFonts w:ascii="Arial" w:hAnsi="Arial"/>
      <w:sz w:val="22"/>
      <w:szCs w:val="24"/>
    </w:rPr>
  </w:style>
  <w:style w:type="paragraph" w:styleId="berschrift1">
    <w:name w:val="heading 1"/>
    <w:basedOn w:val="Standard"/>
    <w:next w:val="Standard"/>
    <w:autoRedefine/>
    <w:qFormat/>
    <w:rsid w:val="00511B4E"/>
    <w:pPr>
      <w:keepNext/>
      <w:ind w:left="567"/>
      <w:outlineLvl w:val="0"/>
    </w:pPr>
    <w:rPr>
      <w:b/>
      <w:bCs/>
    </w:rPr>
  </w:style>
  <w:style w:type="paragraph" w:styleId="berschrift2">
    <w:name w:val="heading 2"/>
    <w:basedOn w:val="Standard"/>
    <w:next w:val="Standard"/>
    <w:link w:val="berschrift2Zchn"/>
    <w:qFormat/>
    <w:rsid w:val="00961413"/>
    <w:pPr>
      <w:keepNext/>
      <w:keepLines/>
      <w:numPr>
        <w:ilvl w:val="1"/>
        <w:numId w:val="1"/>
      </w:numPr>
      <w:tabs>
        <w:tab w:val="left" w:pos="851"/>
      </w:tabs>
      <w:suppressAutoHyphens/>
      <w:spacing w:before="480" w:after="240" w:line="240" w:lineRule="auto"/>
      <w:outlineLvl w:val="1"/>
    </w:pPr>
    <w:rPr>
      <w:rFonts w:cs="Arial"/>
      <w:b/>
      <w:bCs/>
      <w:iCs/>
      <w:szCs w:val="28"/>
    </w:rPr>
  </w:style>
  <w:style w:type="paragraph" w:styleId="berschrift3">
    <w:name w:val="heading 3"/>
    <w:basedOn w:val="Standard"/>
    <w:next w:val="Standard"/>
    <w:link w:val="berschrift3Zchn"/>
    <w:autoRedefine/>
    <w:qFormat/>
    <w:rsid w:val="005C3CCD"/>
    <w:pPr>
      <w:keepNext/>
      <w:keepLines/>
      <w:numPr>
        <w:ilvl w:val="2"/>
        <w:numId w:val="1"/>
      </w:numPr>
      <w:spacing w:before="360" w:after="120" w:line="240" w:lineRule="auto"/>
      <w:outlineLvl w:val="2"/>
    </w:pPr>
    <w:rPr>
      <w:b/>
      <w:bCs/>
    </w:rPr>
  </w:style>
  <w:style w:type="paragraph" w:styleId="berschrift4">
    <w:name w:val="heading 4"/>
    <w:basedOn w:val="Standard"/>
    <w:next w:val="Standard"/>
    <w:autoRedefine/>
    <w:qFormat/>
    <w:rsid w:val="005C3CCD"/>
    <w:pPr>
      <w:keepNext/>
      <w:keepLines/>
      <w:numPr>
        <w:ilvl w:val="3"/>
        <w:numId w:val="1"/>
      </w:numPr>
      <w:spacing w:before="240" w:after="120" w:line="240" w:lineRule="auto"/>
      <w:outlineLvl w:val="3"/>
    </w:pPr>
    <w:rPr>
      <w:b/>
      <w:bCs/>
    </w:rPr>
  </w:style>
  <w:style w:type="paragraph" w:styleId="berschrift5">
    <w:name w:val="heading 5"/>
    <w:basedOn w:val="Standard"/>
    <w:next w:val="Standard"/>
    <w:qFormat/>
    <w:rsid w:val="00A250E3"/>
    <w:pPr>
      <w:keepNext/>
      <w:keepLines/>
      <w:numPr>
        <w:ilvl w:val="4"/>
        <w:numId w:val="1"/>
      </w:numPr>
      <w:spacing w:before="120" w:after="60"/>
      <w:outlineLvl w:val="4"/>
    </w:pPr>
    <w:rPr>
      <w:b/>
      <w:bCs/>
      <w:iCs/>
      <w:szCs w:val="26"/>
    </w:rPr>
  </w:style>
  <w:style w:type="paragraph" w:styleId="berschrift6">
    <w:name w:val="heading 6"/>
    <w:basedOn w:val="Standard"/>
    <w:next w:val="Standard"/>
    <w:qFormat/>
    <w:rsid w:val="00A250E3"/>
    <w:pPr>
      <w:keepNext/>
      <w:spacing w:after="240"/>
      <w:outlineLvl w:val="5"/>
    </w:pPr>
    <w:rPr>
      <w:b/>
      <w:bCs/>
      <w:sz w:val="36"/>
    </w:rPr>
  </w:style>
  <w:style w:type="paragraph" w:styleId="berschrift7">
    <w:name w:val="heading 7"/>
    <w:basedOn w:val="Standard"/>
    <w:next w:val="Standard"/>
    <w:qFormat/>
    <w:rsid w:val="00A250E3"/>
    <w:pPr>
      <w:spacing w:before="240" w:after="60" w:line="240" w:lineRule="auto"/>
      <w:outlineLvl w:val="6"/>
    </w:pPr>
    <w:rPr>
      <w:rFonts w:ascii="Times New Roman" w:hAnsi="Times New Roman"/>
      <w:color w:val="000000"/>
      <w:sz w:val="24"/>
    </w:rPr>
  </w:style>
  <w:style w:type="paragraph" w:styleId="berschrift8">
    <w:name w:val="heading 8"/>
    <w:basedOn w:val="Standard"/>
    <w:next w:val="Standard"/>
    <w:qFormat/>
    <w:rsid w:val="00A250E3"/>
    <w:pPr>
      <w:spacing w:before="240" w:after="60" w:line="240" w:lineRule="auto"/>
      <w:outlineLvl w:val="7"/>
    </w:pPr>
    <w:rPr>
      <w:rFonts w:ascii="Times New Roman" w:hAnsi="Times New Roman"/>
      <w:i/>
      <w:iCs/>
      <w:color w:val="000000"/>
      <w:sz w:val="24"/>
    </w:rPr>
  </w:style>
  <w:style w:type="paragraph" w:styleId="berschrift9">
    <w:name w:val="heading 9"/>
    <w:basedOn w:val="Standard"/>
    <w:next w:val="Standard"/>
    <w:qFormat/>
    <w:rsid w:val="00A250E3"/>
    <w:pPr>
      <w:spacing w:before="240" w:after="60" w:line="240" w:lineRule="auto"/>
      <w:outlineLvl w:val="8"/>
    </w:pPr>
    <w:rPr>
      <w:rFonts w:cs="Arial"/>
      <w:color w:val="000000"/>
      <w:sz w:val="2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250E3"/>
    <w:rPr>
      <w:sz w:val="18"/>
      <w:szCs w:val="20"/>
    </w:rPr>
  </w:style>
  <w:style w:type="paragraph" w:styleId="Fuzeile">
    <w:name w:val="footer"/>
    <w:basedOn w:val="Standard"/>
    <w:link w:val="FuzeileZchn"/>
    <w:rsid w:val="00A250E3"/>
    <w:pPr>
      <w:tabs>
        <w:tab w:val="center" w:pos="4536"/>
        <w:tab w:val="right" w:pos="9072"/>
      </w:tabs>
    </w:pPr>
  </w:style>
  <w:style w:type="character" w:styleId="Seitenzahl">
    <w:name w:val="page number"/>
    <w:basedOn w:val="Absatz-Standardschriftart"/>
    <w:semiHidden/>
    <w:rsid w:val="00A250E3"/>
    <w:rPr>
      <w:rFonts w:ascii="Arial" w:hAnsi="Arial"/>
    </w:rPr>
  </w:style>
  <w:style w:type="paragraph" w:styleId="Kopfzeile">
    <w:name w:val="header"/>
    <w:basedOn w:val="Standard"/>
    <w:link w:val="KopfzeileZchn"/>
    <w:rsid w:val="00A250E3"/>
    <w:pPr>
      <w:tabs>
        <w:tab w:val="center" w:pos="4536"/>
        <w:tab w:val="right" w:pos="9072"/>
      </w:tabs>
    </w:pPr>
  </w:style>
  <w:style w:type="paragraph" w:styleId="Textkrper-Zeileneinzug">
    <w:name w:val="Body Text Indent"/>
    <w:basedOn w:val="Standard"/>
    <w:semiHidden/>
    <w:rsid w:val="00A250E3"/>
    <w:pPr>
      <w:spacing w:before="120"/>
      <w:ind w:left="708"/>
    </w:pPr>
  </w:style>
  <w:style w:type="character" w:styleId="Funotenzeichen">
    <w:name w:val="footnote reference"/>
    <w:basedOn w:val="Absatz-Standardschriftart"/>
    <w:semiHidden/>
    <w:rsid w:val="00A250E3"/>
    <w:rPr>
      <w:rFonts w:ascii="Arial" w:hAnsi="Arial"/>
      <w:vertAlign w:val="superscript"/>
    </w:rPr>
  </w:style>
  <w:style w:type="paragraph" w:styleId="Textkrper-Einzug2">
    <w:name w:val="Body Text Indent 2"/>
    <w:basedOn w:val="Standard"/>
    <w:semiHidden/>
    <w:rsid w:val="00A250E3"/>
    <w:pPr>
      <w:ind w:left="708"/>
    </w:pPr>
    <w:rPr>
      <w:sz w:val="20"/>
    </w:rPr>
  </w:style>
  <w:style w:type="paragraph" w:styleId="Textkrper">
    <w:name w:val="Body Text"/>
    <w:basedOn w:val="Standard"/>
    <w:semiHidden/>
    <w:rsid w:val="00A250E3"/>
    <w:rPr>
      <w:u w:val="single"/>
    </w:rPr>
  </w:style>
  <w:style w:type="paragraph" w:styleId="Textkrper-Einzug3">
    <w:name w:val="Body Text Indent 3"/>
    <w:basedOn w:val="Standard"/>
    <w:semiHidden/>
    <w:rsid w:val="00A250E3"/>
    <w:pPr>
      <w:ind w:left="708"/>
    </w:pPr>
    <w:rPr>
      <w:i/>
      <w:iCs/>
      <w:sz w:val="20"/>
    </w:rPr>
  </w:style>
  <w:style w:type="paragraph" w:styleId="Textkrper2">
    <w:name w:val="Body Text 2"/>
    <w:basedOn w:val="Standard"/>
    <w:semiHidden/>
    <w:rsid w:val="00A250E3"/>
    <w:pPr>
      <w:spacing w:after="120"/>
    </w:pPr>
    <w:rPr>
      <w:color w:val="0000FF"/>
    </w:rPr>
  </w:style>
  <w:style w:type="paragraph" w:styleId="Textkrper3">
    <w:name w:val="Body Text 3"/>
    <w:basedOn w:val="Standard"/>
    <w:semiHidden/>
    <w:rsid w:val="00A250E3"/>
    <w:rPr>
      <w:b/>
      <w:bCs/>
    </w:rPr>
  </w:style>
  <w:style w:type="paragraph" w:styleId="Verzeichnis1">
    <w:name w:val="toc 1"/>
    <w:basedOn w:val="Standard"/>
    <w:next w:val="Standard"/>
    <w:autoRedefine/>
    <w:uiPriority w:val="39"/>
    <w:rsid w:val="00EA7904"/>
    <w:pPr>
      <w:tabs>
        <w:tab w:val="left" w:pos="880"/>
        <w:tab w:val="right" w:leader="dot" w:pos="9060"/>
      </w:tabs>
      <w:spacing w:after="120" w:line="240" w:lineRule="auto"/>
      <w:ind w:left="567" w:hanging="567"/>
    </w:pPr>
    <w:rPr>
      <w:bCs/>
      <w:noProof/>
    </w:rPr>
  </w:style>
  <w:style w:type="paragraph" w:styleId="Verzeichnis2">
    <w:name w:val="toc 2"/>
    <w:basedOn w:val="Standard"/>
    <w:next w:val="Standard"/>
    <w:autoRedefine/>
    <w:uiPriority w:val="39"/>
    <w:rsid w:val="00EA7904"/>
    <w:pPr>
      <w:tabs>
        <w:tab w:val="left" w:pos="880"/>
        <w:tab w:val="right" w:leader="dot" w:pos="9060"/>
      </w:tabs>
      <w:spacing w:after="120" w:line="240" w:lineRule="auto"/>
      <w:ind w:left="567" w:hanging="567"/>
    </w:pPr>
    <w:rPr>
      <w:bCs/>
      <w:noProof/>
    </w:rPr>
  </w:style>
  <w:style w:type="paragraph" w:styleId="Verzeichnis3">
    <w:name w:val="toc 3"/>
    <w:basedOn w:val="Standard"/>
    <w:next w:val="Standard"/>
    <w:autoRedefine/>
    <w:uiPriority w:val="39"/>
    <w:rsid w:val="00E35259"/>
    <w:pPr>
      <w:tabs>
        <w:tab w:val="left" w:pos="880"/>
        <w:tab w:val="right" w:leader="dot" w:pos="9060"/>
      </w:tabs>
    </w:pPr>
  </w:style>
  <w:style w:type="paragraph" w:styleId="Verzeichnis4">
    <w:name w:val="toc 4"/>
    <w:basedOn w:val="Standard"/>
    <w:next w:val="Standard"/>
    <w:autoRedefine/>
    <w:uiPriority w:val="39"/>
    <w:rsid w:val="003A6E69"/>
    <w:pPr>
      <w:tabs>
        <w:tab w:val="left" w:pos="880"/>
        <w:tab w:val="right" w:leader="dot" w:pos="9060"/>
      </w:tabs>
    </w:pPr>
  </w:style>
  <w:style w:type="paragraph" w:styleId="Verzeichnis5">
    <w:name w:val="toc 5"/>
    <w:basedOn w:val="Standard"/>
    <w:next w:val="Standard"/>
    <w:autoRedefine/>
    <w:semiHidden/>
    <w:rsid w:val="00A250E3"/>
    <w:pPr>
      <w:ind w:left="880"/>
    </w:pPr>
  </w:style>
  <w:style w:type="paragraph" w:styleId="Verzeichnis6">
    <w:name w:val="toc 6"/>
    <w:basedOn w:val="Standard"/>
    <w:next w:val="Standard"/>
    <w:autoRedefine/>
    <w:semiHidden/>
    <w:rsid w:val="00A250E3"/>
    <w:pPr>
      <w:ind w:left="1100"/>
    </w:pPr>
  </w:style>
  <w:style w:type="paragraph" w:styleId="Verzeichnis7">
    <w:name w:val="toc 7"/>
    <w:basedOn w:val="Standard"/>
    <w:next w:val="Standard"/>
    <w:autoRedefine/>
    <w:semiHidden/>
    <w:rsid w:val="00A250E3"/>
    <w:pPr>
      <w:ind w:left="1320"/>
    </w:pPr>
  </w:style>
  <w:style w:type="paragraph" w:styleId="Verzeichnis8">
    <w:name w:val="toc 8"/>
    <w:basedOn w:val="Standard"/>
    <w:next w:val="Standard"/>
    <w:autoRedefine/>
    <w:semiHidden/>
    <w:rsid w:val="00A250E3"/>
    <w:pPr>
      <w:ind w:left="1540"/>
    </w:pPr>
  </w:style>
  <w:style w:type="paragraph" w:styleId="Verzeichnis9">
    <w:name w:val="toc 9"/>
    <w:basedOn w:val="Standard"/>
    <w:next w:val="Standard"/>
    <w:autoRedefine/>
    <w:semiHidden/>
    <w:rsid w:val="00A250E3"/>
    <w:pPr>
      <w:ind w:left="1760"/>
    </w:pPr>
  </w:style>
  <w:style w:type="character" w:styleId="Hyperlink">
    <w:name w:val="Hyperlink"/>
    <w:basedOn w:val="Absatz-Standardschriftart"/>
    <w:uiPriority w:val="99"/>
    <w:rsid w:val="00A250E3"/>
    <w:rPr>
      <w:color w:val="0000FF"/>
      <w:u w:val="single"/>
    </w:rPr>
  </w:style>
  <w:style w:type="paragraph" w:styleId="Listenabsatz">
    <w:name w:val="List Paragraph"/>
    <w:aliases w:val="Tabellentext bullet"/>
    <w:basedOn w:val="Standard"/>
    <w:link w:val="ListenabsatzZchn"/>
    <w:uiPriority w:val="34"/>
    <w:qFormat/>
    <w:rsid w:val="00A250E3"/>
    <w:pPr>
      <w:spacing w:line="240" w:lineRule="auto"/>
      <w:ind w:left="708"/>
    </w:pPr>
  </w:style>
  <w:style w:type="character" w:styleId="Kommentarzeichen">
    <w:name w:val="annotation reference"/>
    <w:basedOn w:val="Absatz-Standardschriftart"/>
    <w:uiPriority w:val="99"/>
    <w:semiHidden/>
    <w:rsid w:val="00A250E3"/>
    <w:rPr>
      <w:sz w:val="16"/>
      <w:szCs w:val="16"/>
    </w:rPr>
  </w:style>
  <w:style w:type="paragraph" w:styleId="Kommentartext">
    <w:name w:val="annotation text"/>
    <w:basedOn w:val="Standard"/>
    <w:link w:val="KommentartextZchn"/>
    <w:uiPriority w:val="99"/>
    <w:semiHidden/>
    <w:rsid w:val="00A250E3"/>
    <w:pPr>
      <w:spacing w:line="240" w:lineRule="auto"/>
    </w:pPr>
    <w:rPr>
      <w:sz w:val="20"/>
      <w:szCs w:val="20"/>
    </w:rPr>
  </w:style>
  <w:style w:type="paragraph" w:customStyle="1" w:styleId="berschriftEbene1">
    <w:name w:val="+Überschrift_Ebene1"/>
    <w:basedOn w:val="Standard"/>
    <w:next w:val="Standard"/>
    <w:autoRedefine/>
    <w:rsid w:val="00A250E3"/>
    <w:pPr>
      <w:spacing w:line="240" w:lineRule="auto"/>
    </w:pPr>
    <w:rPr>
      <w:b/>
      <w:bCs/>
      <w:noProof/>
      <w:szCs w:val="20"/>
    </w:rPr>
  </w:style>
  <w:style w:type="paragraph" w:customStyle="1" w:styleId="Standard0">
    <w:name w:val="+Standard"/>
    <w:basedOn w:val="berschriftEbene1"/>
    <w:rsid w:val="00A250E3"/>
    <w:rPr>
      <w:b w:val="0"/>
    </w:rPr>
  </w:style>
  <w:style w:type="paragraph" w:customStyle="1" w:styleId="projuniortext">
    <w:name w:val="pro junior text"/>
    <w:basedOn w:val="Standard"/>
    <w:rsid w:val="00A250E3"/>
    <w:pPr>
      <w:spacing w:line="240" w:lineRule="auto"/>
      <w:jc w:val="both"/>
    </w:pPr>
  </w:style>
  <w:style w:type="paragraph" w:styleId="Beschriftung">
    <w:name w:val="caption"/>
    <w:basedOn w:val="Standard"/>
    <w:next w:val="Standard"/>
    <w:qFormat/>
    <w:rsid w:val="00A250E3"/>
    <w:pPr>
      <w:spacing w:before="120" w:after="120" w:line="240" w:lineRule="auto"/>
    </w:pPr>
    <w:rPr>
      <w:b/>
      <w:bCs/>
      <w:sz w:val="20"/>
      <w:szCs w:val="20"/>
    </w:rPr>
  </w:style>
  <w:style w:type="paragraph" w:customStyle="1" w:styleId="Tabellenkopf">
    <w:name w:val="Tabellenkopf"/>
    <w:basedOn w:val="Standard"/>
    <w:rsid w:val="00A250E3"/>
    <w:pPr>
      <w:spacing w:before="40" w:after="40" w:line="240" w:lineRule="auto"/>
    </w:pPr>
    <w:rPr>
      <w:rFonts w:ascii="Tahoma" w:hAnsi="Tahoma"/>
      <w:b/>
      <w:sz w:val="18"/>
      <w:szCs w:val="18"/>
    </w:rPr>
  </w:style>
  <w:style w:type="paragraph" w:styleId="Sprechblasentext">
    <w:name w:val="Balloon Text"/>
    <w:basedOn w:val="Standard"/>
    <w:link w:val="SprechblasentextZchn"/>
    <w:uiPriority w:val="99"/>
    <w:semiHidden/>
    <w:unhideWhenUsed/>
    <w:rsid w:val="003F53A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53A7"/>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5046DD"/>
    <w:pPr>
      <w:spacing w:line="288" w:lineRule="auto"/>
    </w:pPr>
    <w:rPr>
      <w:b/>
      <w:bCs/>
    </w:rPr>
  </w:style>
  <w:style w:type="character" w:customStyle="1" w:styleId="KommentartextZchn">
    <w:name w:val="Kommentartext Zchn"/>
    <w:basedOn w:val="Absatz-Standardschriftart"/>
    <w:link w:val="Kommentartext"/>
    <w:uiPriority w:val="99"/>
    <w:semiHidden/>
    <w:rsid w:val="005046DD"/>
    <w:rPr>
      <w:rFonts w:ascii="Arial" w:hAnsi="Arial"/>
    </w:rPr>
  </w:style>
  <w:style w:type="character" w:customStyle="1" w:styleId="KommentarthemaZchn">
    <w:name w:val="Kommentarthema Zchn"/>
    <w:basedOn w:val="KommentartextZchn"/>
    <w:link w:val="Kommentarthema"/>
    <w:rsid w:val="005046DD"/>
    <w:rPr>
      <w:rFonts w:ascii="Arial" w:hAnsi="Arial"/>
    </w:rPr>
  </w:style>
  <w:style w:type="character" w:customStyle="1" w:styleId="berschrift3Zchn">
    <w:name w:val="Überschrift 3 Zchn"/>
    <w:basedOn w:val="Absatz-Standardschriftart"/>
    <w:link w:val="berschrift3"/>
    <w:rsid w:val="005C3CCD"/>
    <w:rPr>
      <w:rFonts w:ascii="Arial" w:hAnsi="Arial"/>
      <w:b/>
      <w:bCs/>
      <w:sz w:val="22"/>
      <w:szCs w:val="24"/>
    </w:rPr>
  </w:style>
  <w:style w:type="paragraph" w:customStyle="1" w:styleId="TabellenschriftArialNarrow">
    <w:name w:val="Tabellenschrift Arial Narrow"/>
    <w:basedOn w:val="Standard"/>
    <w:rsid w:val="00562AB8"/>
    <w:pPr>
      <w:spacing w:before="60" w:after="60" w:line="240" w:lineRule="auto"/>
    </w:pPr>
    <w:rPr>
      <w:rFonts w:ascii="Arial Narrow" w:hAnsi="Arial Narrow" w:cs="Arial"/>
      <w:sz w:val="20"/>
      <w:szCs w:val="20"/>
    </w:rPr>
  </w:style>
  <w:style w:type="paragraph" w:customStyle="1" w:styleId="VorwortInhaltTabellenundAbbildungsverzeichnis">
    <w:name w:val="Vorwort / Inhalt / Tabellen und Abbildungsverzeichnis"/>
    <w:basedOn w:val="Standard"/>
    <w:next w:val="Standard"/>
    <w:rsid w:val="00562AB8"/>
    <w:pPr>
      <w:keepNext/>
      <w:pageBreakBefore/>
      <w:spacing w:before="960" w:after="480" w:line="240" w:lineRule="auto"/>
    </w:pPr>
    <w:rPr>
      <w:b/>
      <w:sz w:val="27"/>
      <w:szCs w:val="20"/>
    </w:rPr>
  </w:style>
  <w:style w:type="table" w:styleId="Tabellenraster">
    <w:name w:val="Table Grid"/>
    <w:basedOn w:val="NormaleTabelle"/>
    <w:uiPriority w:val="59"/>
    <w:rsid w:val="00562AB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rsid w:val="005C0CA8"/>
    <w:rPr>
      <w:rFonts w:ascii="Arial" w:hAnsi="Arial"/>
      <w:sz w:val="22"/>
      <w:szCs w:val="24"/>
    </w:rPr>
  </w:style>
  <w:style w:type="character" w:customStyle="1" w:styleId="ListenabsatzZchn">
    <w:name w:val="Listenabsatz Zchn"/>
    <w:aliases w:val="Tabellentext bullet Zchn"/>
    <w:basedOn w:val="Absatz-Standardschriftart"/>
    <w:link w:val="Listenabsatz"/>
    <w:uiPriority w:val="34"/>
    <w:locked/>
    <w:rsid w:val="00794B36"/>
    <w:rPr>
      <w:rFonts w:ascii="Arial" w:hAnsi="Arial"/>
      <w:sz w:val="22"/>
      <w:szCs w:val="24"/>
    </w:rPr>
  </w:style>
  <w:style w:type="paragraph" w:customStyle="1" w:styleId="KassentextoE">
    <w:name w:val="Kassentexto.E."/>
    <w:basedOn w:val="Standard"/>
    <w:rsid w:val="00D46DAC"/>
    <w:pPr>
      <w:widowControl w:val="0"/>
      <w:spacing w:line="240" w:lineRule="auto"/>
      <w:jc w:val="both"/>
    </w:pPr>
    <w:rPr>
      <w:rFonts w:ascii="Arial Narrow" w:hAnsi="Arial Narrow"/>
      <w:szCs w:val="20"/>
    </w:rPr>
  </w:style>
  <w:style w:type="paragraph" w:customStyle="1" w:styleId="4BVTextnum">
    <w:name w:val="4 BV Text num"/>
    <w:basedOn w:val="Standard"/>
    <w:qFormat/>
    <w:rsid w:val="00D46DAC"/>
    <w:pPr>
      <w:numPr>
        <w:ilvl w:val="1"/>
        <w:numId w:val="2"/>
      </w:numPr>
      <w:tabs>
        <w:tab w:val="left" w:pos="567"/>
      </w:tabs>
      <w:spacing w:before="240" w:after="120" w:line="312" w:lineRule="auto"/>
      <w:ind w:left="567" w:hanging="567"/>
      <w:jc w:val="both"/>
    </w:pPr>
    <w:rPr>
      <w:color w:val="000000"/>
      <w:lang w:eastAsia="en-US"/>
    </w:rPr>
  </w:style>
  <w:style w:type="paragraph" w:customStyle="1" w:styleId="3BVberschriftnum">
    <w:name w:val="3 BV Überschrift num"/>
    <w:basedOn w:val="berschrift1"/>
    <w:qFormat/>
    <w:rsid w:val="00D46DAC"/>
    <w:pPr>
      <w:numPr>
        <w:numId w:val="2"/>
      </w:numPr>
      <w:tabs>
        <w:tab w:val="left" w:pos="567"/>
      </w:tabs>
      <w:spacing w:before="480" w:line="360" w:lineRule="auto"/>
      <w:ind w:left="567" w:hanging="567"/>
      <w:jc w:val="both"/>
    </w:pPr>
    <w:rPr>
      <w:bCs w:val="0"/>
      <w:spacing w:val="5"/>
      <w:lang w:eastAsia="en-US"/>
    </w:rPr>
  </w:style>
  <w:style w:type="paragraph" w:customStyle="1" w:styleId="Default">
    <w:name w:val="Default"/>
    <w:rsid w:val="00D46DAC"/>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rsid w:val="005E5C40"/>
    <w:rPr>
      <w:rFonts w:ascii="Arial" w:hAnsi="Arial" w:cs="Arial"/>
      <w:b/>
      <w:bCs/>
      <w:iCs/>
      <w:sz w:val="22"/>
      <w:szCs w:val="28"/>
    </w:rPr>
  </w:style>
  <w:style w:type="character" w:customStyle="1" w:styleId="zit">
    <w:name w:val="zit"/>
    <w:basedOn w:val="Absatz-Standardschriftart"/>
    <w:rsid w:val="00B86D1C"/>
  </w:style>
  <w:style w:type="paragraph" w:styleId="StandardWeb">
    <w:name w:val="Normal (Web)"/>
    <w:basedOn w:val="Standard"/>
    <w:uiPriority w:val="99"/>
    <w:semiHidden/>
    <w:unhideWhenUsed/>
    <w:rsid w:val="00B86D1C"/>
    <w:pPr>
      <w:spacing w:before="100" w:beforeAutospacing="1" w:after="100" w:afterAutospacing="1" w:line="240" w:lineRule="auto"/>
    </w:pPr>
    <w:rPr>
      <w:rFonts w:ascii="Times New Roman" w:hAnsi="Times New Roman"/>
      <w:sz w:val="24"/>
    </w:rPr>
  </w:style>
  <w:style w:type="character" w:styleId="Hervorhebung">
    <w:name w:val="Emphasis"/>
    <w:basedOn w:val="Absatz-Standardschriftart"/>
    <w:uiPriority w:val="20"/>
    <w:qFormat/>
    <w:rsid w:val="00B86D1C"/>
    <w:rPr>
      <w:i/>
      <w:iCs/>
    </w:rPr>
  </w:style>
  <w:style w:type="character" w:styleId="BesuchterLink">
    <w:name w:val="FollowedHyperlink"/>
    <w:basedOn w:val="Absatz-Standardschriftart"/>
    <w:uiPriority w:val="99"/>
    <w:semiHidden/>
    <w:unhideWhenUsed/>
    <w:rsid w:val="00FE6A70"/>
    <w:rPr>
      <w:color w:val="800080" w:themeColor="followedHyperlink"/>
      <w:u w:val="single"/>
    </w:rPr>
  </w:style>
  <w:style w:type="paragraph" w:styleId="berarbeitung">
    <w:name w:val="Revision"/>
    <w:hidden/>
    <w:uiPriority w:val="99"/>
    <w:semiHidden/>
    <w:rsid w:val="00F02FF5"/>
    <w:rPr>
      <w:rFonts w:ascii="Arial" w:hAnsi="Arial"/>
      <w:sz w:val="22"/>
      <w:szCs w:val="24"/>
    </w:rPr>
  </w:style>
  <w:style w:type="character" w:customStyle="1" w:styleId="FuzeileZchn">
    <w:name w:val="Fußzeile Zchn"/>
    <w:basedOn w:val="Absatz-Standardschriftart"/>
    <w:link w:val="Fuzeile"/>
    <w:locked/>
    <w:rsid w:val="001A0377"/>
    <w:rPr>
      <w:rFonts w:ascii="Arial" w:hAnsi="Arial"/>
      <w:sz w:val="22"/>
      <w:szCs w:val="24"/>
    </w:rPr>
  </w:style>
  <w:style w:type="paragraph" w:customStyle="1" w:styleId="KeineGliederung">
    <w:name w:val="Keine Gliederung"/>
    <w:basedOn w:val="Standard"/>
    <w:qFormat/>
    <w:rsid w:val="00511B4E"/>
    <w:pPr>
      <w:numPr>
        <w:numId w:val="4"/>
      </w:numPr>
      <w:autoSpaceDE w:val="0"/>
      <w:autoSpaceDN w:val="0"/>
      <w:adjustRightInd w:val="0"/>
      <w:spacing w:before="360" w:after="120" w:line="240" w:lineRule="auto"/>
    </w:pPr>
    <w:rPr>
      <w:rFonts w:ascii="Arial Fett" w:hAnsi="Arial Fett" w:cs="Arial"/>
      <w:b/>
      <w:bCs/>
      <w:szCs w:val="22"/>
    </w:rPr>
  </w:style>
  <w:style w:type="character" w:styleId="Platzhaltertext">
    <w:name w:val="Placeholder Text"/>
    <w:basedOn w:val="Absatz-Standardschriftart"/>
    <w:uiPriority w:val="99"/>
    <w:semiHidden/>
    <w:rsid w:val="00B47E80"/>
    <w:rPr>
      <w:color w:val="808080"/>
    </w:rPr>
  </w:style>
  <w:style w:type="paragraph" w:customStyle="1" w:styleId="GleissTextformat">
    <w:name w:val="Gleiss Textformat"/>
    <w:rsid w:val="00DD0F8D"/>
    <w:pPr>
      <w:spacing w:after="240" w:line="340" w:lineRule="atLeast"/>
      <w:jc w:val="both"/>
    </w:pPr>
    <w:rPr>
      <w:sz w:val="24"/>
    </w:rPr>
  </w:style>
  <w:style w:type="character" w:styleId="NichtaufgelsteErwhnung">
    <w:name w:val="Unresolved Mention"/>
    <w:basedOn w:val="Absatz-Standardschriftart"/>
    <w:uiPriority w:val="99"/>
    <w:semiHidden/>
    <w:unhideWhenUsed/>
    <w:rsid w:val="009C0C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167594">
      <w:bodyDiv w:val="1"/>
      <w:marLeft w:val="0"/>
      <w:marRight w:val="0"/>
      <w:marTop w:val="0"/>
      <w:marBottom w:val="0"/>
      <w:divBdr>
        <w:top w:val="none" w:sz="0" w:space="0" w:color="auto"/>
        <w:left w:val="none" w:sz="0" w:space="0" w:color="auto"/>
        <w:bottom w:val="none" w:sz="0" w:space="0" w:color="auto"/>
        <w:right w:val="none" w:sz="0" w:space="0" w:color="auto"/>
      </w:divBdr>
    </w:div>
    <w:div w:id="343482969">
      <w:bodyDiv w:val="1"/>
      <w:marLeft w:val="0"/>
      <w:marRight w:val="0"/>
      <w:marTop w:val="0"/>
      <w:marBottom w:val="0"/>
      <w:divBdr>
        <w:top w:val="none" w:sz="0" w:space="0" w:color="auto"/>
        <w:left w:val="none" w:sz="0" w:space="0" w:color="auto"/>
        <w:bottom w:val="none" w:sz="0" w:space="0" w:color="auto"/>
        <w:right w:val="none" w:sz="0" w:space="0" w:color="auto"/>
      </w:divBdr>
    </w:div>
    <w:div w:id="380449405">
      <w:bodyDiv w:val="1"/>
      <w:marLeft w:val="0"/>
      <w:marRight w:val="0"/>
      <w:marTop w:val="0"/>
      <w:marBottom w:val="0"/>
      <w:divBdr>
        <w:top w:val="none" w:sz="0" w:space="0" w:color="auto"/>
        <w:left w:val="none" w:sz="0" w:space="0" w:color="auto"/>
        <w:bottom w:val="none" w:sz="0" w:space="0" w:color="auto"/>
        <w:right w:val="none" w:sz="0" w:space="0" w:color="auto"/>
      </w:divBdr>
    </w:div>
    <w:div w:id="524094447">
      <w:bodyDiv w:val="1"/>
      <w:marLeft w:val="0"/>
      <w:marRight w:val="0"/>
      <w:marTop w:val="0"/>
      <w:marBottom w:val="0"/>
      <w:divBdr>
        <w:top w:val="none" w:sz="0" w:space="0" w:color="auto"/>
        <w:left w:val="none" w:sz="0" w:space="0" w:color="auto"/>
        <w:bottom w:val="none" w:sz="0" w:space="0" w:color="auto"/>
        <w:right w:val="none" w:sz="0" w:space="0" w:color="auto"/>
      </w:divBdr>
    </w:div>
    <w:div w:id="873809960">
      <w:bodyDiv w:val="1"/>
      <w:marLeft w:val="0"/>
      <w:marRight w:val="0"/>
      <w:marTop w:val="0"/>
      <w:marBottom w:val="0"/>
      <w:divBdr>
        <w:top w:val="none" w:sz="0" w:space="0" w:color="auto"/>
        <w:left w:val="none" w:sz="0" w:space="0" w:color="auto"/>
        <w:bottom w:val="none" w:sz="0" w:space="0" w:color="auto"/>
        <w:right w:val="none" w:sz="0" w:space="0" w:color="auto"/>
      </w:divBdr>
    </w:div>
    <w:div w:id="875701563">
      <w:bodyDiv w:val="1"/>
      <w:marLeft w:val="0"/>
      <w:marRight w:val="0"/>
      <w:marTop w:val="0"/>
      <w:marBottom w:val="0"/>
      <w:divBdr>
        <w:top w:val="none" w:sz="0" w:space="0" w:color="auto"/>
        <w:left w:val="none" w:sz="0" w:space="0" w:color="auto"/>
        <w:bottom w:val="none" w:sz="0" w:space="0" w:color="auto"/>
        <w:right w:val="none" w:sz="0" w:space="0" w:color="auto"/>
      </w:divBdr>
    </w:div>
    <w:div w:id="1470317049">
      <w:bodyDiv w:val="1"/>
      <w:marLeft w:val="0"/>
      <w:marRight w:val="0"/>
      <w:marTop w:val="0"/>
      <w:marBottom w:val="0"/>
      <w:divBdr>
        <w:top w:val="none" w:sz="0" w:space="0" w:color="auto"/>
        <w:left w:val="none" w:sz="0" w:space="0" w:color="auto"/>
        <w:bottom w:val="none" w:sz="0" w:space="0" w:color="auto"/>
        <w:right w:val="none" w:sz="0" w:space="0" w:color="auto"/>
      </w:divBdr>
    </w:div>
    <w:div w:id="2139906113">
      <w:bodyDiv w:val="1"/>
      <w:marLeft w:val="0"/>
      <w:marRight w:val="0"/>
      <w:marTop w:val="0"/>
      <w:marBottom w:val="0"/>
      <w:divBdr>
        <w:top w:val="none" w:sz="0" w:space="0" w:color="auto"/>
        <w:left w:val="none" w:sz="0" w:space="0" w:color="auto"/>
        <w:bottom w:val="none" w:sz="0" w:space="0" w:color="auto"/>
        <w:right w:val="none" w:sz="0" w:space="0" w:color="auto"/>
      </w:divBdr>
      <w:divsChild>
        <w:div w:id="956834811">
          <w:marLeft w:val="0"/>
          <w:marRight w:val="750"/>
          <w:marTop w:val="0"/>
          <w:marBottom w:val="0"/>
          <w:divBdr>
            <w:top w:val="none" w:sz="0" w:space="0" w:color="auto"/>
            <w:left w:val="none" w:sz="0" w:space="0" w:color="auto"/>
            <w:bottom w:val="none" w:sz="0" w:space="0" w:color="auto"/>
            <w:right w:val="none" w:sz="0" w:space="0" w:color="auto"/>
          </w:divBdr>
        </w:div>
        <w:div w:id="1623923085">
          <w:marLeft w:val="0"/>
          <w:marRight w:val="750"/>
          <w:marTop w:val="0"/>
          <w:marBottom w:val="0"/>
          <w:divBdr>
            <w:top w:val="none" w:sz="0" w:space="0" w:color="auto"/>
            <w:left w:val="none" w:sz="0" w:space="0" w:color="auto"/>
            <w:bottom w:val="none" w:sz="0" w:space="0" w:color="auto"/>
            <w:right w:val="none" w:sz="0" w:space="0" w:color="auto"/>
          </w:divBdr>
        </w:div>
        <w:div w:id="1417628927">
          <w:marLeft w:val="0"/>
          <w:marRight w:val="75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control" Target="activeX/activeX1.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control" Target="activeX/activeX4.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control" Target="activeX/activeX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ntrol" Target="activeX/activeX2.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h9022284\Anwendungsdaten\Microsoft\Vorlagen\Konzept.dot"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8111D158BB436AA00402BB3FADF9A6"/>
        <w:category>
          <w:name w:val="Allgemein"/>
          <w:gallery w:val="placeholder"/>
        </w:category>
        <w:types>
          <w:type w:val="bbPlcHdr"/>
        </w:types>
        <w:behaviors>
          <w:behavior w:val="content"/>
        </w:behaviors>
        <w:guid w:val="{BC65373B-266B-455E-B702-A38E94EC760D}"/>
      </w:docPartPr>
      <w:docPartBody>
        <w:p w:rsidR="00961C2F" w:rsidRDefault="00321936" w:rsidP="00321936">
          <w:pPr>
            <w:pStyle w:val="608111D158BB436AA00402BB3FADF9A6"/>
          </w:pPr>
          <w:r>
            <w:rPr>
              <w:rFonts w:cs="Arial"/>
              <w:color w:val="808080"/>
              <w:szCs w:val="22"/>
              <w:u w:val="single"/>
            </w:rPr>
            <w:t>Klicken oder tippen Sie hier, um Text einzugeben.</w:t>
          </w:r>
        </w:p>
      </w:docPartBody>
    </w:docPart>
    <w:docPart>
      <w:docPartPr>
        <w:name w:val="8A5EFE6988E74B98ACFC8F68D060A8CC"/>
        <w:category>
          <w:name w:val="Allgemein"/>
          <w:gallery w:val="placeholder"/>
        </w:category>
        <w:types>
          <w:type w:val="bbPlcHdr"/>
        </w:types>
        <w:behaviors>
          <w:behavior w:val="content"/>
        </w:behaviors>
        <w:guid w:val="{7682EF47-49D1-4C16-A3FB-41CF3DED9282}"/>
      </w:docPartPr>
      <w:docPartBody>
        <w:p w:rsidR="00961C2F" w:rsidRDefault="00321936" w:rsidP="00321936">
          <w:pPr>
            <w:pStyle w:val="8A5EFE6988E74B98ACFC8F68D060A8CC"/>
          </w:pPr>
          <w:r>
            <w:rPr>
              <w:rFonts w:cs="Arial"/>
              <w:color w:val="808080"/>
              <w:szCs w:val="22"/>
              <w:u w:val="single"/>
            </w:rPr>
            <w:t>Klicken oder tippen Sie hier, um Text einzugeben.</w:t>
          </w:r>
        </w:p>
      </w:docPartBody>
    </w:docPart>
    <w:docPart>
      <w:docPartPr>
        <w:name w:val="CB4C8E1762554A038F055B369020E988"/>
        <w:category>
          <w:name w:val="Allgemein"/>
          <w:gallery w:val="placeholder"/>
        </w:category>
        <w:types>
          <w:type w:val="bbPlcHdr"/>
        </w:types>
        <w:behaviors>
          <w:behavior w:val="content"/>
        </w:behaviors>
        <w:guid w:val="{497FAD9C-E7E1-43EB-8E0F-6D7F69C89AB2}"/>
      </w:docPartPr>
      <w:docPartBody>
        <w:p w:rsidR="00961C2F" w:rsidRDefault="00321936" w:rsidP="00321936">
          <w:pPr>
            <w:pStyle w:val="CB4C8E1762554A038F055B369020E988"/>
          </w:pPr>
          <w:r>
            <w:rPr>
              <w:rFonts w:cs="Arial"/>
              <w:color w:val="808080"/>
              <w:szCs w:val="22"/>
              <w:u w:val="single"/>
            </w:rPr>
            <w:t>Klicken oder tippen Sie hier, um Text einzugeben.</w:t>
          </w:r>
        </w:p>
      </w:docPartBody>
    </w:docPart>
    <w:docPart>
      <w:docPartPr>
        <w:name w:val="CF88A9E7137A46439D89C724255E1CCD"/>
        <w:category>
          <w:name w:val="Allgemein"/>
          <w:gallery w:val="placeholder"/>
        </w:category>
        <w:types>
          <w:type w:val="bbPlcHdr"/>
        </w:types>
        <w:behaviors>
          <w:behavior w:val="content"/>
        </w:behaviors>
        <w:guid w:val="{6E1C2F17-C8E8-4A96-9C03-15E177584A31}"/>
      </w:docPartPr>
      <w:docPartBody>
        <w:p w:rsidR="00961C2F" w:rsidRDefault="00321936" w:rsidP="00321936">
          <w:pPr>
            <w:pStyle w:val="CF88A9E7137A46439D89C724255E1CCD"/>
          </w:pPr>
          <w:r>
            <w:rPr>
              <w:rFonts w:cs="Arial"/>
              <w:color w:val="808080"/>
              <w:szCs w:val="22"/>
              <w:u w:val="single"/>
            </w:rPr>
            <w:t>Klicken oder tippen Sie hier, um Text einzugeben.</w:t>
          </w:r>
        </w:p>
      </w:docPartBody>
    </w:docPart>
    <w:docPart>
      <w:docPartPr>
        <w:name w:val="59FD6DB538F24A4294A1F1C608101E39"/>
        <w:category>
          <w:name w:val="Allgemein"/>
          <w:gallery w:val="placeholder"/>
        </w:category>
        <w:types>
          <w:type w:val="bbPlcHdr"/>
        </w:types>
        <w:behaviors>
          <w:behavior w:val="content"/>
        </w:behaviors>
        <w:guid w:val="{9E970A1F-1DA7-4378-AAF2-2DDFC3923A56}"/>
      </w:docPartPr>
      <w:docPartBody>
        <w:p w:rsidR="00961C2F" w:rsidRDefault="00321936" w:rsidP="00321936">
          <w:pPr>
            <w:pStyle w:val="59FD6DB538F24A4294A1F1C608101E39"/>
          </w:pPr>
          <w:r>
            <w:rPr>
              <w:rFonts w:cs="Arial"/>
              <w:color w:val="808080"/>
              <w:szCs w:val="22"/>
              <w:u w:val="single"/>
            </w:rPr>
            <w:t>Klicken oder tippen Sie hier, um Text einzugeben.</w:t>
          </w:r>
        </w:p>
      </w:docPartBody>
    </w:docPart>
    <w:docPart>
      <w:docPartPr>
        <w:name w:val="9A4574F8E3AB4B3191D70AD24A90E78B"/>
        <w:category>
          <w:name w:val="Allgemein"/>
          <w:gallery w:val="placeholder"/>
        </w:category>
        <w:types>
          <w:type w:val="bbPlcHdr"/>
        </w:types>
        <w:behaviors>
          <w:behavior w:val="content"/>
        </w:behaviors>
        <w:guid w:val="{8CF5FE33-E017-4BC0-8EAD-28D55D377402}"/>
      </w:docPartPr>
      <w:docPartBody>
        <w:p w:rsidR="00F11796" w:rsidRDefault="00321936" w:rsidP="00321936">
          <w:pPr>
            <w:pStyle w:val="9A4574F8E3AB4B3191D70AD24A90E78B"/>
          </w:pPr>
          <w:r w:rsidRPr="00322EDF">
            <w:rPr>
              <w:rStyle w:val="Platzhaltertext"/>
              <w:rFonts w:cs="Arial"/>
              <w:szCs w:val="22"/>
            </w:rPr>
            <w:t>Klicken oder tippen Sie hier, um Text einzugeben.</w:t>
          </w:r>
        </w:p>
      </w:docPartBody>
    </w:docPart>
    <w:docPart>
      <w:docPartPr>
        <w:name w:val="3B8DDBDBF4114D24A98956C04558EEBE"/>
        <w:category>
          <w:name w:val="Allgemein"/>
          <w:gallery w:val="placeholder"/>
        </w:category>
        <w:types>
          <w:type w:val="bbPlcHdr"/>
        </w:types>
        <w:behaviors>
          <w:behavior w:val="content"/>
        </w:behaviors>
        <w:guid w:val="{55103C17-13E0-47A3-A522-98402F122F3F}"/>
      </w:docPartPr>
      <w:docPartBody>
        <w:p w:rsidR="00F11796" w:rsidRDefault="00321936" w:rsidP="00321936">
          <w:pPr>
            <w:pStyle w:val="3B8DDBDBF4114D24A98956C04558EEBE"/>
          </w:pPr>
          <w:r w:rsidRPr="00322EDF">
            <w:rPr>
              <w:rStyle w:val="Platzhaltertext"/>
              <w:rFonts w:cs="Arial"/>
              <w:szCs w:val="22"/>
            </w:rPr>
            <w:t>Klicken oder tippen Sie hier, um Text einzugeben.</w:t>
          </w:r>
        </w:p>
      </w:docPartBody>
    </w:docPart>
    <w:docPart>
      <w:docPartPr>
        <w:name w:val="335D6764C730459C8542E5B835A2D25A"/>
        <w:category>
          <w:name w:val="Allgemein"/>
          <w:gallery w:val="placeholder"/>
        </w:category>
        <w:types>
          <w:type w:val="bbPlcHdr"/>
        </w:types>
        <w:behaviors>
          <w:behavior w:val="content"/>
        </w:behaviors>
        <w:guid w:val="{A157222D-1CA8-428A-A9FE-F885D3991A32}"/>
      </w:docPartPr>
      <w:docPartBody>
        <w:p w:rsidR="00F11796" w:rsidRDefault="00321936" w:rsidP="00321936">
          <w:pPr>
            <w:pStyle w:val="335D6764C730459C8542E5B835A2D25A"/>
          </w:pPr>
          <w:r w:rsidRPr="00322EDF">
            <w:rPr>
              <w:rStyle w:val="Platzhaltertext"/>
              <w:rFonts w:cs="Arial"/>
              <w:szCs w:val="22"/>
            </w:rPr>
            <w:t>Klicken oder tippen Sie hier, um Text einzugeben.</w:t>
          </w:r>
        </w:p>
      </w:docPartBody>
    </w:docPart>
    <w:docPart>
      <w:docPartPr>
        <w:name w:val="DB476E8F1BEF42EAAAA6AC0DAF7FF2FC"/>
        <w:category>
          <w:name w:val="Allgemein"/>
          <w:gallery w:val="placeholder"/>
        </w:category>
        <w:types>
          <w:type w:val="bbPlcHdr"/>
        </w:types>
        <w:behaviors>
          <w:behavior w:val="content"/>
        </w:behaviors>
        <w:guid w:val="{1DC9BA2E-FB23-4C4A-9684-F29B770756BE}"/>
      </w:docPartPr>
      <w:docPartBody>
        <w:p w:rsidR="00361A0F" w:rsidRDefault="00321936" w:rsidP="00321936">
          <w:pPr>
            <w:pStyle w:val="DB476E8F1BEF42EAAAA6AC0DAF7FF2FC1"/>
          </w:pPr>
          <w:r w:rsidRPr="007327B2">
            <w:rPr>
              <w:rFonts w:cs="Arial"/>
              <w:color w:val="808080"/>
              <w:szCs w:val="22"/>
              <w:u w:val="single"/>
            </w:rPr>
            <w:t>Klicken oder tippen Sie hier, um Text einzugeben.</w:t>
          </w:r>
        </w:p>
      </w:docPartBody>
    </w:docPart>
    <w:docPart>
      <w:docPartPr>
        <w:name w:val="15C538845B744CF78AC911192EB6965B"/>
        <w:category>
          <w:name w:val="Allgemein"/>
          <w:gallery w:val="placeholder"/>
        </w:category>
        <w:types>
          <w:type w:val="bbPlcHdr"/>
        </w:types>
        <w:behaviors>
          <w:behavior w:val="content"/>
        </w:behaviors>
        <w:guid w:val="{9F31882B-B1A9-4080-8F7E-C15FA5698E7C}"/>
      </w:docPartPr>
      <w:docPartBody>
        <w:p w:rsidR="00361A0F" w:rsidRDefault="00321936" w:rsidP="00321936">
          <w:pPr>
            <w:pStyle w:val="15C538845B744CF78AC911192EB6965B1"/>
          </w:pPr>
          <w:r w:rsidRPr="007327B2">
            <w:rPr>
              <w:rFonts w:cs="Arial"/>
              <w:color w:val="808080"/>
              <w:szCs w:val="22"/>
              <w:u w:val="single"/>
            </w:rPr>
            <w:t>Klicken oder tippen Sie hier, um Text einzugeben.</w:t>
          </w:r>
        </w:p>
      </w:docPartBody>
    </w:docPart>
    <w:docPart>
      <w:docPartPr>
        <w:name w:val="B50AD61007494E33BA9DF9E577DF4E08"/>
        <w:category>
          <w:name w:val="Allgemein"/>
          <w:gallery w:val="placeholder"/>
        </w:category>
        <w:types>
          <w:type w:val="bbPlcHdr"/>
        </w:types>
        <w:behaviors>
          <w:behavior w:val="content"/>
        </w:behaviors>
        <w:guid w:val="{D39EA900-5253-4A4B-AFB6-49B7575F0DCF}"/>
      </w:docPartPr>
      <w:docPartBody>
        <w:p w:rsidR="00361A0F" w:rsidRDefault="00321936" w:rsidP="00321936">
          <w:pPr>
            <w:pStyle w:val="B50AD61007494E33BA9DF9E577DF4E081"/>
          </w:pPr>
          <w:r w:rsidRPr="007327B2">
            <w:rPr>
              <w:rFonts w:cs="Arial"/>
              <w:color w:val="808080"/>
              <w:szCs w:val="22"/>
              <w:u w:val="single"/>
            </w:rPr>
            <w:t>Klicken oder tippen Sie hier, um Text einzugeben.</w:t>
          </w:r>
        </w:p>
      </w:docPartBody>
    </w:docPart>
    <w:docPart>
      <w:docPartPr>
        <w:name w:val="F8CD7A06A3F4471E997528577EA48B0A"/>
        <w:category>
          <w:name w:val="Allgemein"/>
          <w:gallery w:val="placeholder"/>
        </w:category>
        <w:types>
          <w:type w:val="bbPlcHdr"/>
        </w:types>
        <w:behaviors>
          <w:behavior w:val="content"/>
        </w:behaviors>
        <w:guid w:val="{5181E22D-4B62-4F3B-A153-3C905BE0A6CF}"/>
      </w:docPartPr>
      <w:docPartBody>
        <w:p w:rsidR="00361A0F" w:rsidRDefault="00321936" w:rsidP="00321936">
          <w:pPr>
            <w:pStyle w:val="F8CD7A06A3F4471E997528577EA48B0A1"/>
          </w:pPr>
          <w:r>
            <w:rPr>
              <w:rFonts w:cs="Arial"/>
              <w:color w:val="808080"/>
              <w:szCs w:val="22"/>
              <w:u w:val="single"/>
            </w:rPr>
            <w:t>Klicken oder tippen Sie hier, um Text einzugeben.</w:t>
          </w:r>
        </w:p>
      </w:docPartBody>
    </w:docPart>
    <w:docPart>
      <w:docPartPr>
        <w:name w:val="2604750B576E404B962B52B9ACB0B6D7"/>
        <w:category>
          <w:name w:val="Allgemein"/>
          <w:gallery w:val="placeholder"/>
        </w:category>
        <w:types>
          <w:type w:val="bbPlcHdr"/>
        </w:types>
        <w:behaviors>
          <w:behavior w:val="content"/>
        </w:behaviors>
        <w:guid w:val="{62C0E595-CF25-4A29-A8CF-BFD9934BDFDB}"/>
      </w:docPartPr>
      <w:docPartBody>
        <w:p w:rsidR="00361A0F" w:rsidRDefault="00321936" w:rsidP="00321936">
          <w:pPr>
            <w:pStyle w:val="2604750B576E404B962B52B9ACB0B6D71"/>
          </w:pPr>
          <w:r>
            <w:rPr>
              <w:rFonts w:cs="Arial"/>
              <w:color w:val="808080"/>
              <w:szCs w:val="22"/>
              <w:u w:val="single"/>
            </w:rPr>
            <w:t>Klicken oder tippen Sie hier, um Text einzugeben.</w:t>
          </w:r>
        </w:p>
      </w:docPartBody>
    </w:docPart>
    <w:docPart>
      <w:docPartPr>
        <w:name w:val="274EC0BF9E83433DA36C7B5F2EFB9058"/>
        <w:category>
          <w:name w:val="Allgemein"/>
          <w:gallery w:val="placeholder"/>
        </w:category>
        <w:types>
          <w:type w:val="bbPlcHdr"/>
        </w:types>
        <w:behaviors>
          <w:behavior w:val="content"/>
        </w:behaviors>
        <w:guid w:val="{C3FE1D6D-81F8-445F-896E-DF2DECA498C1}"/>
      </w:docPartPr>
      <w:docPartBody>
        <w:p w:rsidR="00361A0F" w:rsidRDefault="00321936" w:rsidP="00321936">
          <w:pPr>
            <w:pStyle w:val="274EC0BF9E83433DA36C7B5F2EFB90581"/>
          </w:pPr>
          <w:r>
            <w:rPr>
              <w:rFonts w:cs="Arial"/>
              <w:color w:val="808080"/>
              <w:szCs w:val="22"/>
              <w:u w:val="single"/>
            </w:rPr>
            <w:t>Klicken oder tippen Sie hier, um Text einzugeben.</w:t>
          </w:r>
        </w:p>
      </w:docPartBody>
    </w:docPart>
    <w:docPart>
      <w:docPartPr>
        <w:name w:val="BEA22E5A240F4B7CA8ED824E6B49F698"/>
        <w:category>
          <w:name w:val="Allgemein"/>
          <w:gallery w:val="placeholder"/>
        </w:category>
        <w:types>
          <w:type w:val="bbPlcHdr"/>
        </w:types>
        <w:behaviors>
          <w:behavior w:val="content"/>
        </w:behaviors>
        <w:guid w:val="{E6DD0D05-54A6-4DCC-8424-E399BC250AB8}"/>
      </w:docPartPr>
      <w:docPartBody>
        <w:p w:rsidR="00361A0F" w:rsidRDefault="00321936" w:rsidP="00321936">
          <w:pPr>
            <w:pStyle w:val="BEA22E5A240F4B7CA8ED824E6B49F6981"/>
          </w:pPr>
          <w:r>
            <w:rPr>
              <w:rFonts w:cs="Arial"/>
              <w:color w:val="808080"/>
              <w:szCs w:val="22"/>
              <w:u w:val="single"/>
            </w:rPr>
            <w:t>Klicken oder tippen Sie hier, um Text einzugeben.</w:t>
          </w:r>
        </w:p>
      </w:docPartBody>
    </w:docPart>
    <w:docPart>
      <w:docPartPr>
        <w:name w:val="4679216BA91E48769492532F2645F249"/>
        <w:category>
          <w:name w:val="Allgemein"/>
          <w:gallery w:val="placeholder"/>
        </w:category>
        <w:types>
          <w:type w:val="bbPlcHdr"/>
        </w:types>
        <w:behaviors>
          <w:behavior w:val="content"/>
        </w:behaviors>
        <w:guid w:val="{996B3A80-8E99-42CE-9443-0AD906531C97}"/>
      </w:docPartPr>
      <w:docPartBody>
        <w:p w:rsidR="00361A0F" w:rsidRDefault="00321936" w:rsidP="00321936">
          <w:pPr>
            <w:pStyle w:val="4679216BA91E48769492532F2645F2491"/>
          </w:pPr>
          <w:r>
            <w:rPr>
              <w:rFonts w:cs="Arial"/>
              <w:color w:val="808080"/>
              <w:szCs w:val="22"/>
              <w:u w:val="single"/>
            </w:rPr>
            <w:t>Klicken oder tippen Sie hier, um Text einzugeben.</w:t>
          </w:r>
        </w:p>
      </w:docPartBody>
    </w:docPart>
    <w:docPart>
      <w:docPartPr>
        <w:name w:val="B817CB7E98024EB685727832D9AD81B6"/>
        <w:category>
          <w:name w:val="Allgemein"/>
          <w:gallery w:val="placeholder"/>
        </w:category>
        <w:types>
          <w:type w:val="bbPlcHdr"/>
        </w:types>
        <w:behaviors>
          <w:behavior w:val="content"/>
        </w:behaviors>
        <w:guid w:val="{E04F708D-C615-4F2A-B7AE-A651C6084B85}"/>
      </w:docPartPr>
      <w:docPartBody>
        <w:p w:rsidR="001F4FC8" w:rsidRDefault="001F4FC8" w:rsidP="001F4FC8">
          <w:pPr>
            <w:pStyle w:val="B817CB7E98024EB685727832D9AD81B6"/>
          </w:pPr>
          <w:r w:rsidRPr="00322EDF">
            <w:rPr>
              <w:rStyle w:val="Platzhaltertext"/>
              <w:rFonts w:cs="Arial"/>
            </w:rPr>
            <w:t>Klicken oder tippen Sie hier, um Text einzugeben.</w:t>
          </w:r>
        </w:p>
      </w:docPartBody>
    </w:docPart>
    <w:docPart>
      <w:docPartPr>
        <w:name w:val="EE04DF4E5DAF48FCAD173275D3A2B7D9"/>
        <w:category>
          <w:name w:val="Allgemein"/>
          <w:gallery w:val="placeholder"/>
        </w:category>
        <w:types>
          <w:type w:val="bbPlcHdr"/>
        </w:types>
        <w:behaviors>
          <w:behavior w:val="content"/>
        </w:behaviors>
        <w:guid w:val="{B8DB3655-9EAE-4D17-855F-69079097EB46}"/>
      </w:docPartPr>
      <w:docPartBody>
        <w:p w:rsidR="001F4FC8" w:rsidRDefault="001F4FC8" w:rsidP="001F4FC8">
          <w:pPr>
            <w:pStyle w:val="EE04DF4E5DAF48FCAD173275D3A2B7D9"/>
          </w:pPr>
          <w:r w:rsidRPr="00322EDF">
            <w:rPr>
              <w:rStyle w:val="Platzhaltertext"/>
              <w:rFonts w:cs="Arial"/>
            </w:rPr>
            <w:t>Klicken oder tippen Sie hier, um Text einzugeben.</w:t>
          </w:r>
        </w:p>
      </w:docPartBody>
    </w:docPart>
    <w:docPart>
      <w:docPartPr>
        <w:name w:val="26669CCE6F1E4022B5B93583038E828F"/>
        <w:category>
          <w:name w:val="Allgemein"/>
          <w:gallery w:val="placeholder"/>
        </w:category>
        <w:types>
          <w:type w:val="bbPlcHdr"/>
        </w:types>
        <w:behaviors>
          <w:behavior w:val="content"/>
        </w:behaviors>
        <w:guid w:val="{6DD66EB8-8EB5-4635-9084-7D6191F1DC9D}"/>
      </w:docPartPr>
      <w:docPartBody>
        <w:p w:rsidR="001F4FC8" w:rsidRDefault="001F4FC8" w:rsidP="001F4FC8">
          <w:pPr>
            <w:pStyle w:val="26669CCE6F1E4022B5B93583038E828F"/>
          </w:pPr>
          <w:r w:rsidRPr="00322EDF">
            <w:rPr>
              <w:rStyle w:val="Platzhaltertext"/>
              <w:rFonts w:cs="Arial"/>
            </w:rPr>
            <w:t>Klicken oder tippen Sie hier, um Text einzugeben.</w:t>
          </w:r>
        </w:p>
      </w:docPartBody>
    </w:docPart>
    <w:docPart>
      <w:docPartPr>
        <w:name w:val="546A9E43652243959CE959DB354E8FAA"/>
        <w:category>
          <w:name w:val="Allgemein"/>
          <w:gallery w:val="placeholder"/>
        </w:category>
        <w:types>
          <w:type w:val="bbPlcHdr"/>
        </w:types>
        <w:behaviors>
          <w:behavior w:val="content"/>
        </w:behaviors>
        <w:guid w:val="{FC40D193-D71A-47B5-82EA-8F12A51C5600}"/>
      </w:docPartPr>
      <w:docPartBody>
        <w:p w:rsidR="001F4FC8" w:rsidRDefault="001F4FC8" w:rsidP="001F4FC8">
          <w:pPr>
            <w:pStyle w:val="546A9E43652243959CE959DB354E8FAA"/>
          </w:pPr>
          <w:r w:rsidRPr="00322EDF">
            <w:rPr>
              <w:rStyle w:val="Platzhaltertext"/>
              <w:rFonts w:cs="Arial"/>
            </w:rPr>
            <w:t>Klicken oder tippen Sie hier, um Text einzugeben.</w:t>
          </w:r>
        </w:p>
      </w:docPartBody>
    </w:docPart>
    <w:docPart>
      <w:docPartPr>
        <w:name w:val="9B3F40DA454F497DBDCF6F717CA4AE50"/>
        <w:category>
          <w:name w:val="Allgemein"/>
          <w:gallery w:val="placeholder"/>
        </w:category>
        <w:types>
          <w:type w:val="bbPlcHdr"/>
        </w:types>
        <w:behaviors>
          <w:behavior w:val="content"/>
        </w:behaviors>
        <w:guid w:val="{BABF781C-446B-41B7-A686-8FDC0143BC2B}"/>
      </w:docPartPr>
      <w:docPartBody>
        <w:p w:rsidR="001F4FC8" w:rsidRDefault="001F4FC8" w:rsidP="001F4FC8">
          <w:pPr>
            <w:pStyle w:val="9B3F40DA454F497DBDCF6F717CA4AE50"/>
          </w:pPr>
          <w:r w:rsidRPr="00322EDF">
            <w:rPr>
              <w:rStyle w:val="Platzhaltertext"/>
              <w:rFonts w:cs="Arial"/>
            </w:rPr>
            <w:t>Klicken oder tippen Sie hier, um Text einzugeben.</w:t>
          </w:r>
        </w:p>
      </w:docPartBody>
    </w:docPart>
    <w:docPart>
      <w:docPartPr>
        <w:name w:val="8874858B666241B3A202CA4C4B3FB12B"/>
        <w:category>
          <w:name w:val="Allgemein"/>
          <w:gallery w:val="placeholder"/>
        </w:category>
        <w:types>
          <w:type w:val="bbPlcHdr"/>
        </w:types>
        <w:behaviors>
          <w:behavior w:val="content"/>
        </w:behaviors>
        <w:guid w:val="{4117FDD4-FF9C-4710-A15A-155CAE91C08D}"/>
      </w:docPartPr>
      <w:docPartBody>
        <w:p w:rsidR="001F4FC8" w:rsidRDefault="001F4FC8" w:rsidP="001F4FC8">
          <w:pPr>
            <w:pStyle w:val="8874858B666241B3A202CA4C4B3FB12B"/>
          </w:pPr>
          <w:r w:rsidRPr="00322EDF">
            <w:rPr>
              <w:rStyle w:val="Platzhaltertext"/>
              <w:rFonts w:cs="Arial"/>
            </w:rPr>
            <w:t>Klicken oder tippen Sie hier, um Text einzugeben.</w:t>
          </w:r>
        </w:p>
      </w:docPartBody>
    </w:docPart>
    <w:docPart>
      <w:docPartPr>
        <w:name w:val="907C47E993A74550A27798C84C97399F"/>
        <w:category>
          <w:name w:val="Allgemein"/>
          <w:gallery w:val="placeholder"/>
        </w:category>
        <w:types>
          <w:type w:val="bbPlcHdr"/>
        </w:types>
        <w:behaviors>
          <w:behavior w:val="content"/>
        </w:behaviors>
        <w:guid w:val="{155D9EE7-1F72-42C7-8DD3-A511A9015947}"/>
      </w:docPartPr>
      <w:docPartBody>
        <w:p w:rsidR="001F4FC8" w:rsidRDefault="001F4FC8" w:rsidP="001F4FC8">
          <w:pPr>
            <w:pStyle w:val="907C47E993A74550A27798C84C97399F"/>
          </w:pPr>
          <w:r w:rsidRPr="00322EDF">
            <w:rPr>
              <w:rStyle w:val="Platzhaltertext"/>
              <w:rFonts w:cs="Arial"/>
            </w:rPr>
            <w:t>Klicken oder tippen Sie hier, um Text einzugeben.</w:t>
          </w:r>
        </w:p>
      </w:docPartBody>
    </w:docPart>
    <w:docPart>
      <w:docPartPr>
        <w:name w:val="674F6F7607004D49A84FFB5A7F816A2A"/>
        <w:category>
          <w:name w:val="Allgemein"/>
          <w:gallery w:val="placeholder"/>
        </w:category>
        <w:types>
          <w:type w:val="bbPlcHdr"/>
        </w:types>
        <w:behaviors>
          <w:behavior w:val="content"/>
        </w:behaviors>
        <w:guid w:val="{0C9B0337-754C-4290-B70C-9512C3C7C7BB}"/>
      </w:docPartPr>
      <w:docPartBody>
        <w:p w:rsidR="001F4FC8" w:rsidRDefault="001F4FC8" w:rsidP="001F4FC8">
          <w:pPr>
            <w:pStyle w:val="674F6F7607004D49A84FFB5A7F816A2A"/>
          </w:pPr>
          <w:r w:rsidRPr="00322EDF">
            <w:rPr>
              <w:rStyle w:val="Platzhaltertext"/>
              <w:rFonts w:cs="Arial"/>
            </w:rPr>
            <w:t>Klicken oder tippen Sie hier, um Text einzugeben.</w:t>
          </w:r>
        </w:p>
      </w:docPartBody>
    </w:docPart>
    <w:docPart>
      <w:docPartPr>
        <w:name w:val="D3E26BBFBE3A4BD49794847F294883D9"/>
        <w:category>
          <w:name w:val="Allgemein"/>
          <w:gallery w:val="placeholder"/>
        </w:category>
        <w:types>
          <w:type w:val="bbPlcHdr"/>
        </w:types>
        <w:behaviors>
          <w:behavior w:val="content"/>
        </w:behaviors>
        <w:guid w:val="{5802D91F-12F9-4D75-BACF-0F8CD332056D}"/>
      </w:docPartPr>
      <w:docPartBody>
        <w:p w:rsidR="001F4FC8" w:rsidRDefault="001F4FC8" w:rsidP="001F4FC8">
          <w:pPr>
            <w:pStyle w:val="D3E26BBFBE3A4BD49794847F294883D9"/>
          </w:pPr>
          <w:r w:rsidRPr="00322EDF">
            <w:rPr>
              <w:rStyle w:val="Platzhaltertext"/>
              <w:rFonts w:cs="Arial"/>
            </w:rPr>
            <w:t>Klicken oder tippen Sie hier, um Text einzugeben.</w:t>
          </w:r>
        </w:p>
      </w:docPartBody>
    </w:docPart>
    <w:docPart>
      <w:docPartPr>
        <w:name w:val="9AA50E094AA8494F9A991C68EA8C5E61"/>
        <w:category>
          <w:name w:val="Allgemein"/>
          <w:gallery w:val="placeholder"/>
        </w:category>
        <w:types>
          <w:type w:val="bbPlcHdr"/>
        </w:types>
        <w:behaviors>
          <w:behavior w:val="content"/>
        </w:behaviors>
        <w:guid w:val="{1550B0AB-7009-41D3-A0C9-2F6A9AA0D6D5}"/>
      </w:docPartPr>
      <w:docPartBody>
        <w:p w:rsidR="001F4FC8" w:rsidRDefault="001F4FC8" w:rsidP="001F4FC8">
          <w:pPr>
            <w:pStyle w:val="9AA50E094AA8494F9A991C68EA8C5E61"/>
          </w:pPr>
          <w:r w:rsidRPr="00322EDF">
            <w:rPr>
              <w:rStyle w:val="Platzhaltertext"/>
              <w:rFonts w:cs="Arial"/>
            </w:rPr>
            <w:t>Klicken oder tippen Sie hier, um Text einzugeben.</w:t>
          </w:r>
        </w:p>
      </w:docPartBody>
    </w:docPart>
    <w:docPart>
      <w:docPartPr>
        <w:name w:val="7A61277608BD4DA4B9CE1545F80488B8"/>
        <w:category>
          <w:name w:val="Allgemein"/>
          <w:gallery w:val="placeholder"/>
        </w:category>
        <w:types>
          <w:type w:val="bbPlcHdr"/>
        </w:types>
        <w:behaviors>
          <w:behavior w:val="content"/>
        </w:behaviors>
        <w:guid w:val="{1D0EADAE-9231-4832-AADF-415C360F8327}"/>
      </w:docPartPr>
      <w:docPartBody>
        <w:p w:rsidR="001F4FC8" w:rsidRDefault="001F4FC8" w:rsidP="001F4FC8">
          <w:pPr>
            <w:pStyle w:val="7A61277608BD4DA4B9CE1545F80488B8"/>
          </w:pPr>
          <w:r w:rsidRPr="00322EDF">
            <w:rPr>
              <w:rStyle w:val="Platzhaltertext"/>
              <w:rFonts w:cs="Arial"/>
            </w:rPr>
            <w:t>Klicken oder tippen Sie hier, um Text einzugeben.</w:t>
          </w:r>
        </w:p>
      </w:docPartBody>
    </w:docPart>
    <w:docPart>
      <w:docPartPr>
        <w:name w:val="E67F72C9FCF94CDDB488E1616DFF9CB0"/>
        <w:category>
          <w:name w:val="Allgemein"/>
          <w:gallery w:val="placeholder"/>
        </w:category>
        <w:types>
          <w:type w:val="bbPlcHdr"/>
        </w:types>
        <w:behaviors>
          <w:behavior w:val="content"/>
        </w:behaviors>
        <w:guid w:val="{E863B9B2-31FB-4C0B-A5C3-C1304CB56CF1}"/>
      </w:docPartPr>
      <w:docPartBody>
        <w:p w:rsidR="001F4FC8" w:rsidRDefault="001F4FC8" w:rsidP="001F4FC8">
          <w:pPr>
            <w:pStyle w:val="E67F72C9FCF94CDDB488E1616DFF9CB0"/>
          </w:pPr>
          <w:r w:rsidRPr="00322EDF">
            <w:rPr>
              <w:rStyle w:val="Platzhaltertext"/>
              <w:rFonts w:cs="Arial"/>
            </w:rPr>
            <w:t>Klicken oder tippen Sie hier, um Text einzugeben.</w:t>
          </w:r>
        </w:p>
      </w:docPartBody>
    </w:docPart>
    <w:docPart>
      <w:docPartPr>
        <w:name w:val="DefaultPlaceholder_-1854013440"/>
        <w:category>
          <w:name w:val="Allgemein"/>
          <w:gallery w:val="placeholder"/>
        </w:category>
        <w:types>
          <w:type w:val="bbPlcHdr"/>
        </w:types>
        <w:behaviors>
          <w:behavior w:val="content"/>
        </w:behaviors>
        <w:guid w:val="{2B9C926B-C2D5-4FF3-BE05-687060E2F2FF}"/>
      </w:docPartPr>
      <w:docPartBody>
        <w:p w:rsidR="00975A43" w:rsidRDefault="00975A43">
          <w:r w:rsidRPr="00D957B5">
            <w:rPr>
              <w:rStyle w:val="Platzhaltertext"/>
            </w:rPr>
            <w:t>Klicken oder tippen Sie hier, um Text einzugeben.</w:t>
          </w:r>
        </w:p>
      </w:docPartBody>
    </w:docPart>
    <w:docPart>
      <w:docPartPr>
        <w:name w:val="A631ACAC017A4127BFB0D8B8C7377493"/>
        <w:category>
          <w:name w:val="Allgemein"/>
          <w:gallery w:val="placeholder"/>
        </w:category>
        <w:types>
          <w:type w:val="bbPlcHdr"/>
        </w:types>
        <w:behaviors>
          <w:behavior w:val="content"/>
        </w:behaviors>
        <w:guid w:val="{011A61C8-9496-49BC-84BC-B46C47A0389D}"/>
      </w:docPartPr>
      <w:docPartBody>
        <w:p w:rsidR="002120AA" w:rsidRDefault="002120AA" w:rsidP="002120AA">
          <w:pPr>
            <w:pStyle w:val="A631ACAC017A4127BFB0D8B8C7377493"/>
          </w:pPr>
          <w:r w:rsidRPr="007327B2">
            <w:rPr>
              <w:rFonts w:cs="Arial"/>
              <w:color w:val="808080"/>
              <w:szCs w:val="22"/>
              <w:u w:val="single"/>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Fett">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OK Buenos Aires SemiBold">
    <w:panose1 w:val="00000000000000000000"/>
    <w:charset w:val="00"/>
    <w:family w:val="auto"/>
    <w:pitch w:val="variable"/>
    <w:sig w:usb0="A00000EF" w:usb1="4000207A" w:usb2="00000000" w:usb3="00000000" w:csb0="00000093" w:csb1="00000000"/>
  </w:font>
  <w:font w:name="AOK Buenos Aires Text">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AD7"/>
    <w:rsid w:val="00015AD1"/>
    <w:rsid w:val="00053B97"/>
    <w:rsid w:val="00057AE4"/>
    <w:rsid w:val="00102EB0"/>
    <w:rsid w:val="001477B4"/>
    <w:rsid w:val="001F1993"/>
    <w:rsid w:val="001F4FC8"/>
    <w:rsid w:val="002120AA"/>
    <w:rsid w:val="00224AD5"/>
    <w:rsid w:val="00263974"/>
    <w:rsid w:val="00277AD7"/>
    <w:rsid w:val="002B08EC"/>
    <w:rsid w:val="00321936"/>
    <w:rsid w:val="00361A0F"/>
    <w:rsid w:val="003D57B9"/>
    <w:rsid w:val="00425A6E"/>
    <w:rsid w:val="00432637"/>
    <w:rsid w:val="004A492F"/>
    <w:rsid w:val="00576F46"/>
    <w:rsid w:val="005A65CE"/>
    <w:rsid w:val="005A77BF"/>
    <w:rsid w:val="00640DE9"/>
    <w:rsid w:val="006A2E88"/>
    <w:rsid w:val="00835810"/>
    <w:rsid w:val="008B5276"/>
    <w:rsid w:val="008B5DC4"/>
    <w:rsid w:val="008C1A94"/>
    <w:rsid w:val="008C741A"/>
    <w:rsid w:val="00961C2F"/>
    <w:rsid w:val="00975A43"/>
    <w:rsid w:val="0097711A"/>
    <w:rsid w:val="0098617D"/>
    <w:rsid w:val="00A20864"/>
    <w:rsid w:val="00A224C3"/>
    <w:rsid w:val="00AA0635"/>
    <w:rsid w:val="00AE6B72"/>
    <w:rsid w:val="00B07DD1"/>
    <w:rsid w:val="00B16B7A"/>
    <w:rsid w:val="00B23840"/>
    <w:rsid w:val="00B73E51"/>
    <w:rsid w:val="00BC40BB"/>
    <w:rsid w:val="00BC4213"/>
    <w:rsid w:val="00BD4EF7"/>
    <w:rsid w:val="00BD68A2"/>
    <w:rsid w:val="00C23D49"/>
    <w:rsid w:val="00C42C14"/>
    <w:rsid w:val="00CE55BC"/>
    <w:rsid w:val="00D13620"/>
    <w:rsid w:val="00D62026"/>
    <w:rsid w:val="00D83291"/>
    <w:rsid w:val="00DD2ED5"/>
    <w:rsid w:val="00DD3158"/>
    <w:rsid w:val="00E42566"/>
    <w:rsid w:val="00E52159"/>
    <w:rsid w:val="00E94F47"/>
    <w:rsid w:val="00ED7ECA"/>
    <w:rsid w:val="00F11796"/>
    <w:rsid w:val="00FC57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75A43"/>
    <w:rPr>
      <w:color w:val="808080"/>
    </w:rPr>
  </w:style>
  <w:style w:type="paragraph" w:customStyle="1" w:styleId="FED34E7370E74C7788EDF91634236CD8">
    <w:name w:val="FED34E7370E74C7788EDF91634236CD8"/>
    <w:rsid w:val="004A492F"/>
  </w:style>
  <w:style w:type="paragraph" w:customStyle="1" w:styleId="D23071B8F6AF415C81975EB9531AAF32">
    <w:name w:val="D23071B8F6AF415C81975EB9531AAF32"/>
    <w:rsid w:val="004A492F"/>
  </w:style>
  <w:style w:type="paragraph" w:customStyle="1" w:styleId="B793E9E7434B49C38C0B985BBDD55E5F">
    <w:name w:val="B793E9E7434B49C38C0B985BBDD55E5F"/>
    <w:rsid w:val="004A492F"/>
  </w:style>
  <w:style w:type="paragraph" w:customStyle="1" w:styleId="BAC4C17FD3F3404AA9A64BB315A432CD">
    <w:name w:val="BAC4C17FD3F3404AA9A64BB315A432CD"/>
    <w:rsid w:val="004A492F"/>
  </w:style>
  <w:style w:type="paragraph" w:customStyle="1" w:styleId="1EB46BDAE3B4445CBCD2E32CE7611B14">
    <w:name w:val="1EB46BDAE3B4445CBCD2E32CE7611B14"/>
    <w:rsid w:val="004A492F"/>
  </w:style>
  <w:style w:type="paragraph" w:customStyle="1" w:styleId="4C6BECB53EBA4B6EAF41370AF6112A07">
    <w:name w:val="4C6BECB53EBA4B6EAF41370AF6112A07"/>
    <w:rsid w:val="004A492F"/>
  </w:style>
  <w:style w:type="paragraph" w:customStyle="1" w:styleId="243524164E264656A532E190C4341443">
    <w:name w:val="243524164E264656A532E190C4341443"/>
    <w:rsid w:val="004A492F"/>
  </w:style>
  <w:style w:type="paragraph" w:customStyle="1" w:styleId="BE99DCF85BB14F9FAF77C1570E578FF8">
    <w:name w:val="BE99DCF85BB14F9FAF77C1570E578FF8"/>
    <w:rsid w:val="00361A0F"/>
    <w:rPr>
      <w:kern w:val="2"/>
      <w14:ligatures w14:val="standardContextual"/>
    </w:rPr>
  </w:style>
  <w:style w:type="paragraph" w:customStyle="1" w:styleId="1E4457E739F14E579311DEB9E01E5B5D">
    <w:name w:val="1E4457E739F14E579311DEB9E01E5B5D"/>
    <w:rsid w:val="00361A0F"/>
    <w:rPr>
      <w:kern w:val="2"/>
      <w14:ligatures w14:val="standardContextual"/>
    </w:rPr>
  </w:style>
  <w:style w:type="paragraph" w:customStyle="1" w:styleId="368874DB4483478AAB8F62D6821B6E60">
    <w:name w:val="368874DB4483478AAB8F62D6821B6E60"/>
    <w:rsid w:val="00361A0F"/>
    <w:rPr>
      <w:kern w:val="2"/>
      <w14:ligatures w14:val="standardContextual"/>
    </w:rPr>
  </w:style>
  <w:style w:type="paragraph" w:customStyle="1" w:styleId="608111D158BB436AA00402BB3FADF9A6">
    <w:name w:val="608111D158BB436AA00402BB3FADF9A6"/>
    <w:rsid w:val="00321936"/>
    <w:pPr>
      <w:spacing w:after="0" w:line="288" w:lineRule="auto"/>
    </w:pPr>
    <w:rPr>
      <w:rFonts w:ascii="Arial" w:eastAsia="Times New Roman" w:hAnsi="Arial" w:cs="Times New Roman"/>
      <w:szCs w:val="24"/>
    </w:rPr>
  </w:style>
  <w:style w:type="paragraph" w:customStyle="1" w:styleId="8A5EFE6988E74B98ACFC8F68D060A8CC">
    <w:name w:val="8A5EFE6988E74B98ACFC8F68D060A8CC"/>
    <w:rsid w:val="00321936"/>
    <w:pPr>
      <w:spacing w:after="0" w:line="288" w:lineRule="auto"/>
    </w:pPr>
    <w:rPr>
      <w:rFonts w:ascii="Arial" w:eastAsia="Times New Roman" w:hAnsi="Arial" w:cs="Times New Roman"/>
      <w:szCs w:val="24"/>
    </w:rPr>
  </w:style>
  <w:style w:type="paragraph" w:customStyle="1" w:styleId="CB4C8E1762554A038F055B369020E988">
    <w:name w:val="CB4C8E1762554A038F055B369020E988"/>
    <w:rsid w:val="00321936"/>
    <w:pPr>
      <w:spacing w:after="0" w:line="288" w:lineRule="auto"/>
    </w:pPr>
    <w:rPr>
      <w:rFonts w:ascii="Arial" w:eastAsia="Times New Roman" w:hAnsi="Arial" w:cs="Times New Roman"/>
      <w:szCs w:val="24"/>
    </w:rPr>
  </w:style>
  <w:style w:type="paragraph" w:customStyle="1" w:styleId="CF88A9E7137A46439D89C724255E1CCD">
    <w:name w:val="CF88A9E7137A46439D89C724255E1CCD"/>
    <w:rsid w:val="00321936"/>
    <w:pPr>
      <w:spacing w:after="0" w:line="288" w:lineRule="auto"/>
    </w:pPr>
    <w:rPr>
      <w:rFonts w:ascii="Arial" w:eastAsia="Times New Roman" w:hAnsi="Arial" w:cs="Times New Roman"/>
      <w:szCs w:val="24"/>
    </w:rPr>
  </w:style>
  <w:style w:type="paragraph" w:customStyle="1" w:styleId="59FD6DB538F24A4294A1F1C608101E39">
    <w:name w:val="59FD6DB538F24A4294A1F1C608101E39"/>
    <w:rsid w:val="00321936"/>
    <w:pPr>
      <w:spacing w:after="0" w:line="288" w:lineRule="auto"/>
    </w:pPr>
    <w:rPr>
      <w:rFonts w:ascii="Arial" w:eastAsia="Times New Roman" w:hAnsi="Arial" w:cs="Times New Roman"/>
      <w:szCs w:val="24"/>
    </w:rPr>
  </w:style>
  <w:style w:type="paragraph" w:customStyle="1" w:styleId="DB476E8F1BEF42EAAAA6AC0DAF7FF2FC1">
    <w:name w:val="DB476E8F1BEF42EAAAA6AC0DAF7FF2FC1"/>
    <w:rsid w:val="00321936"/>
    <w:pPr>
      <w:spacing w:after="0" w:line="288" w:lineRule="auto"/>
    </w:pPr>
    <w:rPr>
      <w:rFonts w:ascii="Arial" w:eastAsia="Times New Roman" w:hAnsi="Arial" w:cs="Times New Roman"/>
      <w:szCs w:val="24"/>
    </w:rPr>
  </w:style>
  <w:style w:type="paragraph" w:customStyle="1" w:styleId="15C538845B744CF78AC911192EB6965B1">
    <w:name w:val="15C538845B744CF78AC911192EB6965B1"/>
    <w:rsid w:val="00321936"/>
    <w:pPr>
      <w:spacing w:after="0" w:line="288" w:lineRule="auto"/>
    </w:pPr>
    <w:rPr>
      <w:rFonts w:ascii="Arial" w:eastAsia="Times New Roman" w:hAnsi="Arial" w:cs="Times New Roman"/>
      <w:szCs w:val="24"/>
    </w:rPr>
  </w:style>
  <w:style w:type="paragraph" w:customStyle="1" w:styleId="B50AD61007494E33BA9DF9E577DF4E081">
    <w:name w:val="B50AD61007494E33BA9DF9E577DF4E081"/>
    <w:rsid w:val="00321936"/>
    <w:pPr>
      <w:spacing w:after="0" w:line="288" w:lineRule="auto"/>
    </w:pPr>
    <w:rPr>
      <w:rFonts w:ascii="Arial" w:eastAsia="Times New Roman" w:hAnsi="Arial" w:cs="Times New Roman"/>
      <w:szCs w:val="24"/>
    </w:rPr>
  </w:style>
  <w:style w:type="paragraph" w:customStyle="1" w:styleId="F8CD7A06A3F4471E997528577EA48B0A1">
    <w:name w:val="F8CD7A06A3F4471E997528577EA48B0A1"/>
    <w:rsid w:val="00321936"/>
    <w:pPr>
      <w:spacing w:after="0" w:line="288" w:lineRule="auto"/>
    </w:pPr>
    <w:rPr>
      <w:rFonts w:ascii="Arial" w:eastAsia="Times New Roman" w:hAnsi="Arial" w:cs="Times New Roman"/>
      <w:szCs w:val="24"/>
    </w:rPr>
  </w:style>
  <w:style w:type="paragraph" w:customStyle="1" w:styleId="1E1504A82A074A49979DB0A3A2A286661">
    <w:name w:val="1E1504A82A074A49979DB0A3A2A286661"/>
    <w:rsid w:val="00321936"/>
    <w:pPr>
      <w:spacing w:after="0" w:line="288" w:lineRule="auto"/>
    </w:pPr>
    <w:rPr>
      <w:rFonts w:ascii="Arial" w:eastAsia="Times New Roman" w:hAnsi="Arial" w:cs="Times New Roman"/>
      <w:szCs w:val="24"/>
    </w:rPr>
  </w:style>
  <w:style w:type="paragraph" w:customStyle="1" w:styleId="2604750B576E404B962B52B9ACB0B6D71">
    <w:name w:val="2604750B576E404B962B52B9ACB0B6D71"/>
    <w:rsid w:val="00321936"/>
    <w:pPr>
      <w:spacing w:after="0" w:line="288" w:lineRule="auto"/>
    </w:pPr>
    <w:rPr>
      <w:rFonts w:ascii="Arial" w:eastAsia="Times New Roman" w:hAnsi="Arial" w:cs="Times New Roman"/>
      <w:szCs w:val="24"/>
    </w:rPr>
  </w:style>
  <w:style w:type="paragraph" w:customStyle="1" w:styleId="274EC0BF9E83433DA36C7B5F2EFB90581">
    <w:name w:val="274EC0BF9E83433DA36C7B5F2EFB90581"/>
    <w:rsid w:val="00321936"/>
    <w:pPr>
      <w:spacing w:after="0" w:line="288" w:lineRule="auto"/>
    </w:pPr>
    <w:rPr>
      <w:rFonts w:ascii="Arial" w:eastAsia="Times New Roman" w:hAnsi="Arial" w:cs="Times New Roman"/>
      <w:szCs w:val="24"/>
    </w:rPr>
  </w:style>
  <w:style w:type="paragraph" w:customStyle="1" w:styleId="BEA22E5A240F4B7CA8ED824E6B49F6981">
    <w:name w:val="BEA22E5A240F4B7CA8ED824E6B49F6981"/>
    <w:rsid w:val="00321936"/>
    <w:pPr>
      <w:spacing w:after="0" w:line="288" w:lineRule="auto"/>
    </w:pPr>
    <w:rPr>
      <w:rFonts w:ascii="Arial" w:eastAsia="Times New Roman" w:hAnsi="Arial" w:cs="Times New Roman"/>
      <w:szCs w:val="24"/>
    </w:rPr>
  </w:style>
  <w:style w:type="paragraph" w:customStyle="1" w:styleId="4679216BA91E48769492532F2645F2491">
    <w:name w:val="4679216BA91E48769492532F2645F2491"/>
    <w:rsid w:val="00321936"/>
    <w:pPr>
      <w:spacing w:after="0" w:line="288" w:lineRule="auto"/>
    </w:pPr>
    <w:rPr>
      <w:rFonts w:ascii="Arial" w:eastAsia="Times New Roman" w:hAnsi="Arial" w:cs="Times New Roman"/>
      <w:szCs w:val="24"/>
    </w:rPr>
  </w:style>
  <w:style w:type="paragraph" w:customStyle="1" w:styleId="AFB059B5D2934720B7DE0A365AD2395F">
    <w:name w:val="AFB059B5D2934720B7DE0A365AD2395F"/>
    <w:rsid w:val="00321936"/>
    <w:pPr>
      <w:spacing w:after="0" w:line="288" w:lineRule="auto"/>
    </w:pPr>
    <w:rPr>
      <w:rFonts w:ascii="Arial" w:eastAsia="Times New Roman" w:hAnsi="Arial" w:cs="Times New Roman"/>
      <w:szCs w:val="24"/>
    </w:rPr>
  </w:style>
  <w:style w:type="paragraph" w:customStyle="1" w:styleId="3C0985D0A82B4D54B71A11997C67B723">
    <w:name w:val="3C0985D0A82B4D54B71A11997C67B723"/>
    <w:rsid w:val="00321936"/>
    <w:pPr>
      <w:spacing w:after="0" w:line="288" w:lineRule="auto"/>
    </w:pPr>
    <w:rPr>
      <w:rFonts w:ascii="Arial" w:eastAsia="Times New Roman" w:hAnsi="Arial" w:cs="Times New Roman"/>
      <w:szCs w:val="24"/>
    </w:rPr>
  </w:style>
  <w:style w:type="paragraph" w:customStyle="1" w:styleId="ACB30C81641C43E8AF802838582957FD">
    <w:name w:val="ACB30C81641C43E8AF802838582957FD"/>
    <w:rsid w:val="00321936"/>
    <w:pPr>
      <w:spacing w:after="0" w:line="288" w:lineRule="auto"/>
    </w:pPr>
    <w:rPr>
      <w:rFonts w:ascii="Arial" w:eastAsia="Times New Roman" w:hAnsi="Arial" w:cs="Times New Roman"/>
      <w:szCs w:val="24"/>
    </w:rPr>
  </w:style>
  <w:style w:type="paragraph" w:customStyle="1" w:styleId="195543F1FA97486FA97435EEF87A2699">
    <w:name w:val="195543F1FA97486FA97435EEF87A2699"/>
    <w:rsid w:val="00321936"/>
    <w:pPr>
      <w:spacing w:after="0" w:line="288" w:lineRule="auto"/>
    </w:pPr>
    <w:rPr>
      <w:rFonts w:ascii="Arial" w:eastAsia="Times New Roman" w:hAnsi="Arial" w:cs="Times New Roman"/>
      <w:szCs w:val="24"/>
    </w:rPr>
  </w:style>
  <w:style w:type="paragraph" w:customStyle="1" w:styleId="1C8EF3D39AED458F858DF2D71D22C8AA">
    <w:name w:val="1C8EF3D39AED458F858DF2D71D22C8AA"/>
    <w:rsid w:val="00321936"/>
    <w:pPr>
      <w:spacing w:after="0" w:line="288" w:lineRule="auto"/>
    </w:pPr>
    <w:rPr>
      <w:rFonts w:ascii="Arial" w:eastAsia="Times New Roman" w:hAnsi="Arial" w:cs="Times New Roman"/>
      <w:szCs w:val="24"/>
    </w:rPr>
  </w:style>
  <w:style w:type="paragraph" w:customStyle="1" w:styleId="297FDC9FD56D4AABBDB09701F9FB9037">
    <w:name w:val="297FDC9FD56D4AABBDB09701F9FB9037"/>
    <w:rsid w:val="00321936"/>
    <w:pPr>
      <w:spacing w:after="0" w:line="288" w:lineRule="auto"/>
    </w:pPr>
    <w:rPr>
      <w:rFonts w:ascii="Arial" w:eastAsia="Times New Roman" w:hAnsi="Arial" w:cs="Times New Roman"/>
      <w:szCs w:val="24"/>
    </w:rPr>
  </w:style>
  <w:style w:type="paragraph" w:customStyle="1" w:styleId="3A3DC1489034408FA9C679E36B1F3BA9">
    <w:name w:val="3A3DC1489034408FA9C679E36B1F3BA9"/>
    <w:rsid w:val="00321936"/>
    <w:pPr>
      <w:spacing w:after="0" w:line="288" w:lineRule="auto"/>
    </w:pPr>
    <w:rPr>
      <w:rFonts w:ascii="Arial" w:eastAsia="Times New Roman" w:hAnsi="Arial" w:cs="Times New Roman"/>
      <w:szCs w:val="24"/>
    </w:rPr>
  </w:style>
  <w:style w:type="paragraph" w:customStyle="1" w:styleId="492FE540DB914C128F3E8DA77AFD94D7">
    <w:name w:val="492FE540DB914C128F3E8DA77AFD94D7"/>
    <w:rsid w:val="00321936"/>
    <w:pPr>
      <w:spacing w:after="0" w:line="288" w:lineRule="auto"/>
    </w:pPr>
    <w:rPr>
      <w:rFonts w:ascii="Arial" w:eastAsia="Times New Roman" w:hAnsi="Arial" w:cs="Times New Roman"/>
      <w:szCs w:val="24"/>
    </w:rPr>
  </w:style>
  <w:style w:type="paragraph" w:customStyle="1" w:styleId="DC5ECDE779C94FC3AEE5EA61DE1AA898">
    <w:name w:val="DC5ECDE779C94FC3AEE5EA61DE1AA898"/>
    <w:rsid w:val="00321936"/>
    <w:pPr>
      <w:spacing w:after="0" w:line="288" w:lineRule="auto"/>
    </w:pPr>
    <w:rPr>
      <w:rFonts w:ascii="Arial" w:eastAsia="Times New Roman" w:hAnsi="Arial" w:cs="Times New Roman"/>
      <w:szCs w:val="24"/>
    </w:rPr>
  </w:style>
  <w:style w:type="paragraph" w:customStyle="1" w:styleId="08AFAB11F5FE4803B8B28D53C6407B1F">
    <w:name w:val="08AFAB11F5FE4803B8B28D53C6407B1F"/>
    <w:rsid w:val="00321936"/>
    <w:pPr>
      <w:spacing w:after="0" w:line="288" w:lineRule="auto"/>
    </w:pPr>
    <w:rPr>
      <w:rFonts w:ascii="Arial" w:eastAsia="Times New Roman" w:hAnsi="Arial" w:cs="Times New Roman"/>
      <w:szCs w:val="24"/>
    </w:rPr>
  </w:style>
  <w:style w:type="paragraph" w:customStyle="1" w:styleId="3CB23C4E3BC343EE8EF1742AE6FD3C73">
    <w:name w:val="3CB23C4E3BC343EE8EF1742AE6FD3C73"/>
    <w:rsid w:val="00321936"/>
    <w:pPr>
      <w:spacing w:after="0" w:line="288" w:lineRule="auto"/>
    </w:pPr>
    <w:rPr>
      <w:rFonts w:ascii="Arial" w:eastAsia="Times New Roman" w:hAnsi="Arial" w:cs="Times New Roman"/>
      <w:szCs w:val="24"/>
    </w:rPr>
  </w:style>
  <w:style w:type="paragraph" w:customStyle="1" w:styleId="E896BE43864643288221DFF08BEB56F3">
    <w:name w:val="E896BE43864643288221DFF08BEB56F3"/>
    <w:rsid w:val="00321936"/>
    <w:pPr>
      <w:spacing w:after="0" w:line="288" w:lineRule="auto"/>
    </w:pPr>
    <w:rPr>
      <w:rFonts w:ascii="Arial" w:eastAsia="Times New Roman" w:hAnsi="Arial" w:cs="Times New Roman"/>
      <w:szCs w:val="24"/>
    </w:rPr>
  </w:style>
  <w:style w:type="paragraph" w:customStyle="1" w:styleId="6A03D60BA3554EE280C9FCA100E6436D">
    <w:name w:val="6A03D60BA3554EE280C9FCA100E6436D"/>
    <w:rsid w:val="00321936"/>
    <w:pPr>
      <w:spacing w:after="0" w:line="288" w:lineRule="auto"/>
    </w:pPr>
    <w:rPr>
      <w:rFonts w:ascii="Arial" w:eastAsia="Times New Roman" w:hAnsi="Arial" w:cs="Times New Roman"/>
      <w:szCs w:val="24"/>
    </w:rPr>
  </w:style>
  <w:style w:type="paragraph" w:customStyle="1" w:styleId="65A247DE72254AC0AE033BF7D467D1A3">
    <w:name w:val="65A247DE72254AC0AE033BF7D467D1A3"/>
    <w:rsid w:val="00321936"/>
    <w:pPr>
      <w:spacing w:after="0" w:line="288" w:lineRule="auto"/>
    </w:pPr>
    <w:rPr>
      <w:rFonts w:ascii="Arial" w:eastAsia="Times New Roman" w:hAnsi="Arial" w:cs="Times New Roman"/>
      <w:szCs w:val="24"/>
    </w:rPr>
  </w:style>
  <w:style w:type="paragraph" w:customStyle="1" w:styleId="69D8816BA65A42B5AA5347E34ED662A9">
    <w:name w:val="69D8816BA65A42B5AA5347E34ED662A9"/>
    <w:rsid w:val="00321936"/>
    <w:pPr>
      <w:spacing w:after="0" w:line="288" w:lineRule="auto"/>
    </w:pPr>
    <w:rPr>
      <w:rFonts w:ascii="Arial" w:eastAsia="Times New Roman" w:hAnsi="Arial" w:cs="Times New Roman"/>
      <w:szCs w:val="24"/>
    </w:rPr>
  </w:style>
  <w:style w:type="paragraph" w:customStyle="1" w:styleId="2520C38E7A0845EA859042DB2A2FC79F">
    <w:name w:val="2520C38E7A0845EA859042DB2A2FC79F"/>
    <w:rsid w:val="00321936"/>
    <w:pPr>
      <w:spacing w:after="0" w:line="288" w:lineRule="auto"/>
    </w:pPr>
    <w:rPr>
      <w:rFonts w:ascii="Arial" w:eastAsia="Times New Roman" w:hAnsi="Arial" w:cs="Times New Roman"/>
      <w:szCs w:val="24"/>
    </w:rPr>
  </w:style>
  <w:style w:type="paragraph" w:customStyle="1" w:styleId="1941FB672D6F42DA97FAFA1590829E82">
    <w:name w:val="1941FB672D6F42DA97FAFA1590829E82"/>
    <w:rsid w:val="00321936"/>
    <w:pPr>
      <w:spacing w:after="0" w:line="288" w:lineRule="auto"/>
    </w:pPr>
    <w:rPr>
      <w:rFonts w:ascii="Arial" w:eastAsia="Times New Roman" w:hAnsi="Arial" w:cs="Times New Roman"/>
      <w:szCs w:val="24"/>
    </w:rPr>
  </w:style>
  <w:style w:type="paragraph" w:customStyle="1" w:styleId="AAA86339A7914EB7BB3AB77FBA4889C5">
    <w:name w:val="AAA86339A7914EB7BB3AB77FBA4889C5"/>
    <w:rsid w:val="00321936"/>
    <w:pPr>
      <w:spacing w:after="0" w:line="288" w:lineRule="auto"/>
    </w:pPr>
    <w:rPr>
      <w:rFonts w:ascii="Arial" w:eastAsia="Times New Roman" w:hAnsi="Arial" w:cs="Times New Roman"/>
      <w:szCs w:val="24"/>
    </w:rPr>
  </w:style>
  <w:style w:type="paragraph" w:customStyle="1" w:styleId="E317DF1A38594344BDB38E03E2819F15">
    <w:name w:val="E317DF1A38594344BDB38E03E2819F15"/>
    <w:rsid w:val="00321936"/>
    <w:pPr>
      <w:spacing w:after="0" w:line="288" w:lineRule="auto"/>
    </w:pPr>
    <w:rPr>
      <w:rFonts w:ascii="Arial" w:eastAsia="Times New Roman" w:hAnsi="Arial" w:cs="Times New Roman"/>
      <w:szCs w:val="24"/>
    </w:rPr>
  </w:style>
  <w:style w:type="paragraph" w:customStyle="1" w:styleId="10DC48FC601048C285B4C35DF9F239A7">
    <w:name w:val="10DC48FC601048C285B4C35DF9F239A7"/>
    <w:rsid w:val="00321936"/>
    <w:pPr>
      <w:spacing w:after="0" w:line="288" w:lineRule="auto"/>
    </w:pPr>
    <w:rPr>
      <w:rFonts w:ascii="Arial" w:eastAsia="Times New Roman" w:hAnsi="Arial" w:cs="Times New Roman"/>
      <w:szCs w:val="24"/>
    </w:rPr>
  </w:style>
  <w:style w:type="paragraph" w:customStyle="1" w:styleId="882BDE0E5B4148F98ACFE5F9C6349E45">
    <w:name w:val="882BDE0E5B4148F98ACFE5F9C6349E45"/>
    <w:rsid w:val="00321936"/>
    <w:pPr>
      <w:spacing w:after="0" w:line="288" w:lineRule="auto"/>
    </w:pPr>
    <w:rPr>
      <w:rFonts w:ascii="Arial" w:eastAsia="Times New Roman" w:hAnsi="Arial" w:cs="Times New Roman"/>
      <w:szCs w:val="24"/>
    </w:rPr>
  </w:style>
  <w:style w:type="paragraph" w:customStyle="1" w:styleId="38FE5B2DD1A148549FCD43C1D4F2E7A2">
    <w:name w:val="38FE5B2DD1A148549FCD43C1D4F2E7A2"/>
    <w:rsid w:val="00321936"/>
    <w:pPr>
      <w:spacing w:after="0" w:line="288" w:lineRule="auto"/>
    </w:pPr>
    <w:rPr>
      <w:rFonts w:ascii="Arial" w:eastAsia="Times New Roman" w:hAnsi="Arial" w:cs="Times New Roman"/>
      <w:szCs w:val="24"/>
    </w:rPr>
  </w:style>
  <w:style w:type="paragraph" w:customStyle="1" w:styleId="9A4574F8E3AB4B3191D70AD24A90E78B">
    <w:name w:val="9A4574F8E3AB4B3191D70AD24A90E78B"/>
    <w:rsid w:val="00321936"/>
    <w:pPr>
      <w:spacing w:after="0" w:line="288" w:lineRule="auto"/>
    </w:pPr>
    <w:rPr>
      <w:rFonts w:ascii="Arial" w:eastAsia="Times New Roman" w:hAnsi="Arial" w:cs="Times New Roman"/>
      <w:szCs w:val="24"/>
    </w:rPr>
  </w:style>
  <w:style w:type="paragraph" w:customStyle="1" w:styleId="3B8DDBDBF4114D24A98956C04558EEBE">
    <w:name w:val="3B8DDBDBF4114D24A98956C04558EEBE"/>
    <w:rsid w:val="00321936"/>
    <w:pPr>
      <w:spacing w:after="0" w:line="288" w:lineRule="auto"/>
    </w:pPr>
    <w:rPr>
      <w:rFonts w:ascii="Arial" w:eastAsia="Times New Roman" w:hAnsi="Arial" w:cs="Times New Roman"/>
      <w:szCs w:val="24"/>
    </w:rPr>
  </w:style>
  <w:style w:type="paragraph" w:customStyle="1" w:styleId="335D6764C730459C8542E5B835A2D25A">
    <w:name w:val="335D6764C730459C8542E5B835A2D25A"/>
    <w:rsid w:val="00321936"/>
    <w:pPr>
      <w:spacing w:after="0" w:line="288" w:lineRule="auto"/>
    </w:pPr>
    <w:rPr>
      <w:rFonts w:ascii="Arial" w:eastAsia="Times New Roman" w:hAnsi="Arial" w:cs="Times New Roman"/>
      <w:szCs w:val="24"/>
    </w:rPr>
  </w:style>
  <w:style w:type="paragraph" w:customStyle="1" w:styleId="E82A857FD6F743F989E7721C8ED39CA6">
    <w:name w:val="E82A857FD6F743F989E7721C8ED39CA6"/>
    <w:rsid w:val="008B5276"/>
    <w:rPr>
      <w:kern w:val="2"/>
      <w14:ligatures w14:val="standardContextual"/>
    </w:rPr>
  </w:style>
  <w:style w:type="paragraph" w:customStyle="1" w:styleId="B817CB7E98024EB685727832D9AD81B6">
    <w:name w:val="B817CB7E98024EB685727832D9AD81B6"/>
    <w:rsid w:val="001F4FC8"/>
    <w:rPr>
      <w:kern w:val="2"/>
      <w14:ligatures w14:val="standardContextual"/>
    </w:rPr>
  </w:style>
  <w:style w:type="paragraph" w:customStyle="1" w:styleId="EE04DF4E5DAF48FCAD173275D3A2B7D9">
    <w:name w:val="EE04DF4E5DAF48FCAD173275D3A2B7D9"/>
    <w:rsid w:val="001F4FC8"/>
    <w:rPr>
      <w:kern w:val="2"/>
      <w14:ligatures w14:val="standardContextual"/>
    </w:rPr>
  </w:style>
  <w:style w:type="paragraph" w:customStyle="1" w:styleId="26669CCE6F1E4022B5B93583038E828F">
    <w:name w:val="26669CCE6F1E4022B5B93583038E828F"/>
    <w:rsid w:val="001F4FC8"/>
    <w:rPr>
      <w:kern w:val="2"/>
      <w14:ligatures w14:val="standardContextual"/>
    </w:rPr>
  </w:style>
  <w:style w:type="paragraph" w:customStyle="1" w:styleId="1C4D0F785D9845AE9C43024568F0B917">
    <w:name w:val="1C4D0F785D9845AE9C43024568F0B917"/>
    <w:rsid w:val="001F4FC8"/>
    <w:rPr>
      <w:kern w:val="2"/>
      <w14:ligatures w14:val="standardContextual"/>
    </w:rPr>
  </w:style>
  <w:style w:type="paragraph" w:customStyle="1" w:styleId="546A9E43652243959CE959DB354E8FAA">
    <w:name w:val="546A9E43652243959CE959DB354E8FAA"/>
    <w:rsid w:val="001F4FC8"/>
    <w:rPr>
      <w:kern w:val="2"/>
      <w14:ligatures w14:val="standardContextual"/>
    </w:rPr>
  </w:style>
  <w:style w:type="paragraph" w:customStyle="1" w:styleId="9B3F40DA454F497DBDCF6F717CA4AE50">
    <w:name w:val="9B3F40DA454F497DBDCF6F717CA4AE50"/>
    <w:rsid w:val="001F4FC8"/>
    <w:rPr>
      <w:kern w:val="2"/>
      <w14:ligatures w14:val="standardContextual"/>
    </w:rPr>
  </w:style>
  <w:style w:type="paragraph" w:customStyle="1" w:styleId="8874858B666241B3A202CA4C4B3FB12B">
    <w:name w:val="8874858B666241B3A202CA4C4B3FB12B"/>
    <w:rsid w:val="001F4FC8"/>
    <w:rPr>
      <w:kern w:val="2"/>
      <w14:ligatures w14:val="standardContextual"/>
    </w:rPr>
  </w:style>
  <w:style w:type="paragraph" w:customStyle="1" w:styleId="907C47E993A74550A27798C84C97399F">
    <w:name w:val="907C47E993A74550A27798C84C97399F"/>
    <w:rsid w:val="001F4FC8"/>
    <w:rPr>
      <w:kern w:val="2"/>
      <w14:ligatures w14:val="standardContextual"/>
    </w:rPr>
  </w:style>
  <w:style w:type="paragraph" w:customStyle="1" w:styleId="674F6F7607004D49A84FFB5A7F816A2A">
    <w:name w:val="674F6F7607004D49A84FFB5A7F816A2A"/>
    <w:rsid w:val="001F4FC8"/>
    <w:rPr>
      <w:kern w:val="2"/>
      <w14:ligatures w14:val="standardContextual"/>
    </w:rPr>
  </w:style>
  <w:style w:type="paragraph" w:customStyle="1" w:styleId="D3E26BBFBE3A4BD49794847F294883D9">
    <w:name w:val="D3E26BBFBE3A4BD49794847F294883D9"/>
    <w:rsid w:val="001F4FC8"/>
    <w:rPr>
      <w:kern w:val="2"/>
      <w14:ligatures w14:val="standardContextual"/>
    </w:rPr>
  </w:style>
  <w:style w:type="paragraph" w:customStyle="1" w:styleId="85A3678E612947BBB4CDB07662DDDA66">
    <w:name w:val="85A3678E612947BBB4CDB07662DDDA66"/>
    <w:rsid w:val="001F4FC8"/>
    <w:rPr>
      <w:kern w:val="2"/>
      <w14:ligatures w14:val="standardContextual"/>
    </w:rPr>
  </w:style>
  <w:style w:type="paragraph" w:customStyle="1" w:styleId="9AA50E094AA8494F9A991C68EA8C5E61">
    <w:name w:val="9AA50E094AA8494F9A991C68EA8C5E61"/>
    <w:rsid w:val="001F4FC8"/>
    <w:rPr>
      <w:kern w:val="2"/>
      <w14:ligatures w14:val="standardContextual"/>
    </w:rPr>
  </w:style>
  <w:style w:type="paragraph" w:customStyle="1" w:styleId="7A61277608BD4DA4B9CE1545F80488B8">
    <w:name w:val="7A61277608BD4DA4B9CE1545F80488B8"/>
    <w:rsid w:val="001F4FC8"/>
    <w:rPr>
      <w:kern w:val="2"/>
      <w14:ligatures w14:val="standardContextual"/>
    </w:rPr>
  </w:style>
  <w:style w:type="paragraph" w:customStyle="1" w:styleId="E67F72C9FCF94CDDB488E1616DFF9CB0">
    <w:name w:val="E67F72C9FCF94CDDB488E1616DFF9CB0"/>
    <w:rsid w:val="001F4FC8"/>
    <w:rPr>
      <w:kern w:val="2"/>
      <w14:ligatures w14:val="standardContextual"/>
    </w:rPr>
  </w:style>
  <w:style w:type="paragraph" w:customStyle="1" w:styleId="B4FF9679649146D283A661691E63A9F7">
    <w:name w:val="B4FF9679649146D283A661691E63A9F7"/>
    <w:rsid w:val="00975A43"/>
    <w:pPr>
      <w:spacing w:line="278" w:lineRule="auto"/>
    </w:pPr>
    <w:rPr>
      <w:kern w:val="2"/>
      <w:sz w:val="24"/>
      <w:szCs w:val="24"/>
      <w14:ligatures w14:val="standardContextual"/>
    </w:rPr>
  </w:style>
  <w:style w:type="paragraph" w:customStyle="1" w:styleId="612EC5E930E547DBB9A80BC8A8018974">
    <w:name w:val="612EC5E930E547DBB9A80BC8A8018974"/>
    <w:rsid w:val="002120AA"/>
    <w:pPr>
      <w:spacing w:line="278" w:lineRule="auto"/>
    </w:pPr>
    <w:rPr>
      <w:kern w:val="2"/>
      <w:sz w:val="24"/>
      <w:szCs w:val="24"/>
      <w14:ligatures w14:val="standardContextual"/>
    </w:rPr>
  </w:style>
  <w:style w:type="paragraph" w:customStyle="1" w:styleId="A631ACAC017A4127BFB0D8B8C7377493">
    <w:name w:val="A631ACAC017A4127BFB0D8B8C7377493"/>
    <w:rsid w:val="002120AA"/>
    <w:pPr>
      <w:spacing w:line="278" w:lineRule="auto"/>
    </w:pPr>
    <w:rPr>
      <w:kern w:val="2"/>
      <w:sz w:val="24"/>
      <w:szCs w:val="24"/>
      <w14:ligatures w14:val="standardContextual"/>
    </w:rPr>
  </w:style>
  <w:style w:type="paragraph" w:customStyle="1" w:styleId="80E23F19F8594271BC068C1A5DC120E2">
    <w:name w:val="80E23F19F8594271BC068C1A5DC120E2"/>
    <w:rsid w:val="002120A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 StyleName=""/>
</file>

<file path=customXml/item3.xml><?xml version="1.0" encoding="utf-8"?>
<ct:contentTypeSchema xmlns:ct="http://schemas.microsoft.com/office/2006/metadata/contentType" xmlns:ma="http://schemas.microsoft.com/office/2006/metadata/properties/metaAttributes" ct:_="" ma:_="" ma:contentTypeName="Dokument" ma:contentTypeID="0x010100E7403DC059807F4993B4C49BCD5A8625" ma:contentTypeVersion="3" ma:contentTypeDescription="Ein neues Dokument erstellen." ma:contentTypeScope="" ma:versionID="84a1fa58f4c3fe46d52a7ed3235fb875">
  <xsd:schema xmlns:xsd="http://www.w3.org/2001/XMLSchema" xmlns:xs="http://www.w3.org/2001/XMLSchema" xmlns:p="http://schemas.microsoft.com/office/2006/metadata/properties" xmlns:ns2="d1488dbd-c5d5-4c19-ab86-2768b6abb023" targetNamespace="http://schemas.microsoft.com/office/2006/metadata/properties" ma:root="true" ma:fieldsID="1b097ada0be67ca98b785559d7076123" ns2:_="">
    <xsd:import namespace="d1488dbd-c5d5-4c19-ab86-2768b6abb02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488dbd-c5d5-4c19-ab86-2768b6abb0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84562F-6806-4E04-8FFF-C4F953A820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35A3101-7812-445A-9588-5EF2E3C619DA}">
  <ds:schemaRefs>
    <ds:schemaRef ds:uri="http://schemas.openxmlformats.org/officeDocument/2006/bibliography"/>
  </ds:schemaRefs>
</ds:datastoreItem>
</file>

<file path=customXml/itemProps3.xml><?xml version="1.0" encoding="utf-8"?>
<ds:datastoreItem xmlns:ds="http://schemas.openxmlformats.org/officeDocument/2006/customXml" ds:itemID="{70C0773F-4E7A-4524-AB52-A39E025DE2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488dbd-c5d5-4c19-ab86-2768b6abb0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8BC3BF-023B-4A30-9451-1E272F8A0E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Konzept.dot</Template>
  <TotalTime>0</TotalTime>
  <Pages>9</Pages>
  <Words>1337</Words>
  <Characters>10126</Characters>
  <Application>Microsoft Office Word</Application>
  <DocSecurity>8</DocSecurity>
  <Lines>84</Lines>
  <Paragraphs>22</Paragraphs>
  <ScaleCrop>false</ScaleCrop>
  <Company>AOK</Company>
  <LinksUpToDate>false</LinksUpToDate>
  <CharactersWithSpaces>11441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Projektbericht "AOK aktiv + vital"</dc:title>
  <dc:creator>Mitarbeiter</dc:creator>
  <cp:lastModifiedBy>Müller, Thorsten [HE] SRG-SAV, 32119</cp:lastModifiedBy>
  <cp:revision>12</cp:revision>
  <cp:lastPrinted>2012-08-29T14:23:00Z</cp:lastPrinted>
  <dcterms:created xsi:type="dcterms:W3CDTF">2026-08-25T13:23:00Z</dcterms:created>
  <dcterms:modified xsi:type="dcterms:W3CDTF">2026-10-12T11:27:00Z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0x010100E7403DC059807F4993B4C49BCD5A8625</vt:lpwstr>
  </property>
</Properties>
</file>