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2A345320" w:rsidR="000C4456" w:rsidRPr="00063F54" w:rsidRDefault="00B5655F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>
        <w:rPr>
          <w:rFonts w:ascii="Arial Fett" w:hAnsi="Arial Fett"/>
          <w:b/>
          <w:bCs/>
          <w:caps/>
          <w:szCs w:val="22"/>
        </w:rPr>
        <w:t>a</w:t>
      </w:r>
      <w:r w:rsidR="000C4456" w:rsidRPr="00063F54">
        <w:rPr>
          <w:rFonts w:ascii="Arial Fett" w:hAnsi="Arial Fett"/>
          <w:b/>
          <w:bCs/>
          <w:caps/>
          <w:szCs w:val="22"/>
        </w:rPr>
        <w:t xml:space="preserve">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CB7672">
        <w:rPr>
          <w:rFonts w:ascii="Arial Fett" w:hAnsi="Arial Fett"/>
          <w:b/>
          <w:bCs/>
          <w:caps/>
          <w:szCs w:val="22"/>
        </w:rPr>
        <w:t>0</w:t>
      </w:r>
      <w:r w:rsidR="00B73D0D">
        <w:rPr>
          <w:rFonts w:ascii="Arial Fett" w:hAnsi="Arial Fett"/>
          <w:b/>
          <w:bCs/>
          <w:caps/>
          <w:szCs w:val="22"/>
        </w:rPr>
        <w:t>1</w:t>
      </w:r>
      <w:r w:rsidR="000C4456"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B73D0D">
        <w:rPr>
          <w:rFonts w:ascii="Arial Fett" w:hAnsi="Arial Fett"/>
          <w:b/>
          <w:bCs/>
          <w:caps/>
          <w:szCs w:val="22"/>
        </w:rPr>
        <w:t>Angebotsformblatt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E12E48" w:rsidRDefault="00E12E48" w:rsidP="00E75E94">
      <w:pPr>
        <w:spacing w:after="120" w:line="240" w:lineRule="auto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Sehr geehrte Damen und Herren,</w:t>
      </w:r>
    </w:p>
    <w:p w14:paraId="7B1FE89B" w14:textId="5110E85A" w:rsidR="00EB764B" w:rsidRDefault="00E12E48" w:rsidP="00E75E94">
      <w:pPr>
        <w:spacing w:before="360"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hiermit möchte ich/möchten wir ein </w:t>
      </w:r>
      <w:r w:rsidR="00FC25E4" w:rsidRPr="004C7DF3">
        <w:rPr>
          <w:rFonts w:cs="Arial"/>
          <w:bCs/>
          <w:szCs w:val="20"/>
        </w:rPr>
        <w:t>Angebot,</w:t>
      </w:r>
      <w:r w:rsidRPr="004C7DF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auf das von Ihnen veröffentlichte und in der Kopfzeile genannte Vergabeverfahren abgeben. </w:t>
      </w:r>
    </w:p>
    <w:p w14:paraId="10AEB2D8" w14:textId="77777777" w:rsidR="00EB764B" w:rsidRDefault="00EB764B" w:rsidP="00E75E94">
      <w:pPr>
        <w:spacing w:after="120" w:line="240" w:lineRule="auto"/>
        <w:rPr>
          <w:rFonts w:cs="Arial"/>
          <w:bCs/>
          <w:szCs w:val="20"/>
        </w:rPr>
      </w:pPr>
    </w:p>
    <w:p w14:paraId="6573E2C1" w14:textId="32C7BC5C" w:rsidR="00EB764B" w:rsidRDefault="00D87A9D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Name und Anschrift des </w:t>
      </w:r>
      <w:r w:rsidR="00460E2A">
        <w:rPr>
          <w:rFonts w:cs="Arial"/>
          <w:b/>
          <w:szCs w:val="20"/>
        </w:rPr>
        <w:t>Wirtschaftsteilnehmers</w:t>
      </w:r>
      <w:r w:rsidR="00B7256A">
        <w:rPr>
          <w:rFonts w:cs="Arial"/>
          <w:b/>
          <w:szCs w:val="20"/>
        </w:rPr>
        <w:t>:</w:t>
      </w:r>
    </w:p>
    <w:permStart w:id="1788957844" w:edGrp="everyone" w:displacedByCustomXml="next"/>
    <w:bookmarkStart w:id="0" w:name="_Hlk135742625" w:displacedByCustomXml="next"/>
    <w:sdt>
      <w:sdtPr>
        <w:rPr>
          <w:rFonts w:cs="Arial"/>
          <w:szCs w:val="22"/>
        </w:rPr>
        <w:id w:val="-1956476624"/>
        <w:placeholder>
          <w:docPart w:val="25BF47DE37834FB3A2913CE32A93EA23"/>
        </w:placeholder>
        <w:showingPlcHdr/>
      </w:sdtPr>
      <w:sdtEndPr/>
      <w:sdtContent>
        <w:p w14:paraId="4961C24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788957844" w:displacedByCustomXml="next"/>
      </w:sdtContent>
    </w:sdt>
    <w:p w14:paraId="46666E83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Name/Bezeichnung</w:t>
      </w:r>
    </w:p>
    <w:permStart w:id="1546020018" w:edGrp="everyone" w:displacedByCustomXml="next"/>
    <w:sdt>
      <w:sdtPr>
        <w:rPr>
          <w:rFonts w:cs="Arial"/>
          <w:szCs w:val="22"/>
        </w:rPr>
        <w:id w:val="1228795431"/>
        <w:placeholder>
          <w:docPart w:val="7306D06CEEF0452E9B041F252B4B64F1"/>
        </w:placeholder>
        <w:showingPlcHdr/>
      </w:sdtPr>
      <w:sdtEndPr/>
      <w:sdtContent>
        <w:p w14:paraId="62AA8030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546020018" w:displacedByCustomXml="next"/>
      </w:sdtContent>
    </w:sdt>
    <w:p w14:paraId="4204A128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Straße und Hausnummer</w:t>
      </w:r>
    </w:p>
    <w:permStart w:id="687563403" w:edGrp="everyone" w:displacedByCustomXml="next"/>
    <w:sdt>
      <w:sdtPr>
        <w:rPr>
          <w:rFonts w:cs="Arial"/>
          <w:szCs w:val="22"/>
        </w:rPr>
        <w:id w:val="-1324116935"/>
        <w:placeholder>
          <w:docPart w:val="FB66766F8F964930A9D138104258151F"/>
        </w:placeholder>
        <w:showingPlcHdr/>
      </w:sdtPr>
      <w:sdtEndPr/>
      <w:sdtContent>
        <w:p w14:paraId="46A74EB4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687563403" w:displacedByCustomXml="next"/>
      </w:sdtContent>
    </w:sdt>
    <w:p w14:paraId="1B831AB2" w14:textId="77777777" w:rsidR="00056832" w:rsidRPr="00EC4D54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Postleitzahl</w:t>
      </w:r>
    </w:p>
    <w:permStart w:id="1432248795" w:edGrp="everyone" w:displacedByCustomXml="next"/>
    <w:sdt>
      <w:sdtPr>
        <w:rPr>
          <w:rFonts w:cs="Arial"/>
          <w:szCs w:val="22"/>
        </w:rPr>
        <w:id w:val="-1081757680"/>
        <w:placeholder>
          <w:docPart w:val="7E7B74256BEF4589B52CAB34417587B2"/>
        </w:placeholder>
        <w:showingPlcHdr/>
      </w:sdtPr>
      <w:sdtEndPr/>
      <w:sdtContent>
        <w:p w14:paraId="0FA3E73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32248795" w:displacedByCustomXml="next"/>
      </w:sdtContent>
    </w:sdt>
    <w:p w14:paraId="1DE93C69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Stadt</w:t>
      </w:r>
    </w:p>
    <w:permStart w:id="1427653181" w:edGrp="everyone" w:displacedByCustomXml="next"/>
    <w:sdt>
      <w:sdtPr>
        <w:rPr>
          <w:rFonts w:cs="Arial"/>
          <w:szCs w:val="22"/>
        </w:rPr>
        <w:id w:val="-1344315564"/>
        <w:placeholder>
          <w:docPart w:val="1B8295FD946A49E19B0FEB6215348C0F"/>
        </w:placeholder>
        <w:showingPlcHdr/>
      </w:sdtPr>
      <w:sdtEndPr/>
      <w:sdtContent>
        <w:p w14:paraId="17BF5A6B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27653181" w:displacedByCustomXml="next"/>
      </w:sdtContent>
    </w:sdt>
    <w:p w14:paraId="22FC7F48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Land</w:t>
      </w:r>
    </w:p>
    <w:bookmarkEnd w:id="0" w:displacedByCustomXml="next"/>
    <w:permStart w:id="2039430587" w:edGrp="everyone" w:displacedByCustomXml="next"/>
    <w:sdt>
      <w:sdtPr>
        <w:rPr>
          <w:rFonts w:cs="Arial"/>
          <w:szCs w:val="22"/>
        </w:rPr>
        <w:id w:val="2136607536"/>
        <w:placeholder>
          <w:docPart w:val="08C58FC4BADD4DA3A7325B797DE95F45"/>
        </w:placeholder>
        <w:showingPlcHdr/>
      </w:sdtPr>
      <w:sdtEndPr/>
      <w:sdtContent>
        <w:p w14:paraId="4BABC0C7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039430587" w:displacedByCustomXml="next"/>
      </w:sdtContent>
    </w:sdt>
    <w:p w14:paraId="170F610C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Internetadresse (falls vorhanden)</w:t>
      </w:r>
    </w:p>
    <w:p w14:paraId="78214F7F" w14:textId="77777777" w:rsidR="00B7256A" w:rsidRDefault="00B7256A" w:rsidP="00E75E94">
      <w:pPr>
        <w:spacing w:after="120"/>
        <w:rPr>
          <w:rFonts w:cs="Arial"/>
          <w:b/>
          <w:szCs w:val="20"/>
        </w:rPr>
      </w:pPr>
    </w:p>
    <w:p w14:paraId="688A60B4" w14:textId="49EF4C50" w:rsidR="005353C3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Das Angebot wird von einer Bietergemeinschaft abgegeben:</w:t>
      </w:r>
    </w:p>
    <w:p w14:paraId="7DA0B99B" w14:textId="15BE0B34" w:rsidR="00AC16A4" w:rsidRDefault="00AC16A4" w:rsidP="00E75E94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0A6BA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8pt;height:21pt" o:ole="">
            <v:imagedata r:id="rId11" o:title=""/>
          </v:shape>
          <w:control r:id="rId12" w:name="Ja" w:shapeid="_x0000_i1029"/>
        </w:object>
      </w:r>
      <w:r>
        <w:rPr>
          <w:rFonts w:cs="Arial"/>
          <w:b/>
          <w:szCs w:val="20"/>
        </w:rPr>
        <w:object w:dxaOrig="1440" w:dyaOrig="1440" w14:anchorId="5FF2B899">
          <v:shape id="_x0000_i1031" type="#_x0000_t75" style="width:108pt;height:21pt" o:ole="">
            <v:imagedata r:id="rId13" o:title=""/>
          </v:shape>
          <w:control r:id="rId14" w:name="Nein" w:shapeid="_x0000_i1031"/>
        </w:object>
      </w:r>
    </w:p>
    <w:p w14:paraId="56440C9A" w14:textId="43675F80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Bei Abgabe des Angebots in Form einer Bietergemeinschaft beachten Sie bitte zwingend die entsprechenden Hinweise in den Bewerbungsbedingungen. </w:t>
      </w:r>
    </w:p>
    <w:p w14:paraId="6FC77A7A" w14:textId="77777777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</w:p>
    <w:p w14:paraId="7985CD8A" w14:textId="68948D2E" w:rsidR="00AC16A4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Es wird für folgende Lose ein Angebot eingereicht:</w:t>
      </w:r>
    </w:p>
    <w:p w14:paraId="157C59FC" w14:textId="64BF95BE" w:rsidR="005353C3" w:rsidRDefault="00B5655F" w:rsidP="00E75E94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A056B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B7256A">
        <w:rPr>
          <w:rFonts w:cs="Arial"/>
          <w:bCs/>
          <w:szCs w:val="20"/>
        </w:rPr>
        <w:tab/>
        <w:t>Der Auftrag ist nicht in Lose aufgeteilt.</w:t>
      </w:r>
    </w:p>
    <w:p w14:paraId="06E20C33" w14:textId="0C3FB65F" w:rsidR="00B7256A" w:rsidRDefault="00B7256A" w:rsidP="008B339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497A0104" w14:textId="77777777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lastRenderedPageBreak/>
        <w:t>Grundlagen meines/unseres Angebots sind die Aufforderung zur Angebotsabgabe und die mir vorliegenden Bewerbungsbedingungen nebst allen Anhängen und Anlagen. Die von mir/uns hierzu gemachten Angaben sind verbindlich.</w:t>
      </w:r>
    </w:p>
    <w:p w14:paraId="71D3B08F" w14:textId="134A2AFF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</w:t>
      </w:r>
      <w:r w:rsidR="00675637">
        <w:rPr>
          <w:rFonts w:cs="Arial"/>
          <w:bCs/>
          <w:szCs w:val="20"/>
        </w:rPr>
        <w:t xml:space="preserve"> erkenne</w:t>
      </w:r>
      <w:r w:rsidRPr="00E12E48">
        <w:rPr>
          <w:rFonts w:cs="Arial"/>
          <w:bCs/>
          <w:szCs w:val="20"/>
        </w:rPr>
        <w:t xml:space="preserve">/Wir erkennen die Bewerbungsbedingungen mitsamt den dazugehörigen Anhängen und Anlagen uneingeschränkt an. Es gelten die in dem </w:t>
      </w:r>
      <w:r>
        <w:rPr>
          <w:rFonts w:cs="Arial"/>
          <w:bCs/>
          <w:szCs w:val="20"/>
        </w:rPr>
        <w:t xml:space="preserve">als Anlage geführten </w:t>
      </w:r>
      <w:r w:rsidRPr="00E12E48">
        <w:rPr>
          <w:rFonts w:cs="Arial"/>
          <w:bCs/>
          <w:szCs w:val="20"/>
        </w:rPr>
        <w:t>Preisblatt aufgeführten Preise.</w:t>
      </w:r>
    </w:p>
    <w:p w14:paraId="0B6CAB93" w14:textId="6509A6C1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bin</w:t>
      </w:r>
      <w:r w:rsidR="00F6353C">
        <w:rPr>
          <w:rFonts w:cs="Arial"/>
          <w:bCs/>
          <w:szCs w:val="20"/>
        </w:rPr>
        <w:t xml:space="preserve"> /</w:t>
      </w:r>
      <w:r w:rsidRPr="00E12E48">
        <w:rPr>
          <w:rFonts w:cs="Arial"/>
          <w:bCs/>
          <w:szCs w:val="20"/>
        </w:rPr>
        <w:t xml:space="preserve">Wir sind insbesondere über die im Falle der Zuschlagserteilung geltenden </w:t>
      </w:r>
      <w:r w:rsidRPr="00E12E48">
        <w:rPr>
          <w:rFonts w:cs="Arial"/>
          <w:bCs/>
          <w:szCs w:val="20"/>
        </w:rPr>
        <w:br/>
        <w:t>Vertragsbedingungen informiert. Ich</w:t>
      </w:r>
      <w:r w:rsidR="00F6353C">
        <w:rPr>
          <w:rFonts w:cs="Arial"/>
          <w:bCs/>
          <w:szCs w:val="20"/>
        </w:rPr>
        <w:t xml:space="preserve"> kenne</w:t>
      </w:r>
      <w:r w:rsidRPr="00E12E48">
        <w:rPr>
          <w:rFonts w:cs="Arial"/>
          <w:bCs/>
          <w:szCs w:val="20"/>
        </w:rPr>
        <w:t>/Wir kennen die Gründe, die zum Ausschluss meines/unseres Angebots führen können. Ich</w:t>
      </w:r>
      <w:r w:rsidR="00F6353C">
        <w:rPr>
          <w:rFonts w:cs="Arial"/>
          <w:bCs/>
          <w:szCs w:val="20"/>
        </w:rPr>
        <w:t xml:space="preserve"> bin mir</w:t>
      </w:r>
      <w:r w:rsidRPr="00E12E48">
        <w:rPr>
          <w:rFonts w:cs="Arial"/>
          <w:bCs/>
          <w:szCs w:val="20"/>
        </w:rPr>
        <w:t>/Wir sind uns bewusst, dass eine wissentlich falsche Erklärung im Vergabeverfahren meinen/unseren Ausschluss vom Vergabeverfahren zur Folge haben kann.</w:t>
      </w:r>
    </w:p>
    <w:p w14:paraId="502F6567" w14:textId="64A91C08" w:rsidR="005F7958" w:rsidRPr="005F795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halte</w:t>
      </w:r>
      <w:r w:rsidR="00F6353C">
        <w:rPr>
          <w:rFonts w:cs="Arial"/>
          <w:bCs/>
          <w:szCs w:val="20"/>
        </w:rPr>
        <w:t xml:space="preserve"> mich</w:t>
      </w:r>
      <w:r w:rsidRPr="00E12E48">
        <w:rPr>
          <w:rFonts w:cs="Arial"/>
          <w:bCs/>
          <w:szCs w:val="20"/>
        </w:rPr>
        <w:t xml:space="preserve">/Wir halten uns an </w:t>
      </w:r>
      <w:r w:rsidR="005F7958">
        <w:rPr>
          <w:rFonts w:cs="Arial"/>
          <w:bCs/>
          <w:szCs w:val="20"/>
        </w:rPr>
        <w:t>mein/</w:t>
      </w:r>
      <w:r w:rsidRPr="00E12E48">
        <w:rPr>
          <w:rFonts w:cs="Arial"/>
          <w:bCs/>
          <w:szCs w:val="20"/>
        </w:rPr>
        <w:t xml:space="preserve">unser Angebot bis </w:t>
      </w:r>
      <w:r w:rsidR="005F7958">
        <w:rPr>
          <w:rFonts w:cs="Arial"/>
          <w:bCs/>
          <w:szCs w:val="20"/>
        </w:rPr>
        <w:t>zu der in den Bewerbungsbedingungen genannten Bindefrist</w:t>
      </w:r>
      <w:r w:rsidRPr="00E12E48">
        <w:rPr>
          <w:rFonts w:cs="Arial"/>
          <w:bCs/>
          <w:szCs w:val="20"/>
        </w:rPr>
        <w:t xml:space="preserve"> gebunden</w:t>
      </w:r>
      <w:r w:rsidR="005F7958">
        <w:rPr>
          <w:rFonts w:cs="Arial"/>
          <w:bCs/>
          <w:szCs w:val="20"/>
        </w:rPr>
        <w:t>.</w:t>
      </w:r>
    </w:p>
    <w:p w14:paraId="01E115E5" w14:textId="3E70D0EF" w:rsidR="005F7958" w:rsidRPr="005F7958" w:rsidRDefault="005F7958" w:rsidP="00E75E94">
      <w:pPr>
        <w:pStyle w:val="Listenabsatz"/>
        <w:spacing w:after="120"/>
        <w:ind w:left="851" w:hanging="284"/>
        <w:rPr>
          <w:rFonts w:cs="Arial"/>
          <w:bCs/>
          <w:szCs w:val="20"/>
        </w:rPr>
      </w:pPr>
    </w:p>
    <w:sdt>
      <w:sdtPr>
        <w:rPr>
          <w:rFonts w:cs="Arial"/>
        </w:rPr>
        <w:id w:val="1144858627"/>
        <w:placeholder>
          <w:docPart w:val="B524D957BDC3470FBBC9ABAE1AE6F6C2"/>
        </w:placeholder>
        <w:showingPlcHdr/>
      </w:sdtPr>
      <w:sdtEndPr/>
      <w:sdtContent>
        <w:permStart w:id="1259613481" w:edGrp="everyone" w:displacedByCustomXml="prev"/>
        <w:p w14:paraId="7EE83F6E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259613481" w:displacedByCustomXml="next"/>
      </w:sdtContent>
    </w:sdt>
    <w:p w14:paraId="04E00F6B" w14:textId="77777777" w:rsidR="005F7958" w:rsidRPr="00A4219C" w:rsidRDefault="005F7958" w:rsidP="00E75E94">
      <w:pPr>
        <w:pStyle w:val="Kopfzeile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2A96FF02" w14:textId="77777777" w:rsidR="005F7958" w:rsidRPr="00A4219C" w:rsidRDefault="005F7958" w:rsidP="00E75E94">
      <w:pPr>
        <w:rPr>
          <w:szCs w:val="22"/>
        </w:rPr>
      </w:pPr>
    </w:p>
    <w:p w14:paraId="7DC1C2F8" w14:textId="77777777" w:rsidR="005F7958" w:rsidRPr="00A4219C" w:rsidRDefault="005F7958" w:rsidP="00E75E94">
      <w:pPr>
        <w:rPr>
          <w:szCs w:val="22"/>
        </w:rPr>
      </w:pPr>
    </w:p>
    <w:sdt>
      <w:sdtPr>
        <w:rPr>
          <w:rFonts w:cs="Arial"/>
        </w:rPr>
        <w:id w:val="1461688492"/>
        <w:placeholder>
          <w:docPart w:val="F7CC9149B1BA4AB78B8F03688085DB47"/>
        </w:placeholder>
        <w:showingPlcHdr/>
      </w:sdtPr>
      <w:sdtEndPr/>
      <w:sdtContent>
        <w:permStart w:id="1634218509" w:edGrp="everyone" w:displacedByCustomXml="prev"/>
        <w:p w14:paraId="2BA2AC9C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634218509" w:displacedByCustomXml="next"/>
      </w:sdtContent>
    </w:sdt>
    <w:p w14:paraId="74C6767D" w14:textId="43A5983F" w:rsidR="005F7958" w:rsidRPr="00A4219C" w:rsidRDefault="005F7958" w:rsidP="00E75E94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5F7958" w:rsidRPr="00A4219C" w:rsidSect="00FB3A9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24067" w14:textId="77777777" w:rsidR="009012ED" w:rsidRDefault="009012E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352FFA8E" w:rsidR="005C0CA8" w:rsidRPr="00A14F5F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 w:rsidR="00F02DAB" w:rsidRPr="00A14F5F">
      <w:rPr>
        <w:rFonts w:ascii="AOK Buenos Aires Text" w:hAnsi="AOK Buenos Aires Text"/>
        <w:color w:val="005E3F"/>
      </w:rPr>
      <w:t>B</w:t>
    </w:r>
    <w:r w:rsidR="00162F5A" w:rsidRPr="00A14F5F">
      <w:rPr>
        <w:rFonts w:ascii="AOK Buenos Aires Text" w:hAnsi="AOK Buenos Aires Text"/>
        <w:color w:val="005E3F"/>
      </w:rPr>
      <w:t>.</w:t>
    </w:r>
    <w:r w:rsidR="00A14F5F" w:rsidRPr="00A14F5F">
      <w:rPr>
        <w:rFonts w:ascii="AOK Buenos Aires Text" w:hAnsi="AOK Buenos Aires Text"/>
        <w:color w:val="005E3F"/>
      </w:rPr>
      <w:t>0</w:t>
    </w:r>
    <w:r w:rsidR="00B73D0D" w:rsidRPr="00A14F5F"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r w:rsidR="00B73D0D" w:rsidRPr="00A14F5F">
      <w:rPr>
        <w:rFonts w:ascii="AOK Buenos Aires Text" w:hAnsi="AOK Buenos Aires Text"/>
        <w:color w:val="005E3F"/>
      </w:rPr>
      <w:t>Angebotsformblatt</w:t>
    </w:r>
    <w:r w:rsidR="00014AA8" w:rsidRPr="00A14F5F">
      <w:rPr>
        <w:rFonts w:ascii="AOK Buenos Aires Text" w:hAnsi="AOK Buenos Aires Text"/>
        <w:color w:val="005E3F"/>
      </w:rPr>
      <w:t xml:space="preserve"> (</w:t>
    </w:r>
    <w:r w:rsidR="006A6B82">
      <w:rPr>
        <w:rFonts w:ascii="AOK Buenos Aires Text" w:hAnsi="AOK Buenos Aires Text"/>
        <w:color w:val="005E3F"/>
      </w:rPr>
      <w:t>N</w:t>
    </w:r>
    <w:r w:rsidR="00422F21">
      <w:rPr>
        <w:rFonts w:ascii="AOK Buenos Aires Text" w:hAnsi="AOK Buenos Aires Text"/>
        <w:color w:val="005E3F"/>
      </w:rPr>
      <w:t>0</w:t>
    </w:r>
    <w:r w:rsidR="00522CFE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E55B" w14:textId="77777777" w:rsidR="009012ED" w:rsidRDefault="009012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B336" w14:textId="77777777" w:rsidR="009012ED" w:rsidRDefault="009012E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1D8537D4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 xml:space="preserve">AOK </w:t>
    </w:r>
    <w:r w:rsidR="00BE2426">
      <w:rPr>
        <w:rFonts w:ascii="AOK Buenos Aires SemiBold" w:hAnsi="AOK Buenos Aires SemiBold"/>
        <w:bCs/>
        <w:color w:val="005E3F"/>
        <w:sz w:val="26"/>
        <w:szCs w:val="26"/>
      </w:rPr>
      <w:t>Nordost</w:t>
    </w:r>
    <w:r>
      <w:rPr>
        <w:rFonts w:ascii="AOK Buenos Aires SemiBold" w:hAnsi="AOK Buenos Aires SemiBold"/>
        <w:bCs/>
        <w:color w:val="005E3F"/>
        <w:sz w:val="26"/>
        <w:szCs w:val="26"/>
      </w:rPr>
      <w:t>. Die Gesundheitskasse.</w:t>
    </w:r>
  </w:p>
  <w:p w14:paraId="71FAD691" w14:textId="13B2FCDF" w:rsidR="00A14F5F" w:rsidRDefault="009012ED" w:rsidP="00A14F5F">
    <w:pPr>
      <w:spacing w:before="180"/>
    </w:pPr>
    <w:r w:rsidRPr="007F63AA">
      <w:rPr>
        <w:rFonts w:ascii="AOK Buenos Aires SemiBold" w:hAnsi="AOK Buenos Aires SemiBold"/>
        <w:bCs/>
        <w:color w:val="005E3F"/>
        <w:szCs w:val="22"/>
      </w:rPr>
      <w:t>Prüfung der Jahresrechnung für die Jahre 2027 bis 2031</w:t>
    </w:r>
    <w:r>
      <w:rPr>
        <w:rFonts w:ascii="AOK Buenos Aires SemiBold" w:hAnsi="AOK Buenos Aires SemiBold"/>
        <w:bCs/>
        <w:color w:val="005E3F"/>
        <w:szCs w:val="22"/>
      </w:rPr>
      <w:t xml:space="preserve"> für die AOK Nordost</w:t>
    </w:r>
    <w:r w:rsidR="00810DBA" w:rsidRPr="00B8782B">
      <w:rPr>
        <w:rFonts w:ascii="AOK Buenos Aires SemiBold" w:hAnsi="AOK Buenos Aires SemiBold"/>
        <w:bCs/>
        <w:noProof/>
        <w:color w:val="005E3F"/>
        <w:szCs w:val="22"/>
      </w:rPr>
      <w:t xml:space="preserve"> (SAVE_305_2026_304</w:t>
    </w:r>
    <w:r w:rsidR="00A14F5F"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810DBA">
      <w:rPr>
        <w:rFonts w:ascii="AOK Buenos Aires SemiBold" w:hAnsi="AOK Buenos Aires SemiBold"/>
        <w:bCs/>
        <w:noProof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0795" w14:textId="77777777" w:rsidR="009012ED" w:rsidRDefault="009012E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bwSEAdtipkHsY9fbpiRe26WavRYTTk5nZzI3OPRfE1JBjqYYs4DaGaRVsVMmKLIzm3//wiLXut9OIVyibxWxwQ==" w:salt="FR5ECzOZR1lA7+AAREjrZA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64C6D"/>
    <w:rsid w:val="000738ED"/>
    <w:rsid w:val="000830C6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F0223"/>
    <w:rsid w:val="0011093C"/>
    <w:rsid w:val="00116AD9"/>
    <w:rsid w:val="0014468B"/>
    <w:rsid w:val="0014541E"/>
    <w:rsid w:val="0014738A"/>
    <w:rsid w:val="00162F5A"/>
    <w:rsid w:val="00165074"/>
    <w:rsid w:val="00174759"/>
    <w:rsid w:val="00181839"/>
    <w:rsid w:val="00185303"/>
    <w:rsid w:val="00190708"/>
    <w:rsid w:val="0019394D"/>
    <w:rsid w:val="001A19A3"/>
    <w:rsid w:val="001B5435"/>
    <w:rsid w:val="001D1086"/>
    <w:rsid w:val="001E3CA7"/>
    <w:rsid w:val="001E45DF"/>
    <w:rsid w:val="00203609"/>
    <w:rsid w:val="00207971"/>
    <w:rsid w:val="00213CD0"/>
    <w:rsid w:val="0024266E"/>
    <w:rsid w:val="00281787"/>
    <w:rsid w:val="002A627B"/>
    <w:rsid w:val="002E69D1"/>
    <w:rsid w:val="00311180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22F21"/>
    <w:rsid w:val="00424CDF"/>
    <w:rsid w:val="00430C6E"/>
    <w:rsid w:val="00447F95"/>
    <w:rsid w:val="00460E2A"/>
    <w:rsid w:val="004711E1"/>
    <w:rsid w:val="00481604"/>
    <w:rsid w:val="00483A07"/>
    <w:rsid w:val="004949EF"/>
    <w:rsid w:val="004B0677"/>
    <w:rsid w:val="004B6A7E"/>
    <w:rsid w:val="004C4F80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2CFE"/>
    <w:rsid w:val="00524014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488E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92C"/>
    <w:rsid w:val="0064169C"/>
    <w:rsid w:val="00644DFA"/>
    <w:rsid w:val="00647CD1"/>
    <w:rsid w:val="0065318B"/>
    <w:rsid w:val="00675352"/>
    <w:rsid w:val="00675637"/>
    <w:rsid w:val="006A0440"/>
    <w:rsid w:val="006A056B"/>
    <w:rsid w:val="006A6B82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65AA"/>
    <w:rsid w:val="007F75E1"/>
    <w:rsid w:val="00803BBC"/>
    <w:rsid w:val="00810DBA"/>
    <w:rsid w:val="008163B4"/>
    <w:rsid w:val="00832B4B"/>
    <w:rsid w:val="00844762"/>
    <w:rsid w:val="00855A09"/>
    <w:rsid w:val="00872DF5"/>
    <w:rsid w:val="0089234D"/>
    <w:rsid w:val="00893D57"/>
    <w:rsid w:val="008A4133"/>
    <w:rsid w:val="008B3391"/>
    <w:rsid w:val="008B6531"/>
    <w:rsid w:val="008C1CCD"/>
    <w:rsid w:val="008C7D0D"/>
    <w:rsid w:val="008E2353"/>
    <w:rsid w:val="008F753E"/>
    <w:rsid w:val="009012ED"/>
    <w:rsid w:val="00912DC5"/>
    <w:rsid w:val="00916691"/>
    <w:rsid w:val="00925362"/>
    <w:rsid w:val="00933F9B"/>
    <w:rsid w:val="00936DFD"/>
    <w:rsid w:val="009441EB"/>
    <w:rsid w:val="00953501"/>
    <w:rsid w:val="00961413"/>
    <w:rsid w:val="00966E9F"/>
    <w:rsid w:val="00981BBD"/>
    <w:rsid w:val="009A73F9"/>
    <w:rsid w:val="009B5A9C"/>
    <w:rsid w:val="009D3D1A"/>
    <w:rsid w:val="009F18E8"/>
    <w:rsid w:val="00A07B43"/>
    <w:rsid w:val="00A14F5F"/>
    <w:rsid w:val="00A16E2E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655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E2426"/>
    <w:rsid w:val="00C04558"/>
    <w:rsid w:val="00C04C05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E2612"/>
    <w:rsid w:val="00CF24EE"/>
    <w:rsid w:val="00CF443F"/>
    <w:rsid w:val="00D141BB"/>
    <w:rsid w:val="00D175E3"/>
    <w:rsid w:val="00D34576"/>
    <w:rsid w:val="00D46DAC"/>
    <w:rsid w:val="00D67095"/>
    <w:rsid w:val="00D87A9D"/>
    <w:rsid w:val="00DA06D4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B44B8"/>
    <w:rsid w:val="00EB764B"/>
    <w:rsid w:val="00EC55FE"/>
    <w:rsid w:val="00EC769A"/>
    <w:rsid w:val="00EC79E8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60A39"/>
    <w:rsid w:val="00F6353C"/>
    <w:rsid w:val="00F65A45"/>
    <w:rsid w:val="00F7273D"/>
    <w:rsid w:val="00F80551"/>
    <w:rsid w:val="00F8533C"/>
    <w:rsid w:val="00F90106"/>
    <w:rsid w:val="00FB38A0"/>
    <w:rsid w:val="00FB3A9E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2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24D957BDC3470FBBC9ABAE1AE6F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979C0-686B-4D46-8EA6-71F2C5CE1FF2}"/>
      </w:docPartPr>
      <w:docPartBody>
        <w:p w:rsidR="00E51DB6" w:rsidRDefault="00AB6528" w:rsidP="00AB6528">
          <w:pPr>
            <w:pStyle w:val="B524D957BDC3470FBBC9ABAE1AE6F6C2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F7CC9149B1BA4AB78B8F03688085D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BB756-7DF8-4D2A-A391-C48E4306DB69}"/>
      </w:docPartPr>
      <w:docPartBody>
        <w:p w:rsidR="00E51DB6" w:rsidRDefault="00AB6528" w:rsidP="00AB6528">
          <w:pPr>
            <w:pStyle w:val="F7CC9149B1BA4AB78B8F03688085DB47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25BF47DE37834FB3A2913CE32A93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BAF49-0383-4FD6-8158-44DF58DBC6D9}"/>
      </w:docPartPr>
      <w:docPartBody>
        <w:p w:rsidR="00905818" w:rsidRDefault="00AB6528" w:rsidP="00AB6528">
          <w:pPr>
            <w:pStyle w:val="25BF47DE37834FB3A2913CE32A93EA23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306D06CEEF0452E9B041F252B4B6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62D85-5E24-4638-A846-D71E4D544CAC}"/>
      </w:docPartPr>
      <w:docPartBody>
        <w:p w:rsidR="00905818" w:rsidRDefault="00AB6528" w:rsidP="00AB6528">
          <w:pPr>
            <w:pStyle w:val="7306D06CEEF0452E9B041F252B4B64F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FB66766F8F964930A9D1381042581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0B26F-C342-444E-9680-07829AA2654E}"/>
      </w:docPartPr>
      <w:docPartBody>
        <w:p w:rsidR="00905818" w:rsidRDefault="00AB6528" w:rsidP="00AB6528">
          <w:pPr>
            <w:pStyle w:val="FB66766F8F964930A9D138104258151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E7B74256BEF4589B52CAB3441758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C934E2-292D-42ED-8CC6-FA3776180282}"/>
      </w:docPartPr>
      <w:docPartBody>
        <w:p w:rsidR="00905818" w:rsidRDefault="00AB6528" w:rsidP="00AB6528">
          <w:pPr>
            <w:pStyle w:val="7E7B74256BEF4589B52CAB34417587B2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1B8295FD946A49E19B0FEB6215348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CFD26E-D086-46ED-AA5B-B7A0204F68E1}"/>
      </w:docPartPr>
      <w:docPartBody>
        <w:p w:rsidR="00905818" w:rsidRDefault="00AB6528" w:rsidP="00AB6528">
          <w:pPr>
            <w:pStyle w:val="1B8295FD946A49E19B0FEB6215348C0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8C58FC4BADD4DA3A7325B797DE95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6DA6D-5ACC-473D-B10B-70BA7CDA3D79}"/>
      </w:docPartPr>
      <w:docPartBody>
        <w:p w:rsidR="00905818" w:rsidRDefault="00AB6528" w:rsidP="00AB6528">
          <w:pPr>
            <w:pStyle w:val="08C58FC4BADD4DA3A7325B797DE95F45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051465"/>
    <w:rsid w:val="00064C6D"/>
    <w:rsid w:val="00181839"/>
    <w:rsid w:val="00246CEB"/>
    <w:rsid w:val="002A627B"/>
    <w:rsid w:val="00424CDF"/>
    <w:rsid w:val="006F2CA3"/>
    <w:rsid w:val="00905818"/>
    <w:rsid w:val="00933F9B"/>
    <w:rsid w:val="00A07B43"/>
    <w:rsid w:val="00A16E2E"/>
    <w:rsid w:val="00AB6528"/>
    <w:rsid w:val="00B109B7"/>
    <w:rsid w:val="00DF3817"/>
    <w:rsid w:val="00E233E4"/>
    <w:rsid w:val="00E51DB6"/>
    <w:rsid w:val="00E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B6528"/>
    <w:rPr>
      <w:color w:val="808080"/>
    </w:rPr>
  </w:style>
  <w:style w:type="paragraph" w:customStyle="1" w:styleId="25BF47DE37834FB3A2913CE32A93EA23">
    <w:name w:val="25BF47DE37834FB3A2913CE32A93EA23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306D06CEEF0452E9B041F252B4B64F1">
    <w:name w:val="7306D06CEEF0452E9B041F252B4B64F1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B66766F8F964930A9D138104258151F">
    <w:name w:val="FB66766F8F964930A9D138104258151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E7B74256BEF4589B52CAB34417587B2">
    <w:name w:val="7E7B74256BEF4589B52CAB34417587B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1B8295FD946A49E19B0FEB6215348C0F">
    <w:name w:val="1B8295FD946A49E19B0FEB6215348C0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8C58FC4BADD4DA3A7325B797DE95F45">
    <w:name w:val="08C58FC4BADD4DA3A7325B797DE95F45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B524D957BDC3470FBBC9ABAE1AE6F6C2">
    <w:name w:val="B524D957BDC3470FBBC9ABAE1AE6F6C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7CC9149B1BA4AB78B8F03688085DB47">
    <w:name w:val="F7CC9149B1BA4AB78B8F03688085DB47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03DC059807F4993B4C49BCD5A8625" ma:contentTypeVersion="3" ma:contentTypeDescription="Ein neues Dokument erstellen." ma:contentTypeScope="" ma:versionID="84a1fa58f4c3fe46d52a7ed3235fb875">
  <xsd:schema xmlns:xsd="http://www.w3.org/2001/XMLSchema" xmlns:xs="http://www.w3.org/2001/XMLSchema" xmlns:p="http://schemas.microsoft.com/office/2006/metadata/properties" xmlns:ns2="d1488dbd-c5d5-4c19-ab86-2768b6abb023" targetNamespace="http://schemas.microsoft.com/office/2006/metadata/properties" ma:root="true" ma:fieldsID="1b097ada0be67ca98b785559d7076123" ns2:_="">
    <xsd:import namespace="d1488dbd-c5d5-4c19-ab86-2768b6abb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8dbd-c5d5-4c19-ab86-2768b6abb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3A907F-7EDD-4588-B694-01B565DDAB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A87960-E207-4760-A6D0-21EABC4D9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8dbd-c5d5-4c19-ab86-2768b6abb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9A2034-4E78-44D0-BD90-8FE1545230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277</Words>
  <Characters>1861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Müller, Thorsten [HE] SRG-SAV, 32119</cp:lastModifiedBy>
  <cp:revision>10</cp:revision>
  <cp:lastPrinted>2012-08-29T14:23:00Z</cp:lastPrinted>
  <dcterms:created xsi:type="dcterms:W3CDTF">2026-06-09T11:51:00Z</dcterms:created>
  <dcterms:modified xsi:type="dcterms:W3CDTF">2026-10-12T11:10:00Z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0x010100E7403DC059807F4993B4C49BCD5A8625</vt:lpwstr>
  </property>
</Properties>
</file>